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BA08D" w14:textId="7014E31C" w:rsidR="00122B8D" w:rsidRPr="00976C98" w:rsidRDefault="009161C5" w:rsidP="00BC245B">
      <w:r>
        <w:rPr>
          <w:noProof/>
          <w:szCs w:val="22"/>
        </w:rPr>
        <w:drawing>
          <wp:inline distT="0" distB="0" distL="0" distR="0" wp14:anchorId="6C59A9F9" wp14:editId="4F914E4B">
            <wp:extent cx="5486400" cy="5711700"/>
            <wp:effectExtent l="0" t="0" r="0" b="3810"/>
            <wp:docPr id="20404266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711700"/>
                    </a:xfrm>
                    <a:prstGeom prst="rect">
                      <a:avLst/>
                    </a:prstGeom>
                    <a:noFill/>
                  </pic:spPr>
                </pic:pic>
              </a:graphicData>
            </a:graphic>
          </wp:inline>
        </w:drawing>
      </w:r>
    </w:p>
    <w:p w14:paraId="259B2315" w14:textId="77777777" w:rsidR="00122B8D" w:rsidRPr="00976C98" w:rsidRDefault="00122B8D" w:rsidP="00BC245B"/>
    <w:p w14:paraId="6DD4CB31" w14:textId="7D969B4B" w:rsidR="0003241E" w:rsidRPr="00976C98" w:rsidRDefault="0003241E" w:rsidP="0003241E">
      <w:pPr>
        <w:jc w:val="center"/>
        <w:rPr>
          <w:szCs w:val="22"/>
        </w:rPr>
      </w:pPr>
      <w:bookmarkStart w:id="0" w:name="Title"/>
      <w:bookmarkStart w:id="1" w:name="_Hlk5875825"/>
      <w:r w:rsidRPr="00976C98">
        <w:rPr>
          <w:szCs w:val="22"/>
        </w:rPr>
        <w:t xml:space="preserve">NPA </w:t>
      </w:r>
      <w:r w:rsidR="009161C5">
        <w:rPr>
          <w:szCs w:val="22"/>
        </w:rPr>
        <w:t>367/418/581</w:t>
      </w:r>
      <w:r w:rsidRPr="00976C98">
        <w:rPr>
          <w:szCs w:val="22"/>
        </w:rPr>
        <w:t xml:space="preserve"> </w:t>
      </w:r>
      <w:r w:rsidR="00FB3922">
        <w:rPr>
          <w:szCs w:val="22"/>
        </w:rPr>
        <w:t>Planning Document (PD)</w:t>
      </w:r>
      <w:bookmarkEnd w:id="0"/>
    </w:p>
    <w:p w14:paraId="276FC6DF" w14:textId="77777777" w:rsidR="005B1D37" w:rsidRDefault="005B1D37" w:rsidP="005B1D37">
      <w:pPr>
        <w:widowControl w:val="0"/>
        <w:tabs>
          <w:tab w:val="right" w:pos="9498"/>
          <w:tab w:val="right" w:pos="13750"/>
        </w:tabs>
        <w:rPr>
          <w:rFonts w:cs="Arial"/>
          <w:b/>
          <w:smallCaps/>
          <w:sz w:val="14"/>
          <w:u w:val="single"/>
        </w:rPr>
      </w:pPr>
    </w:p>
    <w:p w14:paraId="0A1F5F42" w14:textId="77777777" w:rsidR="005B1D37" w:rsidRDefault="005B1D37" w:rsidP="005B1D37">
      <w:pPr>
        <w:widowControl w:val="0"/>
        <w:tabs>
          <w:tab w:val="right" w:pos="9498"/>
          <w:tab w:val="right" w:pos="13750"/>
        </w:tabs>
        <w:rPr>
          <w:rFonts w:cs="Arial"/>
          <w:b/>
          <w:smallCaps/>
          <w:sz w:val="14"/>
          <w:u w:val="single"/>
        </w:rPr>
      </w:pPr>
    </w:p>
    <w:p w14:paraId="77F5DEBC" w14:textId="2667FA99" w:rsidR="00122B8D" w:rsidRPr="00976C98" w:rsidRDefault="00122B8D" w:rsidP="009E3696">
      <w:pPr>
        <w:jc w:val="center"/>
        <w:rPr>
          <w:szCs w:val="22"/>
        </w:rPr>
      </w:pPr>
      <w:bookmarkStart w:id="2" w:name="DATE"/>
      <w:bookmarkEnd w:id="1"/>
      <w:r w:rsidRPr="00976C98">
        <w:rPr>
          <w:szCs w:val="22"/>
        </w:rPr>
        <w:t>Version</w:t>
      </w:r>
      <w:r w:rsidR="004A0D30">
        <w:rPr>
          <w:szCs w:val="22"/>
        </w:rPr>
        <w:t xml:space="preserve"> 1.0</w:t>
      </w:r>
      <w:r w:rsidR="004A0D30" w:rsidRPr="008566CA">
        <w:rPr>
          <w:szCs w:val="22"/>
        </w:rPr>
        <w:t xml:space="preserve"> </w:t>
      </w:r>
      <w:r w:rsidRPr="008566CA">
        <w:rPr>
          <w:szCs w:val="22"/>
        </w:rPr>
        <w:t>–</w:t>
      </w:r>
      <w:r w:rsidR="00841643">
        <w:rPr>
          <w:szCs w:val="22"/>
        </w:rPr>
        <w:t xml:space="preserve"> 1</w:t>
      </w:r>
      <w:r w:rsidR="00B05F28">
        <w:rPr>
          <w:szCs w:val="22"/>
        </w:rPr>
        <w:t>2</w:t>
      </w:r>
      <w:r w:rsidR="00841643">
        <w:rPr>
          <w:szCs w:val="22"/>
        </w:rPr>
        <w:t xml:space="preserve"> </w:t>
      </w:r>
      <w:r w:rsidR="00B05F28">
        <w:rPr>
          <w:szCs w:val="22"/>
        </w:rPr>
        <w:t xml:space="preserve">March </w:t>
      </w:r>
      <w:r w:rsidR="00841643">
        <w:rPr>
          <w:szCs w:val="22"/>
        </w:rPr>
        <w:t>2025</w:t>
      </w:r>
      <w:r w:rsidR="009E3696" w:rsidRPr="008566CA">
        <w:rPr>
          <w:szCs w:val="22"/>
        </w:rPr>
        <w:t xml:space="preserve"> </w:t>
      </w:r>
      <w:bookmarkEnd w:id="2"/>
    </w:p>
    <w:p w14:paraId="2E6EC89C" w14:textId="77777777" w:rsidR="00122B8D" w:rsidRPr="00976C98" w:rsidRDefault="00122B8D" w:rsidP="00BC245B"/>
    <w:p w14:paraId="6B12DB51" w14:textId="77777777" w:rsidR="00122B8D" w:rsidRPr="00976C98" w:rsidRDefault="00122B8D" w:rsidP="00BC245B"/>
    <w:p w14:paraId="0D386761" w14:textId="77777777" w:rsidR="00122B8D" w:rsidRPr="00976C98" w:rsidRDefault="00122B8D" w:rsidP="00BC245B"/>
    <w:tbl>
      <w:tblPr>
        <w:tblW w:w="0" w:type="auto"/>
        <w:tblLook w:val="01E0" w:firstRow="1" w:lastRow="1" w:firstColumn="1" w:lastColumn="1" w:noHBand="0" w:noVBand="0"/>
      </w:tblPr>
      <w:tblGrid>
        <w:gridCol w:w="3588"/>
        <w:gridCol w:w="5052"/>
      </w:tblGrid>
      <w:tr w:rsidR="00122B8D" w:rsidRPr="00976C98" w14:paraId="4637B0AB" w14:textId="77777777" w:rsidTr="00D63A87">
        <w:tc>
          <w:tcPr>
            <w:tcW w:w="3588" w:type="dxa"/>
          </w:tcPr>
          <w:p w14:paraId="23EAF47A" w14:textId="75B01BEF" w:rsidR="00122B8D" w:rsidRPr="00D63A87" w:rsidRDefault="00122B8D" w:rsidP="00D63A87">
            <w:pPr>
              <w:tabs>
                <w:tab w:val="left" w:leader="dot" w:pos="8640"/>
              </w:tabs>
              <w:jc w:val="center"/>
              <w:rPr>
                <w:rFonts w:cs="Arial"/>
                <w:sz w:val="18"/>
                <w:szCs w:val="18"/>
              </w:rPr>
            </w:pPr>
          </w:p>
        </w:tc>
        <w:tc>
          <w:tcPr>
            <w:tcW w:w="5052" w:type="dxa"/>
            <w:vAlign w:val="center"/>
          </w:tcPr>
          <w:p w14:paraId="07B1AC9D" w14:textId="002CA679" w:rsidR="00122B8D" w:rsidRPr="00976C98" w:rsidRDefault="00122B8D" w:rsidP="00BC245B">
            <w:pPr>
              <w:tabs>
                <w:tab w:val="left" w:leader="dot" w:pos="8640"/>
              </w:tabs>
              <w:jc w:val="center"/>
              <w:rPr>
                <w:rFonts w:cs="Arial"/>
              </w:rPr>
            </w:pPr>
          </w:p>
        </w:tc>
      </w:tr>
    </w:tbl>
    <w:p w14:paraId="61815B59" w14:textId="77777777" w:rsidR="00122B8D" w:rsidRPr="00976C98" w:rsidRDefault="00122B8D" w:rsidP="00122B8D">
      <w:pPr>
        <w:keepNext/>
        <w:jc w:val="center"/>
        <w:rPr>
          <w:rFonts w:cs="Arial"/>
        </w:rPr>
        <w:sectPr w:rsidR="00122B8D" w:rsidRPr="00976C98" w:rsidSect="00A55CF5">
          <w:footerReference w:type="even" r:id="rId12"/>
          <w:pgSz w:w="12240" w:h="15840" w:code="1"/>
          <w:pgMar w:top="0" w:right="1800" w:bottom="900" w:left="1800" w:header="180" w:footer="720" w:gutter="0"/>
          <w:pgNumType w:fmt="lowerRoman"/>
          <w:cols w:space="720"/>
          <w:vAlign w:val="center"/>
        </w:sectPr>
      </w:pPr>
    </w:p>
    <w:p w14:paraId="3A9A4D42"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4C92B458" w14:textId="77777777" w:rsidR="006008F7" w:rsidRPr="00976C98" w:rsidRDefault="006008F7" w:rsidP="006008F7">
      <w:pPr>
        <w:pStyle w:val="HEADING0"/>
        <w:rPr>
          <w:lang w:val="en-CA"/>
        </w:rPr>
      </w:pPr>
    </w:p>
    <w:p w14:paraId="7284A8A3" w14:textId="4501D959" w:rsidR="00EF66E3" w:rsidRDefault="007F1E3F">
      <w:pPr>
        <w:pStyle w:val="TOC1"/>
        <w:tabs>
          <w:tab w:val="left" w:pos="600"/>
          <w:tab w:val="right" w:leader="dot" w:pos="9350"/>
        </w:tabs>
        <w:rPr>
          <w:rFonts w:asciiTheme="minorHAnsi" w:eastAsiaTheme="minorEastAsia" w:hAnsiTheme="minorHAnsi" w:cstheme="minorBidi"/>
          <w:b w:val="0"/>
          <w:noProof/>
          <w:szCs w:val="22"/>
          <w:lang w:val="en-US"/>
        </w:rPr>
      </w:pPr>
      <w:r w:rsidRPr="00976C98">
        <w:fldChar w:fldCharType="begin"/>
      </w:r>
      <w:r w:rsidRPr="00976C98">
        <w:instrText xml:space="preserve"> TOC \o "1-4" \h \z \t "HEADING 0,1" </w:instrText>
      </w:r>
      <w:r w:rsidRPr="00976C98">
        <w:fldChar w:fldCharType="separate"/>
      </w:r>
      <w:hyperlink w:anchor="_Toc66178139" w:history="1">
        <w:r w:rsidR="00EF66E3" w:rsidRPr="00452BE2">
          <w:rPr>
            <w:rStyle w:val="Hyperlink"/>
            <w:noProof/>
          </w:rPr>
          <w:t>1.</w:t>
        </w:r>
        <w:r w:rsidR="00EF66E3">
          <w:rPr>
            <w:rFonts w:asciiTheme="minorHAnsi" w:eastAsiaTheme="minorEastAsia" w:hAnsiTheme="minorHAnsi" w:cstheme="minorBidi"/>
            <w:b w:val="0"/>
            <w:noProof/>
            <w:szCs w:val="22"/>
            <w:lang w:val="en-US"/>
          </w:rPr>
          <w:tab/>
        </w:r>
        <w:r w:rsidR="00EF66E3" w:rsidRPr="00452BE2">
          <w:rPr>
            <w:rStyle w:val="Hyperlink"/>
            <w:noProof/>
          </w:rPr>
          <w:t>INTRODUCTION</w:t>
        </w:r>
        <w:r w:rsidR="00EF66E3">
          <w:rPr>
            <w:noProof/>
            <w:webHidden/>
          </w:rPr>
          <w:tab/>
        </w:r>
        <w:r w:rsidR="00EF66E3">
          <w:rPr>
            <w:noProof/>
            <w:webHidden/>
          </w:rPr>
          <w:fldChar w:fldCharType="begin"/>
        </w:r>
        <w:r w:rsidR="00EF66E3">
          <w:rPr>
            <w:noProof/>
            <w:webHidden/>
          </w:rPr>
          <w:instrText xml:space="preserve"> PAGEREF _Toc66178139 \h </w:instrText>
        </w:r>
        <w:r w:rsidR="00EF66E3">
          <w:rPr>
            <w:noProof/>
            <w:webHidden/>
          </w:rPr>
        </w:r>
        <w:r w:rsidR="00EF66E3">
          <w:rPr>
            <w:noProof/>
            <w:webHidden/>
          </w:rPr>
          <w:fldChar w:fldCharType="separate"/>
        </w:r>
        <w:r w:rsidR="00EF66E3">
          <w:rPr>
            <w:noProof/>
            <w:webHidden/>
          </w:rPr>
          <w:t>1</w:t>
        </w:r>
        <w:r w:rsidR="00EF66E3">
          <w:rPr>
            <w:noProof/>
            <w:webHidden/>
          </w:rPr>
          <w:fldChar w:fldCharType="end"/>
        </w:r>
      </w:hyperlink>
    </w:p>
    <w:p w14:paraId="6646720B" w14:textId="377213A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0" w:history="1">
        <w:r w:rsidRPr="00452BE2">
          <w:rPr>
            <w:rStyle w:val="Hyperlink"/>
            <w:noProof/>
          </w:rPr>
          <w:t>2.</w:t>
        </w:r>
        <w:r>
          <w:rPr>
            <w:rFonts w:asciiTheme="minorHAnsi" w:eastAsiaTheme="minorEastAsia" w:hAnsiTheme="minorHAnsi" w:cstheme="minorBidi"/>
            <w:b w:val="0"/>
            <w:noProof/>
            <w:szCs w:val="22"/>
            <w:lang w:val="en-US"/>
          </w:rPr>
          <w:tab/>
        </w:r>
        <w:r w:rsidRPr="00452BE2">
          <w:rPr>
            <w:rStyle w:val="Hyperlink"/>
            <w:noProof/>
          </w:rPr>
          <w:t>NPA RELIEF PLANNING PROCESS</w:t>
        </w:r>
        <w:r>
          <w:rPr>
            <w:noProof/>
            <w:webHidden/>
          </w:rPr>
          <w:tab/>
        </w:r>
        <w:r>
          <w:rPr>
            <w:noProof/>
            <w:webHidden/>
          </w:rPr>
          <w:fldChar w:fldCharType="begin"/>
        </w:r>
        <w:r>
          <w:rPr>
            <w:noProof/>
            <w:webHidden/>
          </w:rPr>
          <w:instrText xml:space="preserve"> PAGEREF _Toc66178140 \h </w:instrText>
        </w:r>
        <w:r>
          <w:rPr>
            <w:noProof/>
            <w:webHidden/>
          </w:rPr>
        </w:r>
        <w:r>
          <w:rPr>
            <w:noProof/>
            <w:webHidden/>
          </w:rPr>
          <w:fldChar w:fldCharType="separate"/>
        </w:r>
        <w:r>
          <w:rPr>
            <w:noProof/>
            <w:webHidden/>
          </w:rPr>
          <w:t>2</w:t>
        </w:r>
        <w:r>
          <w:rPr>
            <w:noProof/>
            <w:webHidden/>
          </w:rPr>
          <w:fldChar w:fldCharType="end"/>
        </w:r>
      </w:hyperlink>
    </w:p>
    <w:p w14:paraId="37920183" w14:textId="0AA71BB6"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1" w:history="1">
        <w:r w:rsidRPr="00452BE2">
          <w:rPr>
            <w:rStyle w:val="Hyperlink"/>
            <w:noProof/>
          </w:rPr>
          <w:t>3.</w:t>
        </w:r>
        <w:r>
          <w:rPr>
            <w:rFonts w:asciiTheme="minorHAnsi" w:eastAsiaTheme="minorEastAsia" w:hAnsiTheme="minorHAnsi" w:cstheme="minorBidi"/>
            <w:b w:val="0"/>
            <w:noProof/>
            <w:szCs w:val="22"/>
            <w:lang w:val="en-US"/>
          </w:rPr>
          <w:tab/>
        </w:r>
        <w:r w:rsidRPr="00452BE2">
          <w:rPr>
            <w:rStyle w:val="Hyperlink"/>
            <w:noProof/>
          </w:rPr>
          <w:t>NPA RELIEF METHODS</w:t>
        </w:r>
        <w:r>
          <w:rPr>
            <w:noProof/>
            <w:webHidden/>
          </w:rPr>
          <w:tab/>
        </w:r>
        <w:r>
          <w:rPr>
            <w:noProof/>
            <w:webHidden/>
          </w:rPr>
          <w:fldChar w:fldCharType="begin"/>
        </w:r>
        <w:r>
          <w:rPr>
            <w:noProof/>
            <w:webHidden/>
          </w:rPr>
          <w:instrText xml:space="preserve"> PAGEREF _Toc66178141 \h </w:instrText>
        </w:r>
        <w:r>
          <w:rPr>
            <w:noProof/>
            <w:webHidden/>
          </w:rPr>
        </w:r>
        <w:r>
          <w:rPr>
            <w:noProof/>
            <w:webHidden/>
          </w:rPr>
          <w:fldChar w:fldCharType="separate"/>
        </w:r>
        <w:r>
          <w:rPr>
            <w:noProof/>
            <w:webHidden/>
          </w:rPr>
          <w:t>3</w:t>
        </w:r>
        <w:r>
          <w:rPr>
            <w:noProof/>
            <w:webHidden/>
          </w:rPr>
          <w:fldChar w:fldCharType="end"/>
        </w:r>
      </w:hyperlink>
    </w:p>
    <w:p w14:paraId="7750DF8B" w14:textId="129A775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2" w:history="1">
        <w:r w:rsidRPr="00452BE2">
          <w:rPr>
            <w:rStyle w:val="Hyperlink"/>
            <w:noProof/>
          </w:rPr>
          <w:t>4.</w:t>
        </w:r>
        <w:r>
          <w:rPr>
            <w:rFonts w:asciiTheme="minorHAnsi" w:eastAsiaTheme="minorEastAsia" w:hAnsiTheme="minorHAnsi" w:cstheme="minorBidi"/>
            <w:b w:val="0"/>
            <w:noProof/>
            <w:szCs w:val="22"/>
            <w:lang w:val="en-US"/>
          </w:rPr>
          <w:tab/>
        </w:r>
        <w:r w:rsidRPr="00452BE2">
          <w:rPr>
            <w:rStyle w:val="Hyperlink"/>
            <w:noProof/>
          </w:rPr>
          <w:t>NPA EXHAUST INFORMATION</w:t>
        </w:r>
        <w:r>
          <w:rPr>
            <w:noProof/>
            <w:webHidden/>
          </w:rPr>
          <w:tab/>
        </w:r>
        <w:r>
          <w:rPr>
            <w:noProof/>
            <w:webHidden/>
          </w:rPr>
          <w:fldChar w:fldCharType="begin"/>
        </w:r>
        <w:r>
          <w:rPr>
            <w:noProof/>
            <w:webHidden/>
          </w:rPr>
          <w:instrText xml:space="preserve"> PAGEREF _Toc66178142 \h </w:instrText>
        </w:r>
        <w:r>
          <w:rPr>
            <w:noProof/>
            <w:webHidden/>
          </w:rPr>
        </w:r>
        <w:r>
          <w:rPr>
            <w:noProof/>
            <w:webHidden/>
          </w:rPr>
          <w:fldChar w:fldCharType="separate"/>
        </w:r>
        <w:r>
          <w:rPr>
            <w:noProof/>
            <w:webHidden/>
          </w:rPr>
          <w:t>3</w:t>
        </w:r>
        <w:r>
          <w:rPr>
            <w:noProof/>
            <w:webHidden/>
          </w:rPr>
          <w:fldChar w:fldCharType="end"/>
        </w:r>
      </w:hyperlink>
    </w:p>
    <w:p w14:paraId="749CD958" w14:textId="77A00781"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3" w:history="1">
        <w:r w:rsidRPr="00452BE2">
          <w:rPr>
            <w:rStyle w:val="Hyperlink"/>
            <w:noProof/>
          </w:rPr>
          <w:t>5.</w:t>
        </w:r>
        <w:r>
          <w:rPr>
            <w:rFonts w:asciiTheme="minorHAnsi" w:eastAsiaTheme="minorEastAsia" w:hAnsiTheme="minorHAnsi" w:cstheme="minorBidi"/>
            <w:b w:val="0"/>
            <w:noProof/>
            <w:szCs w:val="22"/>
            <w:lang w:val="en-US"/>
          </w:rPr>
          <w:tab/>
        </w:r>
        <w:r w:rsidRPr="00452BE2">
          <w:rPr>
            <w:rStyle w:val="Hyperlink"/>
            <w:noProof/>
          </w:rPr>
          <w:t>RELIEF OPTION</w:t>
        </w:r>
        <w:r>
          <w:rPr>
            <w:noProof/>
            <w:webHidden/>
          </w:rPr>
          <w:tab/>
        </w:r>
        <w:r>
          <w:rPr>
            <w:noProof/>
            <w:webHidden/>
          </w:rPr>
          <w:fldChar w:fldCharType="begin"/>
        </w:r>
        <w:r>
          <w:rPr>
            <w:noProof/>
            <w:webHidden/>
          </w:rPr>
          <w:instrText xml:space="preserve"> PAGEREF _Toc66178143 \h </w:instrText>
        </w:r>
        <w:r>
          <w:rPr>
            <w:noProof/>
            <w:webHidden/>
          </w:rPr>
        </w:r>
        <w:r>
          <w:rPr>
            <w:noProof/>
            <w:webHidden/>
          </w:rPr>
          <w:fldChar w:fldCharType="separate"/>
        </w:r>
        <w:r>
          <w:rPr>
            <w:noProof/>
            <w:webHidden/>
          </w:rPr>
          <w:t>3</w:t>
        </w:r>
        <w:r>
          <w:rPr>
            <w:noProof/>
            <w:webHidden/>
          </w:rPr>
          <w:fldChar w:fldCharType="end"/>
        </w:r>
      </w:hyperlink>
    </w:p>
    <w:p w14:paraId="404AFCEE" w14:textId="11F66AC7" w:rsidR="00EF66E3" w:rsidRDefault="00EF66E3">
      <w:pPr>
        <w:pStyle w:val="TOC2"/>
        <w:tabs>
          <w:tab w:val="left" w:pos="800"/>
          <w:tab w:val="right" w:leader="dot" w:pos="9350"/>
        </w:tabs>
        <w:rPr>
          <w:rFonts w:asciiTheme="minorHAnsi" w:eastAsiaTheme="minorEastAsia" w:hAnsiTheme="minorHAnsi" w:cstheme="minorBidi"/>
          <w:noProof/>
          <w:szCs w:val="22"/>
          <w:lang w:val="en-US"/>
        </w:rPr>
      </w:pPr>
      <w:hyperlink w:anchor="_Toc66178144" w:history="1">
        <w:r w:rsidRPr="00452BE2">
          <w:rPr>
            <w:rStyle w:val="Hyperlink"/>
            <w:noProof/>
          </w:rPr>
          <w:t>5.1.</w:t>
        </w:r>
        <w:r>
          <w:rPr>
            <w:rFonts w:asciiTheme="minorHAnsi" w:eastAsiaTheme="minorEastAsia" w:hAnsiTheme="minorHAnsi" w:cstheme="minorBidi"/>
            <w:noProof/>
            <w:szCs w:val="22"/>
            <w:lang w:val="en-US"/>
          </w:rPr>
          <w:tab/>
        </w:r>
        <w:r w:rsidRPr="00452BE2">
          <w:rPr>
            <w:rStyle w:val="Hyperlink"/>
            <w:noProof/>
          </w:rPr>
          <w:t>Distributed Overlay</w:t>
        </w:r>
        <w:r>
          <w:rPr>
            <w:noProof/>
            <w:webHidden/>
          </w:rPr>
          <w:tab/>
        </w:r>
        <w:r>
          <w:rPr>
            <w:noProof/>
            <w:webHidden/>
          </w:rPr>
          <w:fldChar w:fldCharType="begin"/>
        </w:r>
        <w:r>
          <w:rPr>
            <w:noProof/>
            <w:webHidden/>
          </w:rPr>
          <w:instrText xml:space="preserve"> PAGEREF _Toc66178144 \h </w:instrText>
        </w:r>
        <w:r>
          <w:rPr>
            <w:noProof/>
            <w:webHidden/>
          </w:rPr>
        </w:r>
        <w:r>
          <w:rPr>
            <w:noProof/>
            <w:webHidden/>
          </w:rPr>
          <w:fldChar w:fldCharType="separate"/>
        </w:r>
        <w:r>
          <w:rPr>
            <w:noProof/>
            <w:webHidden/>
          </w:rPr>
          <w:t>4</w:t>
        </w:r>
        <w:r>
          <w:rPr>
            <w:noProof/>
            <w:webHidden/>
          </w:rPr>
          <w:fldChar w:fldCharType="end"/>
        </w:r>
      </w:hyperlink>
    </w:p>
    <w:p w14:paraId="17D608F6" w14:textId="686E5F2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5" w:history="1">
        <w:r w:rsidRPr="00452BE2">
          <w:rPr>
            <w:rStyle w:val="Hyperlink"/>
            <w:noProof/>
          </w:rPr>
          <w:t>6.</w:t>
        </w:r>
        <w:r>
          <w:rPr>
            <w:rFonts w:asciiTheme="minorHAnsi" w:eastAsiaTheme="minorEastAsia" w:hAnsiTheme="minorHAnsi" w:cstheme="minorBidi"/>
            <w:b w:val="0"/>
            <w:noProof/>
            <w:szCs w:val="22"/>
            <w:lang w:val="en-US"/>
          </w:rPr>
          <w:tab/>
        </w:r>
        <w:r w:rsidRPr="00452BE2">
          <w:rPr>
            <w:rStyle w:val="Hyperlink"/>
            <w:noProof/>
          </w:rPr>
          <w:t>SUMMARY OF RELIEF OPTION</w:t>
        </w:r>
        <w:r>
          <w:rPr>
            <w:noProof/>
            <w:webHidden/>
          </w:rPr>
          <w:tab/>
        </w:r>
        <w:r>
          <w:rPr>
            <w:noProof/>
            <w:webHidden/>
          </w:rPr>
          <w:fldChar w:fldCharType="begin"/>
        </w:r>
        <w:r>
          <w:rPr>
            <w:noProof/>
            <w:webHidden/>
          </w:rPr>
          <w:instrText xml:space="preserve"> PAGEREF _Toc66178145 \h </w:instrText>
        </w:r>
        <w:r>
          <w:rPr>
            <w:noProof/>
            <w:webHidden/>
          </w:rPr>
        </w:r>
        <w:r>
          <w:rPr>
            <w:noProof/>
            <w:webHidden/>
          </w:rPr>
          <w:fldChar w:fldCharType="separate"/>
        </w:r>
        <w:r>
          <w:rPr>
            <w:noProof/>
            <w:webHidden/>
          </w:rPr>
          <w:t>4</w:t>
        </w:r>
        <w:r>
          <w:rPr>
            <w:noProof/>
            <w:webHidden/>
          </w:rPr>
          <w:fldChar w:fldCharType="end"/>
        </w:r>
      </w:hyperlink>
    </w:p>
    <w:p w14:paraId="09227852" w14:textId="1D67614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6" w:history="1">
        <w:r w:rsidRPr="00452BE2">
          <w:rPr>
            <w:rStyle w:val="Hyperlink"/>
            <w:noProof/>
          </w:rPr>
          <w:t>7.</w:t>
        </w:r>
        <w:r>
          <w:rPr>
            <w:rFonts w:asciiTheme="minorHAnsi" w:eastAsiaTheme="minorEastAsia" w:hAnsiTheme="minorHAnsi" w:cstheme="minorBidi"/>
            <w:b w:val="0"/>
            <w:noProof/>
            <w:szCs w:val="22"/>
            <w:lang w:val="en-US"/>
          </w:rPr>
          <w:tab/>
        </w:r>
        <w:r w:rsidRPr="00452BE2">
          <w:rPr>
            <w:rStyle w:val="Hyperlink"/>
            <w:noProof/>
          </w:rPr>
          <w:t>DIALLING CHANGES FOR LOCAL CALLS</w:t>
        </w:r>
        <w:r>
          <w:rPr>
            <w:noProof/>
            <w:webHidden/>
          </w:rPr>
          <w:tab/>
        </w:r>
        <w:r>
          <w:rPr>
            <w:noProof/>
            <w:webHidden/>
          </w:rPr>
          <w:fldChar w:fldCharType="begin"/>
        </w:r>
        <w:r>
          <w:rPr>
            <w:noProof/>
            <w:webHidden/>
          </w:rPr>
          <w:instrText xml:space="preserve"> PAGEREF _Toc66178146 \h </w:instrText>
        </w:r>
        <w:r>
          <w:rPr>
            <w:noProof/>
            <w:webHidden/>
          </w:rPr>
        </w:r>
        <w:r>
          <w:rPr>
            <w:noProof/>
            <w:webHidden/>
          </w:rPr>
          <w:fldChar w:fldCharType="separate"/>
        </w:r>
        <w:r>
          <w:rPr>
            <w:noProof/>
            <w:webHidden/>
          </w:rPr>
          <w:t>4</w:t>
        </w:r>
        <w:r>
          <w:rPr>
            <w:noProof/>
            <w:webHidden/>
          </w:rPr>
          <w:fldChar w:fldCharType="end"/>
        </w:r>
      </w:hyperlink>
    </w:p>
    <w:p w14:paraId="0A6EA90D" w14:textId="3DF462AA"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7" w:history="1">
        <w:r w:rsidRPr="00452BE2">
          <w:rPr>
            <w:rStyle w:val="Hyperlink"/>
            <w:noProof/>
          </w:rPr>
          <w:t>8.</w:t>
        </w:r>
        <w:r>
          <w:rPr>
            <w:rFonts w:asciiTheme="minorHAnsi" w:eastAsiaTheme="minorEastAsia" w:hAnsiTheme="minorHAnsi" w:cstheme="minorBidi"/>
            <w:b w:val="0"/>
            <w:noProof/>
            <w:szCs w:val="22"/>
            <w:lang w:val="en-US"/>
          </w:rPr>
          <w:tab/>
        </w:r>
        <w:r w:rsidRPr="00452BE2">
          <w:rPr>
            <w:rStyle w:val="Hyperlink"/>
            <w:noProof/>
          </w:rPr>
          <w:t>PROPOSED SCHEDULE</w:t>
        </w:r>
        <w:r>
          <w:rPr>
            <w:noProof/>
            <w:webHidden/>
          </w:rPr>
          <w:tab/>
        </w:r>
        <w:r>
          <w:rPr>
            <w:noProof/>
            <w:webHidden/>
          </w:rPr>
          <w:fldChar w:fldCharType="begin"/>
        </w:r>
        <w:r>
          <w:rPr>
            <w:noProof/>
            <w:webHidden/>
          </w:rPr>
          <w:instrText xml:space="preserve"> PAGEREF _Toc66178147 \h </w:instrText>
        </w:r>
        <w:r>
          <w:rPr>
            <w:noProof/>
            <w:webHidden/>
          </w:rPr>
        </w:r>
        <w:r>
          <w:rPr>
            <w:noProof/>
            <w:webHidden/>
          </w:rPr>
          <w:fldChar w:fldCharType="separate"/>
        </w:r>
        <w:r>
          <w:rPr>
            <w:noProof/>
            <w:webHidden/>
          </w:rPr>
          <w:t>5</w:t>
        </w:r>
        <w:r>
          <w:rPr>
            <w:noProof/>
            <w:webHidden/>
          </w:rPr>
          <w:fldChar w:fldCharType="end"/>
        </w:r>
      </w:hyperlink>
    </w:p>
    <w:p w14:paraId="5258013B" w14:textId="16A52D9A"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8" w:history="1">
        <w:r w:rsidRPr="00452BE2">
          <w:rPr>
            <w:rStyle w:val="Hyperlink"/>
            <w:noProof/>
          </w:rPr>
          <w:t>9.</w:t>
        </w:r>
        <w:r>
          <w:rPr>
            <w:rFonts w:asciiTheme="minorHAnsi" w:eastAsiaTheme="minorEastAsia" w:hAnsiTheme="minorHAnsi" w:cstheme="minorBidi"/>
            <w:b w:val="0"/>
            <w:noProof/>
            <w:szCs w:val="22"/>
            <w:lang w:val="en-US"/>
          </w:rPr>
          <w:tab/>
        </w:r>
        <w:r w:rsidRPr="00452BE2">
          <w:rPr>
            <w:rStyle w:val="Hyperlink"/>
            <w:noProof/>
          </w:rPr>
          <w:t>JEOPARDY CONTINGENCY PLAN (JCP)</w:t>
        </w:r>
        <w:r>
          <w:rPr>
            <w:noProof/>
            <w:webHidden/>
          </w:rPr>
          <w:tab/>
        </w:r>
        <w:r>
          <w:rPr>
            <w:noProof/>
            <w:webHidden/>
          </w:rPr>
          <w:fldChar w:fldCharType="begin"/>
        </w:r>
        <w:r>
          <w:rPr>
            <w:noProof/>
            <w:webHidden/>
          </w:rPr>
          <w:instrText xml:space="preserve"> PAGEREF _Toc66178148 \h </w:instrText>
        </w:r>
        <w:r>
          <w:rPr>
            <w:noProof/>
            <w:webHidden/>
          </w:rPr>
        </w:r>
        <w:r>
          <w:rPr>
            <w:noProof/>
            <w:webHidden/>
          </w:rPr>
          <w:fldChar w:fldCharType="separate"/>
        </w:r>
        <w:r>
          <w:rPr>
            <w:noProof/>
            <w:webHidden/>
          </w:rPr>
          <w:t>0</w:t>
        </w:r>
        <w:r>
          <w:rPr>
            <w:noProof/>
            <w:webHidden/>
          </w:rPr>
          <w:fldChar w:fldCharType="end"/>
        </w:r>
      </w:hyperlink>
    </w:p>
    <w:p w14:paraId="15342667" w14:textId="274B6041"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9" w:history="1">
        <w:r w:rsidRPr="00452BE2">
          <w:rPr>
            <w:rStyle w:val="Hyperlink"/>
            <w:noProof/>
          </w:rPr>
          <w:t>10.</w:t>
        </w:r>
        <w:r>
          <w:rPr>
            <w:rFonts w:asciiTheme="minorHAnsi" w:eastAsiaTheme="minorEastAsia" w:hAnsiTheme="minorHAnsi" w:cstheme="minorBidi"/>
            <w:b w:val="0"/>
            <w:noProof/>
            <w:szCs w:val="22"/>
            <w:lang w:val="en-US"/>
          </w:rPr>
          <w:tab/>
        </w:r>
        <w:r w:rsidRPr="00452BE2">
          <w:rPr>
            <w:rStyle w:val="Hyperlink"/>
            <w:noProof/>
          </w:rPr>
          <w:t>SELECTION OF RELIEF NPA CODE</w:t>
        </w:r>
        <w:r>
          <w:rPr>
            <w:noProof/>
            <w:webHidden/>
          </w:rPr>
          <w:tab/>
        </w:r>
        <w:r>
          <w:rPr>
            <w:noProof/>
            <w:webHidden/>
          </w:rPr>
          <w:fldChar w:fldCharType="begin"/>
        </w:r>
        <w:r>
          <w:rPr>
            <w:noProof/>
            <w:webHidden/>
          </w:rPr>
          <w:instrText xml:space="preserve"> PAGEREF _Toc66178149 \h </w:instrText>
        </w:r>
        <w:r>
          <w:rPr>
            <w:noProof/>
            <w:webHidden/>
          </w:rPr>
        </w:r>
        <w:r>
          <w:rPr>
            <w:noProof/>
            <w:webHidden/>
          </w:rPr>
          <w:fldChar w:fldCharType="separate"/>
        </w:r>
        <w:r>
          <w:rPr>
            <w:noProof/>
            <w:webHidden/>
          </w:rPr>
          <w:t>7</w:t>
        </w:r>
        <w:r>
          <w:rPr>
            <w:noProof/>
            <w:webHidden/>
          </w:rPr>
          <w:fldChar w:fldCharType="end"/>
        </w:r>
      </w:hyperlink>
    </w:p>
    <w:p w14:paraId="0CB1FB76" w14:textId="33154E8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50" w:history="1">
        <w:r w:rsidRPr="00452BE2">
          <w:rPr>
            <w:rStyle w:val="Hyperlink"/>
            <w:noProof/>
          </w:rPr>
          <w:t>11.</w:t>
        </w:r>
        <w:r>
          <w:rPr>
            <w:rFonts w:asciiTheme="minorHAnsi" w:eastAsiaTheme="minorEastAsia" w:hAnsiTheme="minorHAnsi" w:cstheme="minorBidi"/>
            <w:b w:val="0"/>
            <w:noProof/>
            <w:szCs w:val="22"/>
            <w:lang w:val="en-US"/>
          </w:rPr>
          <w:tab/>
        </w:r>
        <w:r w:rsidRPr="00452BE2">
          <w:rPr>
            <w:rStyle w:val="Hyperlink"/>
            <w:noProof/>
          </w:rPr>
          <w:t>RECOMMENDATIONS</w:t>
        </w:r>
        <w:r>
          <w:rPr>
            <w:noProof/>
            <w:webHidden/>
          </w:rPr>
          <w:tab/>
        </w:r>
        <w:r>
          <w:rPr>
            <w:noProof/>
            <w:webHidden/>
          </w:rPr>
          <w:fldChar w:fldCharType="begin"/>
        </w:r>
        <w:r>
          <w:rPr>
            <w:noProof/>
            <w:webHidden/>
          </w:rPr>
          <w:instrText xml:space="preserve"> PAGEREF _Toc66178150 \h </w:instrText>
        </w:r>
        <w:r>
          <w:rPr>
            <w:noProof/>
            <w:webHidden/>
          </w:rPr>
        </w:r>
        <w:r>
          <w:rPr>
            <w:noProof/>
            <w:webHidden/>
          </w:rPr>
          <w:fldChar w:fldCharType="separate"/>
        </w:r>
        <w:r>
          <w:rPr>
            <w:noProof/>
            <w:webHidden/>
          </w:rPr>
          <w:t>8</w:t>
        </w:r>
        <w:r>
          <w:rPr>
            <w:noProof/>
            <w:webHidden/>
          </w:rPr>
          <w:fldChar w:fldCharType="end"/>
        </w:r>
      </w:hyperlink>
    </w:p>
    <w:p w14:paraId="2308A0A1" w14:textId="4021151A" w:rsidR="00EF66E3" w:rsidRDefault="00EF66E3">
      <w:pPr>
        <w:pStyle w:val="TOC1"/>
        <w:tabs>
          <w:tab w:val="right" w:leader="dot" w:pos="9350"/>
        </w:tabs>
        <w:rPr>
          <w:rFonts w:asciiTheme="minorHAnsi" w:eastAsiaTheme="minorEastAsia" w:hAnsiTheme="minorHAnsi" w:cstheme="minorBidi"/>
          <w:b w:val="0"/>
          <w:noProof/>
          <w:szCs w:val="22"/>
          <w:lang w:val="en-US"/>
        </w:rPr>
      </w:pPr>
      <w:hyperlink w:anchor="_Toc66178151" w:history="1">
        <w:r w:rsidRPr="00452BE2">
          <w:rPr>
            <w:rStyle w:val="Hyperlink"/>
            <w:noProof/>
          </w:rPr>
          <w:t>ANNEXES</w:t>
        </w:r>
        <w:r>
          <w:rPr>
            <w:noProof/>
            <w:webHidden/>
          </w:rPr>
          <w:tab/>
        </w:r>
        <w:r>
          <w:rPr>
            <w:noProof/>
            <w:webHidden/>
          </w:rPr>
          <w:fldChar w:fldCharType="begin"/>
        </w:r>
        <w:r>
          <w:rPr>
            <w:noProof/>
            <w:webHidden/>
          </w:rPr>
          <w:instrText xml:space="preserve"> PAGEREF _Toc66178151 \h </w:instrText>
        </w:r>
        <w:r>
          <w:rPr>
            <w:noProof/>
            <w:webHidden/>
          </w:rPr>
        </w:r>
        <w:r>
          <w:rPr>
            <w:noProof/>
            <w:webHidden/>
          </w:rPr>
          <w:fldChar w:fldCharType="separate"/>
        </w:r>
        <w:r>
          <w:rPr>
            <w:noProof/>
            <w:webHidden/>
          </w:rPr>
          <w:t>9</w:t>
        </w:r>
        <w:r>
          <w:rPr>
            <w:noProof/>
            <w:webHidden/>
          </w:rPr>
          <w:fldChar w:fldCharType="end"/>
        </w:r>
      </w:hyperlink>
    </w:p>
    <w:p w14:paraId="3307D085" w14:textId="77777777" w:rsidR="00537D02" w:rsidRPr="00976C98" w:rsidRDefault="007F1E3F" w:rsidP="006008F7">
      <w:pPr>
        <w:pStyle w:val="TOCHeading"/>
        <w:rPr>
          <w:lang w:val="en-CA"/>
        </w:rPr>
      </w:pPr>
      <w:r w:rsidRPr="00976C98">
        <w:rPr>
          <w:lang w:val="en-CA"/>
        </w:rPr>
        <w:fldChar w:fldCharType="end"/>
      </w:r>
      <w:r w:rsidR="00537D02" w:rsidRPr="00976C98">
        <w:rPr>
          <w:lang w:val="en-CA"/>
        </w:rPr>
        <w:br w:type="page"/>
      </w:r>
    </w:p>
    <w:p w14:paraId="4DD755D5"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LIST OF ANNEXES</w:t>
      </w:r>
    </w:p>
    <w:p w14:paraId="5904AC36" w14:textId="329A8285" w:rsidR="00161669" w:rsidRDefault="00161669">
      <w:pPr>
        <w:rPr>
          <w:highlight w:val="yellow"/>
        </w:rPr>
      </w:pPr>
    </w:p>
    <w:p w14:paraId="6C8E000E" w14:textId="77777777" w:rsidR="00372F12" w:rsidRPr="00976C98" w:rsidRDefault="00372F12">
      <w:pPr>
        <w:rPr>
          <w:highlight w:val="yellow"/>
        </w:rPr>
      </w:pPr>
    </w:p>
    <w:p w14:paraId="234F79AC" w14:textId="77777777" w:rsidR="00CC5C3E" w:rsidRPr="00976C98" w:rsidRDefault="00CC5C3E" w:rsidP="00691DA6">
      <w:pPr>
        <w:widowControl w:val="0"/>
        <w:tabs>
          <w:tab w:val="left" w:pos="1080"/>
          <w:tab w:val="left" w:pos="1440"/>
        </w:tabs>
        <w:ind w:left="1440" w:hanging="1440"/>
        <w:rPr>
          <w:b/>
        </w:rPr>
      </w:pPr>
      <w:r w:rsidRPr="00976C98">
        <w:rPr>
          <w:b/>
        </w:rPr>
        <w:t>ANNEX A</w:t>
      </w:r>
    </w:p>
    <w:p w14:paraId="3F230761" w14:textId="77777777" w:rsidR="00FB734B" w:rsidRDefault="00FB734B" w:rsidP="007E036E">
      <w:pPr>
        <w:pStyle w:val="TableofFigures"/>
        <w:tabs>
          <w:tab w:val="right" w:leader="dot" w:pos="9350"/>
        </w:tabs>
      </w:pPr>
    </w:p>
    <w:p w14:paraId="1BBBA9E6" w14:textId="7F6CCA65" w:rsidR="0062709A" w:rsidRDefault="00EF66E3">
      <w:pPr>
        <w:pStyle w:val="TableofFigures"/>
        <w:tabs>
          <w:tab w:val="right" w:leader="dot" w:pos="9350"/>
        </w:tabs>
        <w:rPr>
          <w:rFonts w:asciiTheme="minorHAnsi" w:eastAsiaTheme="minorEastAsia" w:hAnsiTheme="minorHAnsi" w:cstheme="minorBidi"/>
          <w:noProof/>
          <w:szCs w:val="22"/>
          <w:lang w:val="en-US"/>
        </w:rPr>
      </w:pPr>
      <w:r>
        <w:fldChar w:fldCharType="begin"/>
      </w:r>
      <w:r>
        <w:instrText xml:space="preserve"> TOC \h \z \c "Figure" </w:instrText>
      </w:r>
      <w:r>
        <w:fldChar w:fldCharType="separate"/>
      </w:r>
      <w:hyperlink w:anchor="_Toc66179546" w:history="1">
        <w:r w:rsidR="0062709A" w:rsidRPr="00EB14EA">
          <w:rPr>
            <w:rStyle w:val="Hyperlink"/>
            <w:rFonts w:cs="Arial"/>
            <w:noProof/>
          </w:rPr>
          <w:t>Figure 1 – Overview Map of NPA </w:t>
        </w:r>
        <w:r w:rsidR="00851C98">
          <w:rPr>
            <w:rStyle w:val="Hyperlink"/>
            <w:rFonts w:cs="Arial"/>
            <w:noProof/>
          </w:rPr>
          <w:t>367/418/581</w:t>
        </w:r>
        <w:r w:rsidR="0062709A">
          <w:rPr>
            <w:noProof/>
            <w:webHidden/>
          </w:rPr>
          <w:tab/>
        </w:r>
        <w:r w:rsidR="0062709A">
          <w:rPr>
            <w:noProof/>
            <w:webHidden/>
          </w:rPr>
          <w:fldChar w:fldCharType="begin"/>
        </w:r>
        <w:r w:rsidR="0062709A">
          <w:rPr>
            <w:noProof/>
            <w:webHidden/>
          </w:rPr>
          <w:instrText xml:space="preserve"> PAGEREF _Toc66179546 \h </w:instrText>
        </w:r>
        <w:r w:rsidR="0062709A">
          <w:rPr>
            <w:noProof/>
            <w:webHidden/>
          </w:rPr>
        </w:r>
        <w:r w:rsidR="0062709A">
          <w:rPr>
            <w:noProof/>
            <w:webHidden/>
          </w:rPr>
          <w:fldChar w:fldCharType="separate"/>
        </w:r>
        <w:r w:rsidR="0062709A">
          <w:rPr>
            <w:noProof/>
            <w:webHidden/>
          </w:rPr>
          <w:t>1</w:t>
        </w:r>
        <w:r w:rsidR="0062709A">
          <w:rPr>
            <w:noProof/>
            <w:webHidden/>
          </w:rPr>
          <w:fldChar w:fldCharType="end"/>
        </w:r>
      </w:hyperlink>
    </w:p>
    <w:p w14:paraId="09719A99" w14:textId="639D0C92" w:rsidR="0062709A" w:rsidRPr="0062709A" w:rsidRDefault="0062709A">
      <w:pPr>
        <w:pStyle w:val="TableofFigures"/>
        <w:tabs>
          <w:tab w:val="right" w:leader="dot" w:pos="9350"/>
        </w:tabs>
        <w:rPr>
          <w:rFonts w:asciiTheme="minorHAnsi" w:eastAsiaTheme="minorEastAsia" w:hAnsiTheme="minorHAnsi" w:cstheme="minorBidi"/>
          <w:noProof/>
          <w:szCs w:val="22"/>
          <w:lang w:val="en-US"/>
        </w:rPr>
      </w:pPr>
      <w:hyperlink w:anchor="_Toc66179547" w:history="1">
        <w:r w:rsidRPr="004601F6">
          <w:rPr>
            <w:rStyle w:val="Hyperlink"/>
            <w:rFonts w:cs="Arial"/>
            <w:noProof/>
          </w:rPr>
          <w:t>Figure 2 – NPA </w:t>
        </w:r>
        <w:r w:rsidR="00851C98">
          <w:rPr>
            <w:rStyle w:val="Hyperlink"/>
            <w:rFonts w:cs="Arial"/>
            <w:noProof/>
          </w:rPr>
          <w:t>367/418/581</w:t>
        </w:r>
        <w:r w:rsidRPr="004601F6">
          <w:rPr>
            <w:rStyle w:val="Hyperlink"/>
            <w:rFonts w:cs="Arial"/>
            <w:noProof/>
          </w:rPr>
          <w:t xml:space="preserve"> Actual and Forecast CO Code Assignments</w:t>
        </w:r>
        <w:r w:rsidRPr="0062709A">
          <w:rPr>
            <w:noProof/>
            <w:webHidden/>
          </w:rPr>
          <w:tab/>
        </w:r>
        <w:r w:rsidRPr="000A5D90">
          <w:rPr>
            <w:noProof/>
            <w:webHidden/>
          </w:rPr>
          <w:fldChar w:fldCharType="begin"/>
        </w:r>
        <w:r w:rsidRPr="0062709A">
          <w:rPr>
            <w:noProof/>
            <w:webHidden/>
          </w:rPr>
          <w:instrText xml:space="preserve"> PAGEREF _Toc66179547 \h </w:instrText>
        </w:r>
        <w:r w:rsidRPr="000A5D90">
          <w:rPr>
            <w:noProof/>
            <w:webHidden/>
          </w:rPr>
        </w:r>
        <w:r w:rsidRPr="000A5D90">
          <w:rPr>
            <w:noProof/>
            <w:webHidden/>
          </w:rPr>
          <w:fldChar w:fldCharType="separate"/>
        </w:r>
        <w:r w:rsidRPr="0062709A">
          <w:rPr>
            <w:noProof/>
            <w:webHidden/>
          </w:rPr>
          <w:t>2</w:t>
        </w:r>
        <w:r w:rsidRPr="000A5D90">
          <w:rPr>
            <w:noProof/>
            <w:webHidden/>
          </w:rPr>
          <w:fldChar w:fldCharType="end"/>
        </w:r>
      </w:hyperlink>
    </w:p>
    <w:p w14:paraId="6644A257" w14:textId="7D1EF8D7" w:rsidR="0062709A" w:rsidRPr="000E1D96" w:rsidRDefault="0062709A">
      <w:pPr>
        <w:pStyle w:val="TableofFigures"/>
        <w:tabs>
          <w:tab w:val="right" w:leader="dot" w:pos="9350"/>
        </w:tabs>
        <w:rPr>
          <w:rFonts w:asciiTheme="minorHAnsi" w:eastAsiaTheme="minorEastAsia" w:hAnsiTheme="minorHAnsi" w:cstheme="minorBidi"/>
          <w:noProof/>
          <w:szCs w:val="22"/>
          <w:lang w:val="en-US"/>
        </w:rPr>
      </w:pPr>
      <w:hyperlink w:anchor="_Toc66179548" w:history="1">
        <w:r w:rsidRPr="000E1D96">
          <w:rPr>
            <w:rStyle w:val="Hyperlink"/>
            <w:rFonts w:cs="Arial"/>
            <w:noProof/>
          </w:rPr>
          <w:t xml:space="preserve">Figure 3 </w:t>
        </w:r>
        <w:r w:rsidRPr="000E1D96">
          <w:rPr>
            <w:rStyle w:val="Hyperlink"/>
            <w:rFonts w:cs="Arial"/>
            <w:bCs/>
            <w:noProof/>
          </w:rPr>
          <w:t>–</w:t>
        </w:r>
        <w:r w:rsidRPr="000E1D96">
          <w:rPr>
            <w:rStyle w:val="Hyperlink"/>
            <w:rFonts w:cs="Arial"/>
            <w:noProof/>
          </w:rPr>
          <w:t xml:space="preserve"> NPA </w:t>
        </w:r>
        <w:r w:rsidR="00851C98" w:rsidRPr="000E1D96">
          <w:rPr>
            <w:rStyle w:val="Hyperlink"/>
            <w:rFonts w:cs="Arial"/>
            <w:noProof/>
          </w:rPr>
          <w:t>367/418/581</w:t>
        </w:r>
        <w:r w:rsidRPr="000E1D96">
          <w:rPr>
            <w:rStyle w:val="Hyperlink"/>
            <w:rFonts w:cs="Arial"/>
            <w:noProof/>
          </w:rPr>
          <w:t xml:space="preserve"> CO Code Exhaust </w:t>
        </w:r>
        <w:r w:rsidRPr="000E1D96">
          <w:rPr>
            <w:rStyle w:val="Hyperlink"/>
            <w:rFonts w:cs="Arial"/>
            <w:bCs/>
            <w:noProof/>
          </w:rPr>
          <w:t>–</w:t>
        </w:r>
        <w:r w:rsidRPr="000E1D96">
          <w:rPr>
            <w:rStyle w:val="Hyperlink"/>
            <w:rFonts w:cs="Arial"/>
            <w:noProof/>
          </w:rPr>
          <w:t xml:space="preserve"> J</w:t>
        </w:r>
        <w:r w:rsidR="000E1D96" w:rsidRPr="000E1D96">
          <w:rPr>
            <w:rStyle w:val="Hyperlink"/>
            <w:rFonts w:cs="Arial"/>
            <w:noProof/>
          </w:rPr>
          <w:t xml:space="preserve">uly 2024 </w:t>
        </w:r>
        <w:r w:rsidRPr="000E1D96">
          <w:rPr>
            <w:rStyle w:val="Hyperlink"/>
            <w:rFonts w:cs="Arial"/>
            <w:noProof/>
          </w:rPr>
          <w:t>R-NRUF</w:t>
        </w:r>
        <w:r w:rsidRPr="000E1D96">
          <w:rPr>
            <w:noProof/>
            <w:webHidden/>
          </w:rPr>
          <w:tab/>
        </w:r>
        <w:r w:rsidR="00291739">
          <w:rPr>
            <w:noProof/>
            <w:webHidden/>
          </w:rPr>
          <w:t>2</w:t>
        </w:r>
      </w:hyperlink>
    </w:p>
    <w:p w14:paraId="258B7859" w14:textId="5EDC2844" w:rsidR="0062709A" w:rsidRDefault="0062709A">
      <w:pPr>
        <w:pStyle w:val="TableofFigures"/>
        <w:tabs>
          <w:tab w:val="right" w:leader="dot" w:pos="9350"/>
        </w:tabs>
        <w:rPr>
          <w:rFonts w:asciiTheme="minorHAnsi" w:eastAsiaTheme="minorEastAsia" w:hAnsiTheme="minorHAnsi" w:cstheme="minorBidi"/>
          <w:noProof/>
          <w:szCs w:val="22"/>
          <w:lang w:val="en-US"/>
        </w:rPr>
      </w:pPr>
      <w:hyperlink w:anchor="_Toc66179550" w:history="1">
        <w:r w:rsidRPr="00EB14EA">
          <w:rPr>
            <w:rStyle w:val="Hyperlink"/>
            <w:rFonts w:cs="Arial"/>
            <w:noProof/>
          </w:rPr>
          <w:t xml:space="preserve">Figure </w:t>
        </w:r>
        <w:r w:rsidR="00291739">
          <w:rPr>
            <w:rStyle w:val="Hyperlink"/>
            <w:rFonts w:cs="Arial"/>
            <w:noProof/>
          </w:rPr>
          <w:t>4</w:t>
        </w:r>
        <w:r w:rsidRPr="00EB14EA">
          <w:rPr>
            <w:rStyle w:val="Hyperlink"/>
            <w:rFonts w:cs="Arial"/>
            <w:noProof/>
          </w:rPr>
          <w:t xml:space="preserve"> – Distributed Overlay</w:t>
        </w:r>
        <w:r>
          <w:rPr>
            <w:noProof/>
            <w:webHidden/>
          </w:rPr>
          <w:tab/>
        </w:r>
      </w:hyperlink>
      <w:r w:rsidR="00291739">
        <w:rPr>
          <w:noProof/>
        </w:rPr>
        <w:t>3</w:t>
      </w:r>
    </w:p>
    <w:p w14:paraId="26B24A8B" w14:textId="7FE37A03" w:rsidR="00262E93" w:rsidRDefault="00EF66E3" w:rsidP="00691DA6">
      <w:pPr>
        <w:widowControl w:val="0"/>
        <w:tabs>
          <w:tab w:val="left" w:pos="1080"/>
          <w:tab w:val="left" w:pos="1440"/>
        </w:tabs>
        <w:ind w:left="1440" w:hanging="1440"/>
        <w:rPr>
          <w:rStyle w:val="Hyperlink"/>
          <w:rFonts w:cs="Arial"/>
          <w:noProof/>
        </w:rPr>
      </w:pPr>
      <w:r>
        <w:fldChar w:fldCharType="end"/>
      </w:r>
    </w:p>
    <w:p w14:paraId="5A89A555" w14:textId="706B07A2" w:rsidR="002F3DB2" w:rsidRPr="00976C98" w:rsidRDefault="002F3DB2" w:rsidP="005C38DC">
      <w:pPr>
        <w:tabs>
          <w:tab w:val="right" w:leader="dot" w:pos="9720"/>
        </w:tabs>
        <w:ind w:right="-360"/>
      </w:pPr>
    </w:p>
    <w:p w14:paraId="6D9899B3" w14:textId="77777777" w:rsidR="00203BC6" w:rsidRPr="00976C98" w:rsidRDefault="00203BC6" w:rsidP="00203BC6">
      <w:pPr>
        <w:widowControl w:val="0"/>
        <w:tabs>
          <w:tab w:val="left" w:pos="1080"/>
          <w:tab w:val="left" w:pos="1440"/>
        </w:tabs>
        <w:ind w:left="1440" w:hanging="1440"/>
        <w:rPr>
          <w:b/>
        </w:rPr>
      </w:pPr>
      <w:r w:rsidRPr="00976C98">
        <w:rPr>
          <w:b/>
        </w:rPr>
        <w:t>ANNEX B</w:t>
      </w:r>
    </w:p>
    <w:p w14:paraId="0B705CB3" w14:textId="77777777" w:rsidR="00467F92" w:rsidRPr="00467F92" w:rsidRDefault="00467F92" w:rsidP="003E207B"/>
    <w:p w14:paraId="614B9D05" w14:textId="7524ABB2" w:rsidR="00161B7E" w:rsidRDefault="000A5D90" w:rsidP="000A5D90">
      <w:pPr>
        <w:pStyle w:val="TableofFigures"/>
        <w:tabs>
          <w:tab w:val="left" w:pos="1980"/>
          <w:tab w:val="right" w:leader="dot" w:pos="9350"/>
        </w:tabs>
        <w:rPr>
          <w:rFonts w:asciiTheme="minorHAnsi" w:hAnsiTheme="minorHAnsi"/>
          <w:sz w:val="20"/>
        </w:rPr>
      </w:pPr>
      <w:hyperlink w:anchor="_Toc52358142" w:history="1">
        <w:r>
          <w:rPr>
            <w:rStyle w:val="Hyperlink"/>
            <w:rFonts w:cs="Arial"/>
            <w:noProof/>
          </w:rPr>
          <w:fldChar w:fldCharType="begin"/>
        </w:r>
        <w:r>
          <w:instrText xml:space="preserve"> REF Table \h </w:instrText>
        </w:r>
        <w:r>
          <w:rPr>
            <w:rStyle w:val="Hyperlink"/>
            <w:rFonts w:cs="Arial"/>
            <w:noProof/>
          </w:rPr>
        </w:r>
        <w:r>
          <w:rPr>
            <w:rStyle w:val="Hyperlink"/>
            <w:rFonts w:cs="Arial"/>
            <w:noProof/>
          </w:rPr>
          <w:fldChar w:fldCharType="separate"/>
        </w:r>
        <w:r>
          <w:rPr>
            <w:rFonts w:cs="Arial"/>
          </w:rPr>
          <w:t xml:space="preserve">Table </w:t>
        </w:r>
        <w:r>
          <w:rPr>
            <w:rFonts w:cs="Arial"/>
            <w:noProof/>
          </w:rPr>
          <w:t>1</w:t>
        </w:r>
        <w:r>
          <w:rPr>
            <w:rFonts w:cs="Arial"/>
          </w:rPr>
          <w:t xml:space="preserve"> – NPA </w:t>
        </w:r>
        <w:r w:rsidR="00FB2B08">
          <w:rPr>
            <w:rFonts w:cs="Arial"/>
          </w:rPr>
          <w:t>367/418/581</w:t>
        </w:r>
        <w:r>
          <w:rPr>
            <w:rFonts w:cs="Arial"/>
          </w:rPr>
          <w:t xml:space="preserve"> Exchange Areas After</w:t>
        </w:r>
        <w:r w:rsidRPr="00976C98">
          <w:rPr>
            <w:rFonts w:cs="Arial"/>
          </w:rPr>
          <w:t xml:space="preserve"> </w:t>
        </w:r>
        <w:r>
          <w:rPr>
            <w:rFonts w:cs="Arial"/>
          </w:rPr>
          <w:t xml:space="preserve">Distributed Overlay </w:t>
        </w:r>
        <w:r>
          <w:rPr>
            <w:rStyle w:val="Hyperlink"/>
            <w:rFonts w:cs="Arial"/>
            <w:noProof/>
          </w:rPr>
          <w:fldChar w:fldCharType="end"/>
        </w:r>
        <w:r w:rsidR="00D06863">
          <w:rPr>
            <w:noProof/>
            <w:webHidden/>
          </w:rPr>
          <w:tab/>
        </w:r>
        <w:r w:rsidR="00D06863">
          <w:rPr>
            <w:noProof/>
            <w:webHidden/>
          </w:rPr>
          <w:fldChar w:fldCharType="begin"/>
        </w:r>
        <w:r w:rsidR="00D06863">
          <w:rPr>
            <w:noProof/>
            <w:webHidden/>
          </w:rPr>
          <w:instrText xml:space="preserve"> PAGEREF _Toc52358142 \h </w:instrText>
        </w:r>
        <w:r w:rsidR="00D06863">
          <w:rPr>
            <w:noProof/>
            <w:webHidden/>
          </w:rPr>
        </w:r>
        <w:r w:rsidR="00D06863">
          <w:rPr>
            <w:noProof/>
            <w:webHidden/>
          </w:rPr>
          <w:fldChar w:fldCharType="separate"/>
        </w:r>
        <w:r w:rsidR="00D06863">
          <w:rPr>
            <w:noProof/>
            <w:webHidden/>
          </w:rPr>
          <w:t>B-1</w:t>
        </w:r>
        <w:r w:rsidR="00D06863">
          <w:rPr>
            <w:noProof/>
            <w:webHidden/>
          </w:rPr>
          <w:fldChar w:fldCharType="end"/>
        </w:r>
      </w:hyperlink>
      <w:r w:rsidR="00D7007A" w:rsidRPr="00976C98">
        <w:fldChar w:fldCharType="begin"/>
      </w:r>
      <w:r w:rsidR="00D7007A" w:rsidRPr="00976C98">
        <w:instrText xml:space="preserve"> TOC \n \h \z \c "Table" </w:instrText>
      </w:r>
      <w:r w:rsidR="00D7007A" w:rsidRPr="00976C98">
        <w:fldChar w:fldCharType="end"/>
      </w:r>
      <w:r w:rsidR="00B240F1" w:rsidDel="00B240F1">
        <w:rPr>
          <w:rFonts w:asciiTheme="minorHAnsi" w:hAnsiTheme="minorHAnsi"/>
          <w:sz w:val="20"/>
        </w:rPr>
        <w:t xml:space="preserve"> </w:t>
      </w:r>
    </w:p>
    <w:p w14:paraId="34701984" w14:textId="0EC6D72F" w:rsidR="00467F92" w:rsidRDefault="00467F92" w:rsidP="003E207B"/>
    <w:p w14:paraId="7D39EF33" w14:textId="77777777" w:rsidR="00372F12" w:rsidRPr="00467F92" w:rsidRDefault="00372F12" w:rsidP="003E207B"/>
    <w:p w14:paraId="2CD3BADC" w14:textId="77777777" w:rsidR="00B257C9" w:rsidRPr="00976C98" w:rsidRDefault="00B257C9" w:rsidP="00B257C9">
      <w:pPr>
        <w:widowControl w:val="0"/>
        <w:tabs>
          <w:tab w:val="left" w:pos="1080"/>
          <w:tab w:val="left" w:pos="1440"/>
        </w:tabs>
        <w:ind w:left="1440" w:hanging="1440"/>
        <w:rPr>
          <w:b/>
        </w:rPr>
      </w:pPr>
      <w:r w:rsidRPr="00976C98">
        <w:rPr>
          <w:b/>
        </w:rPr>
        <w:t>ANNEX C</w:t>
      </w:r>
    </w:p>
    <w:p w14:paraId="51B44EEE" w14:textId="77777777" w:rsidR="00B257C9" w:rsidRPr="00976C98" w:rsidRDefault="00B257C9" w:rsidP="00B257C9">
      <w:pPr>
        <w:widowControl w:val="0"/>
        <w:tabs>
          <w:tab w:val="left" w:pos="1080"/>
          <w:tab w:val="left" w:pos="1440"/>
        </w:tabs>
        <w:ind w:left="1440" w:hanging="1440"/>
      </w:pPr>
    </w:p>
    <w:p w14:paraId="0D44E578" w14:textId="77777777" w:rsidR="00B257C9" w:rsidRPr="00976C98" w:rsidRDefault="00B257C9" w:rsidP="00B257C9">
      <w:pPr>
        <w:widowControl w:val="0"/>
        <w:tabs>
          <w:tab w:val="left" w:pos="1080"/>
          <w:tab w:val="left" w:pos="1440"/>
        </w:tabs>
        <w:ind w:left="1440" w:hanging="1440"/>
      </w:pPr>
      <w:r w:rsidRPr="00976C98">
        <w:t>Distribution List</w:t>
      </w:r>
    </w:p>
    <w:p w14:paraId="2723DA60" w14:textId="77777777" w:rsidR="00B257C9" w:rsidRPr="00976C98" w:rsidRDefault="00B257C9" w:rsidP="00B257C9">
      <w:pPr>
        <w:ind w:left="1440" w:hanging="1440"/>
      </w:pPr>
    </w:p>
    <w:p w14:paraId="257D6E0B" w14:textId="77777777" w:rsidR="00181499" w:rsidRPr="00976C98" w:rsidRDefault="00181499">
      <w:r w:rsidRPr="00976C98">
        <w:br w:type="page"/>
      </w:r>
    </w:p>
    <w:p w14:paraId="57F35551" w14:textId="77777777" w:rsidR="00B257C9" w:rsidRPr="00976C98" w:rsidRDefault="00B257C9" w:rsidP="00203BC6">
      <w:pPr>
        <w:widowControl w:val="0"/>
        <w:tabs>
          <w:tab w:val="left" w:pos="1080"/>
          <w:tab w:val="left" w:pos="1440"/>
        </w:tabs>
        <w:ind w:left="1440" w:hanging="1440"/>
      </w:pPr>
    </w:p>
    <w:p w14:paraId="2D1CDC8B"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t>A</w:t>
      </w:r>
      <w:r w:rsidR="007F1E3F" w:rsidRPr="00976C98">
        <w:rPr>
          <w:b/>
          <w:caps/>
        </w:rPr>
        <w:t>CRONYM LIST</w:t>
      </w:r>
    </w:p>
    <w:p w14:paraId="47458B59" w14:textId="77777777" w:rsidR="00537D02" w:rsidRPr="00976C98" w:rsidRDefault="00537D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976C98" w14:paraId="445FC6BA" w14:textId="77777777" w:rsidTr="00372F12">
        <w:trPr>
          <w:trHeight w:val="276"/>
          <w:jc w:val="center"/>
        </w:trPr>
        <w:tc>
          <w:tcPr>
            <w:tcW w:w="1728" w:type="dxa"/>
          </w:tcPr>
          <w:p w14:paraId="51FFC0C7" w14:textId="77777777" w:rsidR="00537D02" w:rsidRPr="00976C98" w:rsidRDefault="00537D02" w:rsidP="0082576A">
            <w:pPr>
              <w:rPr>
                <w:rFonts w:cs="Arial"/>
                <w:szCs w:val="22"/>
              </w:rPr>
            </w:pPr>
            <w:r w:rsidRPr="00976C98">
              <w:rPr>
                <w:rFonts w:cs="Arial"/>
                <w:szCs w:val="22"/>
              </w:rPr>
              <w:t>CATF</w:t>
            </w:r>
          </w:p>
        </w:tc>
        <w:tc>
          <w:tcPr>
            <w:tcW w:w="7128" w:type="dxa"/>
          </w:tcPr>
          <w:p w14:paraId="5B937E43" w14:textId="77777777" w:rsidR="00537D02" w:rsidRPr="00976C98" w:rsidRDefault="00537D02" w:rsidP="0082576A">
            <w:pPr>
              <w:rPr>
                <w:rFonts w:cs="Arial"/>
                <w:szCs w:val="22"/>
              </w:rPr>
            </w:pPr>
            <w:r w:rsidRPr="00976C98">
              <w:rPr>
                <w:rFonts w:cs="Arial"/>
                <w:szCs w:val="22"/>
              </w:rPr>
              <w:t>Consumer Awareness Task Force</w:t>
            </w:r>
          </w:p>
        </w:tc>
      </w:tr>
      <w:tr w:rsidR="00537D02" w:rsidRPr="00976C98" w14:paraId="3D7CDBC1" w14:textId="77777777" w:rsidTr="00372F12">
        <w:trPr>
          <w:trHeight w:val="276"/>
          <w:jc w:val="center"/>
        </w:trPr>
        <w:tc>
          <w:tcPr>
            <w:tcW w:w="1728" w:type="dxa"/>
          </w:tcPr>
          <w:p w14:paraId="2957A71D" w14:textId="77777777" w:rsidR="00537D02" w:rsidRPr="00976C98" w:rsidRDefault="00537D02" w:rsidP="0082576A">
            <w:pPr>
              <w:rPr>
                <w:rFonts w:cs="Arial"/>
                <w:szCs w:val="22"/>
              </w:rPr>
            </w:pPr>
            <w:r w:rsidRPr="00976C98">
              <w:rPr>
                <w:rFonts w:cs="Arial"/>
                <w:szCs w:val="22"/>
              </w:rPr>
              <w:t>CNA</w:t>
            </w:r>
          </w:p>
        </w:tc>
        <w:tc>
          <w:tcPr>
            <w:tcW w:w="7128" w:type="dxa"/>
          </w:tcPr>
          <w:p w14:paraId="22B2B956" w14:textId="77777777" w:rsidR="00537D02" w:rsidRPr="00976C98" w:rsidRDefault="00537D02" w:rsidP="0082576A">
            <w:pPr>
              <w:rPr>
                <w:rFonts w:cs="Arial"/>
                <w:szCs w:val="22"/>
              </w:rPr>
            </w:pPr>
            <w:r w:rsidRPr="00976C98">
              <w:rPr>
                <w:rFonts w:cs="Arial"/>
                <w:szCs w:val="22"/>
              </w:rPr>
              <w:t>Canadian Numbering Administrator</w:t>
            </w:r>
          </w:p>
        </w:tc>
      </w:tr>
      <w:tr w:rsidR="00537D02" w:rsidRPr="00976C98" w14:paraId="533801A9" w14:textId="77777777" w:rsidTr="00372F12">
        <w:trPr>
          <w:trHeight w:val="276"/>
          <w:jc w:val="center"/>
        </w:trPr>
        <w:tc>
          <w:tcPr>
            <w:tcW w:w="1728" w:type="dxa"/>
          </w:tcPr>
          <w:p w14:paraId="7A0747D6" w14:textId="77777777" w:rsidR="00537D02" w:rsidRPr="00976C98" w:rsidRDefault="00537D02" w:rsidP="0082576A">
            <w:pPr>
              <w:rPr>
                <w:rFonts w:cs="Arial"/>
                <w:szCs w:val="22"/>
              </w:rPr>
            </w:pPr>
            <w:r w:rsidRPr="00976C98">
              <w:rPr>
                <w:rFonts w:cs="Arial"/>
                <w:szCs w:val="22"/>
              </w:rPr>
              <w:t>CISC</w:t>
            </w:r>
          </w:p>
        </w:tc>
        <w:tc>
          <w:tcPr>
            <w:tcW w:w="7128" w:type="dxa"/>
          </w:tcPr>
          <w:p w14:paraId="045BDCF3" w14:textId="77777777" w:rsidR="00537D02" w:rsidRPr="00976C98" w:rsidRDefault="00537D02" w:rsidP="0082576A">
            <w:pPr>
              <w:rPr>
                <w:rFonts w:cs="Arial"/>
                <w:szCs w:val="22"/>
              </w:rPr>
            </w:pPr>
            <w:r w:rsidRPr="00976C98">
              <w:rPr>
                <w:rFonts w:cs="Arial"/>
                <w:szCs w:val="22"/>
              </w:rPr>
              <w:t>CRTC Interconnection Steering Committee</w:t>
            </w:r>
          </w:p>
        </w:tc>
      </w:tr>
      <w:tr w:rsidR="00537D02" w:rsidRPr="00976C98" w14:paraId="6FC55E78" w14:textId="77777777" w:rsidTr="00372F12">
        <w:trPr>
          <w:trHeight w:val="276"/>
          <w:jc w:val="center"/>
        </w:trPr>
        <w:tc>
          <w:tcPr>
            <w:tcW w:w="1728" w:type="dxa"/>
          </w:tcPr>
          <w:p w14:paraId="26A490C1" w14:textId="77777777" w:rsidR="00537D02" w:rsidRPr="00976C98" w:rsidRDefault="00537D02" w:rsidP="0082576A">
            <w:pPr>
              <w:rPr>
                <w:rFonts w:cs="Arial"/>
                <w:szCs w:val="22"/>
              </w:rPr>
            </w:pPr>
            <w:r w:rsidRPr="00976C98">
              <w:rPr>
                <w:rFonts w:cs="Arial"/>
                <w:szCs w:val="22"/>
              </w:rPr>
              <w:t>CLEC</w:t>
            </w:r>
          </w:p>
        </w:tc>
        <w:tc>
          <w:tcPr>
            <w:tcW w:w="7128" w:type="dxa"/>
          </w:tcPr>
          <w:p w14:paraId="12520638" w14:textId="77777777" w:rsidR="00537D02" w:rsidRPr="00976C98" w:rsidRDefault="00537D02" w:rsidP="0082576A">
            <w:pPr>
              <w:rPr>
                <w:rFonts w:cs="Arial"/>
                <w:szCs w:val="22"/>
              </w:rPr>
            </w:pPr>
            <w:r w:rsidRPr="00976C98">
              <w:rPr>
                <w:rFonts w:cs="Arial"/>
                <w:szCs w:val="22"/>
              </w:rPr>
              <w:t>Competitive Local Exchange Carrier</w:t>
            </w:r>
          </w:p>
        </w:tc>
      </w:tr>
      <w:tr w:rsidR="007F4E7B" w:rsidRPr="00976C98" w14:paraId="44BF9B49" w14:textId="77777777" w:rsidTr="00372F12">
        <w:trPr>
          <w:trHeight w:val="276"/>
          <w:jc w:val="center"/>
        </w:trPr>
        <w:tc>
          <w:tcPr>
            <w:tcW w:w="1728" w:type="dxa"/>
          </w:tcPr>
          <w:p w14:paraId="01C6106B" w14:textId="77777777" w:rsidR="007F4E7B" w:rsidRPr="00976C98" w:rsidRDefault="007F4E7B" w:rsidP="0082576A">
            <w:pPr>
              <w:rPr>
                <w:rFonts w:cs="Arial"/>
                <w:szCs w:val="22"/>
              </w:rPr>
            </w:pPr>
            <w:r w:rsidRPr="00976C98">
              <w:rPr>
                <w:rFonts w:cs="Arial"/>
                <w:szCs w:val="22"/>
              </w:rPr>
              <w:t>CLNPC</w:t>
            </w:r>
          </w:p>
        </w:tc>
        <w:tc>
          <w:tcPr>
            <w:tcW w:w="7128" w:type="dxa"/>
          </w:tcPr>
          <w:p w14:paraId="26707EDD" w14:textId="77777777" w:rsidR="007F4E7B" w:rsidRPr="00976C98" w:rsidRDefault="007F4E7B" w:rsidP="0082576A">
            <w:pPr>
              <w:rPr>
                <w:rFonts w:cs="Arial"/>
                <w:szCs w:val="22"/>
              </w:rPr>
            </w:pPr>
            <w:r w:rsidRPr="00976C98">
              <w:rPr>
                <w:rFonts w:cs="Arial"/>
                <w:szCs w:val="22"/>
              </w:rPr>
              <w:t>Canadian Local Number Portability Consortium</w:t>
            </w:r>
          </w:p>
        </w:tc>
      </w:tr>
      <w:tr w:rsidR="00537D02" w:rsidRPr="00976C98" w14:paraId="6FA8405F" w14:textId="77777777" w:rsidTr="00372F12">
        <w:trPr>
          <w:trHeight w:val="276"/>
          <w:jc w:val="center"/>
        </w:trPr>
        <w:tc>
          <w:tcPr>
            <w:tcW w:w="1728" w:type="dxa"/>
          </w:tcPr>
          <w:p w14:paraId="05B51671" w14:textId="77777777" w:rsidR="00537D02" w:rsidRPr="00976C98" w:rsidRDefault="00537D02" w:rsidP="0082576A">
            <w:pPr>
              <w:rPr>
                <w:rFonts w:cs="Arial"/>
                <w:szCs w:val="22"/>
              </w:rPr>
            </w:pPr>
            <w:r w:rsidRPr="00976C98">
              <w:rPr>
                <w:rFonts w:cs="Arial"/>
                <w:szCs w:val="22"/>
              </w:rPr>
              <w:t>CO</w:t>
            </w:r>
          </w:p>
        </w:tc>
        <w:tc>
          <w:tcPr>
            <w:tcW w:w="7128" w:type="dxa"/>
          </w:tcPr>
          <w:p w14:paraId="0F2A9524" w14:textId="77777777" w:rsidR="00537D02" w:rsidRPr="00976C98" w:rsidRDefault="00537D02" w:rsidP="0082576A">
            <w:pPr>
              <w:rPr>
                <w:rFonts w:cs="Arial"/>
                <w:szCs w:val="22"/>
              </w:rPr>
            </w:pPr>
            <w:r w:rsidRPr="00976C98">
              <w:rPr>
                <w:rFonts w:cs="Arial"/>
                <w:szCs w:val="22"/>
              </w:rPr>
              <w:t>Central Office</w:t>
            </w:r>
          </w:p>
        </w:tc>
      </w:tr>
      <w:tr w:rsidR="00537D02" w:rsidRPr="00976C98" w14:paraId="359AADB2" w14:textId="77777777" w:rsidTr="00372F12">
        <w:trPr>
          <w:trHeight w:val="276"/>
          <w:jc w:val="center"/>
        </w:trPr>
        <w:tc>
          <w:tcPr>
            <w:tcW w:w="1728" w:type="dxa"/>
          </w:tcPr>
          <w:p w14:paraId="24BA627E" w14:textId="77777777" w:rsidR="00537D02" w:rsidRPr="00976C98" w:rsidRDefault="00537D02" w:rsidP="0082576A">
            <w:pPr>
              <w:rPr>
                <w:rFonts w:cs="Arial"/>
                <w:szCs w:val="22"/>
              </w:rPr>
            </w:pPr>
            <w:r w:rsidRPr="00976C98">
              <w:rPr>
                <w:rFonts w:cs="Arial"/>
                <w:szCs w:val="22"/>
              </w:rPr>
              <w:t>CRTC</w:t>
            </w:r>
          </w:p>
        </w:tc>
        <w:tc>
          <w:tcPr>
            <w:tcW w:w="7128" w:type="dxa"/>
          </w:tcPr>
          <w:p w14:paraId="1D61377E" w14:textId="77777777" w:rsidR="00537D02" w:rsidRPr="00976C98" w:rsidRDefault="00537D02" w:rsidP="0082576A">
            <w:pPr>
              <w:rPr>
                <w:rFonts w:cs="Arial"/>
                <w:szCs w:val="22"/>
              </w:rPr>
            </w:pPr>
            <w:r w:rsidRPr="00976C98">
              <w:rPr>
                <w:rFonts w:cs="Arial"/>
                <w:szCs w:val="22"/>
              </w:rPr>
              <w:t>Canadian Radio-television and Telecommunications Commission</w:t>
            </w:r>
          </w:p>
        </w:tc>
      </w:tr>
      <w:tr w:rsidR="00B514CF" w:rsidRPr="00976C98" w14:paraId="17CB2C8A" w14:textId="77777777" w:rsidTr="00372F12">
        <w:trPr>
          <w:trHeight w:val="276"/>
          <w:jc w:val="center"/>
        </w:trPr>
        <w:tc>
          <w:tcPr>
            <w:tcW w:w="1728" w:type="dxa"/>
          </w:tcPr>
          <w:p w14:paraId="0A06661A" w14:textId="77777777" w:rsidR="00B514CF" w:rsidRPr="00976C98" w:rsidRDefault="00B514CF" w:rsidP="0082576A">
            <w:pPr>
              <w:rPr>
                <w:rFonts w:cs="Arial"/>
                <w:szCs w:val="22"/>
              </w:rPr>
            </w:pPr>
            <w:r w:rsidRPr="00976C98">
              <w:rPr>
                <w:rFonts w:cs="Arial"/>
                <w:szCs w:val="22"/>
              </w:rPr>
              <w:t>CSCN</w:t>
            </w:r>
          </w:p>
        </w:tc>
        <w:tc>
          <w:tcPr>
            <w:tcW w:w="7128" w:type="dxa"/>
          </w:tcPr>
          <w:p w14:paraId="32879E28" w14:textId="77777777" w:rsidR="00B514CF" w:rsidRPr="00976C98" w:rsidRDefault="00B514CF" w:rsidP="0082576A">
            <w:pPr>
              <w:rPr>
                <w:rFonts w:cs="Arial"/>
                <w:szCs w:val="22"/>
              </w:rPr>
            </w:pPr>
            <w:r w:rsidRPr="00976C98">
              <w:rPr>
                <w:rFonts w:cs="Arial"/>
                <w:szCs w:val="22"/>
              </w:rPr>
              <w:t>Canadian Steering Committee on Numbering</w:t>
            </w:r>
          </w:p>
        </w:tc>
      </w:tr>
      <w:tr w:rsidR="00E5198C" w:rsidRPr="00976C98" w14:paraId="69F679D6" w14:textId="77777777" w:rsidTr="00372F12">
        <w:trPr>
          <w:trHeight w:val="276"/>
          <w:jc w:val="center"/>
        </w:trPr>
        <w:tc>
          <w:tcPr>
            <w:tcW w:w="1728" w:type="dxa"/>
          </w:tcPr>
          <w:p w14:paraId="5AE8A9C1" w14:textId="2FACEB99" w:rsidR="00E5198C" w:rsidRPr="00976C98" w:rsidRDefault="00E5198C" w:rsidP="0082576A">
            <w:pPr>
              <w:rPr>
                <w:rFonts w:cs="Arial"/>
                <w:szCs w:val="22"/>
              </w:rPr>
            </w:pPr>
            <w:r w:rsidRPr="00976C98">
              <w:rPr>
                <w:rFonts w:cs="Arial"/>
                <w:szCs w:val="22"/>
              </w:rPr>
              <w:t>EAS</w:t>
            </w:r>
          </w:p>
        </w:tc>
        <w:tc>
          <w:tcPr>
            <w:tcW w:w="7128" w:type="dxa"/>
          </w:tcPr>
          <w:p w14:paraId="2AC53106" w14:textId="71913059" w:rsidR="00E5198C" w:rsidRPr="00976C98" w:rsidRDefault="00E5198C" w:rsidP="0082576A">
            <w:pPr>
              <w:rPr>
                <w:rFonts w:cs="Arial"/>
                <w:szCs w:val="22"/>
              </w:rPr>
            </w:pPr>
            <w:r w:rsidRPr="00976C98">
              <w:rPr>
                <w:rFonts w:cs="Arial"/>
                <w:szCs w:val="22"/>
              </w:rPr>
              <w:t>Extended Area Service</w:t>
            </w:r>
          </w:p>
        </w:tc>
      </w:tr>
      <w:tr w:rsidR="00537D02" w:rsidRPr="00976C98" w14:paraId="613A1B32" w14:textId="77777777" w:rsidTr="00372F12">
        <w:trPr>
          <w:trHeight w:val="276"/>
          <w:jc w:val="center"/>
        </w:trPr>
        <w:tc>
          <w:tcPr>
            <w:tcW w:w="1728" w:type="dxa"/>
          </w:tcPr>
          <w:p w14:paraId="687872F6" w14:textId="77777777" w:rsidR="00537D02" w:rsidRPr="00976C98" w:rsidRDefault="00537D02" w:rsidP="0082576A">
            <w:pPr>
              <w:rPr>
                <w:rFonts w:cs="Arial"/>
                <w:szCs w:val="22"/>
              </w:rPr>
            </w:pPr>
            <w:r w:rsidRPr="00976C98">
              <w:rPr>
                <w:rFonts w:cs="Arial"/>
                <w:szCs w:val="22"/>
              </w:rPr>
              <w:t>G-NRUF</w:t>
            </w:r>
          </w:p>
        </w:tc>
        <w:tc>
          <w:tcPr>
            <w:tcW w:w="7128" w:type="dxa"/>
          </w:tcPr>
          <w:p w14:paraId="6FDF367C" w14:textId="77777777" w:rsidR="00537D02" w:rsidRPr="00976C98" w:rsidRDefault="00537D02" w:rsidP="0082576A">
            <w:pPr>
              <w:rPr>
                <w:rFonts w:cs="Arial"/>
                <w:szCs w:val="22"/>
              </w:rPr>
            </w:pPr>
            <w:r w:rsidRPr="00976C98">
              <w:rPr>
                <w:rFonts w:cs="Arial"/>
                <w:szCs w:val="22"/>
              </w:rPr>
              <w:t>General Numbering Resource Utilization Forecast</w:t>
            </w:r>
          </w:p>
        </w:tc>
      </w:tr>
      <w:tr w:rsidR="00537D02" w:rsidRPr="00976C98" w14:paraId="2BF67E8C" w14:textId="77777777" w:rsidTr="00372F12">
        <w:trPr>
          <w:trHeight w:val="276"/>
          <w:jc w:val="center"/>
        </w:trPr>
        <w:tc>
          <w:tcPr>
            <w:tcW w:w="1728" w:type="dxa"/>
          </w:tcPr>
          <w:p w14:paraId="0D323997" w14:textId="77777777" w:rsidR="00537D02" w:rsidRPr="00976C98" w:rsidRDefault="00537D02" w:rsidP="0082576A">
            <w:pPr>
              <w:rPr>
                <w:rFonts w:cs="Arial"/>
                <w:szCs w:val="22"/>
              </w:rPr>
            </w:pPr>
            <w:r w:rsidRPr="00976C98">
              <w:rPr>
                <w:rFonts w:cs="Arial"/>
                <w:szCs w:val="22"/>
              </w:rPr>
              <w:t>ILEC</w:t>
            </w:r>
          </w:p>
        </w:tc>
        <w:tc>
          <w:tcPr>
            <w:tcW w:w="7128" w:type="dxa"/>
          </w:tcPr>
          <w:p w14:paraId="5AD802F6" w14:textId="77777777" w:rsidR="00537D02" w:rsidRPr="00976C98" w:rsidRDefault="00537D02" w:rsidP="0082576A">
            <w:pPr>
              <w:rPr>
                <w:rFonts w:cs="Arial"/>
                <w:szCs w:val="22"/>
              </w:rPr>
            </w:pPr>
            <w:r w:rsidRPr="00976C98">
              <w:rPr>
                <w:rFonts w:cs="Arial"/>
                <w:szCs w:val="22"/>
              </w:rPr>
              <w:t>Incumbent Local Exchange Carrier</w:t>
            </w:r>
          </w:p>
        </w:tc>
      </w:tr>
      <w:tr w:rsidR="00537D02" w:rsidRPr="00976C98" w14:paraId="502D9DBA" w14:textId="77777777" w:rsidTr="00372F12">
        <w:trPr>
          <w:trHeight w:val="276"/>
          <w:jc w:val="center"/>
        </w:trPr>
        <w:tc>
          <w:tcPr>
            <w:tcW w:w="1728" w:type="dxa"/>
          </w:tcPr>
          <w:p w14:paraId="2A6178E8" w14:textId="77777777" w:rsidR="00537D02" w:rsidRPr="00976C98" w:rsidRDefault="00537D02" w:rsidP="0082576A">
            <w:pPr>
              <w:rPr>
                <w:rFonts w:cs="Arial"/>
                <w:szCs w:val="22"/>
              </w:rPr>
            </w:pPr>
            <w:r w:rsidRPr="00976C98">
              <w:rPr>
                <w:rFonts w:cs="Arial"/>
                <w:szCs w:val="22"/>
              </w:rPr>
              <w:t>IPD</w:t>
            </w:r>
          </w:p>
        </w:tc>
        <w:tc>
          <w:tcPr>
            <w:tcW w:w="7128" w:type="dxa"/>
          </w:tcPr>
          <w:p w14:paraId="78683106" w14:textId="77777777" w:rsidR="00537D02" w:rsidRPr="00976C98" w:rsidRDefault="00537D02" w:rsidP="0082576A">
            <w:pPr>
              <w:rPr>
                <w:rFonts w:cs="Arial"/>
                <w:szCs w:val="22"/>
              </w:rPr>
            </w:pPr>
            <w:r w:rsidRPr="00976C98">
              <w:rPr>
                <w:rFonts w:cs="Arial"/>
                <w:szCs w:val="22"/>
              </w:rPr>
              <w:t>Initial Planning Document</w:t>
            </w:r>
          </w:p>
        </w:tc>
      </w:tr>
      <w:tr w:rsidR="00730F85" w:rsidRPr="00976C98" w14:paraId="306295B3" w14:textId="77777777" w:rsidTr="00372F12">
        <w:trPr>
          <w:trHeight w:val="276"/>
          <w:jc w:val="center"/>
        </w:trPr>
        <w:tc>
          <w:tcPr>
            <w:tcW w:w="1728" w:type="dxa"/>
          </w:tcPr>
          <w:p w14:paraId="0108CDCD" w14:textId="77777777" w:rsidR="00730F85" w:rsidRPr="00976C98" w:rsidRDefault="00730F85" w:rsidP="0082576A">
            <w:pPr>
              <w:rPr>
                <w:rFonts w:cs="Arial"/>
                <w:szCs w:val="22"/>
              </w:rPr>
            </w:pPr>
            <w:r w:rsidRPr="00976C98">
              <w:rPr>
                <w:rFonts w:cs="Arial"/>
                <w:szCs w:val="22"/>
              </w:rPr>
              <w:t>ISP</w:t>
            </w:r>
          </w:p>
        </w:tc>
        <w:tc>
          <w:tcPr>
            <w:tcW w:w="7128" w:type="dxa"/>
          </w:tcPr>
          <w:p w14:paraId="49CBF429" w14:textId="77777777" w:rsidR="00730F85" w:rsidRPr="00976C98" w:rsidRDefault="00730F85" w:rsidP="0082576A">
            <w:pPr>
              <w:rPr>
                <w:rFonts w:cs="Arial"/>
                <w:szCs w:val="22"/>
              </w:rPr>
            </w:pPr>
            <w:r w:rsidRPr="00976C98">
              <w:rPr>
                <w:rFonts w:cs="Arial"/>
                <w:szCs w:val="22"/>
              </w:rPr>
              <w:t>Internet Service Provider</w:t>
            </w:r>
          </w:p>
        </w:tc>
      </w:tr>
      <w:tr w:rsidR="00537D02" w:rsidRPr="00976C98" w14:paraId="72680F42" w14:textId="77777777" w:rsidTr="00372F12">
        <w:trPr>
          <w:trHeight w:val="276"/>
          <w:jc w:val="center"/>
        </w:trPr>
        <w:tc>
          <w:tcPr>
            <w:tcW w:w="1728" w:type="dxa"/>
          </w:tcPr>
          <w:p w14:paraId="5115B9EF" w14:textId="77777777" w:rsidR="00537D02" w:rsidRPr="00976C98" w:rsidRDefault="00537D02" w:rsidP="0082576A">
            <w:pPr>
              <w:rPr>
                <w:rFonts w:cs="Arial"/>
                <w:szCs w:val="22"/>
              </w:rPr>
            </w:pPr>
            <w:r w:rsidRPr="00976C98">
              <w:rPr>
                <w:rFonts w:cs="Arial"/>
                <w:szCs w:val="22"/>
              </w:rPr>
              <w:t>JCP</w:t>
            </w:r>
          </w:p>
        </w:tc>
        <w:tc>
          <w:tcPr>
            <w:tcW w:w="7128" w:type="dxa"/>
          </w:tcPr>
          <w:p w14:paraId="498AF1B8" w14:textId="77777777" w:rsidR="00537D02" w:rsidRPr="00976C98" w:rsidRDefault="00537D02" w:rsidP="0082576A">
            <w:pPr>
              <w:rPr>
                <w:rFonts w:cs="Arial"/>
                <w:szCs w:val="22"/>
              </w:rPr>
            </w:pPr>
            <w:r w:rsidRPr="00976C98">
              <w:rPr>
                <w:rFonts w:cs="Arial"/>
                <w:szCs w:val="22"/>
              </w:rPr>
              <w:t>Jeopardy Contingency Plan</w:t>
            </w:r>
          </w:p>
        </w:tc>
      </w:tr>
      <w:tr w:rsidR="00537D02" w:rsidRPr="00976C98" w14:paraId="0262CE29" w14:textId="77777777" w:rsidTr="00372F12">
        <w:trPr>
          <w:trHeight w:val="276"/>
          <w:jc w:val="center"/>
        </w:trPr>
        <w:tc>
          <w:tcPr>
            <w:tcW w:w="1728" w:type="dxa"/>
          </w:tcPr>
          <w:p w14:paraId="1D1E5B01" w14:textId="77777777" w:rsidR="00537D02" w:rsidRPr="00976C98" w:rsidRDefault="00537D02" w:rsidP="0082576A">
            <w:pPr>
              <w:rPr>
                <w:rFonts w:cs="Arial"/>
                <w:szCs w:val="22"/>
              </w:rPr>
            </w:pPr>
            <w:r w:rsidRPr="00976C98">
              <w:rPr>
                <w:rFonts w:cs="Arial"/>
                <w:szCs w:val="22"/>
              </w:rPr>
              <w:t>J</w:t>
            </w:r>
            <w:r w:rsidRPr="00976C98">
              <w:rPr>
                <w:rFonts w:cs="Arial"/>
                <w:szCs w:val="22"/>
              </w:rPr>
              <w:noBreakHyphen/>
              <w:t>NRUF</w:t>
            </w:r>
          </w:p>
        </w:tc>
        <w:tc>
          <w:tcPr>
            <w:tcW w:w="7128" w:type="dxa"/>
          </w:tcPr>
          <w:p w14:paraId="3095EAF0" w14:textId="77777777" w:rsidR="00537D02" w:rsidRPr="00976C98" w:rsidRDefault="00537D02" w:rsidP="0082576A">
            <w:pPr>
              <w:rPr>
                <w:rFonts w:cs="Arial"/>
                <w:szCs w:val="22"/>
              </w:rPr>
            </w:pPr>
            <w:r w:rsidRPr="00976C98">
              <w:rPr>
                <w:rFonts w:cs="Arial"/>
                <w:szCs w:val="22"/>
              </w:rPr>
              <w:t>Jeopardy Numbering Resource Utilization Forecast</w:t>
            </w:r>
          </w:p>
        </w:tc>
      </w:tr>
      <w:tr w:rsidR="00DD25F2" w:rsidRPr="00976C98" w14:paraId="035D8C90" w14:textId="77777777" w:rsidTr="00372F12">
        <w:trPr>
          <w:trHeight w:val="276"/>
          <w:jc w:val="center"/>
        </w:trPr>
        <w:tc>
          <w:tcPr>
            <w:tcW w:w="1728" w:type="dxa"/>
          </w:tcPr>
          <w:p w14:paraId="238BADA0" w14:textId="77777777" w:rsidR="00DD25F2" w:rsidRPr="00976C98" w:rsidRDefault="00DD25F2" w:rsidP="00FF7E8C">
            <w:pPr>
              <w:rPr>
                <w:rFonts w:cs="Arial"/>
                <w:szCs w:val="22"/>
              </w:rPr>
            </w:pPr>
            <w:r w:rsidRPr="00976C98">
              <w:rPr>
                <w:rFonts w:cs="Arial"/>
                <w:szCs w:val="22"/>
              </w:rPr>
              <w:t>LEC</w:t>
            </w:r>
          </w:p>
        </w:tc>
        <w:tc>
          <w:tcPr>
            <w:tcW w:w="7128" w:type="dxa"/>
          </w:tcPr>
          <w:p w14:paraId="4090857B" w14:textId="77777777" w:rsidR="00DD25F2" w:rsidRPr="00976C98" w:rsidRDefault="00DD25F2" w:rsidP="00FF7E8C">
            <w:pPr>
              <w:rPr>
                <w:rFonts w:cs="Arial"/>
                <w:szCs w:val="22"/>
              </w:rPr>
            </w:pPr>
            <w:r w:rsidRPr="00976C98">
              <w:rPr>
                <w:rFonts w:cs="Arial"/>
                <w:szCs w:val="22"/>
              </w:rPr>
              <w:t>Local Exchange Carrier</w:t>
            </w:r>
          </w:p>
        </w:tc>
      </w:tr>
      <w:tr w:rsidR="00DD25F2" w:rsidRPr="00976C98" w14:paraId="1DD1B824" w14:textId="77777777" w:rsidTr="00372F12">
        <w:trPr>
          <w:trHeight w:val="276"/>
          <w:jc w:val="center"/>
        </w:trPr>
        <w:tc>
          <w:tcPr>
            <w:tcW w:w="1728" w:type="dxa"/>
          </w:tcPr>
          <w:p w14:paraId="36E631BA" w14:textId="77777777" w:rsidR="00DD25F2" w:rsidRPr="00976C98" w:rsidRDefault="00DD25F2" w:rsidP="00FF7E8C">
            <w:pPr>
              <w:rPr>
                <w:rFonts w:cs="Arial"/>
                <w:szCs w:val="22"/>
              </w:rPr>
            </w:pPr>
            <w:r w:rsidRPr="00976C98">
              <w:rPr>
                <w:rFonts w:cs="Arial"/>
                <w:szCs w:val="22"/>
              </w:rPr>
              <w:t>LIR</w:t>
            </w:r>
          </w:p>
        </w:tc>
        <w:tc>
          <w:tcPr>
            <w:tcW w:w="7128" w:type="dxa"/>
          </w:tcPr>
          <w:p w14:paraId="380E7600" w14:textId="77777777" w:rsidR="00DD25F2" w:rsidRPr="00976C98" w:rsidRDefault="00DD25F2" w:rsidP="00FF7E8C">
            <w:pPr>
              <w:rPr>
                <w:rFonts w:cs="Arial"/>
                <w:szCs w:val="22"/>
              </w:rPr>
            </w:pPr>
            <w:r w:rsidRPr="00976C98">
              <w:rPr>
                <w:rFonts w:cs="Arial"/>
                <w:szCs w:val="22"/>
              </w:rPr>
              <w:t>Local Interconnection Region</w:t>
            </w:r>
          </w:p>
        </w:tc>
      </w:tr>
      <w:tr w:rsidR="00FF7E8C" w:rsidRPr="00976C98" w14:paraId="6A4C0B9C" w14:textId="77777777" w:rsidTr="00372F12">
        <w:trPr>
          <w:trHeight w:val="276"/>
          <w:jc w:val="center"/>
        </w:trPr>
        <w:tc>
          <w:tcPr>
            <w:tcW w:w="1728" w:type="dxa"/>
          </w:tcPr>
          <w:p w14:paraId="11920443" w14:textId="77777777" w:rsidR="00FF7E8C" w:rsidRPr="00976C98" w:rsidRDefault="00FF7E8C" w:rsidP="00DD25F2">
            <w:pPr>
              <w:rPr>
                <w:rFonts w:cs="Arial"/>
                <w:szCs w:val="22"/>
              </w:rPr>
            </w:pPr>
            <w:r w:rsidRPr="00976C98">
              <w:rPr>
                <w:rFonts w:cs="Arial"/>
                <w:szCs w:val="22"/>
              </w:rPr>
              <w:t>LNP</w:t>
            </w:r>
          </w:p>
        </w:tc>
        <w:tc>
          <w:tcPr>
            <w:tcW w:w="7128" w:type="dxa"/>
          </w:tcPr>
          <w:p w14:paraId="29BA473F" w14:textId="77777777" w:rsidR="00FF7E8C" w:rsidRPr="00976C98" w:rsidRDefault="00FF7E8C" w:rsidP="00DD25F2">
            <w:pPr>
              <w:rPr>
                <w:rFonts w:cs="Arial"/>
                <w:szCs w:val="22"/>
              </w:rPr>
            </w:pPr>
            <w:r w:rsidRPr="00976C98">
              <w:rPr>
                <w:rFonts w:cs="Arial"/>
                <w:szCs w:val="22"/>
              </w:rPr>
              <w:t>Local Number Portability</w:t>
            </w:r>
          </w:p>
        </w:tc>
      </w:tr>
      <w:tr w:rsidR="00DD25F2" w:rsidRPr="00976C98" w14:paraId="3709EEFE" w14:textId="77777777" w:rsidTr="00372F12">
        <w:trPr>
          <w:trHeight w:val="276"/>
          <w:jc w:val="center"/>
        </w:trPr>
        <w:tc>
          <w:tcPr>
            <w:tcW w:w="1728" w:type="dxa"/>
          </w:tcPr>
          <w:p w14:paraId="0A9E65BE" w14:textId="77777777" w:rsidR="00DD25F2" w:rsidRPr="00976C98" w:rsidRDefault="00DD25F2" w:rsidP="00DD25F2">
            <w:pPr>
              <w:rPr>
                <w:rFonts w:cs="Arial"/>
                <w:szCs w:val="22"/>
              </w:rPr>
            </w:pPr>
            <w:r w:rsidRPr="00976C98">
              <w:rPr>
                <w:rFonts w:cs="Arial"/>
                <w:szCs w:val="22"/>
              </w:rPr>
              <w:t>NANP</w:t>
            </w:r>
          </w:p>
        </w:tc>
        <w:tc>
          <w:tcPr>
            <w:tcW w:w="7128" w:type="dxa"/>
          </w:tcPr>
          <w:p w14:paraId="79B1DA20" w14:textId="77777777" w:rsidR="00DD25F2" w:rsidRPr="00976C98" w:rsidRDefault="00DD25F2" w:rsidP="00DD25F2">
            <w:pPr>
              <w:rPr>
                <w:rFonts w:cs="Arial"/>
                <w:szCs w:val="22"/>
              </w:rPr>
            </w:pPr>
            <w:r w:rsidRPr="00976C98">
              <w:rPr>
                <w:rFonts w:cs="Arial"/>
                <w:szCs w:val="22"/>
              </w:rPr>
              <w:t>North American Numbering Plan</w:t>
            </w:r>
          </w:p>
        </w:tc>
      </w:tr>
      <w:tr w:rsidR="00061CB8" w:rsidRPr="00976C98" w14:paraId="3EA9327C" w14:textId="77777777" w:rsidTr="00372F12">
        <w:trPr>
          <w:trHeight w:val="276"/>
          <w:jc w:val="center"/>
        </w:trPr>
        <w:tc>
          <w:tcPr>
            <w:tcW w:w="1728" w:type="dxa"/>
          </w:tcPr>
          <w:p w14:paraId="1322595F" w14:textId="77777777" w:rsidR="00061CB8" w:rsidRPr="00976C98" w:rsidRDefault="00061CB8" w:rsidP="00DD25F2">
            <w:pPr>
              <w:rPr>
                <w:rFonts w:cs="Arial"/>
                <w:szCs w:val="22"/>
              </w:rPr>
            </w:pPr>
            <w:r w:rsidRPr="00976C98">
              <w:rPr>
                <w:rFonts w:cs="Arial"/>
                <w:szCs w:val="22"/>
              </w:rPr>
              <w:t>NANPA</w:t>
            </w:r>
          </w:p>
        </w:tc>
        <w:tc>
          <w:tcPr>
            <w:tcW w:w="7128" w:type="dxa"/>
          </w:tcPr>
          <w:p w14:paraId="27CB55D9" w14:textId="77777777" w:rsidR="00061CB8" w:rsidRPr="00976C98" w:rsidRDefault="00061CB8" w:rsidP="00DD25F2">
            <w:pPr>
              <w:rPr>
                <w:rFonts w:cs="Arial"/>
                <w:szCs w:val="22"/>
              </w:rPr>
            </w:pPr>
            <w:r w:rsidRPr="00976C98">
              <w:rPr>
                <w:rFonts w:cs="Arial"/>
                <w:szCs w:val="22"/>
              </w:rPr>
              <w:t>North American Numbering Plan Administrator</w:t>
            </w:r>
          </w:p>
        </w:tc>
      </w:tr>
      <w:tr w:rsidR="00DD25F2" w:rsidRPr="00976C98" w14:paraId="0F86B65A" w14:textId="77777777" w:rsidTr="00372F12">
        <w:trPr>
          <w:trHeight w:val="276"/>
          <w:jc w:val="center"/>
        </w:trPr>
        <w:tc>
          <w:tcPr>
            <w:tcW w:w="1728" w:type="dxa"/>
          </w:tcPr>
          <w:p w14:paraId="7C0291EA" w14:textId="77777777" w:rsidR="00DD25F2" w:rsidRPr="00976C98" w:rsidRDefault="00DD25F2" w:rsidP="00DD25F2">
            <w:pPr>
              <w:rPr>
                <w:rFonts w:cs="Arial"/>
                <w:szCs w:val="22"/>
              </w:rPr>
            </w:pPr>
            <w:r w:rsidRPr="00976C98">
              <w:rPr>
                <w:rFonts w:cs="Arial"/>
                <w:szCs w:val="22"/>
              </w:rPr>
              <w:t>NITF</w:t>
            </w:r>
          </w:p>
        </w:tc>
        <w:tc>
          <w:tcPr>
            <w:tcW w:w="7128" w:type="dxa"/>
          </w:tcPr>
          <w:p w14:paraId="09A4BA2B" w14:textId="77777777" w:rsidR="00DD25F2" w:rsidRPr="00976C98" w:rsidRDefault="00DD25F2" w:rsidP="00DD25F2">
            <w:pPr>
              <w:rPr>
                <w:rFonts w:cs="Arial"/>
                <w:szCs w:val="22"/>
              </w:rPr>
            </w:pPr>
            <w:r w:rsidRPr="00976C98">
              <w:rPr>
                <w:rFonts w:cs="Arial"/>
                <w:szCs w:val="22"/>
              </w:rPr>
              <w:t>Network Implementation Task Force</w:t>
            </w:r>
          </w:p>
        </w:tc>
      </w:tr>
      <w:tr w:rsidR="00DD25F2" w:rsidRPr="00976C98" w14:paraId="577A350F" w14:textId="77777777" w:rsidTr="00372F12">
        <w:trPr>
          <w:trHeight w:val="276"/>
          <w:jc w:val="center"/>
        </w:trPr>
        <w:tc>
          <w:tcPr>
            <w:tcW w:w="1728" w:type="dxa"/>
          </w:tcPr>
          <w:p w14:paraId="3E0E4D0C" w14:textId="77777777" w:rsidR="00DD25F2" w:rsidRPr="00976C98" w:rsidRDefault="00DD25F2" w:rsidP="00DD25F2">
            <w:pPr>
              <w:rPr>
                <w:rFonts w:cs="Arial"/>
                <w:szCs w:val="22"/>
              </w:rPr>
            </w:pPr>
            <w:r w:rsidRPr="00976C98">
              <w:rPr>
                <w:rFonts w:cs="Arial"/>
                <w:szCs w:val="22"/>
              </w:rPr>
              <w:t>NoC</w:t>
            </w:r>
          </w:p>
        </w:tc>
        <w:tc>
          <w:tcPr>
            <w:tcW w:w="7128" w:type="dxa"/>
          </w:tcPr>
          <w:p w14:paraId="45AEA199" w14:textId="77777777" w:rsidR="00DD25F2" w:rsidRPr="00976C98" w:rsidRDefault="00DD25F2" w:rsidP="00DD25F2">
            <w:pPr>
              <w:rPr>
                <w:rFonts w:cs="Arial"/>
                <w:szCs w:val="22"/>
              </w:rPr>
            </w:pPr>
            <w:r w:rsidRPr="00976C98">
              <w:rPr>
                <w:rFonts w:cs="Arial"/>
                <w:szCs w:val="22"/>
              </w:rPr>
              <w:t>Notice of Consultation</w:t>
            </w:r>
          </w:p>
        </w:tc>
      </w:tr>
      <w:tr w:rsidR="00DD25F2" w:rsidRPr="00976C98" w14:paraId="61ECB824" w14:textId="77777777" w:rsidTr="00372F12">
        <w:trPr>
          <w:trHeight w:val="276"/>
          <w:jc w:val="center"/>
        </w:trPr>
        <w:tc>
          <w:tcPr>
            <w:tcW w:w="1728" w:type="dxa"/>
          </w:tcPr>
          <w:p w14:paraId="06526F6C" w14:textId="77777777" w:rsidR="00DD25F2" w:rsidRPr="00976C98" w:rsidRDefault="00DD25F2" w:rsidP="00DD25F2">
            <w:pPr>
              <w:rPr>
                <w:rFonts w:cs="Arial"/>
                <w:szCs w:val="22"/>
              </w:rPr>
            </w:pPr>
            <w:r w:rsidRPr="00976C98">
              <w:rPr>
                <w:rFonts w:cs="Arial"/>
                <w:szCs w:val="22"/>
              </w:rPr>
              <w:t>NPA</w:t>
            </w:r>
          </w:p>
        </w:tc>
        <w:tc>
          <w:tcPr>
            <w:tcW w:w="7128" w:type="dxa"/>
          </w:tcPr>
          <w:p w14:paraId="23893616" w14:textId="77777777" w:rsidR="00DD25F2" w:rsidRPr="00976C98" w:rsidRDefault="00DD25F2" w:rsidP="00DD25F2">
            <w:pPr>
              <w:rPr>
                <w:rFonts w:cs="Arial"/>
                <w:szCs w:val="22"/>
              </w:rPr>
            </w:pPr>
            <w:r w:rsidRPr="00976C98">
              <w:rPr>
                <w:rFonts w:cs="Arial"/>
                <w:szCs w:val="22"/>
              </w:rPr>
              <w:t>Numbering Plan Area (Area Code)</w:t>
            </w:r>
          </w:p>
        </w:tc>
      </w:tr>
      <w:tr w:rsidR="00DD25F2" w:rsidRPr="00976C98" w14:paraId="1AD99722" w14:textId="77777777" w:rsidTr="00372F12">
        <w:trPr>
          <w:trHeight w:val="276"/>
          <w:jc w:val="center"/>
        </w:trPr>
        <w:tc>
          <w:tcPr>
            <w:tcW w:w="1728" w:type="dxa"/>
          </w:tcPr>
          <w:p w14:paraId="5161283A" w14:textId="77777777" w:rsidR="00DD25F2" w:rsidRPr="00976C98" w:rsidRDefault="00DD25F2" w:rsidP="00DD25F2">
            <w:pPr>
              <w:rPr>
                <w:rFonts w:cs="Arial"/>
                <w:szCs w:val="22"/>
              </w:rPr>
            </w:pPr>
            <w:r w:rsidRPr="00976C98">
              <w:rPr>
                <w:rFonts w:cs="Arial"/>
                <w:szCs w:val="22"/>
              </w:rPr>
              <w:t>NRUF</w:t>
            </w:r>
          </w:p>
        </w:tc>
        <w:tc>
          <w:tcPr>
            <w:tcW w:w="7128" w:type="dxa"/>
          </w:tcPr>
          <w:p w14:paraId="1751092C" w14:textId="0AE60B9E" w:rsidR="00DD25F2" w:rsidRPr="00976C98" w:rsidRDefault="00DD25F2" w:rsidP="00DD25F2">
            <w:pPr>
              <w:rPr>
                <w:rFonts w:cs="Arial"/>
                <w:szCs w:val="22"/>
              </w:rPr>
            </w:pPr>
            <w:r w:rsidRPr="00976C98">
              <w:rPr>
                <w:rFonts w:cs="Arial"/>
                <w:szCs w:val="22"/>
              </w:rPr>
              <w:t>Number</w:t>
            </w:r>
            <w:r w:rsidR="00F92A96" w:rsidRPr="00976C98">
              <w:rPr>
                <w:rFonts w:cs="Arial"/>
                <w:szCs w:val="22"/>
              </w:rPr>
              <w:t>ing</w:t>
            </w:r>
            <w:r w:rsidRPr="00976C98">
              <w:rPr>
                <w:rFonts w:cs="Arial"/>
                <w:szCs w:val="22"/>
              </w:rPr>
              <w:t xml:space="preserve"> Resource Utilization Forecast</w:t>
            </w:r>
          </w:p>
        </w:tc>
      </w:tr>
      <w:tr w:rsidR="00DD25F2" w:rsidRPr="00976C98" w14:paraId="14131FF4" w14:textId="77777777" w:rsidTr="00372F12">
        <w:trPr>
          <w:trHeight w:val="276"/>
          <w:jc w:val="center"/>
        </w:trPr>
        <w:tc>
          <w:tcPr>
            <w:tcW w:w="1728" w:type="dxa"/>
          </w:tcPr>
          <w:p w14:paraId="2887A508" w14:textId="77777777" w:rsidR="00DD25F2" w:rsidRPr="00976C98" w:rsidRDefault="00DD25F2" w:rsidP="00DD25F2">
            <w:pPr>
              <w:rPr>
                <w:rFonts w:cs="Arial"/>
                <w:szCs w:val="22"/>
              </w:rPr>
            </w:pPr>
            <w:r w:rsidRPr="00976C98">
              <w:rPr>
                <w:rFonts w:cs="Arial"/>
                <w:szCs w:val="22"/>
              </w:rPr>
              <w:t>PD</w:t>
            </w:r>
          </w:p>
        </w:tc>
        <w:tc>
          <w:tcPr>
            <w:tcW w:w="7128" w:type="dxa"/>
          </w:tcPr>
          <w:p w14:paraId="76D2E7CA" w14:textId="77777777" w:rsidR="00DD25F2" w:rsidRPr="00976C98" w:rsidRDefault="00DD25F2" w:rsidP="00DD25F2">
            <w:pPr>
              <w:rPr>
                <w:rFonts w:cs="Arial"/>
                <w:szCs w:val="22"/>
              </w:rPr>
            </w:pPr>
            <w:r w:rsidRPr="00976C98">
              <w:rPr>
                <w:rFonts w:cs="Arial"/>
                <w:szCs w:val="22"/>
              </w:rPr>
              <w:t>Planning Document</w:t>
            </w:r>
          </w:p>
        </w:tc>
      </w:tr>
      <w:tr w:rsidR="00DD25F2" w:rsidRPr="00976C98" w14:paraId="5E3D3B68" w14:textId="77777777" w:rsidTr="00372F12">
        <w:trPr>
          <w:trHeight w:val="276"/>
          <w:jc w:val="center"/>
        </w:trPr>
        <w:tc>
          <w:tcPr>
            <w:tcW w:w="1728" w:type="dxa"/>
          </w:tcPr>
          <w:p w14:paraId="3CBD98F3" w14:textId="77777777" w:rsidR="00DD25F2" w:rsidRPr="00976C98" w:rsidRDefault="00DD25F2" w:rsidP="00DD25F2">
            <w:pPr>
              <w:rPr>
                <w:rFonts w:cs="Arial"/>
                <w:szCs w:val="22"/>
              </w:rPr>
            </w:pPr>
            <w:r w:rsidRPr="00976C98">
              <w:rPr>
                <w:rFonts w:cs="Arial"/>
                <w:szCs w:val="22"/>
              </w:rPr>
              <w:t>PED</w:t>
            </w:r>
          </w:p>
        </w:tc>
        <w:tc>
          <w:tcPr>
            <w:tcW w:w="7128" w:type="dxa"/>
          </w:tcPr>
          <w:p w14:paraId="50A17CCA" w14:textId="751AB1CE" w:rsidR="00DD25F2" w:rsidRPr="00976C98" w:rsidRDefault="00DD25F2" w:rsidP="00013B47">
            <w:pPr>
              <w:rPr>
                <w:rFonts w:cs="Arial"/>
                <w:szCs w:val="22"/>
              </w:rPr>
            </w:pPr>
            <w:r w:rsidRPr="00976C98">
              <w:rPr>
                <w:rFonts w:cs="Arial"/>
                <w:szCs w:val="22"/>
              </w:rPr>
              <w:t>Projected Exhaust Date</w:t>
            </w:r>
          </w:p>
        </w:tc>
      </w:tr>
      <w:tr w:rsidR="00856CFB" w:rsidRPr="00976C98" w14:paraId="0B824797" w14:textId="77777777" w:rsidTr="00372F12">
        <w:trPr>
          <w:trHeight w:val="276"/>
          <w:jc w:val="center"/>
        </w:trPr>
        <w:tc>
          <w:tcPr>
            <w:tcW w:w="1728" w:type="dxa"/>
          </w:tcPr>
          <w:p w14:paraId="6E1CDF71" w14:textId="77777777" w:rsidR="00856CFB" w:rsidRPr="00976C98" w:rsidRDefault="00856CFB" w:rsidP="00DD25F2">
            <w:pPr>
              <w:rPr>
                <w:rFonts w:cs="Arial"/>
                <w:szCs w:val="22"/>
              </w:rPr>
            </w:pPr>
            <w:r w:rsidRPr="00976C98">
              <w:rPr>
                <w:rFonts w:cs="Arial"/>
                <w:szCs w:val="22"/>
              </w:rPr>
              <w:t>PL</w:t>
            </w:r>
          </w:p>
        </w:tc>
        <w:tc>
          <w:tcPr>
            <w:tcW w:w="7128" w:type="dxa"/>
          </w:tcPr>
          <w:p w14:paraId="64B4EA02" w14:textId="77777777" w:rsidR="00856CFB" w:rsidRPr="00976C98" w:rsidRDefault="00856CFB" w:rsidP="00DD25F2">
            <w:pPr>
              <w:rPr>
                <w:rFonts w:cs="Arial"/>
                <w:szCs w:val="22"/>
              </w:rPr>
            </w:pPr>
            <w:r w:rsidRPr="00976C98">
              <w:rPr>
                <w:rFonts w:cs="Arial"/>
                <w:szCs w:val="22"/>
              </w:rPr>
              <w:t>Planning Letter</w:t>
            </w:r>
          </w:p>
        </w:tc>
      </w:tr>
      <w:tr w:rsidR="00DD25F2" w:rsidRPr="00976C98" w14:paraId="50560260" w14:textId="77777777" w:rsidTr="00372F12">
        <w:trPr>
          <w:trHeight w:val="276"/>
          <w:jc w:val="center"/>
        </w:trPr>
        <w:tc>
          <w:tcPr>
            <w:tcW w:w="1728" w:type="dxa"/>
          </w:tcPr>
          <w:p w14:paraId="20011ECF" w14:textId="77777777" w:rsidR="00DD25F2" w:rsidRPr="00976C98" w:rsidRDefault="00DD25F2" w:rsidP="00DD25F2">
            <w:pPr>
              <w:rPr>
                <w:rFonts w:cs="Arial"/>
                <w:szCs w:val="22"/>
              </w:rPr>
            </w:pPr>
            <w:r w:rsidRPr="00976C98">
              <w:rPr>
                <w:rFonts w:cs="Arial"/>
                <w:szCs w:val="22"/>
              </w:rPr>
              <w:t>POI</w:t>
            </w:r>
          </w:p>
        </w:tc>
        <w:tc>
          <w:tcPr>
            <w:tcW w:w="7128" w:type="dxa"/>
          </w:tcPr>
          <w:p w14:paraId="6607B274" w14:textId="77777777" w:rsidR="00DD25F2" w:rsidRPr="00976C98" w:rsidRDefault="00DD25F2" w:rsidP="00DD25F2">
            <w:pPr>
              <w:rPr>
                <w:rFonts w:cs="Arial"/>
                <w:szCs w:val="22"/>
              </w:rPr>
            </w:pPr>
            <w:r w:rsidRPr="00976C98">
              <w:rPr>
                <w:rFonts w:cs="Arial"/>
                <w:szCs w:val="22"/>
              </w:rPr>
              <w:t>Point of Interconnection</w:t>
            </w:r>
          </w:p>
        </w:tc>
      </w:tr>
      <w:tr w:rsidR="00826A99" w:rsidRPr="00976C98" w14:paraId="4420D2A1" w14:textId="77777777" w:rsidTr="00372F12">
        <w:trPr>
          <w:trHeight w:val="276"/>
          <w:jc w:val="center"/>
        </w:trPr>
        <w:tc>
          <w:tcPr>
            <w:tcW w:w="1728" w:type="dxa"/>
          </w:tcPr>
          <w:p w14:paraId="2D1178FA" w14:textId="0112387D" w:rsidR="00826A99" w:rsidRPr="00976C98" w:rsidRDefault="00826A99" w:rsidP="00DD25F2">
            <w:pPr>
              <w:rPr>
                <w:rFonts w:cs="Arial"/>
                <w:szCs w:val="22"/>
              </w:rPr>
            </w:pPr>
            <w:r>
              <w:rPr>
                <w:rFonts w:cs="Arial"/>
                <w:szCs w:val="22"/>
              </w:rPr>
              <w:t>PROC</w:t>
            </w:r>
          </w:p>
        </w:tc>
        <w:tc>
          <w:tcPr>
            <w:tcW w:w="7128" w:type="dxa"/>
          </w:tcPr>
          <w:p w14:paraId="125AE571" w14:textId="73E96D10" w:rsidR="00826A99" w:rsidRPr="00976C98" w:rsidRDefault="00826A99" w:rsidP="00DD25F2">
            <w:pPr>
              <w:rPr>
                <w:rFonts w:cs="Arial"/>
                <w:szCs w:val="22"/>
              </w:rPr>
            </w:pPr>
            <w:r>
              <w:t>Proposal for Relief of an Overlay NPA Complex</w:t>
            </w:r>
          </w:p>
        </w:tc>
      </w:tr>
      <w:tr w:rsidR="00730F85" w:rsidRPr="00976C98" w14:paraId="37628E5A" w14:textId="77777777" w:rsidTr="00372F12">
        <w:trPr>
          <w:trHeight w:val="276"/>
          <w:jc w:val="center"/>
        </w:trPr>
        <w:tc>
          <w:tcPr>
            <w:tcW w:w="1728" w:type="dxa"/>
          </w:tcPr>
          <w:p w14:paraId="0EA60ED8" w14:textId="77777777" w:rsidR="00730F85" w:rsidRPr="00976C98" w:rsidRDefault="00730F85" w:rsidP="00DD25F2">
            <w:pPr>
              <w:rPr>
                <w:rFonts w:cs="Arial"/>
                <w:szCs w:val="22"/>
              </w:rPr>
            </w:pPr>
            <w:r w:rsidRPr="00976C98">
              <w:rPr>
                <w:rFonts w:cs="Arial"/>
                <w:szCs w:val="22"/>
              </w:rPr>
              <w:t>PSAP</w:t>
            </w:r>
          </w:p>
        </w:tc>
        <w:tc>
          <w:tcPr>
            <w:tcW w:w="7128" w:type="dxa"/>
          </w:tcPr>
          <w:p w14:paraId="13943283" w14:textId="77777777" w:rsidR="00730F85" w:rsidRPr="00976C98" w:rsidRDefault="00730F85" w:rsidP="00DD25F2">
            <w:pPr>
              <w:rPr>
                <w:rFonts w:cs="Arial"/>
                <w:szCs w:val="22"/>
              </w:rPr>
            </w:pPr>
            <w:r w:rsidRPr="00976C98">
              <w:rPr>
                <w:rFonts w:cs="Arial"/>
                <w:szCs w:val="22"/>
              </w:rPr>
              <w:t>Public Safety Answering Point</w:t>
            </w:r>
          </w:p>
        </w:tc>
      </w:tr>
      <w:tr w:rsidR="00DD25F2" w:rsidRPr="00976C98" w14:paraId="0631E84D" w14:textId="77777777" w:rsidTr="00372F12">
        <w:trPr>
          <w:trHeight w:val="276"/>
          <w:jc w:val="center"/>
        </w:trPr>
        <w:tc>
          <w:tcPr>
            <w:tcW w:w="1728" w:type="dxa"/>
          </w:tcPr>
          <w:p w14:paraId="5AFBE677" w14:textId="77777777" w:rsidR="00DD25F2" w:rsidRPr="00976C98" w:rsidRDefault="00DD25F2" w:rsidP="00DD25F2">
            <w:pPr>
              <w:rPr>
                <w:rFonts w:cs="Arial"/>
                <w:szCs w:val="22"/>
              </w:rPr>
            </w:pPr>
            <w:r w:rsidRPr="00976C98">
              <w:rPr>
                <w:rFonts w:cs="Arial"/>
                <w:szCs w:val="22"/>
              </w:rPr>
              <w:t>RIP</w:t>
            </w:r>
          </w:p>
        </w:tc>
        <w:tc>
          <w:tcPr>
            <w:tcW w:w="7128" w:type="dxa"/>
          </w:tcPr>
          <w:p w14:paraId="0CC53FEC" w14:textId="77777777" w:rsidR="00DD25F2" w:rsidRPr="00976C98" w:rsidRDefault="00DD25F2" w:rsidP="00DD25F2">
            <w:pPr>
              <w:rPr>
                <w:rFonts w:cs="Arial"/>
                <w:szCs w:val="22"/>
              </w:rPr>
            </w:pPr>
            <w:r w:rsidRPr="00976C98">
              <w:rPr>
                <w:rFonts w:cs="Arial"/>
                <w:szCs w:val="22"/>
              </w:rPr>
              <w:t>Relief Implementation Plan</w:t>
            </w:r>
          </w:p>
        </w:tc>
      </w:tr>
      <w:tr w:rsidR="00DD25F2" w:rsidRPr="00976C98" w14:paraId="400D606A" w14:textId="77777777" w:rsidTr="00372F12">
        <w:trPr>
          <w:trHeight w:val="276"/>
          <w:jc w:val="center"/>
        </w:trPr>
        <w:tc>
          <w:tcPr>
            <w:tcW w:w="1728" w:type="dxa"/>
          </w:tcPr>
          <w:p w14:paraId="43A981DA" w14:textId="77777777" w:rsidR="00DD25F2" w:rsidRPr="00976C98" w:rsidRDefault="00DD25F2" w:rsidP="00DD25F2">
            <w:pPr>
              <w:rPr>
                <w:rFonts w:cs="Arial"/>
                <w:szCs w:val="22"/>
              </w:rPr>
            </w:pPr>
            <w:r w:rsidRPr="00976C98">
              <w:rPr>
                <w:rFonts w:cs="Arial"/>
                <w:szCs w:val="22"/>
              </w:rPr>
              <w:t>R-NRUF</w:t>
            </w:r>
          </w:p>
        </w:tc>
        <w:tc>
          <w:tcPr>
            <w:tcW w:w="7128" w:type="dxa"/>
          </w:tcPr>
          <w:p w14:paraId="58E764A8" w14:textId="77777777" w:rsidR="00DD25F2" w:rsidRPr="00976C98" w:rsidRDefault="00DD25F2" w:rsidP="00DD25F2">
            <w:pPr>
              <w:rPr>
                <w:rFonts w:cs="Arial"/>
                <w:szCs w:val="22"/>
              </w:rPr>
            </w:pPr>
            <w:r w:rsidRPr="00976C98">
              <w:rPr>
                <w:rFonts w:cs="Arial"/>
                <w:szCs w:val="22"/>
              </w:rPr>
              <w:t>Relief Planning Numbering Resource Utilization Forecast</w:t>
            </w:r>
          </w:p>
        </w:tc>
      </w:tr>
      <w:tr w:rsidR="00DD25F2" w:rsidRPr="00976C98" w14:paraId="534A68F6" w14:textId="77777777" w:rsidTr="00372F12">
        <w:trPr>
          <w:trHeight w:val="276"/>
          <w:jc w:val="center"/>
        </w:trPr>
        <w:tc>
          <w:tcPr>
            <w:tcW w:w="1728" w:type="dxa"/>
          </w:tcPr>
          <w:p w14:paraId="5C38A51D" w14:textId="77777777" w:rsidR="00DD25F2" w:rsidRPr="00976C98" w:rsidRDefault="00DD25F2" w:rsidP="00DD25F2">
            <w:pPr>
              <w:rPr>
                <w:rFonts w:cs="Arial"/>
                <w:szCs w:val="22"/>
              </w:rPr>
            </w:pPr>
            <w:r w:rsidRPr="00976C98">
              <w:rPr>
                <w:rFonts w:cs="Arial"/>
                <w:szCs w:val="22"/>
              </w:rPr>
              <w:t>RPC</w:t>
            </w:r>
          </w:p>
        </w:tc>
        <w:tc>
          <w:tcPr>
            <w:tcW w:w="7128" w:type="dxa"/>
          </w:tcPr>
          <w:p w14:paraId="042324E0" w14:textId="77777777" w:rsidR="00DD25F2" w:rsidRPr="00976C98" w:rsidRDefault="00DD25F2" w:rsidP="00DD25F2">
            <w:pPr>
              <w:rPr>
                <w:rFonts w:cs="Arial"/>
                <w:szCs w:val="22"/>
              </w:rPr>
            </w:pPr>
            <w:r w:rsidRPr="00976C98">
              <w:rPr>
                <w:rFonts w:cs="Arial"/>
                <w:szCs w:val="22"/>
              </w:rPr>
              <w:t>Relief Planning Committee</w:t>
            </w:r>
          </w:p>
        </w:tc>
      </w:tr>
      <w:tr w:rsidR="00DD25F2" w:rsidRPr="00976C98" w14:paraId="44D0A374" w14:textId="77777777" w:rsidTr="00372F12">
        <w:trPr>
          <w:trHeight w:val="276"/>
          <w:jc w:val="center"/>
        </w:trPr>
        <w:tc>
          <w:tcPr>
            <w:tcW w:w="1728" w:type="dxa"/>
          </w:tcPr>
          <w:p w14:paraId="68A9790F" w14:textId="77777777" w:rsidR="00DD25F2" w:rsidRPr="00976C98" w:rsidRDefault="00DD25F2" w:rsidP="00FF7E8C">
            <w:pPr>
              <w:rPr>
                <w:rFonts w:cs="Arial"/>
                <w:szCs w:val="22"/>
              </w:rPr>
            </w:pPr>
            <w:r w:rsidRPr="00976C98">
              <w:rPr>
                <w:rFonts w:cs="Arial"/>
                <w:szCs w:val="22"/>
              </w:rPr>
              <w:t>TSP</w:t>
            </w:r>
          </w:p>
        </w:tc>
        <w:tc>
          <w:tcPr>
            <w:tcW w:w="7128" w:type="dxa"/>
          </w:tcPr>
          <w:p w14:paraId="48963088" w14:textId="77777777" w:rsidR="00DD25F2" w:rsidRPr="00976C98" w:rsidRDefault="00DD25F2" w:rsidP="00FF7E8C">
            <w:pPr>
              <w:rPr>
                <w:rFonts w:cs="Arial"/>
                <w:szCs w:val="22"/>
              </w:rPr>
            </w:pPr>
            <w:r w:rsidRPr="00976C98">
              <w:rPr>
                <w:rFonts w:cs="Arial"/>
                <w:szCs w:val="22"/>
              </w:rPr>
              <w:t>Telecommunications Service Provider</w:t>
            </w:r>
          </w:p>
        </w:tc>
      </w:tr>
      <w:tr w:rsidR="00DD25F2" w:rsidRPr="00976C98" w14:paraId="75F636BD" w14:textId="77777777" w:rsidTr="00372F12">
        <w:trPr>
          <w:trHeight w:val="276"/>
          <w:jc w:val="center"/>
        </w:trPr>
        <w:tc>
          <w:tcPr>
            <w:tcW w:w="1728" w:type="dxa"/>
          </w:tcPr>
          <w:p w14:paraId="131B6F03" w14:textId="77777777" w:rsidR="00DD25F2" w:rsidRPr="00976C98" w:rsidRDefault="00DD25F2" w:rsidP="00DD25F2">
            <w:pPr>
              <w:rPr>
                <w:rFonts w:cs="Arial"/>
                <w:szCs w:val="22"/>
              </w:rPr>
            </w:pPr>
            <w:r w:rsidRPr="00976C98">
              <w:rPr>
                <w:rFonts w:cs="Arial"/>
                <w:szCs w:val="22"/>
              </w:rPr>
              <w:t>WNP</w:t>
            </w:r>
          </w:p>
        </w:tc>
        <w:tc>
          <w:tcPr>
            <w:tcW w:w="7128" w:type="dxa"/>
          </w:tcPr>
          <w:p w14:paraId="1E7E7FB6" w14:textId="77777777" w:rsidR="00DD25F2" w:rsidRPr="00976C98" w:rsidRDefault="00DD25F2" w:rsidP="00DD25F2">
            <w:pPr>
              <w:rPr>
                <w:rFonts w:cs="Arial"/>
                <w:szCs w:val="22"/>
              </w:rPr>
            </w:pPr>
            <w:r w:rsidRPr="00976C98">
              <w:rPr>
                <w:rFonts w:cs="Arial"/>
                <w:szCs w:val="22"/>
              </w:rPr>
              <w:t>Wireless Number Portability</w:t>
            </w:r>
          </w:p>
        </w:tc>
      </w:tr>
      <w:tr w:rsidR="00DD25F2" w:rsidRPr="00976C98" w14:paraId="1AA6C135" w14:textId="77777777" w:rsidTr="00372F12">
        <w:trPr>
          <w:trHeight w:val="276"/>
          <w:jc w:val="center"/>
        </w:trPr>
        <w:tc>
          <w:tcPr>
            <w:tcW w:w="1728" w:type="dxa"/>
          </w:tcPr>
          <w:p w14:paraId="019EF7C3" w14:textId="77777777" w:rsidR="00DD25F2" w:rsidRPr="00976C98" w:rsidRDefault="00DD25F2" w:rsidP="00FF7E8C">
            <w:pPr>
              <w:rPr>
                <w:rFonts w:cs="Arial"/>
                <w:szCs w:val="22"/>
              </w:rPr>
            </w:pPr>
            <w:r w:rsidRPr="00976C98">
              <w:rPr>
                <w:rFonts w:cs="Arial"/>
                <w:szCs w:val="22"/>
              </w:rPr>
              <w:t>WSP</w:t>
            </w:r>
          </w:p>
        </w:tc>
        <w:tc>
          <w:tcPr>
            <w:tcW w:w="7128" w:type="dxa"/>
          </w:tcPr>
          <w:p w14:paraId="4A939422" w14:textId="5F283EAB" w:rsidR="00DD25F2" w:rsidRPr="00976C98" w:rsidRDefault="00DD25F2" w:rsidP="00DD25F2">
            <w:pPr>
              <w:rPr>
                <w:rFonts w:cs="Arial"/>
                <w:szCs w:val="22"/>
              </w:rPr>
            </w:pPr>
            <w:r w:rsidRPr="00976C98">
              <w:rPr>
                <w:rFonts w:cs="Arial"/>
                <w:szCs w:val="22"/>
              </w:rPr>
              <w:t>Wireless Service Provider</w:t>
            </w:r>
          </w:p>
        </w:tc>
      </w:tr>
    </w:tbl>
    <w:p w14:paraId="0A4EDFEE" w14:textId="77777777" w:rsidR="00537D02" w:rsidRPr="00976C98" w:rsidRDefault="00537D02"/>
    <w:p w14:paraId="0EF1607E" w14:textId="77777777" w:rsidR="00FF7E8C" w:rsidRPr="00976C98" w:rsidRDefault="00FF7E8C"/>
    <w:p w14:paraId="5D0F69A2" w14:textId="77777777" w:rsidR="00C54570" w:rsidRPr="00976C98" w:rsidRDefault="00C54570">
      <w:pPr>
        <w:sectPr w:rsidR="00C54570" w:rsidRPr="00976C98" w:rsidSect="00A55CF5">
          <w:headerReference w:type="default" r:id="rId13"/>
          <w:footerReference w:type="default" r:id="rId14"/>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Pr="00976C98" w:rsidRDefault="00537D02"/>
    <w:p w14:paraId="46A5BF12" w14:textId="67AAF6DB" w:rsidR="00537D02" w:rsidRPr="00E10ECF" w:rsidRDefault="007D24A9" w:rsidP="00537D02">
      <w:pPr>
        <w:jc w:val="center"/>
        <w:rPr>
          <w:b/>
          <w:sz w:val="27"/>
          <w:szCs w:val="27"/>
        </w:rPr>
      </w:pPr>
      <w:r>
        <w:rPr>
          <w:b/>
          <w:sz w:val="27"/>
          <w:szCs w:val="27"/>
        </w:rPr>
        <w:t>Planning Document (PD)</w:t>
      </w:r>
      <w:r w:rsidR="00BC5450">
        <w:rPr>
          <w:b/>
          <w:sz w:val="27"/>
          <w:szCs w:val="27"/>
        </w:rPr>
        <w:t xml:space="preserve"> </w:t>
      </w:r>
      <w:r w:rsidR="00537D02" w:rsidRPr="00E10ECF">
        <w:rPr>
          <w:b/>
          <w:sz w:val="27"/>
          <w:szCs w:val="27"/>
        </w:rPr>
        <w:t>Number</w:t>
      </w:r>
      <w:r w:rsidR="009902C3" w:rsidRPr="00E10ECF">
        <w:rPr>
          <w:b/>
          <w:sz w:val="27"/>
          <w:szCs w:val="27"/>
        </w:rPr>
        <w:t>ing</w:t>
      </w:r>
      <w:r w:rsidR="00537D02" w:rsidRPr="00E10ECF">
        <w:rPr>
          <w:b/>
          <w:sz w:val="27"/>
          <w:szCs w:val="27"/>
        </w:rPr>
        <w:t xml:space="preserve"> Plan Area (NPA) </w:t>
      </w:r>
      <w:r w:rsidR="005D035D">
        <w:rPr>
          <w:b/>
          <w:sz w:val="27"/>
          <w:szCs w:val="27"/>
        </w:rPr>
        <w:t>367/418/581</w:t>
      </w:r>
    </w:p>
    <w:p w14:paraId="10C1744D" w14:textId="689779B9" w:rsidR="0031330B" w:rsidRPr="007F264C" w:rsidRDefault="0031330B" w:rsidP="00952B15"/>
    <w:p w14:paraId="16BD61C2" w14:textId="77777777" w:rsidR="00537D02" w:rsidRPr="00976C98" w:rsidRDefault="00537D02" w:rsidP="00537D02">
      <w:pPr>
        <w:pStyle w:val="Heading1"/>
      </w:pPr>
      <w:bookmarkStart w:id="5" w:name="_Toc66178139"/>
      <w:r w:rsidRPr="00976C98">
        <w:t>INTRODUCTION</w:t>
      </w:r>
      <w:bookmarkEnd w:id="5"/>
    </w:p>
    <w:p w14:paraId="68336DEB" w14:textId="77777777" w:rsidR="00E10ECF" w:rsidRDefault="00E10ECF" w:rsidP="00E10ECF"/>
    <w:p w14:paraId="65D1BD77" w14:textId="77777777" w:rsidR="00795568" w:rsidRDefault="00E10ECF" w:rsidP="00745105">
      <w:pPr>
        <w:autoSpaceDE w:val="0"/>
        <w:autoSpaceDN w:val="0"/>
        <w:adjustRightInd w:val="0"/>
      </w:pPr>
      <w:r>
        <w:t>Numbering Plan Area</w:t>
      </w:r>
      <w:r w:rsidR="00013B47">
        <w:t>s</w:t>
      </w:r>
      <w:r>
        <w:t xml:space="preserve"> NPA </w:t>
      </w:r>
      <w:r w:rsidR="00745105">
        <w:t>418</w:t>
      </w:r>
      <w:r>
        <w:t>, commonly referred to as area code</w:t>
      </w:r>
      <w:r w:rsidR="002A0041">
        <w:t>,</w:t>
      </w:r>
      <w:r>
        <w:t xml:space="preserve"> were originally assigned to </w:t>
      </w:r>
      <w:r w:rsidR="00195FF1">
        <w:t xml:space="preserve">Québec </w:t>
      </w:r>
      <w:r>
        <w:t xml:space="preserve">by AT&amp;T in 1947 as </w:t>
      </w:r>
      <w:r w:rsidR="002A0041">
        <w:t>one</w:t>
      </w:r>
      <w:r>
        <w:t xml:space="preserve"> of the 86 area codes to be used in Canada and the continental United States. </w:t>
      </w:r>
      <w:r w:rsidR="00793996">
        <w:t xml:space="preserve"> </w:t>
      </w:r>
    </w:p>
    <w:p w14:paraId="50AA791B" w14:textId="77777777" w:rsidR="00795568" w:rsidRDefault="00795568" w:rsidP="00745105">
      <w:pPr>
        <w:autoSpaceDE w:val="0"/>
        <w:autoSpaceDN w:val="0"/>
        <w:adjustRightInd w:val="0"/>
      </w:pPr>
    </w:p>
    <w:p w14:paraId="180CCE41" w14:textId="62613CF8" w:rsidR="00E10ECF" w:rsidRDefault="00F8110D" w:rsidP="00745105">
      <w:pPr>
        <w:autoSpaceDE w:val="0"/>
        <w:autoSpaceDN w:val="0"/>
        <w:adjustRightInd w:val="0"/>
      </w:pPr>
      <w:r>
        <w:t>T</w:t>
      </w:r>
      <w:r w:rsidR="00E10ECF">
        <w:t xml:space="preserve">he following table provides a </w:t>
      </w:r>
      <w:r w:rsidR="003C3FE1">
        <w:t>high-level</w:t>
      </w:r>
      <w:r w:rsidR="00E10ECF">
        <w:t xml:space="preserve"> summary of the history of area code usage in the area currently served by NPA </w:t>
      </w:r>
      <w:r w:rsidR="006B1E4B">
        <w:t>367/418/581</w:t>
      </w:r>
      <w:r w:rsidR="00E10ECF">
        <w:t xml:space="preserve"> since</w:t>
      </w:r>
      <w:r w:rsidR="00DF210F">
        <w:t xml:space="preserve"> </w:t>
      </w:r>
      <w:r w:rsidR="00E10ECF">
        <w:t>1947.</w:t>
      </w:r>
    </w:p>
    <w:p w14:paraId="3E514D15" w14:textId="77777777" w:rsidR="00E10ECF" w:rsidRDefault="00E10ECF" w:rsidP="00E10ECF"/>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56"/>
        <w:gridCol w:w="8184"/>
      </w:tblGrid>
      <w:tr w:rsidR="00E10ECF" w14:paraId="411BA745" w14:textId="77777777" w:rsidTr="007277DB">
        <w:tc>
          <w:tcPr>
            <w:tcW w:w="1356" w:type="dxa"/>
          </w:tcPr>
          <w:p w14:paraId="500704AE" w14:textId="77777777" w:rsidR="00E10ECF" w:rsidRPr="006206E4" w:rsidRDefault="00E10ECF" w:rsidP="009861E6">
            <w:pPr>
              <w:jc w:val="center"/>
              <w:rPr>
                <w:b/>
              </w:rPr>
            </w:pPr>
            <w:r w:rsidRPr="006206E4">
              <w:rPr>
                <w:b/>
              </w:rPr>
              <w:t>Year</w:t>
            </w:r>
          </w:p>
        </w:tc>
        <w:tc>
          <w:tcPr>
            <w:tcW w:w="8184" w:type="dxa"/>
          </w:tcPr>
          <w:p w14:paraId="384B7030" w14:textId="77777777" w:rsidR="00E10ECF" w:rsidRPr="006206E4" w:rsidRDefault="00E10ECF" w:rsidP="009861E6">
            <w:pPr>
              <w:jc w:val="center"/>
              <w:rPr>
                <w:b/>
              </w:rPr>
            </w:pPr>
            <w:r w:rsidRPr="006206E4">
              <w:rPr>
                <w:b/>
              </w:rPr>
              <w:t>Activity</w:t>
            </w:r>
          </w:p>
        </w:tc>
      </w:tr>
      <w:tr w:rsidR="00E10ECF" w14:paraId="04F4B5DA" w14:textId="77777777" w:rsidTr="007277DB">
        <w:tc>
          <w:tcPr>
            <w:tcW w:w="1356" w:type="dxa"/>
          </w:tcPr>
          <w:p w14:paraId="5CECE6FE" w14:textId="77777777" w:rsidR="00E10ECF" w:rsidRPr="00D04B72" w:rsidRDefault="00E10ECF" w:rsidP="009861E6">
            <w:pPr>
              <w:jc w:val="center"/>
            </w:pPr>
            <w:r w:rsidRPr="00D04B72">
              <w:t>1947</w:t>
            </w:r>
          </w:p>
        </w:tc>
        <w:tc>
          <w:tcPr>
            <w:tcW w:w="8184" w:type="dxa"/>
          </w:tcPr>
          <w:p w14:paraId="076691D1" w14:textId="08CA9E38" w:rsidR="00E10ECF" w:rsidRPr="00D04B72" w:rsidRDefault="00E10ECF" w:rsidP="009861E6">
            <w:pPr>
              <w:rPr>
                <w:rFonts w:cs="Arial"/>
                <w:szCs w:val="22"/>
              </w:rPr>
            </w:pPr>
            <w:r w:rsidRPr="00D04B72">
              <w:rPr>
                <w:rFonts w:cs="Arial"/>
                <w:szCs w:val="22"/>
              </w:rPr>
              <w:t>Area Code</w:t>
            </w:r>
            <w:r w:rsidR="00013B47">
              <w:rPr>
                <w:rFonts w:cs="Arial"/>
                <w:szCs w:val="22"/>
              </w:rPr>
              <w:t>s</w:t>
            </w:r>
            <w:r w:rsidRPr="00D04B72">
              <w:rPr>
                <w:rFonts w:cs="Arial"/>
                <w:szCs w:val="22"/>
              </w:rPr>
              <w:t xml:space="preserve"> </w:t>
            </w:r>
            <w:r w:rsidR="00191AC1">
              <w:t xml:space="preserve">418 </w:t>
            </w:r>
            <w:r w:rsidR="006B1E4B">
              <w:t>t</w:t>
            </w:r>
            <w:r>
              <w:rPr>
                <w:rFonts w:cs="Arial"/>
                <w:szCs w:val="22"/>
              </w:rPr>
              <w:t xml:space="preserve">o </w:t>
            </w:r>
            <w:r w:rsidR="006B1E4B">
              <w:rPr>
                <w:rFonts w:cs="Arial"/>
                <w:szCs w:val="22"/>
              </w:rPr>
              <w:t xml:space="preserve">northeast </w:t>
            </w:r>
            <w:r w:rsidR="00195FF1">
              <w:rPr>
                <w:rFonts w:cs="Arial"/>
                <w:szCs w:val="22"/>
              </w:rPr>
              <w:t xml:space="preserve">Québec </w:t>
            </w:r>
            <w:r>
              <w:rPr>
                <w:rFonts w:cs="Arial"/>
                <w:szCs w:val="22"/>
              </w:rPr>
              <w:t>by AT&amp;T</w:t>
            </w:r>
          </w:p>
        </w:tc>
      </w:tr>
      <w:tr w:rsidR="00E10ECF" w14:paraId="10F098F1" w14:textId="77777777" w:rsidTr="007277DB">
        <w:tc>
          <w:tcPr>
            <w:tcW w:w="1356" w:type="dxa"/>
          </w:tcPr>
          <w:p w14:paraId="3AF12524" w14:textId="4005DE5A" w:rsidR="00E10ECF" w:rsidRPr="00D04B72" w:rsidRDefault="006B1E4B" w:rsidP="009861E6">
            <w:pPr>
              <w:jc w:val="center"/>
            </w:pPr>
            <w:r>
              <w:t>2008</w:t>
            </w:r>
          </w:p>
        </w:tc>
        <w:tc>
          <w:tcPr>
            <w:tcW w:w="8184" w:type="dxa"/>
          </w:tcPr>
          <w:p w14:paraId="502AB1B7" w14:textId="6371A58E" w:rsidR="00E10ECF" w:rsidRPr="005A742E" w:rsidRDefault="003D52FC" w:rsidP="009861E6">
            <w:pPr>
              <w:rPr>
                <w:rFonts w:cs="Arial"/>
                <w:szCs w:val="22"/>
              </w:rPr>
            </w:pPr>
            <w:r w:rsidRPr="003D52FC">
              <w:rPr>
                <w:rStyle w:val="tgc"/>
                <w:rFonts w:cs="Arial"/>
                <w:bCs/>
                <w:color w:val="222222"/>
              </w:rPr>
              <w:t>New area code 581 provided relief using the Distributed Overlay method and mandatory ten-digit local dialling was implemented.</w:t>
            </w:r>
          </w:p>
        </w:tc>
      </w:tr>
      <w:tr w:rsidR="00E10ECF" w14:paraId="59E9AB68" w14:textId="77777777" w:rsidTr="007277DB">
        <w:tc>
          <w:tcPr>
            <w:tcW w:w="1356" w:type="dxa"/>
          </w:tcPr>
          <w:p w14:paraId="792818C2" w14:textId="1E2CA8FF" w:rsidR="00E10ECF" w:rsidRDefault="00E10ECF" w:rsidP="009861E6">
            <w:pPr>
              <w:jc w:val="center"/>
            </w:pPr>
            <w:r>
              <w:t>20</w:t>
            </w:r>
            <w:r w:rsidR="00191AC1">
              <w:t>1</w:t>
            </w:r>
            <w:r w:rsidR="003D52FC">
              <w:t>8</w:t>
            </w:r>
          </w:p>
        </w:tc>
        <w:tc>
          <w:tcPr>
            <w:tcW w:w="8184" w:type="dxa"/>
          </w:tcPr>
          <w:p w14:paraId="124AC80F" w14:textId="784288E0" w:rsidR="00E10ECF" w:rsidRPr="00BE6D4B" w:rsidRDefault="00D845B4" w:rsidP="009861E6">
            <w:pPr>
              <w:rPr>
                <w:rFonts w:cs="Arial"/>
                <w:szCs w:val="22"/>
              </w:rPr>
            </w:pPr>
            <w:r w:rsidRPr="00D845B4">
              <w:t>New area code 367 was implemented using the Distributed Overlay method.</w:t>
            </w:r>
          </w:p>
        </w:tc>
      </w:tr>
    </w:tbl>
    <w:p w14:paraId="43BD1A3C" w14:textId="77777777" w:rsidR="00E10ECF" w:rsidRDefault="00E10ECF" w:rsidP="00E10ECF"/>
    <w:p w14:paraId="26C29124" w14:textId="2B5730CA" w:rsidR="00E0133E" w:rsidRPr="00E0133E" w:rsidRDefault="00E0133E" w:rsidP="00E0133E">
      <w:pPr>
        <w:rPr>
          <w:szCs w:val="22"/>
        </w:rPr>
      </w:pPr>
      <w:r w:rsidRPr="00E0133E">
        <w:rPr>
          <w:szCs w:val="22"/>
        </w:rPr>
        <w:t>Forecast results</w:t>
      </w:r>
      <w:r w:rsidR="00DF210F">
        <w:rPr>
          <w:szCs w:val="22"/>
        </w:rPr>
        <w:t xml:space="preserve"> from the July 2024</w:t>
      </w:r>
      <w:r w:rsidR="00C5347A">
        <w:rPr>
          <w:szCs w:val="22"/>
        </w:rPr>
        <w:t xml:space="preserve"> R-NRUF indicate</w:t>
      </w:r>
      <w:r w:rsidRPr="00E0133E">
        <w:rPr>
          <w:szCs w:val="22"/>
        </w:rPr>
        <w:t xml:space="preserve"> NPA 367/418/581 is projected to exhaust in August 2027. </w:t>
      </w:r>
    </w:p>
    <w:p w14:paraId="1146D8E3" w14:textId="77777777" w:rsidR="00E0133E" w:rsidRPr="00E0133E" w:rsidRDefault="00E0133E" w:rsidP="00E0133E">
      <w:pPr>
        <w:rPr>
          <w:szCs w:val="22"/>
        </w:rPr>
      </w:pPr>
    </w:p>
    <w:p w14:paraId="65FB48E4" w14:textId="77777777" w:rsidR="00E0133E" w:rsidRDefault="00E0133E" w:rsidP="00E0133E">
      <w:pPr>
        <w:rPr>
          <w:szCs w:val="22"/>
        </w:rPr>
      </w:pPr>
      <w:r w:rsidRPr="00E0133E">
        <w:rPr>
          <w:szCs w:val="22"/>
        </w:rPr>
        <w:t>NPAs neighbouring NPA 367/418/581 that could be affected by this relief activity include 428/506, 468/819/873, and 709/879.</w:t>
      </w:r>
    </w:p>
    <w:p w14:paraId="0E7C2EBF" w14:textId="77777777" w:rsidR="00E0133E" w:rsidRPr="00E0133E" w:rsidRDefault="00E0133E" w:rsidP="00E0133E">
      <w:pPr>
        <w:rPr>
          <w:szCs w:val="22"/>
        </w:rPr>
      </w:pPr>
    </w:p>
    <w:p w14:paraId="6AAE7E8B" w14:textId="52A87E54" w:rsidR="000C6C26" w:rsidRDefault="0046176B" w:rsidP="000C6C26">
      <w:pPr>
        <w:rPr>
          <w:szCs w:val="22"/>
        </w:rPr>
      </w:pPr>
      <w:r w:rsidRPr="0046176B">
        <w:rPr>
          <w:szCs w:val="22"/>
        </w:rPr>
        <w:t>Area code 367/418/581 consists of 258 Exchange Areas, including Exchange Areas of Alma, Chicoutimi and Québec in the northern and eastern parts of the province of Québec in Canada. A list of the Exchange Areas in NPA 367/418/581 is provided in Annex B.</w:t>
      </w:r>
    </w:p>
    <w:p w14:paraId="0637FF05" w14:textId="77777777" w:rsidR="0046176B" w:rsidRPr="00976C98" w:rsidRDefault="0046176B" w:rsidP="000C6C26"/>
    <w:p w14:paraId="43398006" w14:textId="0D11DB4E" w:rsidR="000C6C26" w:rsidRPr="00976C98" w:rsidRDefault="000C6C26" w:rsidP="000C6C26">
      <w:pPr>
        <w:rPr>
          <w:szCs w:val="22"/>
        </w:rPr>
      </w:pPr>
      <w:r w:rsidRPr="00976C98">
        <w:rPr>
          <w:szCs w:val="22"/>
        </w:rPr>
        <w:t xml:space="preserve">The table below provides a brief overview of recent activities leading to the development of this </w:t>
      </w:r>
      <w:r w:rsidR="00AC1299">
        <w:rPr>
          <w:szCs w:val="22"/>
        </w:rPr>
        <w:t>P</w:t>
      </w:r>
      <w:r w:rsidR="00BC5450">
        <w:rPr>
          <w:szCs w:val="22"/>
        </w:rPr>
        <w:t>D</w:t>
      </w:r>
      <w:r w:rsidR="00AC1299" w:rsidRPr="00976C98">
        <w:rPr>
          <w:szCs w:val="22"/>
        </w:rPr>
        <w:t xml:space="preserve"> </w:t>
      </w:r>
      <w:r w:rsidRPr="00976C98">
        <w:rPr>
          <w:szCs w:val="22"/>
        </w:rPr>
        <w:t>for NPA </w:t>
      </w:r>
      <w:r w:rsidR="00CD029D">
        <w:rPr>
          <w:szCs w:val="22"/>
        </w:rPr>
        <w:t>367/418/581</w:t>
      </w:r>
      <w:r w:rsidRPr="00976C98">
        <w:rPr>
          <w:szCs w:val="22"/>
        </w:rPr>
        <w:t>.</w:t>
      </w:r>
    </w:p>
    <w:p w14:paraId="78E12C11" w14:textId="77777777" w:rsidR="00BD0821" w:rsidRPr="00976C98" w:rsidRDefault="00BD0821" w:rsidP="00BC245B">
      <w:pPr>
        <w:rPr>
          <w:szCs w:val="22"/>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49"/>
        <w:gridCol w:w="7229"/>
      </w:tblGrid>
      <w:tr w:rsidR="00C3791A" w:rsidRPr="00976C98" w14:paraId="13494295" w14:textId="77777777" w:rsidTr="00637418">
        <w:trPr>
          <w:cantSplit/>
          <w:tblHeader/>
        </w:trPr>
        <w:tc>
          <w:tcPr>
            <w:tcW w:w="2149" w:type="dxa"/>
            <w:vAlign w:val="center"/>
          </w:tcPr>
          <w:p w14:paraId="66570D6B" w14:textId="77777777" w:rsidR="00C3791A" w:rsidRPr="00976C98" w:rsidRDefault="00C3791A" w:rsidP="00637418">
            <w:pPr>
              <w:jc w:val="center"/>
              <w:rPr>
                <w:b/>
                <w:szCs w:val="22"/>
              </w:rPr>
            </w:pPr>
            <w:r w:rsidRPr="00976C98">
              <w:rPr>
                <w:b/>
                <w:szCs w:val="22"/>
              </w:rPr>
              <w:t>Date</w:t>
            </w:r>
          </w:p>
        </w:tc>
        <w:tc>
          <w:tcPr>
            <w:tcW w:w="7229" w:type="dxa"/>
            <w:vAlign w:val="center"/>
          </w:tcPr>
          <w:p w14:paraId="34AAB0B1" w14:textId="77777777" w:rsidR="00C3791A" w:rsidRPr="00976C98" w:rsidRDefault="00C3791A" w:rsidP="00637418">
            <w:pPr>
              <w:jc w:val="center"/>
              <w:rPr>
                <w:b/>
                <w:szCs w:val="22"/>
              </w:rPr>
            </w:pPr>
            <w:r w:rsidRPr="00976C98">
              <w:rPr>
                <w:b/>
                <w:szCs w:val="22"/>
              </w:rPr>
              <w:t>Activity</w:t>
            </w:r>
          </w:p>
        </w:tc>
      </w:tr>
      <w:tr w:rsidR="00C3791A" w:rsidRPr="00976C98" w14:paraId="5A529A87" w14:textId="77777777" w:rsidTr="00637418">
        <w:trPr>
          <w:cantSplit/>
        </w:trPr>
        <w:tc>
          <w:tcPr>
            <w:tcW w:w="2149" w:type="dxa"/>
            <w:vAlign w:val="center"/>
          </w:tcPr>
          <w:p w14:paraId="52999947" w14:textId="77777777" w:rsidR="00C3791A" w:rsidRPr="003371C4" w:rsidRDefault="00C3791A" w:rsidP="00637418">
            <w:pPr>
              <w:jc w:val="center"/>
              <w:rPr>
                <w:szCs w:val="22"/>
              </w:rPr>
            </w:pPr>
            <w:r w:rsidRPr="003371C4">
              <w:rPr>
                <w:szCs w:val="22"/>
              </w:rPr>
              <w:t>30 October 2023</w:t>
            </w:r>
          </w:p>
        </w:tc>
        <w:tc>
          <w:tcPr>
            <w:tcW w:w="7229" w:type="dxa"/>
          </w:tcPr>
          <w:p w14:paraId="699A11BB" w14:textId="77777777" w:rsidR="00C3791A" w:rsidRPr="00A2566C" w:rsidRDefault="00C3791A" w:rsidP="00637418">
            <w:pPr>
              <w:rPr>
                <w:szCs w:val="22"/>
              </w:rPr>
            </w:pPr>
            <w:r w:rsidRPr="003371C4">
              <w:rPr>
                <w:szCs w:val="22"/>
              </w:rPr>
              <w:t>The CSCN submitted CNRE137B which included a recommendation to set aside NPA 273 for future relief of NPA 367/418/581</w:t>
            </w:r>
            <w:r>
              <w:rPr>
                <w:szCs w:val="22"/>
              </w:rPr>
              <w:t>.</w:t>
            </w:r>
          </w:p>
          <w:p w14:paraId="56A72413" w14:textId="77777777" w:rsidR="00C3791A" w:rsidRPr="00A2566C" w:rsidRDefault="00C3791A" w:rsidP="00637418">
            <w:pPr>
              <w:rPr>
                <w:szCs w:val="22"/>
              </w:rPr>
            </w:pPr>
          </w:p>
          <w:p w14:paraId="651FD161" w14:textId="77777777" w:rsidR="00C3791A" w:rsidRDefault="00C3791A" w:rsidP="00637418">
            <w:pPr>
              <w:rPr>
                <w:b/>
                <w:szCs w:val="22"/>
              </w:rPr>
            </w:pPr>
            <w:r w:rsidRPr="00A2566C">
              <w:rPr>
                <w:b/>
                <w:szCs w:val="22"/>
              </w:rPr>
              <w:t>For the purposes of this document the new NPA will be 273.</w:t>
            </w:r>
          </w:p>
          <w:p w14:paraId="10B06656" w14:textId="77777777" w:rsidR="00C3791A" w:rsidRPr="00A2566C" w:rsidRDefault="00C3791A" w:rsidP="00637418">
            <w:pPr>
              <w:rPr>
                <w:szCs w:val="22"/>
              </w:rPr>
            </w:pPr>
          </w:p>
        </w:tc>
      </w:tr>
      <w:tr w:rsidR="00C3791A" w:rsidRPr="00976C98" w14:paraId="4D97979E" w14:textId="77777777" w:rsidTr="00637418">
        <w:trPr>
          <w:cantSplit/>
        </w:trPr>
        <w:tc>
          <w:tcPr>
            <w:tcW w:w="2149" w:type="dxa"/>
            <w:vAlign w:val="center"/>
          </w:tcPr>
          <w:p w14:paraId="2DFF0A1B" w14:textId="77777777" w:rsidR="00C3791A" w:rsidRPr="00A2566C" w:rsidRDefault="00C3791A" w:rsidP="00637418">
            <w:pPr>
              <w:jc w:val="center"/>
              <w:rPr>
                <w:szCs w:val="22"/>
              </w:rPr>
            </w:pPr>
            <w:r w:rsidRPr="00A2566C">
              <w:rPr>
                <w:szCs w:val="22"/>
              </w:rPr>
              <w:t>28 March 2024</w:t>
            </w:r>
          </w:p>
        </w:tc>
        <w:tc>
          <w:tcPr>
            <w:tcW w:w="7229" w:type="dxa"/>
          </w:tcPr>
          <w:p w14:paraId="2C337837" w14:textId="77777777" w:rsidR="00C3791A" w:rsidRPr="00A2566C" w:rsidRDefault="00C3791A" w:rsidP="00637418">
            <w:pPr>
              <w:rPr>
                <w:szCs w:val="22"/>
              </w:rPr>
            </w:pPr>
            <w:r w:rsidRPr="00A2566C">
              <w:rPr>
                <w:szCs w:val="22"/>
              </w:rPr>
              <w:t xml:space="preserve">January 2024 </w:t>
            </w:r>
            <w:r>
              <w:rPr>
                <w:szCs w:val="22"/>
              </w:rPr>
              <w:t>R-</w:t>
            </w:r>
            <w:r w:rsidRPr="00A2566C">
              <w:rPr>
                <w:szCs w:val="22"/>
              </w:rPr>
              <w:t>NRUF results indicated a PED of July 2027.</w:t>
            </w:r>
          </w:p>
        </w:tc>
      </w:tr>
      <w:tr w:rsidR="00C3791A" w:rsidRPr="00976C98" w14:paraId="744C8935" w14:textId="77777777" w:rsidTr="00637418">
        <w:trPr>
          <w:cantSplit/>
        </w:trPr>
        <w:tc>
          <w:tcPr>
            <w:tcW w:w="2149" w:type="dxa"/>
            <w:vAlign w:val="center"/>
          </w:tcPr>
          <w:p w14:paraId="4BA066BC" w14:textId="77777777" w:rsidR="00C3791A" w:rsidRPr="000E7467" w:rsidRDefault="00C3791A" w:rsidP="00637418">
            <w:pPr>
              <w:jc w:val="center"/>
              <w:rPr>
                <w:szCs w:val="22"/>
              </w:rPr>
            </w:pPr>
            <w:r w:rsidRPr="000E7467">
              <w:rPr>
                <w:szCs w:val="22"/>
              </w:rPr>
              <w:t>11 September 2024</w:t>
            </w:r>
          </w:p>
        </w:tc>
        <w:tc>
          <w:tcPr>
            <w:tcW w:w="7229" w:type="dxa"/>
          </w:tcPr>
          <w:p w14:paraId="63920812" w14:textId="77777777" w:rsidR="00C3791A" w:rsidRPr="000E7467" w:rsidRDefault="00C3791A" w:rsidP="00637418">
            <w:pPr>
              <w:rPr>
                <w:szCs w:val="22"/>
              </w:rPr>
            </w:pPr>
            <w:r w:rsidRPr="000E7467">
              <w:rPr>
                <w:szCs w:val="22"/>
              </w:rPr>
              <w:t xml:space="preserve">July 2024 </w:t>
            </w:r>
            <w:r w:rsidRPr="00E36046">
              <w:t>R</w:t>
            </w:r>
            <w:r w:rsidRPr="00E36046">
              <w:noBreakHyphen/>
              <w:t>NRUF</w:t>
            </w:r>
            <w:r w:rsidRPr="000E7467">
              <w:rPr>
                <w:szCs w:val="22"/>
              </w:rPr>
              <w:t xml:space="preserve"> results indicated a PED of August 2027. This put NPA 367/418/581 in the Relief Planning window, in accordance with the </w:t>
            </w:r>
            <w:r w:rsidRPr="00A2566C">
              <w:rPr>
                <w:i/>
                <w:iCs/>
                <w:szCs w:val="22"/>
              </w:rPr>
              <w:t>Canadian NPA Relief Planning Guideline</w:t>
            </w:r>
            <w:r w:rsidRPr="000E7467">
              <w:rPr>
                <w:szCs w:val="22"/>
              </w:rPr>
              <w:t>, Version 8.0, dated 15</w:t>
            </w:r>
            <w:r>
              <w:rPr>
                <w:szCs w:val="22"/>
              </w:rPr>
              <w:t> </w:t>
            </w:r>
            <w:r w:rsidRPr="000E7467">
              <w:rPr>
                <w:szCs w:val="22"/>
              </w:rPr>
              <w:t>May</w:t>
            </w:r>
            <w:r>
              <w:rPr>
                <w:szCs w:val="22"/>
              </w:rPr>
              <w:t> </w:t>
            </w:r>
            <w:r w:rsidRPr="000E7467">
              <w:rPr>
                <w:szCs w:val="22"/>
              </w:rPr>
              <w:t xml:space="preserve">2023. The CNA notified </w:t>
            </w:r>
            <w:r>
              <w:rPr>
                <w:szCs w:val="22"/>
              </w:rPr>
              <w:t>Canadian Radio</w:t>
            </w:r>
            <w:r>
              <w:rPr>
                <w:szCs w:val="22"/>
              </w:rPr>
              <w:noBreakHyphen/>
              <w:t>t</w:t>
            </w:r>
            <w:r w:rsidRPr="00976C98">
              <w:rPr>
                <w:szCs w:val="22"/>
              </w:rPr>
              <w:t>elevision and Telecommunications Commission</w:t>
            </w:r>
            <w:r w:rsidRPr="000E7467">
              <w:rPr>
                <w:szCs w:val="22"/>
              </w:rPr>
              <w:t xml:space="preserve"> </w:t>
            </w:r>
            <w:r>
              <w:rPr>
                <w:szCs w:val="22"/>
              </w:rPr>
              <w:t>(</w:t>
            </w:r>
            <w:r w:rsidRPr="000E7467">
              <w:rPr>
                <w:szCs w:val="22"/>
              </w:rPr>
              <w:t>CRTC</w:t>
            </w:r>
            <w:r>
              <w:rPr>
                <w:szCs w:val="22"/>
              </w:rPr>
              <w:t>)</w:t>
            </w:r>
            <w:r w:rsidRPr="000E7467">
              <w:rPr>
                <w:szCs w:val="22"/>
              </w:rPr>
              <w:t xml:space="preserve"> staff and requested a Notice of Consultation.</w:t>
            </w:r>
          </w:p>
        </w:tc>
      </w:tr>
    </w:tbl>
    <w:p w14:paraId="61945EFA" w14:textId="77777777" w:rsidR="004832DE"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02FBBF5" w14:textId="77777777" w:rsidR="004832DE"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67E4B15" w14:textId="353DB1F6" w:rsidR="00736CCF" w:rsidRDefault="00736CCF" w:rsidP="000C6C26">
      <w:pPr>
        <w:rPr>
          <w:szCs w:val="22"/>
        </w:rPr>
      </w:pPr>
      <w:r>
        <w:rPr>
          <w:szCs w:val="22"/>
        </w:rPr>
        <w:t>This Planning Document</w:t>
      </w:r>
      <w:r w:rsidRPr="00D449DA">
        <w:rPr>
          <w:szCs w:val="22"/>
        </w:rPr>
        <w:t xml:space="preserve"> is prepared by the </w:t>
      </w:r>
      <w:r>
        <w:rPr>
          <w:szCs w:val="22"/>
        </w:rPr>
        <w:t>RPC</w:t>
      </w:r>
      <w:r w:rsidRPr="00976C98">
        <w:rPr>
          <w:szCs w:val="22"/>
        </w:rPr>
        <w:t xml:space="preserve"> in accordance with </w:t>
      </w:r>
      <w:r w:rsidRPr="006C6509">
        <w:rPr>
          <w:szCs w:val="22"/>
        </w:rPr>
        <w:t>Telecom Notice of Consultation CRTC 20</w:t>
      </w:r>
      <w:r w:rsidR="0056117F">
        <w:rPr>
          <w:szCs w:val="22"/>
        </w:rPr>
        <w:t>25-15</w:t>
      </w:r>
      <w:r w:rsidRPr="006C6509">
        <w:rPr>
          <w:szCs w:val="22"/>
        </w:rPr>
        <w:t xml:space="preserve"> and</w:t>
      </w:r>
      <w:r w:rsidRPr="00976C98">
        <w:rPr>
          <w:szCs w:val="22"/>
        </w:rPr>
        <w:t xml:space="preserve"> the </w:t>
      </w:r>
      <w:r w:rsidRPr="00976C98">
        <w:rPr>
          <w:i/>
          <w:szCs w:val="22"/>
        </w:rPr>
        <w:t>Canadian NPA Relief Planning Guideline</w:t>
      </w:r>
      <w:r w:rsidRPr="00976C98">
        <w:rPr>
          <w:szCs w:val="22"/>
        </w:rPr>
        <w:t xml:space="preserve"> (the Guideline). </w:t>
      </w:r>
      <w:r w:rsidR="00BC5450">
        <w:rPr>
          <w:szCs w:val="22"/>
        </w:rPr>
        <w:t xml:space="preserve"> </w:t>
      </w:r>
      <w:r w:rsidRPr="00976C98">
        <w:rPr>
          <w:szCs w:val="22"/>
        </w:rPr>
        <w:t xml:space="preserve">A copy of the Guideline is available from the Canadian Radio-Television and Telecommunications Commission (CRTC), CRTC Interconnection Steering Committee (CISC), Canadian Steering Committee on Numbering (CSCN) guidelines web page at: </w:t>
      </w:r>
      <w:hyperlink r:id="rId15" w:history="1">
        <w:r w:rsidRPr="004601F6">
          <w:rPr>
            <w:rStyle w:val="Hyperlink"/>
            <w:color w:val="0070C0"/>
            <w:szCs w:val="22"/>
          </w:rPr>
          <w:t>https://crtc.gc.ca/cisc/eng/cisf3fg.htm</w:t>
        </w:r>
      </w:hyperlink>
      <w:r w:rsidRPr="00976C98">
        <w:rPr>
          <w:szCs w:val="22"/>
        </w:rPr>
        <w:t>.</w:t>
      </w:r>
    </w:p>
    <w:p w14:paraId="2D08CE83" w14:textId="72BFD94F" w:rsidR="000C6C26" w:rsidRDefault="000C6C26" w:rsidP="000C6C26">
      <w:pPr>
        <w:rPr>
          <w:szCs w:val="22"/>
        </w:rPr>
      </w:pPr>
    </w:p>
    <w:p w14:paraId="5596415B" w14:textId="77777777" w:rsidR="000C6C26" w:rsidRPr="00976C98" w:rsidRDefault="000C6C26" w:rsidP="000C6C26">
      <w:pPr>
        <w:rPr>
          <w:szCs w:val="22"/>
        </w:rPr>
      </w:pPr>
      <w:r w:rsidRPr="00976C98">
        <w:rPr>
          <w:szCs w:val="22"/>
        </w:rPr>
        <w:lastRenderedPageBreak/>
        <w:t>The objective of the NPA Relief Planning process is to ensure that CO Codes and telephone numbers are always available for use by TSPs and their customers in the geographic area requiring relief.</w:t>
      </w:r>
    </w:p>
    <w:p w14:paraId="00562FEE" w14:textId="77777777" w:rsidR="000C6C26" w:rsidRPr="00976C98" w:rsidRDefault="000C6C26" w:rsidP="000C6C26">
      <w:pPr>
        <w:rPr>
          <w:szCs w:val="22"/>
        </w:rPr>
      </w:pPr>
    </w:p>
    <w:p w14:paraId="05797835" w14:textId="77777777" w:rsidR="000C6C26" w:rsidRPr="00976C98" w:rsidRDefault="000C6C26" w:rsidP="000C6C26">
      <w:pPr>
        <w:rPr>
          <w:szCs w:val="22"/>
        </w:rPr>
      </w:pP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20054C52" w14:textId="77777777" w:rsidR="000C6C26" w:rsidRPr="00976C98" w:rsidRDefault="000C6C26" w:rsidP="000C6C26">
      <w:pPr>
        <w:rPr>
          <w:szCs w:val="22"/>
          <w:highlight w:val="yellow"/>
        </w:rPr>
      </w:pPr>
    </w:p>
    <w:p w14:paraId="064D9715" w14:textId="2614484E" w:rsidR="000C6C26" w:rsidRDefault="00BD4E46" w:rsidP="000C6C26">
      <w:pPr>
        <w:rPr>
          <w:szCs w:val="22"/>
        </w:rPr>
      </w:pPr>
      <w:r w:rsidRPr="00A17FEB">
        <w:rPr>
          <w:szCs w:val="22"/>
        </w:rPr>
        <w:t>In this P</w:t>
      </w:r>
      <w:r w:rsidR="00BC5450">
        <w:rPr>
          <w:szCs w:val="22"/>
        </w:rPr>
        <w:t>D</w:t>
      </w:r>
      <w:r w:rsidRPr="00A17FEB">
        <w:rPr>
          <w:szCs w:val="22"/>
        </w:rPr>
        <w:t xml:space="preserve">, </w:t>
      </w:r>
      <w:r w:rsidR="0053215B">
        <w:rPr>
          <w:szCs w:val="22"/>
        </w:rPr>
        <w:t xml:space="preserve">a </w:t>
      </w:r>
      <w:r w:rsidRPr="00A17FEB">
        <w:rPr>
          <w:szCs w:val="22"/>
        </w:rPr>
        <w:t xml:space="preserve">single </w:t>
      </w:r>
      <w:r w:rsidR="000C6C26" w:rsidRPr="00A17FEB">
        <w:rPr>
          <w:szCs w:val="22"/>
        </w:rPr>
        <w:t xml:space="preserve">option </w:t>
      </w:r>
      <w:r w:rsidRPr="00A17FEB">
        <w:rPr>
          <w:szCs w:val="22"/>
        </w:rPr>
        <w:t xml:space="preserve">is identified </w:t>
      </w:r>
      <w:r w:rsidR="000C6C26" w:rsidRPr="00A17FEB">
        <w:rPr>
          <w:szCs w:val="22"/>
        </w:rPr>
        <w:t xml:space="preserve">for providing NPA relief in the </w:t>
      </w:r>
      <w:r w:rsidR="00D6212C" w:rsidRPr="00A17FEB">
        <w:rPr>
          <w:szCs w:val="22"/>
        </w:rPr>
        <w:t>NPA </w:t>
      </w:r>
      <w:r w:rsidR="002F3223">
        <w:rPr>
          <w:szCs w:val="22"/>
        </w:rPr>
        <w:t>367/418/581</w:t>
      </w:r>
      <w:r w:rsidR="000C6C26" w:rsidRPr="00A17FEB">
        <w:rPr>
          <w:szCs w:val="22"/>
        </w:rPr>
        <w:t xml:space="preserve"> geographic area</w:t>
      </w:r>
      <w:r w:rsidRPr="00A17FEB">
        <w:rPr>
          <w:szCs w:val="22"/>
        </w:rPr>
        <w:t>.</w:t>
      </w:r>
      <w:r w:rsidR="000C6C26" w:rsidRPr="00793F32">
        <w:rPr>
          <w:szCs w:val="22"/>
        </w:rPr>
        <w:t xml:space="preserve"> Given the magnitude of this undertaking, intercompany commitment and co</w:t>
      </w:r>
      <w:r w:rsidR="00275AFC" w:rsidRPr="00793F32">
        <w:rPr>
          <w:szCs w:val="22"/>
        </w:rPr>
        <w:noBreakHyphen/>
      </w:r>
      <w:r w:rsidR="000C6C26" w:rsidRPr="00793F32">
        <w:rPr>
          <w:szCs w:val="22"/>
        </w:rPr>
        <w:t xml:space="preserve">operation are essential throughout the planning, provisioning and implementation stages of the introduction of </w:t>
      </w:r>
      <w:r w:rsidR="005A1B6F">
        <w:rPr>
          <w:szCs w:val="22"/>
        </w:rPr>
        <w:t>the</w:t>
      </w:r>
      <w:r w:rsidR="005A1B6F" w:rsidRPr="00793F32">
        <w:rPr>
          <w:szCs w:val="22"/>
        </w:rPr>
        <w:t xml:space="preserve"> </w:t>
      </w:r>
      <w:r w:rsidR="000C6C26" w:rsidRPr="00793F32">
        <w:rPr>
          <w:szCs w:val="22"/>
        </w:rPr>
        <w:t>new NPA.</w:t>
      </w:r>
    </w:p>
    <w:p w14:paraId="56E03E40" w14:textId="77777777" w:rsidR="00AF4E2D" w:rsidRDefault="00AF4E2D" w:rsidP="000C6C26">
      <w:pPr>
        <w:rPr>
          <w:szCs w:val="22"/>
        </w:rPr>
      </w:pPr>
    </w:p>
    <w:p w14:paraId="2DFDB697" w14:textId="77777777" w:rsidR="000C6C26" w:rsidRPr="00976C98" w:rsidRDefault="000C6C26" w:rsidP="000C6C26">
      <w:pPr>
        <w:pStyle w:val="Heading1"/>
      </w:pPr>
      <w:bookmarkStart w:id="6" w:name="_Toc454944931"/>
      <w:bookmarkStart w:id="7" w:name="_Toc514833002"/>
      <w:bookmarkStart w:id="8" w:name="_Toc66178140"/>
      <w:r w:rsidRPr="00976C98">
        <w:t>NPA RELIEF PLANNING PROCESS</w:t>
      </w:r>
      <w:bookmarkEnd w:id="6"/>
      <w:bookmarkEnd w:id="7"/>
      <w:bookmarkEnd w:id="8"/>
    </w:p>
    <w:p w14:paraId="79528E6D" w14:textId="77777777" w:rsidR="000C6C26" w:rsidRPr="00976C98" w:rsidRDefault="000C6C26" w:rsidP="007D2B65">
      <w:pPr>
        <w:keepNext/>
        <w:rPr>
          <w:szCs w:val="22"/>
        </w:rPr>
      </w:pPr>
    </w:p>
    <w:p w14:paraId="6F2EE80D" w14:textId="74105A65" w:rsidR="000C6C26" w:rsidRPr="00976C98" w:rsidRDefault="000C6C26" w:rsidP="007D2B65">
      <w:pPr>
        <w:keepNext/>
        <w:rPr>
          <w:szCs w:val="22"/>
        </w:rPr>
      </w:pPr>
      <w:r w:rsidRPr="00976C98">
        <w:rPr>
          <w:szCs w:val="22"/>
        </w:rPr>
        <w:t>The NPA Relief Planning process and the roles of the participants (</w:t>
      </w:r>
      <w:r w:rsidR="00917C8C" w:rsidRPr="00976C98">
        <w:rPr>
          <w:szCs w:val="22"/>
        </w:rPr>
        <w:t xml:space="preserve">i.e. </w:t>
      </w:r>
      <w:r w:rsidRPr="00976C98">
        <w:rPr>
          <w:szCs w:val="22"/>
        </w:rPr>
        <w:t>CRTC, CNA,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75892FAF" w14:textId="77777777" w:rsidR="000C6C26" w:rsidRPr="00976C98" w:rsidRDefault="000C6C26" w:rsidP="000C6C26">
      <w:pPr>
        <w:rPr>
          <w:szCs w:val="22"/>
        </w:rPr>
      </w:pPr>
    </w:p>
    <w:p w14:paraId="2AF73B3F" w14:textId="4EDF77EE" w:rsidR="000C6C26" w:rsidRPr="00976C98" w:rsidRDefault="000C6C26" w:rsidP="000C6C26">
      <w:pPr>
        <w:rPr>
          <w:szCs w:val="22"/>
          <w:highlight w:val="yellow"/>
        </w:rPr>
      </w:pPr>
      <w:r w:rsidRPr="00976C98">
        <w:rPr>
          <w:szCs w:val="22"/>
        </w:rPr>
        <w:t xml:space="preserve">To increase public awareness and participation in the NPA Relief Planning process, the CRTC has determined that NPA RPCs will be established as ad hoc committees of the CISC. </w:t>
      </w:r>
      <w:r w:rsidR="00BC5450">
        <w:rPr>
          <w:szCs w:val="22"/>
        </w:rPr>
        <w:t xml:space="preserve"> </w:t>
      </w:r>
      <w:r w:rsidRPr="00976C98">
        <w:rPr>
          <w:szCs w:val="22"/>
        </w:rPr>
        <w:t>Generally, a separate ad hoc committee is created to deal with relief in each area code.</w:t>
      </w:r>
      <w:r w:rsidR="00BC5450">
        <w:rPr>
          <w:szCs w:val="22"/>
        </w:rPr>
        <w:t xml:space="preserve">  </w:t>
      </w:r>
      <w:r w:rsidRPr="00976C98">
        <w:rPr>
          <w:szCs w:val="22"/>
        </w:rPr>
        <w:t xml:space="preserve">The CNA, in its function as NPA Relief Planning Coordinator, acts as chair of these ad hoc committees. </w:t>
      </w:r>
      <w:r w:rsidR="00BC5450">
        <w:rPr>
          <w:szCs w:val="22"/>
        </w:rPr>
        <w:t xml:space="preserve"> </w:t>
      </w:r>
      <w:r w:rsidRPr="00976C98">
        <w:rPr>
          <w:szCs w:val="22"/>
        </w:rPr>
        <w:t xml:space="preserve">Meetings and conference calls of the ad hoc NPA RPCs are all open to public participation and are conducted in accordance with the </w:t>
      </w:r>
      <w:r w:rsidRPr="00307312">
        <w:rPr>
          <w:i/>
          <w:szCs w:val="22"/>
        </w:rPr>
        <w:t>CISC Administrative Guidelines</w:t>
      </w:r>
      <w:r w:rsidRPr="00976C98">
        <w:rPr>
          <w:szCs w:val="22"/>
        </w:rPr>
        <w:t xml:space="preserve"> which are available from the CRTC website at: </w:t>
      </w:r>
      <w:hyperlink r:id="rId16" w:history="1">
        <w:r w:rsidR="006A6BB7" w:rsidRPr="004601F6">
          <w:rPr>
            <w:rStyle w:val="Hyperlink"/>
            <w:szCs w:val="22"/>
          </w:rPr>
          <w:t>https://www.crtc.gc.ca/cisc/eng/cag.htm</w:t>
        </w:r>
      </w:hyperlink>
      <w:r w:rsidRPr="00793F32">
        <w:rPr>
          <w:szCs w:val="22"/>
        </w:rPr>
        <w:t>.</w:t>
      </w:r>
    </w:p>
    <w:p w14:paraId="69A89E4D" w14:textId="77777777" w:rsidR="000C6C26" w:rsidRPr="00976C98" w:rsidRDefault="000C6C26" w:rsidP="000C6C26">
      <w:pPr>
        <w:rPr>
          <w:szCs w:val="22"/>
          <w:highlight w:val="yellow"/>
        </w:rPr>
      </w:pPr>
    </w:p>
    <w:p w14:paraId="04CDD594" w14:textId="2A84C856" w:rsidR="000C6C26" w:rsidRPr="00976C98" w:rsidRDefault="000C6C26" w:rsidP="000C6C26">
      <w:pPr>
        <w:rPr>
          <w:szCs w:val="22"/>
        </w:rPr>
      </w:pPr>
      <w:r w:rsidRPr="00976C98">
        <w:rPr>
          <w:szCs w:val="22"/>
        </w:rPr>
        <w:t xml:space="preserve">NPA Relief Planning is conducted under the regulatory oversight of the CRTC. </w:t>
      </w:r>
      <w:r w:rsidR="00BC5450">
        <w:rPr>
          <w:szCs w:val="22"/>
        </w:rPr>
        <w:t xml:space="preserve"> </w:t>
      </w:r>
      <w:r w:rsidRPr="00976C98">
        <w:rPr>
          <w:szCs w:val="22"/>
        </w:rPr>
        <w:t xml:space="preserve">Notwithstanding the process detailed in the Guideline, the CRTC may exercise its authority under the </w:t>
      </w:r>
      <w:r w:rsidRPr="00976C98">
        <w:rPr>
          <w:i/>
          <w:szCs w:val="22"/>
        </w:rPr>
        <w:t>Telecommunications Act</w:t>
      </w:r>
      <w:r w:rsidRPr="00976C98">
        <w:rPr>
          <w:szCs w:val="22"/>
        </w:rPr>
        <w:t xml:space="preserve"> to </w:t>
      </w:r>
      <w:r w:rsidR="00BC5450">
        <w:rPr>
          <w:szCs w:val="22"/>
        </w:rPr>
        <w:t xml:space="preserve">alter this process at any time.  </w:t>
      </w:r>
      <w:r w:rsidRPr="00976C98">
        <w:rPr>
          <w:szCs w:val="22"/>
        </w:rPr>
        <w:t xml:space="preserve">The CRTC has the authority under the </w:t>
      </w:r>
      <w:r w:rsidRPr="00976C98">
        <w:rPr>
          <w:i/>
          <w:szCs w:val="22"/>
        </w:rPr>
        <w:t>Telecommunications Act</w:t>
      </w:r>
      <w:r w:rsidRPr="00976C98">
        <w:rPr>
          <w:szCs w:val="22"/>
        </w:rPr>
        <w:t xml:space="preserve"> to review, modify and give final approval to the Planning Document (PD) and the Relief Implementation Plan (RIP) developed and submitted by the RPC to the CRTC via the CISC process.</w:t>
      </w:r>
    </w:p>
    <w:p w14:paraId="67874DEE" w14:textId="77777777" w:rsidR="000C6C26" w:rsidRPr="00976C98" w:rsidRDefault="000C6C26" w:rsidP="000C6C26">
      <w:pPr>
        <w:rPr>
          <w:szCs w:val="22"/>
        </w:rPr>
      </w:pPr>
    </w:p>
    <w:p w14:paraId="4CC58205" w14:textId="45E17E53" w:rsidR="000C6C26" w:rsidRPr="00976C98" w:rsidRDefault="000C6C26" w:rsidP="000C6C26">
      <w:pPr>
        <w:rPr>
          <w:rFonts w:cs="Arial"/>
          <w:szCs w:val="22"/>
        </w:rPr>
      </w:pPr>
      <w:r w:rsidRPr="00976C98">
        <w:rPr>
          <w:rFonts w:cs="Arial"/>
          <w:szCs w:val="22"/>
        </w:rPr>
        <w:t xml:space="preserve">Section </w:t>
      </w:r>
      <w:r w:rsidR="00AE2599">
        <w:rPr>
          <w:rFonts w:cs="Arial"/>
          <w:szCs w:val="22"/>
        </w:rPr>
        <w:t>7</w:t>
      </w:r>
      <w:r w:rsidRPr="00976C98">
        <w:rPr>
          <w:rFonts w:cs="Arial"/>
          <w:szCs w:val="22"/>
        </w:rPr>
        <w:t xml:space="preserve">.1.6 of the </w:t>
      </w:r>
      <w:r w:rsidRPr="00307312">
        <w:rPr>
          <w:rFonts w:cs="Arial"/>
          <w:i/>
          <w:szCs w:val="22"/>
        </w:rPr>
        <w:t>Canadian NPA Relief Planning Guideline</w:t>
      </w:r>
      <w:r w:rsidRPr="00976C98">
        <w:rPr>
          <w:rFonts w:cs="Arial"/>
          <w:szCs w:val="22"/>
        </w:rPr>
        <w:t xml:space="preserve"> requires the CNA to create and maintain a distribution list of parties who may be interested in participating in the RPC and to provide them with advance notice of the initial RPC meeting and the release of a </w:t>
      </w:r>
      <w:r w:rsidR="00793F32">
        <w:rPr>
          <w:rFonts w:cs="Arial"/>
          <w:szCs w:val="22"/>
        </w:rPr>
        <w:t>PROC</w:t>
      </w:r>
      <w:r w:rsidRPr="00976C98">
        <w:rPr>
          <w:rFonts w:cs="Arial"/>
          <w:szCs w:val="22"/>
        </w:rPr>
        <w:t>.</w:t>
      </w:r>
    </w:p>
    <w:p w14:paraId="5019DC7F" w14:textId="77777777" w:rsidR="000C6C26" w:rsidRPr="00976C98" w:rsidRDefault="000C6C26" w:rsidP="000C6C26">
      <w:pPr>
        <w:rPr>
          <w:rFonts w:cs="Arial"/>
          <w:szCs w:val="22"/>
          <w:highlight w:val="yellow"/>
        </w:rPr>
      </w:pPr>
    </w:p>
    <w:p w14:paraId="0B2CD672" w14:textId="1E1CFB89" w:rsidR="000C6C26" w:rsidRPr="00976C98" w:rsidRDefault="000C6C26" w:rsidP="000C6C26">
      <w:pPr>
        <w:rPr>
          <w:rFonts w:cs="Arial"/>
          <w:szCs w:val="22"/>
        </w:rPr>
      </w:pPr>
      <w:r w:rsidRPr="00976C98">
        <w:rPr>
          <w:rFonts w:cs="Arial"/>
          <w:szCs w:val="22"/>
        </w:rPr>
        <w:t xml:space="preserve">Any person wishing to participate in the NPA Relief Planning process can contact the CNA and request to be added to the RPC distribution list. </w:t>
      </w:r>
      <w:r w:rsidR="00BC5450">
        <w:rPr>
          <w:rFonts w:cs="Arial"/>
          <w:szCs w:val="22"/>
        </w:rPr>
        <w:t xml:space="preserve"> </w:t>
      </w:r>
      <w:r w:rsidRPr="00976C98">
        <w:rPr>
          <w:rFonts w:cs="Arial"/>
          <w:szCs w:val="22"/>
        </w:rPr>
        <w:t xml:space="preserve">More information on how to participate in CRTC public processes is available at: </w:t>
      </w:r>
      <w:hyperlink r:id="rId17" w:history="1">
        <w:r w:rsidRPr="00793F32">
          <w:rPr>
            <w:rStyle w:val="Hyperlink"/>
            <w:color w:val="0070C0"/>
            <w:szCs w:val="22"/>
          </w:rPr>
          <w:t>http://www.crtc.gc.ca/eng/info_sht/g4.htm</w:t>
        </w:r>
      </w:hyperlink>
      <w:r w:rsidRPr="00793F32">
        <w:rPr>
          <w:rFonts w:cs="Arial"/>
          <w:szCs w:val="22"/>
        </w:rPr>
        <w:t>.</w:t>
      </w:r>
    </w:p>
    <w:p w14:paraId="522B92E1" w14:textId="77777777" w:rsidR="000C6C26" w:rsidRPr="00976C98" w:rsidRDefault="000C6C26" w:rsidP="000C6C26">
      <w:pPr>
        <w:rPr>
          <w:rFonts w:cs="Arial"/>
          <w:szCs w:val="22"/>
        </w:rPr>
      </w:pPr>
    </w:p>
    <w:p w14:paraId="6CAE95CE" w14:textId="13A78199" w:rsidR="000C6C26" w:rsidRDefault="000C6C26" w:rsidP="000C6C26">
      <w:pPr>
        <w:rPr>
          <w:rFonts w:cs="Arial"/>
          <w:szCs w:val="22"/>
        </w:rPr>
      </w:pPr>
      <w:r w:rsidRPr="00976C98">
        <w:rPr>
          <w:rFonts w:cs="Arial"/>
          <w:szCs w:val="22"/>
        </w:rPr>
        <w:t xml:space="preserve">A summary of Canadian geographic area code relief history is available at: </w:t>
      </w:r>
      <w:hyperlink r:id="rId18" w:history="1">
        <w:r w:rsidR="005B289F" w:rsidRPr="005B289F">
          <w:rPr>
            <w:rStyle w:val="Hyperlink"/>
            <w:szCs w:val="22"/>
          </w:rPr>
          <w:t>https://www.cnac.ca/npa_codes/NPA_History.pdf</w:t>
        </w:r>
      </w:hyperlink>
      <w:r w:rsidRPr="00976C98">
        <w:rPr>
          <w:rFonts w:cs="Arial"/>
          <w:szCs w:val="22"/>
        </w:rPr>
        <w:t>.</w:t>
      </w:r>
    </w:p>
    <w:p w14:paraId="1D60D06A" w14:textId="77777777" w:rsidR="00882376" w:rsidRDefault="00882376" w:rsidP="000C6C26">
      <w:pPr>
        <w:rPr>
          <w:rFonts w:cs="Arial"/>
          <w:szCs w:val="22"/>
        </w:rPr>
      </w:pPr>
    </w:p>
    <w:p w14:paraId="2D30302C" w14:textId="77777777" w:rsidR="00307312" w:rsidRPr="00976C98" w:rsidRDefault="00307312" w:rsidP="000C6C26">
      <w:pPr>
        <w:rPr>
          <w:rFonts w:cs="Arial"/>
          <w:szCs w:val="22"/>
        </w:rPr>
      </w:pPr>
    </w:p>
    <w:p w14:paraId="60071E92" w14:textId="77777777" w:rsidR="000C6C26" w:rsidRPr="00976C98" w:rsidRDefault="000C6C26" w:rsidP="000C6C26">
      <w:pPr>
        <w:pStyle w:val="Heading1"/>
      </w:pPr>
      <w:bookmarkStart w:id="9" w:name="_Toc514833003"/>
      <w:bookmarkStart w:id="10" w:name="_Toc66178141"/>
      <w:r w:rsidRPr="00976C98">
        <w:t>NPA RELIEF METHODS</w:t>
      </w:r>
      <w:bookmarkEnd w:id="9"/>
      <w:bookmarkEnd w:id="10"/>
    </w:p>
    <w:p w14:paraId="0C2CA5C1" w14:textId="77777777" w:rsidR="000C6C26" w:rsidRPr="00976C98" w:rsidRDefault="000C6C26" w:rsidP="000C6C26"/>
    <w:p w14:paraId="100D4EB8" w14:textId="77777777" w:rsidR="00952361" w:rsidRPr="00976C98" w:rsidRDefault="00952361" w:rsidP="00952361">
      <w:r w:rsidRPr="00976C98">
        <w:t>The purpose of this section is to identify and briefly describe NPA Relief Methods.</w:t>
      </w:r>
    </w:p>
    <w:p w14:paraId="69919353" w14:textId="77777777" w:rsidR="00952361" w:rsidRPr="00976C98" w:rsidRDefault="00952361" w:rsidP="00952361">
      <w:pPr>
        <w:rPr>
          <w:rFonts w:cs="Arial"/>
        </w:rPr>
      </w:pPr>
    </w:p>
    <w:p w14:paraId="10CDD6FC" w14:textId="2131B9A3" w:rsidR="00952361" w:rsidRPr="001420AF" w:rsidRDefault="00952361" w:rsidP="00952361">
      <w:pPr>
        <w:ind w:left="720"/>
        <w:rPr>
          <w:rFonts w:cs="Arial"/>
          <w:szCs w:val="22"/>
        </w:rPr>
      </w:pPr>
      <w:r w:rsidRPr="001420AF">
        <w:rPr>
          <w:rFonts w:cs="Arial"/>
        </w:rPr>
        <w:lastRenderedPageBreak/>
        <w:t>The Guideline states that: “</w:t>
      </w:r>
      <w:r>
        <w:t>The only NPA Relief Method considered in Canada is the Distributed Overlay Method which superimposes or “overlays” a Relief NPA on top of an entire existing NPA or NPAs</w:t>
      </w:r>
      <w:r w:rsidRPr="001420AF">
        <w:rPr>
          <w:rFonts w:cs="Arial"/>
        </w:rPr>
        <w:t xml:space="preserve">.” </w:t>
      </w:r>
      <w:r>
        <w:rPr>
          <w:rFonts w:cs="Arial"/>
        </w:rPr>
        <w:t>There are three types of Distributed Overlay:</w:t>
      </w:r>
    </w:p>
    <w:p w14:paraId="43BD3061" w14:textId="77777777" w:rsidR="00952361" w:rsidRDefault="00952361" w:rsidP="00952361">
      <w:pPr>
        <w:rPr>
          <w:rFonts w:cs="Arial"/>
          <w:szCs w:val="22"/>
        </w:rPr>
      </w:pPr>
    </w:p>
    <w:p w14:paraId="4BF5C0DF" w14:textId="7AB06949" w:rsidR="00952361" w:rsidRPr="000A1AF7" w:rsidRDefault="00952361" w:rsidP="00952361">
      <w:pPr>
        <w:numPr>
          <w:ilvl w:val="0"/>
          <w:numId w:val="43"/>
        </w:numPr>
      </w:pPr>
      <w:r w:rsidRPr="000A1AF7">
        <w:t xml:space="preserve">a </w:t>
      </w:r>
      <w:r>
        <w:t>D</w:t>
      </w:r>
      <w:r w:rsidRPr="000A1AF7">
        <w:t xml:space="preserve">istributed </w:t>
      </w:r>
      <w:r>
        <w:t>O</w:t>
      </w:r>
      <w:r w:rsidRPr="000A1AF7">
        <w:t>verlay over a</w:t>
      </w:r>
      <w:r>
        <w:t>n existing geographic area</w:t>
      </w:r>
      <w:r w:rsidRPr="000A1AF7">
        <w:t xml:space="preserve"> </w:t>
      </w:r>
      <w:r>
        <w:t>served by a single existing NPA</w:t>
      </w:r>
      <w:r w:rsidR="00A57932">
        <w:t xml:space="preserve"> </w:t>
      </w:r>
      <w:r w:rsidR="002F658D">
        <w:t>(</w:t>
      </w:r>
      <w:r w:rsidR="00701264">
        <w:t xml:space="preserve">a </w:t>
      </w:r>
      <w:r w:rsidR="002F658D" w:rsidRPr="000A1AF7">
        <w:t xml:space="preserve">new </w:t>
      </w:r>
      <w:r w:rsidR="002F658D">
        <w:t>NPA</w:t>
      </w:r>
      <w:r w:rsidR="002F658D" w:rsidRPr="000A1AF7">
        <w:t xml:space="preserve"> is overlaid over a single existing NPA (i.e., the geographic area) that is served by a single </w:t>
      </w:r>
      <w:r w:rsidR="002F658D">
        <w:t>NPA</w:t>
      </w:r>
      <w:proofErr w:type="gramStart"/>
      <w:r w:rsidR="00FB180A">
        <w:t>)</w:t>
      </w:r>
      <w:r w:rsidR="008F07D3">
        <w:t>;</w:t>
      </w:r>
      <w:proofErr w:type="gramEnd"/>
    </w:p>
    <w:p w14:paraId="26EDD9B8" w14:textId="77777777" w:rsidR="00952361" w:rsidRPr="006607C1" w:rsidRDefault="00952361" w:rsidP="00952361">
      <w:pPr>
        <w:rPr>
          <w:rFonts w:cs="Arial"/>
          <w:szCs w:val="22"/>
        </w:rPr>
      </w:pPr>
    </w:p>
    <w:p w14:paraId="0DC63F5D" w14:textId="3E56489A" w:rsidR="00952361" w:rsidRPr="0008140C" w:rsidRDefault="00952361" w:rsidP="00952361">
      <w:pPr>
        <w:numPr>
          <w:ilvl w:val="0"/>
          <w:numId w:val="43"/>
        </w:numPr>
        <w:rPr>
          <w:rFonts w:cs="Arial"/>
          <w:szCs w:val="22"/>
        </w:rPr>
      </w:pPr>
      <w:r w:rsidRPr="0008140C">
        <w:t xml:space="preserve">a </w:t>
      </w:r>
      <w:r>
        <w:t>D</w:t>
      </w:r>
      <w:r w:rsidRPr="0008140C">
        <w:t xml:space="preserve">istributed </w:t>
      </w:r>
      <w:r>
        <w:t>O</w:t>
      </w:r>
      <w:r w:rsidRPr="0008140C">
        <w:t>verlay over a</w:t>
      </w:r>
      <w:r>
        <w:t>n</w:t>
      </w:r>
      <w:r w:rsidRPr="0008140C">
        <w:t xml:space="preserve"> existing geographic area served by multiple existing </w:t>
      </w:r>
      <w:r>
        <w:t>overlay NPA</w:t>
      </w:r>
      <w:r w:rsidRPr="0008140C">
        <w:t>s</w:t>
      </w:r>
      <w:r w:rsidR="008F07D3">
        <w:t xml:space="preserve"> (</w:t>
      </w:r>
      <w:r w:rsidR="00701264">
        <w:t xml:space="preserve">a </w:t>
      </w:r>
      <w:r w:rsidR="008F07D3" w:rsidRPr="00B3476F">
        <w:t xml:space="preserve">new </w:t>
      </w:r>
      <w:r w:rsidR="008F07D3">
        <w:t>NPA</w:t>
      </w:r>
      <w:r w:rsidR="008F07D3" w:rsidRPr="00B3476F">
        <w:t xml:space="preserve"> </w:t>
      </w:r>
      <w:r w:rsidR="008F07D3">
        <w:t xml:space="preserve">is </w:t>
      </w:r>
      <w:r w:rsidR="008F07D3" w:rsidRPr="00B3476F">
        <w:t>overla</w:t>
      </w:r>
      <w:r w:rsidR="008F07D3">
        <w:t>id</w:t>
      </w:r>
      <w:r w:rsidR="008F07D3" w:rsidRPr="00B3476F">
        <w:t xml:space="preserve"> </w:t>
      </w:r>
      <w:r w:rsidR="008F07D3">
        <w:t xml:space="preserve">over </w:t>
      </w:r>
      <w:r w:rsidR="008F07D3" w:rsidRPr="00B3476F">
        <w:t xml:space="preserve">a single existing NPA (i.e., the geographic area) that is served by multiple existing overlay </w:t>
      </w:r>
      <w:r w:rsidR="008F07D3">
        <w:t>NPAs</w:t>
      </w:r>
      <w:r w:rsidR="00E21A8D">
        <w:t>)</w:t>
      </w:r>
      <w:r w:rsidR="002F7284">
        <w:t xml:space="preserve"> and</w:t>
      </w:r>
      <w:r w:rsidR="00CD770D">
        <w:t>,</w:t>
      </w:r>
    </w:p>
    <w:p w14:paraId="09798C42" w14:textId="77777777" w:rsidR="00952361" w:rsidRDefault="00952361" w:rsidP="00952361">
      <w:pPr>
        <w:rPr>
          <w:rFonts w:cs="Arial"/>
          <w:szCs w:val="22"/>
        </w:rPr>
      </w:pPr>
    </w:p>
    <w:p w14:paraId="4B834321" w14:textId="6A17A53A" w:rsidR="00952361" w:rsidRDefault="00952361" w:rsidP="00952361">
      <w:pPr>
        <w:numPr>
          <w:ilvl w:val="0"/>
          <w:numId w:val="43"/>
        </w:numPr>
      </w:pPr>
      <w:r w:rsidRPr="0008140C">
        <w:t xml:space="preserve">a </w:t>
      </w:r>
      <w:r>
        <w:t>D</w:t>
      </w:r>
      <w:r w:rsidRPr="0008140C">
        <w:t xml:space="preserve">istributed </w:t>
      </w:r>
      <w:r>
        <w:t>O</w:t>
      </w:r>
      <w:r w:rsidRPr="0008140C">
        <w:t xml:space="preserve">verlay over multiple existing </w:t>
      </w:r>
      <w:r>
        <w:t>geographic</w:t>
      </w:r>
      <w:r w:rsidRPr="0008140C">
        <w:t xml:space="preserve"> areas</w:t>
      </w:r>
      <w:r>
        <w:t>,</w:t>
      </w:r>
      <w:r w:rsidRPr="0008140C">
        <w:t xml:space="preserve"> </w:t>
      </w:r>
      <w:r>
        <w:t xml:space="preserve">each </w:t>
      </w:r>
      <w:r w:rsidRPr="0008140C">
        <w:t xml:space="preserve">served by </w:t>
      </w:r>
      <w:r>
        <w:t>one or more existing</w:t>
      </w:r>
      <w:r w:rsidRPr="0008140C">
        <w:t xml:space="preserve"> </w:t>
      </w:r>
      <w:r>
        <w:t>NPA</w:t>
      </w:r>
      <w:r w:rsidRPr="0008140C">
        <w:t>s</w:t>
      </w:r>
      <w:r w:rsidR="008F07D3">
        <w:t xml:space="preserve"> (</w:t>
      </w:r>
      <w:r w:rsidR="00701264">
        <w:t xml:space="preserve">a </w:t>
      </w:r>
      <w:r w:rsidR="008F07D3">
        <w:t>new NPA is overlaid over multiple existing NPAs (i.e., different geographic areas served by multiple NPAs.</w:t>
      </w:r>
      <w:r w:rsidR="00FB69F7">
        <w:t xml:space="preserve"> </w:t>
      </w:r>
      <w:r w:rsidR="008F07D3">
        <w:t>This type of overlay may be considered for NPA relief for two or more adjacent NPAs (i.e., geographic areas) within a province).</w:t>
      </w:r>
    </w:p>
    <w:p w14:paraId="05B32DEC" w14:textId="77777777" w:rsidR="00952361" w:rsidRDefault="00952361" w:rsidP="00952361">
      <w:pPr>
        <w:rPr>
          <w:rFonts w:cs="Arial"/>
          <w:szCs w:val="22"/>
        </w:rPr>
      </w:pPr>
    </w:p>
    <w:p w14:paraId="4C34CE82" w14:textId="382F075B" w:rsidR="000C6C26" w:rsidRPr="00976C98" w:rsidRDefault="000C6C26" w:rsidP="007D2B65">
      <w:pPr>
        <w:pStyle w:val="Heading1"/>
        <w:keepLines/>
      </w:pPr>
      <w:bookmarkStart w:id="11" w:name="_Toc514833004"/>
      <w:bookmarkStart w:id="12" w:name="_Toc66178142"/>
      <w:r w:rsidRPr="00976C98">
        <w:t>NPA EXHAUST INFORMATION</w:t>
      </w:r>
      <w:bookmarkEnd w:id="11"/>
      <w:bookmarkEnd w:id="12"/>
    </w:p>
    <w:p w14:paraId="20E325AC" w14:textId="77777777" w:rsidR="000C6C26" w:rsidRPr="00976C98" w:rsidRDefault="000C6C26" w:rsidP="007D2B65">
      <w:pPr>
        <w:keepLines/>
      </w:pPr>
    </w:p>
    <w:p w14:paraId="45290629" w14:textId="61286E2D" w:rsidR="000C6C26" w:rsidRPr="00976C98" w:rsidRDefault="000C6C26" w:rsidP="007D2B65">
      <w:pPr>
        <w:keepLines/>
      </w:pPr>
      <w:r w:rsidRPr="00976C98">
        <w:t xml:space="preserve">As indicated in the </w:t>
      </w:r>
      <w:r w:rsidR="00256B7D">
        <w:t>following table, NRUFs for NPA </w:t>
      </w:r>
      <w:r w:rsidR="002F3223">
        <w:t>367/418/581</w:t>
      </w:r>
      <w:r w:rsidRPr="00976C98">
        <w:t xml:space="preserve"> were used to determine PEDs, </w:t>
      </w:r>
      <w:r w:rsidR="002D53C8">
        <w:t>(</w:t>
      </w:r>
      <w:r w:rsidRPr="00976C98">
        <w:t>i.e. the dates when CO Codes in NPA </w:t>
      </w:r>
      <w:r w:rsidR="002F3223">
        <w:t>367/418/581</w:t>
      </w:r>
      <w:r w:rsidRPr="00976C98">
        <w:t xml:space="preserve"> would be expected to exhaust</w:t>
      </w:r>
      <w:r w:rsidR="002D53C8">
        <w:t>)</w:t>
      </w:r>
      <w:r w:rsidRPr="00976C98">
        <w:t>.</w:t>
      </w:r>
    </w:p>
    <w:p w14:paraId="51DE2218" w14:textId="77777777" w:rsidR="000C6C26" w:rsidRPr="00976C98" w:rsidRDefault="000C6C26" w:rsidP="000C6C26"/>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957"/>
        <w:gridCol w:w="3685"/>
      </w:tblGrid>
      <w:tr w:rsidR="00E16F7C" w:rsidRPr="00976C98" w14:paraId="05A65DDB" w14:textId="77777777" w:rsidTr="00637418">
        <w:trPr>
          <w:trHeight w:val="484"/>
          <w:jc w:val="center"/>
        </w:trPr>
        <w:tc>
          <w:tcPr>
            <w:tcW w:w="4957" w:type="dxa"/>
            <w:vAlign w:val="center"/>
          </w:tcPr>
          <w:p w14:paraId="09EF2A16" w14:textId="77777777" w:rsidR="00E16F7C" w:rsidRPr="00976C98" w:rsidRDefault="00E16F7C" w:rsidP="00637418">
            <w:pPr>
              <w:jc w:val="center"/>
              <w:rPr>
                <w:b/>
              </w:rPr>
            </w:pPr>
            <w:r w:rsidRPr="00976C98">
              <w:rPr>
                <w:b/>
              </w:rPr>
              <w:t>NRUF</w:t>
            </w:r>
          </w:p>
        </w:tc>
        <w:tc>
          <w:tcPr>
            <w:tcW w:w="3685" w:type="dxa"/>
            <w:vAlign w:val="center"/>
          </w:tcPr>
          <w:p w14:paraId="372E48A9" w14:textId="77777777" w:rsidR="00E16F7C" w:rsidRPr="00976C98" w:rsidRDefault="00E16F7C" w:rsidP="00637418">
            <w:pPr>
              <w:jc w:val="center"/>
              <w:rPr>
                <w:b/>
              </w:rPr>
            </w:pPr>
            <w:r w:rsidRPr="00976C98">
              <w:rPr>
                <w:b/>
              </w:rPr>
              <w:t>Projected Exhaust Date (PED)</w:t>
            </w:r>
          </w:p>
        </w:tc>
      </w:tr>
      <w:tr w:rsidR="00E16F7C" w:rsidRPr="00976C98" w14:paraId="70BFCD16" w14:textId="77777777" w:rsidTr="00637418">
        <w:trPr>
          <w:jc w:val="center"/>
        </w:trPr>
        <w:tc>
          <w:tcPr>
            <w:tcW w:w="4957" w:type="dxa"/>
          </w:tcPr>
          <w:p w14:paraId="5A6B4198" w14:textId="77777777" w:rsidR="00E16F7C" w:rsidRPr="00EB4FBB" w:rsidRDefault="00E16F7C" w:rsidP="00637418">
            <w:r w:rsidRPr="00EB4FBB">
              <w:t>January 2023 G-NRUF</w:t>
            </w:r>
          </w:p>
        </w:tc>
        <w:tc>
          <w:tcPr>
            <w:tcW w:w="3685" w:type="dxa"/>
          </w:tcPr>
          <w:p w14:paraId="5FC05668" w14:textId="77777777" w:rsidR="00E16F7C" w:rsidRPr="00EB4FBB" w:rsidRDefault="00E16F7C" w:rsidP="00637418">
            <w:r w:rsidRPr="00EB4FBB">
              <w:t>June 2027</w:t>
            </w:r>
          </w:p>
        </w:tc>
      </w:tr>
      <w:tr w:rsidR="00E16F7C" w:rsidRPr="00976C98" w14:paraId="40D62C9C" w14:textId="77777777" w:rsidTr="00637418">
        <w:trPr>
          <w:jc w:val="center"/>
        </w:trPr>
        <w:tc>
          <w:tcPr>
            <w:tcW w:w="4957" w:type="dxa"/>
          </w:tcPr>
          <w:p w14:paraId="092BC81F" w14:textId="77777777" w:rsidR="00E16F7C" w:rsidRPr="00EB4FBB" w:rsidRDefault="00E16F7C" w:rsidP="00637418">
            <w:r w:rsidRPr="00EB4FBB">
              <w:t>July 2023 R-NRUF</w:t>
            </w:r>
          </w:p>
        </w:tc>
        <w:tc>
          <w:tcPr>
            <w:tcW w:w="3685" w:type="dxa"/>
          </w:tcPr>
          <w:p w14:paraId="6FA8FBF1" w14:textId="77777777" w:rsidR="00E16F7C" w:rsidRPr="00EB4FBB" w:rsidRDefault="00E16F7C" w:rsidP="00637418">
            <w:r w:rsidRPr="00EB4FBB">
              <w:t>June 2027</w:t>
            </w:r>
          </w:p>
        </w:tc>
      </w:tr>
      <w:tr w:rsidR="00E16F7C" w:rsidRPr="00976C98" w14:paraId="2B10F051" w14:textId="77777777" w:rsidTr="00637418">
        <w:trPr>
          <w:jc w:val="center"/>
        </w:trPr>
        <w:tc>
          <w:tcPr>
            <w:tcW w:w="4957" w:type="dxa"/>
          </w:tcPr>
          <w:p w14:paraId="737A316A" w14:textId="77777777" w:rsidR="00E16F7C" w:rsidRPr="00EB4FBB" w:rsidRDefault="00E16F7C" w:rsidP="00637418">
            <w:r w:rsidRPr="00EB4FBB">
              <w:t>January 2024 R-NRUF</w:t>
            </w:r>
          </w:p>
        </w:tc>
        <w:tc>
          <w:tcPr>
            <w:tcW w:w="3685" w:type="dxa"/>
          </w:tcPr>
          <w:p w14:paraId="31C69A0F" w14:textId="77777777" w:rsidR="00E16F7C" w:rsidRPr="00EB4FBB" w:rsidRDefault="00E16F7C" w:rsidP="00637418">
            <w:r w:rsidRPr="00EB4FBB">
              <w:t>July 2027</w:t>
            </w:r>
          </w:p>
        </w:tc>
      </w:tr>
      <w:tr w:rsidR="00E16F7C" w:rsidRPr="00976C98" w14:paraId="21017B0D" w14:textId="77777777" w:rsidTr="00637418">
        <w:trPr>
          <w:jc w:val="center"/>
        </w:trPr>
        <w:tc>
          <w:tcPr>
            <w:tcW w:w="4957" w:type="dxa"/>
          </w:tcPr>
          <w:p w14:paraId="43E0161D" w14:textId="77777777" w:rsidR="00E16F7C" w:rsidRPr="00EB4FBB" w:rsidDel="00DE5F8A" w:rsidRDefault="00E16F7C" w:rsidP="00637418">
            <w:r w:rsidRPr="00EB4FBB">
              <w:t>July 2024 R-NRUF</w:t>
            </w:r>
          </w:p>
        </w:tc>
        <w:tc>
          <w:tcPr>
            <w:tcW w:w="3685" w:type="dxa"/>
          </w:tcPr>
          <w:p w14:paraId="06BD2357" w14:textId="77777777" w:rsidR="00E16F7C" w:rsidRPr="00EB4FBB" w:rsidRDefault="00E16F7C" w:rsidP="00637418">
            <w:r w:rsidRPr="00EB4FBB">
              <w:t>August 2027</w:t>
            </w:r>
          </w:p>
        </w:tc>
      </w:tr>
    </w:tbl>
    <w:p w14:paraId="77019077" w14:textId="77777777" w:rsidR="000C6C26" w:rsidRPr="00976C98" w:rsidRDefault="000C6C26" w:rsidP="000C6C26"/>
    <w:p w14:paraId="12101A0C" w14:textId="4224159E" w:rsidR="000C6C26" w:rsidRDefault="000C6C26" w:rsidP="000C6C26">
      <w:r w:rsidRPr="00164B3D">
        <w:t xml:space="preserve">Refer to </w:t>
      </w:r>
      <w:r w:rsidR="0018275E" w:rsidRPr="00164B3D">
        <w:t xml:space="preserve">Annex A, </w:t>
      </w:r>
      <w:hyperlink w:anchor="_Toc525724614" w:history="1">
        <w:r w:rsidR="002E3CF7" w:rsidRPr="00164B3D">
          <w:rPr>
            <w:rStyle w:val="Hyperlink"/>
            <w:rFonts w:cs="Arial"/>
            <w:noProof/>
          </w:rPr>
          <w:t>Figure</w:t>
        </w:r>
        <w:r w:rsidR="002F5994" w:rsidRPr="00164B3D">
          <w:rPr>
            <w:rStyle w:val="Hyperlink"/>
            <w:rFonts w:cs="Arial"/>
            <w:noProof/>
          </w:rPr>
          <w:t>s</w:t>
        </w:r>
        <w:r w:rsidR="002E3CF7" w:rsidRPr="00164B3D">
          <w:rPr>
            <w:rStyle w:val="Hyperlink"/>
            <w:rFonts w:cs="Arial"/>
            <w:noProof/>
          </w:rPr>
          <w:t xml:space="preserve"> </w:t>
        </w:r>
        <w:r w:rsidR="004377C3" w:rsidRPr="00164B3D">
          <w:rPr>
            <w:rStyle w:val="Hyperlink"/>
            <w:rFonts w:cs="Arial"/>
            <w:noProof/>
          </w:rPr>
          <w:t>2</w:t>
        </w:r>
        <w:r w:rsidR="002E3CF7" w:rsidRPr="00164B3D">
          <w:rPr>
            <w:rStyle w:val="Hyperlink"/>
            <w:rFonts w:cs="Arial"/>
            <w:noProof/>
          </w:rPr>
          <w:t xml:space="preserve"> </w:t>
        </w:r>
      </w:hyperlink>
      <w:r w:rsidR="004377C3" w:rsidRPr="00164B3D">
        <w:rPr>
          <w:rStyle w:val="Hyperlink"/>
          <w:rFonts w:cs="Arial"/>
          <w:noProof/>
        </w:rPr>
        <w:t xml:space="preserve">&amp; 3 </w:t>
      </w:r>
      <w:r w:rsidR="0018275E" w:rsidRPr="00164B3D">
        <w:t>f</w:t>
      </w:r>
      <w:r w:rsidRPr="00164B3D">
        <w:t>or graphs of forecast CO Code demand from current and prospective CO Code Holders and Administrative Codes se</w:t>
      </w:r>
      <w:r w:rsidR="00C0365B" w:rsidRPr="00164B3D">
        <w:t xml:space="preserve">t aside in </w:t>
      </w:r>
      <w:r w:rsidR="003C39B1" w:rsidRPr="00164B3D">
        <w:t>a</w:t>
      </w:r>
      <w:r w:rsidR="00C0365B" w:rsidRPr="00164B3D">
        <w:t xml:space="preserve">rea </w:t>
      </w:r>
      <w:r w:rsidR="003C39B1" w:rsidRPr="00164B3D">
        <w:t>c</w:t>
      </w:r>
      <w:r w:rsidR="00C0365B" w:rsidRPr="00164B3D">
        <w:t>ode </w:t>
      </w:r>
      <w:r w:rsidR="00C20653" w:rsidRPr="00164B3D">
        <w:t>367/418/581</w:t>
      </w:r>
      <w:r w:rsidR="005D2704" w:rsidRPr="00164B3D">
        <w:t xml:space="preserve"> for </w:t>
      </w:r>
      <w:r w:rsidR="001545A3" w:rsidRPr="00164B3D">
        <w:t xml:space="preserve">the </w:t>
      </w:r>
      <w:r w:rsidR="005D2704" w:rsidRPr="00164B3D">
        <w:t>most recent NRUF (</w:t>
      </w:r>
      <w:r w:rsidR="00C113DF" w:rsidRPr="00164B3D">
        <w:t>July</w:t>
      </w:r>
      <w:r w:rsidR="005264A6" w:rsidRPr="00164B3D">
        <w:t xml:space="preserve"> </w:t>
      </w:r>
      <w:r w:rsidR="00EB2E6C" w:rsidRPr="00164B3D">
        <w:t>202</w:t>
      </w:r>
      <w:r w:rsidR="00407AB0" w:rsidRPr="00164B3D">
        <w:t>4</w:t>
      </w:r>
      <w:r w:rsidR="005D2704" w:rsidRPr="00164B3D">
        <w:t>)</w:t>
      </w:r>
      <w:r w:rsidR="00C92116" w:rsidRPr="00164B3D">
        <w:t>.</w:t>
      </w:r>
    </w:p>
    <w:p w14:paraId="515921E3" w14:textId="77777777" w:rsidR="00FC7280" w:rsidRDefault="00FC7280" w:rsidP="000C6C26"/>
    <w:p w14:paraId="0F29E485" w14:textId="5CCA53AF" w:rsidR="000C6C26" w:rsidRPr="00976C98" w:rsidRDefault="000C6C26" w:rsidP="000C6C26">
      <w:pPr>
        <w:pStyle w:val="Heading1"/>
      </w:pPr>
      <w:bookmarkStart w:id="13" w:name="_Toc514833005"/>
      <w:bookmarkStart w:id="14" w:name="_Toc66178143"/>
      <w:r w:rsidRPr="00976C98">
        <w:t>RELIEF OPTION</w:t>
      </w:r>
      <w:bookmarkEnd w:id="13"/>
      <w:bookmarkEnd w:id="14"/>
    </w:p>
    <w:p w14:paraId="553079D6" w14:textId="77777777" w:rsidR="000C6C26" w:rsidRPr="00976C98" w:rsidRDefault="000C6C26" w:rsidP="000C6C26"/>
    <w:p w14:paraId="2C00B751" w14:textId="72944B05" w:rsidR="0099256B" w:rsidRDefault="0080408F" w:rsidP="000C6C26">
      <w:r>
        <w:t xml:space="preserve">The </w:t>
      </w:r>
      <w:r w:rsidRPr="00976C98">
        <w:t xml:space="preserve">Relief Option </w:t>
      </w:r>
      <w:r>
        <w:t>as</w:t>
      </w:r>
      <w:r w:rsidRPr="00976C98">
        <w:t xml:space="preserve"> identified and examined in </w:t>
      </w:r>
      <w:r>
        <w:t xml:space="preserve">this </w:t>
      </w:r>
      <w:r w:rsidR="00686DE7">
        <w:t>PD</w:t>
      </w:r>
      <w:r w:rsidR="00686DE7" w:rsidRPr="0008140C">
        <w:t xml:space="preserve"> </w:t>
      </w:r>
      <w:r>
        <w:t>is a D</w:t>
      </w:r>
      <w:r w:rsidRPr="0008140C">
        <w:t>i</w:t>
      </w:r>
      <w:r w:rsidR="00B81016" w:rsidRPr="0008140C">
        <w:t xml:space="preserve">stributed </w:t>
      </w:r>
      <w:r w:rsidR="00B81016">
        <w:t>O</w:t>
      </w:r>
      <w:r w:rsidR="00B81016" w:rsidRPr="0008140C">
        <w:t>verlay over a</w:t>
      </w:r>
      <w:r w:rsidR="00B81016">
        <w:t>n</w:t>
      </w:r>
      <w:r w:rsidR="00B81016" w:rsidRPr="0008140C">
        <w:t xml:space="preserve"> existing geographic area served by multiple existing </w:t>
      </w:r>
      <w:r w:rsidR="00B81016">
        <w:t>overlay NPAs.</w:t>
      </w:r>
      <w:r w:rsidR="00BC593F">
        <w:t xml:space="preserve"> </w:t>
      </w:r>
    </w:p>
    <w:p w14:paraId="5C1A5491" w14:textId="77777777" w:rsidR="00E70431" w:rsidRDefault="00E70431" w:rsidP="000C6C26"/>
    <w:p w14:paraId="3FBEF76F" w14:textId="1AD03381" w:rsidR="000C6C26" w:rsidRPr="00976C98" w:rsidRDefault="0080408F" w:rsidP="000C6C26">
      <w:r>
        <w:t>Using this method</w:t>
      </w:r>
      <w:r w:rsidR="008B7449">
        <w:t>,</w:t>
      </w:r>
      <w:r>
        <w:t xml:space="preserve"> a</w:t>
      </w:r>
      <w:r w:rsidR="00B81016" w:rsidRPr="00B3476F">
        <w:t xml:space="preserve"> new </w:t>
      </w:r>
      <w:r w:rsidR="00B81016">
        <w:t>NPA</w:t>
      </w:r>
      <w:r w:rsidR="00B81016" w:rsidRPr="00B3476F">
        <w:t xml:space="preserve"> </w:t>
      </w:r>
      <w:r w:rsidR="00B81016">
        <w:t xml:space="preserve">is </w:t>
      </w:r>
      <w:r w:rsidR="00B81016" w:rsidRPr="00B3476F">
        <w:t>overla</w:t>
      </w:r>
      <w:r w:rsidR="00B81016">
        <w:t>id</w:t>
      </w:r>
      <w:r w:rsidR="00B81016" w:rsidRPr="00B3476F">
        <w:t xml:space="preserve"> </w:t>
      </w:r>
      <w:r w:rsidR="00B81016">
        <w:t xml:space="preserve">over </w:t>
      </w:r>
      <w:r w:rsidR="00B81016" w:rsidRPr="00B3476F">
        <w:t>a</w:t>
      </w:r>
      <w:r>
        <w:t>n</w:t>
      </w:r>
      <w:r w:rsidR="00B81016" w:rsidRPr="00B3476F">
        <w:t xml:space="preserve"> existing NPA (i.e., the geographic area) that is served by </w:t>
      </w:r>
      <w:r w:rsidR="00900CDE">
        <w:t>the</w:t>
      </w:r>
      <w:r w:rsidR="00B81016" w:rsidRPr="00B3476F">
        <w:t xml:space="preserve"> overlay </w:t>
      </w:r>
      <w:r w:rsidR="003541DB">
        <w:t>complex</w:t>
      </w:r>
      <w:r w:rsidR="00E94A01">
        <w:t xml:space="preserve"> of</w:t>
      </w:r>
      <w:r w:rsidR="00B81016" w:rsidRPr="00B3476F">
        <w:t xml:space="preserve"> </w:t>
      </w:r>
      <w:r w:rsidR="00B81016">
        <w:t>NPA</w:t>
      </w:r>
      <w:r w:rsidR="00B81016" w:rsidRPr="00B3476F">
        <w:t>s</w:t>
      </w:r>
      <w:r>
        <w:t xml:space="preserve"> </w:t>
      </w:r>
      <w:r w:rsidR="00407AB0">
        <w:t>367/41</w:t>
      </w:r>
      <w:r w:rsidR="001309DA">
        <w:t>8</w:t>
      </w:r>
      <w:r w:rsidR="00407AB0">
        <w:t>/581</w:t>
      </w:r>
      <w:r w:rsidR="00E70431">
        <w:t>.</w:t>
      </w:r>
    </w:p>
    <w:p w14:paraId="72A2EF42" w14:textId="77777777" w:rsidR="00CD0141" w:rsidRPr="00CD0141" w:rsidRDefault="00CD0141" w:rsidP="00CD01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7F684D0" w14:textId="0BAB6175" w:rsidR="00F017C9" w:rsidRPr="00976C98" w:rsidRDefault="00F017C9"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The Relief Option identified above w</w:t>
      </w:r>
      <w:r>
        <w:rPr>
          <w:szCs w:val="22"/>
        </w:rPr>
        <w:t>as</w:t>
      </w:r>
      <w:r w:rsidRPr="00976C98">
        <w:rPr>
          <w:szCs w:val="22"/>
        </w:rPr>
        <w:t xml:space="preserve"> evaluated using the following assumption:</w:t>
      </w:r>
    </w:p>
    <w:p w14:paraId="547FFE78" w14:textId="77777777" w:rsidR="00B02DCA" w:rsidRPr="00CC1A68" w:rsidRDefault="00B02DCA" w:rsidP="00F70071">
      <w:pPr>
        <w:rPr>
          <w:rFonts w:cs="Arial"/>
          <w:szCs w:val="22"/>
        </w:rPr>
      </w:pPr>
    </w:p>
    <w:p w14:paraId="4F87C42A" w14:textId="5E865D87" w:rsidR="00F017C9" w:rsidRPr="007D2B65" w:rsidRDefault="00F017C9" w:rsidP="007D2B65">
      <w:pPr>
        <w:pStyle w:val="BodyText"/>
        <w:widowControl w:val="0"/>
        <w:numPr>
          <w:ilvl w:val="0"/>
          <w:numId w:val="15"/>
        </w:numPr>
        <w:tabs>
          <w:tab w:val="left" w:pos="1561"/>
        </w:tabs>
        <w:ind w:right="203" w:hanging="820"/>
        <w:jc w:val="left"/>
        <w:rPr>
          <w:spacing w:val="-1"/>
          <w:szCs w:val="22"/>
        </w:rPr>
      </w:pPr>
      <w:r w:rsidRPr="007D2B65">
        <w:rPr>
          <w:spacing w:val="-1"/>
          <w:szCs w:val="22"/>
        </w:rPr>
        <w:t xml:space="preserve">The Relief Date for the Distributed Overlay will be </w:t>
      </w:r>
      <w:r w:rsidR="003140DC">
        <w:rPr>
          <w:spacing w:val="-1"/>
          <w:szCs w:val="22"/>
        </w:rPr>
        <w:t>2</w:t>
      </w:r>
      <w:r w:rsidR="00407AB0">
        <w:rPr>
          <w:spacing w:val="-1"/>
          <w:szCs w:val="22"/>
        </w:rPr>
        <w:t>7</w:t>
      </w:r>
      <w:r w:rsidR="003140DC">
        <w:rPr>
          <w:spacing w:val="-1"/>
          <w:szCs w:val="22"/>
        </w:rPr>
        <w:t xml:space="preserve"> </w:t>
      </w:r>
      <w:r w:rsidR="00407AB0">
        <w:rPr>
          <w:spacing w:val="-1"/>
          <w:szCs w:val="22"/>
        </w:rPr>
        <w:t xml:space="preserve">February </w:t>
      </w:r>
      <w:r w:rsidRPr="007D2B65">
        <w:rPr>
          <w:spacing w:val="-1"/>
          <w:szCs w:val="22"/>
        </w:rPr>
        <w:t>202</w:t>
      </w:r>
      <w:r w:rsidR="00407AB0">
        <w:rPr>
          <w:spacing w:val="-1"/>
          <w:szCs w:val="22"/>
        </w:rPr>
        <w:t>7</w:t>
      </w:r>
      <w:r w:rsidRPr="007D2B65">
        <w:rPr>
          <w:spacing w:val="-1"/>
          <w:szCs w:val="22"/>
        </w:rPr>
        <w:t xml:space="preserve"> (approximately </w:t>
      </w:r>
      <w:r w:rsidR="00407AB0">
        <w:rPr>
          <w:spacing w:val="-1"/>
          <w:szCs w:val="22"/>
        </w:rPr>
        <w:t>6</w:t>
      </w:r>
      <w:r w:rsidRPr="007D2B65">
        <w:rPr>
          <w:spacing w:val="-1"/>
          <w:szCs w:val="22"/>
        </w:rPr>
        <w:t> months prior to the NPA </w:t>
      </w:r>
      <w:r w:rsidR="007B1504">
        <w:rPr>
          <w:spacing w:val="-1"/>
          <w:szCs w:val="22"/>
        </w:rPr>
        <w:t>367/418/581</w:t>
      </w:r>
      <w:r w:rsidRPr="007D2B65">
        <w:rPr>
          <w:spacing w:val="-1"/>
          <w:szCs w:val="22"/>
        </w:rPr>
        <w:t xml:space="preserve"> PED of </w:t>
      </w:r>
      <w:r w:rsidR="007B1504">
        <w:rPr>
          <w:spacing w:val="-1"/>
          <w:szCs w:val="22"/>
        </w:rPr>
        <w:t>August 2027</w:t>
      </w:r>
      <w:r w:rsidRPr="007D2B65">
        <w:rPr>
          <w:spacing w:val="-1"/>
          <w:szCs w:val="22"/>
        </w:rPr>
        <w:t xml:space="preserve"> identified using the J</w:t>
      </w:r>
      <w:r w:rsidR="007B1504">
        <w:rPr>
          <w:spacing w:val="-1"/>
          <w:szCs w:val="22"/>
        </w:rPr>
        <w:t>uly</w:t>
      </w:r>
      <w:r w:rsidRPr="007D2B65">
        <w:rPr>
          <w:spacing w:val="-1"/>
          <w:szCs w:val="22"/>
        </w:rPr>
        <w:t> </w:t>
      </w:r>
      <w:r w:rsidR="00EB2E6C" w:rsidRPr="007D2B65">
        <w:rPr>
          <w:spacing w:val="-1"/>
          <w:szCs w:val="22"/>
        </w:rPr>
        <w:t>202</w:t>
      </w:r>
      <w:r w:rsidR="007B1504">
        <w:rPr>
          <w:spacing w:val="-1"/>
          <w:szCs w:val="22"/>
        </w:rPr>
        <w:t>4</w:t>
      </w:r>
      <w:r w:rsidR="00EB2E6C" w:rsidRPr="007D2B65">
        <w:rPr>
          <w:spacing w:val="-1"/>
          <w:szCs w:val="22"/>
        </w:rPr>
        <w:t xml:space="preserve"> </w:t>
      </w:r>
      <w:r w:rsidRPr="007D2B65">
        <w:rPr>
          <w:spacing w:val="-1"/>
          <w:szCs w:val="22"/>
        </w:rPr>
        <w:t>R</w:t>
      </w:r>
      <w:r w:rsidRPr="007D2B65">
        <w:rPr>
          <w:spacing w:val="-1"/>
          <w:szCs w:val="22"/>
        </w:rPr>
        <w:noBreakHyphen/>
        <w:t>NRUF results).</w:t>
      </w:r>
    </w:p>
    <w:p w14:paraId="1FB0126F" w14:textId="77777777" w:rsidR="000C6C26"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D24CF56" w14:textId="77777777" w:rsidR="007B1504" w:rsidRPr="00976C98" w:rsidRDefault="007B1504"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15C8E0" w14:textId="0DF2A836" w:rsidR="000C6C26" w:rsidRPr="00322B21"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2254FF">
        <w:rPr>
          <w:szCs w:val="22"/>
        </w:rPr>
        <w:t xml:space="preserve">See </w:t>
      </w:r>
      <w:r w:rsidR="00A6222E" w:rsidRPr="002254FF">
        <w:rPr>
          <w:szCs w:val="22"/>
        </w:rPr>
        <w:t>Annex A</w:t>
      </w:r>
      <w:r w:rsidR="0086547E" w:rsidRPr="002254FF">
        <w:rPr>
          <w:szCs w:val="22"/>
        </w:rPr>
        <w:t xml:space="preserve">, </w:t>
      </w:r>
      <w:r w:rsidR="005E1E11" w:rsidRPr="002254FF">
        <w:rPr>
          <w:szCs w:val="22"/>
        </w:rPr>
        <w:fldChar w:fldCharType="begin"/>
      </w:r>
      <w:r w:rsidR="005E1E11" w:rsidRPr="002254FF">
        <w:rPr>
          <w:szCs w:val="22"/>
        </w:rPr>
        <w:instrText xml:space="preserve"> REF _Ref68499418 \h </w:instrText>
      </w:r>
      <w:r w:rsidR="007B1504" w:rsidRPr="002254FF">
        <w:rPr>
          <w:szCs w:val="22"/>
        </w:rPr>
        <w:instrText xml:space="preserve"> \* MERGEFORMAT </w:instrText>
      </w:r>
      <w:r w:rsidR="005E1E11" w:rsidRPr="002254FF">
        <w:rPr>
          <w:szCs w:val="22"/>
        </w:rPr>
      </w:r>
      <w:r w:rsidR="005E1E11" w:rsidRPr="002254FF">
        <w:rPr>
          <w:szCs w:val="22"/>
        </w:rPr>
        <w:fldChar w:fldCharType="separate"/>
      </w:r>
      <w:r w:rsidR="005E1E11" w:rsidRPr="002254FF">
        <w:rPr>
          <w:rFonts w:cs="Arial"/>
        </w:rPr>
        <w:t xml:space="preserve">Figure </w:t>
      </w:r>
      <w:r w:rsidR="002254FF" w:rsidRPr="002254FF">
        <w:rPr>
          <w:rFonts w:cs="Arial"/>
        </w:rPr>
        <w:t>4</w:t>
      </w:r>
      <w:r w:rsidR="005E1E11" w:rsidRPr="002254FF">
        <w:rPr>
          <w:szCs w:val="22"/>
        </w:rPr>
        <w:fldChar w:fldCharType="end"/>
      </w:r>
      <w:r w:rsidR="005E1E11" w:rsidRPr="002254FF">
        <w:rPr>
          <w:rFonts w:cs="Arial"/>
        </w:rPr>
        <w:t xml:space="preserve"> </w:t>
      </w:r>
      <w:r w:rsidRPr="002254FF">
        <w:rPr>
          <w:szCs w:val="22"/>
        </w:rPr>
        <w:t xml:space="preserve">for diagram of the </w:t>
      </w:r>
      <w:r w:rsidR="00826A99" w:rsidRPr="002254FF">
        <w:rPr>
          <w:szCs w:val="22"/>
        </w:rPr>
        <w:t xml:space="preserve">Distributed Overlay </w:t>
      </w:r>
      <w:r w:rsidRPr="002254FF">
        <w:rPr>
          <w:szCs w:val="22"/>
        </w:rPr>
        <w:t xml:space="preserve">Relief Option identified by the </w:t>
      </w:r>
      <w:r w:rsidR="0018275E" w:rsidRPr="002254FF">
        <w:rPr>
          <w:szCs w:val="22"/>
        </w:rPr>
        <w:t>RPC</w:t>
      </w:r>
      <w:r w:rsidRPr="002254FF">
        <w:rPr>
          <w:szCs w:val="22"/>
        </w:rPr>
        <w:t>.</w:t>
      </w:r>
    </w:p>
    <w:p w14:paraId="047AA037" w14:textId="77777777" w:rsidR="000C6C26" w:rsidRPr="00322B21" w:rsidRDefault="000C6C26" w:rsidP="000C6C26">
      <w:pPr>
        <w:pStyle w:val="Heading2"/>
      </w:pPr>
      <w:bookmarkStart w:id="15" w:name="_Toc514833006"/>
      <w:bookmarkStart w:id="16" w:name="_Toc66178144"/>
      <w:r w:rsidRPr="00322B21">
        <w:lastRenderedPageBreak/>
        <w:t>Distributed Overlay</w:t>
      </w:r>
      <w:bookmarkEnd w:id="15"/>
      <w:bookmarkEnd w:id="16"/>
    </w:p>
    <w:p w14:paraId="6F610145" w14:textId="77777777" w:rsidR="000C6C26" w:rsidRPr="00322B21" w:rsidRDefault="000C6C26" w:rsidP="000C6C26">
      <w:pPr>
        <w:rPr>
          <w:szCs w:val="22"/>
        </w:rPr>
      </w:pPr>
    </w:p>
    <w:p w14:paraId="2B53D465" w14:textId="2C162C7B" w:rsidR="00CA6F69" w:rsidRDefault="008B4F40">
      <w:pPr>
        <w:rPr>
          <w:szCs w:val="22"/>
        </w:rPr>
      </w:pPr>
      <w:r>
        <w:rPr>
          <w:szCs w:val="22"/>
        </w:rPr>
        <w:t xml:space="preserve">A </w:t>
      </w:r>
      <w:r w:rsidR="002E4136" w:rsidRPr="00322B21">
        <w:rPr>
          <w:szCs w:val="22"/>
        </w:rPr>
        <w:t>D</w:t>
      </w:r>
      <w:r w:rsidR="000C6C26" w:rsidRPr="00322B21">
        <w:rPr>
          <w:szCs w:val="22"/>
        </w:rPr>
        <w:t xml:space="preserve">istributed </w:t>
      </w:r>
      <w:r w:rsidR="002E4136" w:rsidRPr="00322B21">
        <w:rPr>
          <w:szCs w:val="22"/>
        </w:rPr>
        <w:t>O</w:t>
      </w:r>
      <w:r w:rsidR="000C6C26" w:rsidRPr="00322B21">
        <w:rPr>
          <w:szCs w:val="22"/>
        </w:rPr>
        <w:t xml:space="preserve">verlay Relief Option was evaluated </w:t>
      </w:r>
      <w:r w:rsidR="00CA6F69" w:rsidRPr="00322B21">
        <w:rPr>
          <w:szCs w:val="22"/>
        </w:rPr>
        <w:t>which would overlay the NPA </w:t>
      </w:r>
      <w:r w:rsidR="006D0191">
        <w:rPr>
          <w:szCs w:val="22"/>
        </w:rPr>
        <w:t>273</w:t>
      </w:r>
      <w:r w:rsidR="005264A6" w:rsidRPr="00322B21">
        <w:rPr>
          <w:szCs w:val="22"/>
        </w:rPr>
        <w:t xml:space="preserve"> </w:t>
      </w:r>
      <w:r w:rsidR="00CA6F69" w:rsidRPr="00322B21">
        <w:rPr>
          <w:szCs w:val="22"/>
        </w:rPr>
        <w:t xml:space="preserve">over all </w:t>
      </w:r>
      <w:r w:rsidR="005264A6">
        <w:rPr>
          <w:szCs w:val="22"/>
        </w:rPr>
        <w:t>2</w:t>
      </w:r>
      <w:r w:rsidR="006D0191">
        <w:rPr>
          <w:szCs w:val="22"/>
        </w:rPr>
        <w:t>58</w:t>
      </w:r>
      <w:r w:rsidR="005264A6" w:rsidRPr="00322B21">
        <w:rPr>
          <w:szCs w:val="22"/>
        </w:rPr>
        <w:t xml:space="preserve"> </w:t>
      </w:r>
      <w:r w:rsidR="00CA6F69" w:rsidRPr="00322B21">
        <w:rPr>
          <w:szCs w:val="22"/>
        </w:rPr>
        <w:t>Exchange Areas comprising the NPA </w:t>
      </w:r>
      <w:r w:rsidR="006D0191">
        <w:rPr>
          <w:szCs w:val="22"/>
        </w:rPr>
        <w:t>367/418/581</w:t>
      </w:r>
      <w:r w:rsidR="00CA6F69" w:rsidRPr="00322B21">
        <w:rPr>
          <w:szCs w:val="22"/>
        </w:rPr>
        <w:t xml:space="preserve"> area. </w:t>
      </w:r>
      <w:r w:rsidR="0018275E">
        <w:rPr>
          <w:szCs w:val="22"/>
        </w:rPr>
        <w:t xml:space="preserve"> </w:t>
      </w:r>
      <w:r w:rsidR="00CA6F69" w:rsidRPr="002254FF">
        <w:t xml:space="preserve">See </w:t>
      </w:r>
      <w:r w:rsidR="00965236" w:rsidRPr="002254FF">
        <w:t>A</w:t>
      </w:r>
      <w:r w:rsidR="00D7660B" w:rsidRPr="002254FF">
        <w:t>nnex A</w:t>
      </w:r>
      <w:r w:rsidR="00CA6F69" w:rsidRPr="002254FF">
        <w:t>,</w:t>
      </w:r>
      <w:r w:rsidR="003E5A4C" w:rsidRPr="002254FF">
        <w:t xml:space="preserve"> </w:t>
      </w:r>
      <w:r w:rsidR="00AA3E7D" w:rsidRPr="002254FF">
        <w:t>Figure 5</w:t>
      </w:r>
      <w:r w:rsidR="00CA6F69" w:rsidRPr="002254FF">
        <w:t>.</w:t>
      </w:r>
    </w:p>
    <w:p w14:paraId="3048703C" w14:textId="77777777" w:rsidR="00CA6F69" w:rsidRDefault="00CA6F69" w:rsidP="000C6C26">
      <w:pPr>
        <w:rPr>
          <w:szCs w:val="22"/>
        </w:rPr>
      </w:pPr>
    </w:p>
    <w:p w14:paraId="6FC70EE7" w14:textId="07AB7C13" w:rsidR="000C6C26" w:rsidRPr="00976C98" w:rsidRDefault="000C6C26" w:rsidP="000C6C26">
      <w:pPr>
        <w:rPr>
          <w:szCs w:val="22"/>
        </w:rPr>
      </w:pPr>
      <w:r w:rsidRPr="00976C98">
        <w:rPr>
          <w:szCs w:val="22"/>
        </w:rPr>
        <w:t xml:space="preserve">The introduction of a </w:t>
      </w:r>
      <w:r w:rsidR="002E4136">
        <w:rPr>
          <w:szCs w:val="22"/>
        </w:rPr>
        <w:t>D</w:t>
      </w:r>
      <w:r w:rsidRPr="00976C98">
        <w:rPr>
          <w:szCs w:val="22"/>
        </w:rPr>
        <w:t xml:space="preserve">istributed </w:t>
      </w:r>
      <w:r w:rsidR="002E4136">
        <w:rPr>
          <w:szCs w:val="22"/>
        </w:rPr>
        <w:t>O</w:t>
      </w:r>
      <w:r w:rsidRPr="00976C98">
        <w:rPr>
          <w:szCs w:val="22"/>
        </w:rPr>
        <w:t xml:space="preserve">verlay would keep the </w:t>
      </w:r>
      <w:r w:rsidR="002E4136">
        <w:rPr>
          <w:szCs w:val="22"/>
        </w:rPr>
        <w:t xml:space="preserve">same </w:t>
      </w:r>
      <w:r w:rsidRPr="00976C98">
        <w:rPr>
          <w:szCs w:val="22"/>
        </w:rPr>
        <w:t xml:space="preserve">number of NPA Relief Planning areas in </w:t>
      </w:r>
      <w:r w:rsidR="00B0131B" w:rsidRPr="00E82C93">
        <w:t>Qu</w:t>
      </w:r>
      <w:r w:rsidR="00B0131B" w:rsidRPr="00E82C93">
        <w:rPr>
          <w:rFonts w:hint="eastAsia"/>
        </w:rPr>
        <w:t>é</w:t>
      </w:r>
      <w:r w:rsidR="00B0131B" w:rsidRPr="00E82C93">
        <w:t>bec</w:t>
      </w:r>
      <w:r w:rsidRPr="00976C98">
        <w:rPr>
          <w:szCs w:val="22"/>
        </w:rPr>
        <w:t>.</w:t>
      </w:r>
    </w:p>
    <w:p w14:paraId="078A0095" w14:textId="77777777" w:rsidR="000C6C26" w:rsidRPr="00976C98" w:rsidRDefault="000C6C26" w:rsidP="000C6C26">
      <w:pPr>
        <w:rPr>
          <w:szCs w:val="22"/>
        </w:rPr>
      </w:pPr>
    </w:p>
    <w:p w14:paraId="0C07DD5D" w14:textId="270EC6EB" w:rsidR="00C20311" w:rsidRDefault="003A4704" w:rsidP="0052097A">
      <w:pPr>
        <w:rPr>
          <w:color w:val="000000" w:themeColor="text1"/>
        </w:rPr>
      </w:pPr>
      <w:r>
        <w:rPr>
          <w:szCs w:val="22"/>
        </w:rPr>
        <w:t xml:space="preserve">After this Distributed </w:t>
      </w:r>
      <w:r w:rsidR="00C40FD7">
        <w:rPr>
          <w:szCs w:val="22"/>
        </w:rPr>
        <w:t>Overlay</w:t>
      </w:r>
      <w:r>
        <w:rPr>
          <w:szCs w:val="22"/>
        </w:rPr>
        <w:t xml:space="preserve">, CO Codes in </w:t>
      </w:r>
      <w:r w:rsidR="003E342C" w:rsidRPr="00976C98">
        <w:rPr>
          <w:szCs w:val="22"/>
        </w:rPr>
        <w:t>NPA</w:t>
      </w:r>
      <w:r w:rsidR="00723358">
        <w:rPr>
          <w:szCs w:val="22"/>
        </w:rPr>
        <w:t xml:space="preserve"> </w:t>
      </w:r>
      <w:r w:rsidR="007051B4">
        <w:rPr>
          <w:szCs w:val="22"/>
        </w:rPr>
        <w:t>367/418/581</w:t>
      </w:r>
      <w:r w:rsidR="000C6C26" w:rsidRPr="00976C98">
        <w:rPr>
          <w:szCs w:val="22"/>
        </w:rPr>
        <w:t xml:space="preserve"> would be expected to </w:t>
      </w:r>
      <w:r w:rsidR="000C6C26" w:rsidRPr="0065626A">
        <w:rPr>
          <w:szCs w:val="22"/>
        </w:rPr>
        <w:t xml:space="preserve">exhaust in </w:t>
      </w:r>
      <w:r w:rsidR="0030110C" w:rsidRPr="00091206">
        <w:rPr>
          <w:szCs w:val="22"/>
        </w:rPr>
        <w:t>Q</w:t>
      </w:r>
      <w:r w:rsidR="007051B4">
        <w:rPr>
          <w:szCs w:val="22"/>
        </w:rPr>
        <w:t>4</w:t>
      </w:r>
      <w:r w:rsidR="0030110C" w:rsidRPr="00091206">
        <w:rPr>
          <w:szCs w:val="22"/>
        </w:rPr>
        <w:t> </w:t>
      </w:r>
      <w:r w:rsidR="000C6C26" w:rsidRPr="00091206">
        <w:rPr>
          <w:szCs w:val="22"/>
        </w:rPr>
        <w:t>20</w:t>
      </w:r>
      <w:r w:rsidR="00BF4FB0" w:rsidRPr="00091206">
        <w:rPr>
          <w:szCs w:val="22"/>
        </w:rPr>
        <w:t>3</w:t>
      </w:r>
      <w:r w:rsidR="007051B4">
        <w:rPr>
          <w:szCs w:val="22"/>
        </w:rPr>
        <w:t>8</w:t>
      </w:r>
      <w:r w:rsidR="000C6C26" w:rsidRPr="0065626A">
        <w:rPr>
          <w:szCs w:val="22"/>
        </w:rPr>
        <w:t>.</w:t>
      </w:r>
    </w:p>
    <w:p w14:paraId="77DC18E6" w14:textId="77777777" w:rsidR="00844602" w:rsidRPr="00976C98" w:rsidRDefault="00844602" w:rsidP="00844602">
      <w:pPr>
        <w:rPr>
          <w:rFonts w:cs="Arial"/>
          <w:szCs w:val="22"/>
        </w:rPr>
      </w:pPr>
    </w:p>
    <w:p w14:paraId="3028CB95" w14:textId="06FCFE4B" w:rsidR="00844602" w:rsidRPr="0090753D" w:rsidRDefault="006F4121" w:rsidP="0090753D">
      <w:pPr>
        <w:rPr>
          <w:rFonts w:cs="Arial"/>
          <w:szCs w:val="22"/>
        </w:rPr>
      </w:pPr>
      <w:r w:rsidRPr="006F4121">
        <w:rPr>
          <w:rFonts w:cs="Arial"/>
          <w:szCs w:val="22"/>
        </w:rPr>
        <w:t>The average historical growth of 51 CO Codes was used to identify the subsequent PED for this Relief Option by comparing the data in the table below</w:t>
      </w:r>
      <w:r w:rsidR="00844602" w:rsidRPr="0090753D">
        <w:rPr>
          <w:spacing w:val="-1"/>
          <w:szCs w:val="22"/>
        </w:rPr>
        <w:t>:</w:t>
      </w:r>
    </w:p>
    <w:p w14:paraId="09D2490E" w14:textId="77777777" w:rsidR="00844602" w:rsidRDefault="00844602" w:rsidP="00844602">
      <w:pPr>
        <w:rPr>
          <w:rFonts w:cs="Arial"/>
          <w:szCs w:val="22"/>
        </w:rPr>
      </w:pPr>
    </w:p>
    <w:tbl>
      <w:tblPr>
        <w:tblStyle w:val="TableGrid"/>
        <w:tblW w:w="0" w:type="auto"/>
        <w:tblInd w:w="360" w:type="dxa"/>
        <w:tblLook w:val="04A0" w:firstRow="1" w:lastRow="0" w:firstColumn="1" w:lastColumn="0" w:noHBand="0" w:noVBand="1"/>
      </w:tblPr>
      <w:tblGrid>
        <w:gridCol w:w="1435"/>
        <w:gridCol w:w="1890"/>
        <w:gridCol w:w="4140"/>
        <w:gridCol w:w="1620"/>
      </w:tblGrid>
      <w:tr w:rsidR="007A07E1" w:rsidRPr="00EC19AE" w14:paraId="37FBD257" w14:textId="77777777" w:rsidTr="00637418">
        <w:tc>
          <w:tcPr>
            <w:tcW w:w="1435" w:type="dxa"/>
          </w:tcPr>
          <w:p w14:paraId="13950B93" w14:textId="77777777" w:rsidR="007A07E1" w:rsidRPr="004A4497" w:rsidRDefault="007A07E1" w:rsidP="00637418">
            <w:pPr>
              <w:rPr>
                <w:rFonts w:cs="Arial"/>
                <w:b/>
                <w:bCs/>
                <w:szCs w:val="22"/>
              </w:rPr>
            </w:pPr>
            <w:r w:rsidRPr="004A4497">
              <w:rPr>
                <w:rFonts w:cs="Arial"/>
                <w:b/>
                <w:bCs/>
                <w:szCs w:val="22"/>
              </w:rPr>
              <w:t>Statistical Method</w:t>
            </w:r>
          </w:p>
        </w:tc>
        <w:tc>
          <w:tcPr>
            <w:tcW w:w="1890" w:type="dxa"/>
          </w:tcPr>
          <w:p w14:paraId="57E9B2FC" w14:textId="77777777" w:rsidR="007A07E1" w:rsidRPr="004A4497" w:rsidRDefault="007A07E1" w:rsidP="00637418">
            <w:pPr>
              <w:rPr>
                <w:rFonts w:cs="Arial"/>
                <w:b/>
                <w:bCs/>
                <w:szCs w:val="22"/>
              </w:rPr>
            </w:pPr>
            <w:r w:rsidRPr="004A4497">
              <w:rPr>
                <w:rFonts w:cs="Arial"/>
                <w:b/>
                <w:bCs/>
                <w:szCs w:val="22"/>
              </w:rPr>
              <w:t>Data</w:t>
            </w:r>
          </w:p>
        </w:tc>
        <w:tc>
          <w:tcPr>
            <w:tcW w:w="4140" w:type="dxa"/>
          </w:tcPr>
          <w:p w14:paraId="3B844A4F" w14:textId="77777777" w:rsidR="007A07E1" w:rsidRPr="004A4497" w:rsidRDefault="007A07E1" w:rsidP="00637418">
            <w:pPr>
              <w:rPr>
                <w:rFonts w:cs="Arial"/>
                <w:b/>
                <w:bCs/>
                <w:szCs w:val="22"/>
              </w:rPr>
            </w:pPr>
            <w:r w:rsidRPr="004A4497">
              <w:rPr>
                <w:rFonts w:cs="Arial"/>
                <w:b/>
                <w:bCs/>
                <w:szCs w:val="22"/>
              </w:rPr>
              <w:t>Period</w:t>
            </w:r>
          </w:p>
        </w:tc>
        <w:tc>
          <w:tcPr>
            <w:tcW w:w="1620" w:type="dxa"/>
          </w:tcPr>
          <w:p w14:paraId="5D238D97" w14:textId="77777777" w:rsidR="007A07E1" w:rsidRPr="004A4497" w:rsidRDefault="007A07E1" w:rsidP="00637418">
            <w:pPr>
              <w:rPr>
                <w:rFonts w:cs="Arial"/>
                <w:b/>
                <w:bCs/>
                <w:szCs w:val="22"/>
              </w:rPr>
            </w:pPr>
            <w:r w:rsidRPr="004A4497">
              <w:rPr>
                <w:rFonts w:cs="Arial"/>
                <w:b/>
                <w:bCs/>
                <w:szCs w:val="22"/>
              </w:rPr>
              <w:t>Quantity of CO Codes</w:t>
            </w:r>
          </w:p>
        </w:tc>
      </w:tr>
      <w:tr w:rsidR="007A07E1" w:rsidRPr="00EC19AE" w14:paraId="09B4ED88" w14:textId="77777777" w:rsidTr="00637418">
        <w:tc>
          <w:tcPr>
            <w:tcW w:w="1435" w:type="dxa"/>
          </w:tcPr>
          <w:p w14:paraId="52C13071" w14:textId="77777777" w:rsidR="007A07E1" w:rsidRPr="004A4497" w:rsidRDefault="007A07E1" w:rsidP="00637418">
            <w:pPr>
              <w:rPr>
                <w:rFonts w:cs="Arial"/>
                <w:szCs w:val="22"/>
              </w:rPr>
            </w:pPr>
            <w:r w:rsidRPr="004A4497">
              <w:rPr>
                <w:rFonts w:cs="Arial"/>
                <w:szCs w:val="22"/>
              </w:rPr>
              <w:t xml:space="preserve">average </w:t>
            </w:r>
          </w:p>
        </w:tc>
        <w:tc>
          <w:tcPr>
            <w:tcW w:w="1890" w:type="dxa"/>
          </w:tcPr>
          <w:p w14:paraId="586C3AE9" w14:textId="77777777" w:rsidR="007A07E1" w:rsidRPr="004A4497" w:rsidRDefault="007A07E1" w:rsidP="00637418">
            <w:pPr>
              <w:rPr>
                <w:rFonts w:cs="Arial"/>
                <w:szCs w:val="22"/>
              </w:rPr>
            </w:pPr>
            <w:r w:rsidRPr="004A4497">
              <w:rPr>
                <w:rFonts w:cs="Arial"/>
                <w:szCs w:val="22"/>
              </w:rPr>
              <w:t>forecast growth</w:t>
            </w:r>
          </w:p>
        </w:tc>
        <w:tc>
          <w:tcPr>
            <w:tcW w:w="4140" w:type="dxa"/>
          </w:tcPr>
          <w:p w14:paraId="4B1CF102" w14:textId="77777777" w:rsidR="007A07E1" w:rsidRPr="004A4497" w:rsidRDefault="007A07E1" w:rsidP="00637418">
            <w:pPr>
              <w:rPr>
                <w:rFonts w:cs="Arial"/>
                <w:szCs w:val="22"/>
              </w:rPr>
            </w:pPr>
            <w:r w:rsidRPr="004A4497">
              <w:rPr>
                <w:rFonts w:cs="Arial"/>
                <w:szCs w:val="22"/>
              </w:rPr>
              <w:t>next six years</w:t>
            </w:r>
          </w:p>
        </w:tc>
        <w:tc>
          <w:tcPr>
            <w:tcW w:w="1620" w:type="dxa"/>
          </w:tcPr>
          <w:p w14:paraId="3056B6F0" w14:textId="77777777" w:rsidR="007A07E1" w:rsidRPr="004A4497" w:rsidRDefault="007A07E1" w:rsidP="00637418">
            <w:pPr>
              <w:jc w:val="center"/>
              <w:rPr>
                <w:rFonts w:cs="Arial"/>
                <w:szCs w:val="22"/>
              </w:rPr>
            </w:pPr>
            <w:r w:rsidRPr="004A4497">
              <w:rPr>
                <w:rFonts w:cs="Arial"/>
                <w:szCs w:val="22"/>
              </w:rPr>
              <w:t>168</w:t>
            </w:r>
          </w:p>
        </w:tc>
      </w:tr>
      <w:tr w:rsidR="007A07E1" w:rsidRPr="00EC19AE" w14:paraId="3D71923F" w14:textId="77777777" w:rsidTr="00637418">
        <w:tc>
          <w:tcPr>
            <w:tcW w:w="1435" w:type="dxa"/>
          </w:tcPr>
          <w:p w14:paraId="7D0933CC" w14:textId="77777777" w:rsidR="007A07E1" w:rsidRPr="004A4497" w:rsidRDefault="007A07E1" w:rsidP="00637418">
            <w:pPr>
              <w:rPr>
                <w:rFonts w:cs="Arial"/>
                <w:szCs w:val="22"/>
              </w:rPr>
            </w:pPr>
            <w:r w:rsidRPr="004A4497">
              <w:rPr>
                <w:rFonts w:cs="Arial"/>
                <w:szCs w:val="22"/>
              </w:rPr>
              <w:t xml:space="preserve">average </w:t>
            </w:r>
          </w:p>
        </w:tc>
        <w:tc>
          <w:tcPr>
            <w:tcW w:w="1890" w:type="dxa"/>
          </w:tcPr>
          <w:p w14:paraId="65151E8E" w14:textId="77777777" w:rsidR="007A07E1" w:rsidRPr="004A4497" w:rsidRDefault="007A07E1" w:rsidP="00637418">
            <w:pPr>
              <w:rPr>
                <w:rFonts w:cs="Arial"/>
                <w:szCs w:val="22"/>
              </w:rPr>
            </w:pPr>
            <w:r w:rsidRPr="004A4497">
              <w:rPr>
                <w:rFonts w:cs="Arial"/>
                <w:szCs w:val="22"/>
              </w:rPr>
              <w:t>forecast growth</w:t>
            </w:r>
          </w:p>
        </w:tc>
        <w:tc>
          <w:tcPr>
            <w:tcW w:w="4140" w:type="dxa"/>
          </w:tcPr>
          <w:p w14:paraId="76421AC1" w14:textId="77777777" w:rsidR="007A07E1" w:rsidRPr="004A4497" w:rsidRDefault="007A07E1" w:rsidP="00637418">
            <w:pPr>
              <w:rPr>
                <w:rFonts w:cs="Arial"/>
                <w:szCs w:val="22"/>
              </w:rPr>
            </w:pPr>
            <w:r w:rsidRPr="004A4497">
              <w:rPr>
                <w:rFonts w:cs="Arial"/>
                <w:szCs w:val="22"/>
              </w:rPr>
              <w:t>five-year period (Jan 2025 to Jan 2030)</w:t>
            </w:r>
          </w:p>
        </w:tc>
        <w:tc>
          <w:tcPr>
            <w:tcW w:w="1620" w:type="dxa"/>
          </w:tcPr>
          <w:p w14:paraId="610950E7" w14:textId="77777777" w:rsidR="007A07E1" w:rsidRPr="004A4497" w:rsidRDefault="007A07E1" w:rsidP="00637418">
            <w:pPr>
              <w:jc w:val="center"/>
              <w:rPr>
                <w:rFonts w:cs="Arial"/>
                <w:szCs w:val="22"/>
              </w:rPr>
            </w:pPr>
            <w:r w:rsidRPr="004A4497">
              <w:rPr>
                <w:rFonts w:cs="Arial"/>
                <w:szCs w:val="22"/>
              </w:rPr>
              <w:t>149</w:t>
            </w:r>
          </w:p>
        </w:tc>
      </w:tr>
      <w:tr w:rsidR="007A07E1" w14:paraId="3EF1B282" w14:textId="77777777" w:rsidTr="00637418">
        <w:tc>
          <w:tcPr>
            <w:tcW w:w="1435" w:type="dxa"/>
          </w:tcPr>
          <w:p w14:paraId="49045D0B" w14:textId="77777777" w:rsidR="007A07E1" w:rsidRPr="004A4497" w:rsidRDefault="007A07E1" w:rsidP="00637418">
            <w:pPr>
              <w:rPr>
                <w:rFonts w:cs="Arial"/>
                <w:szCs w:val="22"/>
              </w:rPr>
            </w:pPr>
            <w:r w:rsidRPr="004A4497">
              <w:rPr>
                <w:rFonts w:cs="Arial"/>
                <w:szCs w:val="22"/>
              </w:rPr>
              <w:t xml:space="preserve">average </w:t>
            </w:r>
          </w:p>
        </w:tc>
        <w:tc>
          <w:tcPr>
            <w:tcW w:w="1890" w:type="dxa"/>
          </w:tcPr>
          <w:p w14:paraId="477246E3" w14:textId="77777777" w:rsidR="007A07E1" w:rsidRPr="004A4497" w:rsidRDefault="007A07E1" w:rsidP="00637418">
            <w:pPr>
              <w:rPr>
                <w:rFonts w:cs="Arial"/>
                <w:szCs w:val="22"/>
              </w:rPr>
            </w:pPr>
            <w:r w:rsidRPr="004A4497">
              <w:rPr>
                <w:rFonts w:cs="Arial"/>
                <w:szCs w:val="22"/>
              </w:rPr>
              <w:t>historical growth</w:t>
            </w:r>
          </w:p>
        </w:tc>
        <w:tc>
          <w:tcPr>
            <w:tcW w:w="4140" w:type="dxa"/>
          </w:tcPr>
          <w:p w14:paraId="06164EC8" w14:textId="77777777" w:rsidR="007A07E1" w:rsidRPr="004A4497" w:rsidRDefault="007A07E1" w:rsidP="00637418">
            <w:pPr>
              <w:rPr>
                <w:rFonts w:cs="Arial"/>
                <w:szCs w:val="22"/>
              </w:rPr>
            </w:pPr>
            <w:r w:rsidRPr="004A4497">
              <w:rPr>
                <w:rFonts w:cs="Arial"/>
                <w:szCs w:val="22"/>
              </w:rPr>
              <w:t>past five years</w:t>
            </w:r>
          </w:p>
        </w:tc>
        <w:tc>
          <w:tcPr>
            <w:tcW w:w="1620" w:type="dxa"/>
          </w:tcPr>
          <w:p w14:paraId="20D8F9BE" w14:textId="77777777" w:rsidR="007A07E1" w:rsidRPr="004A4497" w:rsidRDefault="007A07E1" w:rsidP="00637418">
            <w:pPr>
              <w:jc w:val="center"/>
              <w:rPr>
                <w:rFonts w:cs="Arial"/>
                <w:szCs w:val="22"/>
              </w:rPr>
            </w:pPr>
            <w:r w:rsidRPr="004A4497">
              <w:rPr>
                <w:rFonts w:cs="Arial"/>
                <w:szCs w:val="22"/>
              </w:rPr>
              <w:t>51</w:t>
            </w:r>
          </w:p>
        </w:tc>
      </w:tr>
    </w:tbl>
    <w:p w14:paraId="4A8F55D1" w14:textId="77777777" w:rsidR="00844602" w:rsidRDefault="00844602" w:rsidP="0052097A">
      <w:pPr>
        <w:rPr>
          <w:color w:val="000000" w:themeColor="text1"/>
        </w:rPr>
      </w:pPr>
    </w:p>
    <w:p w14:paraId="2BF84EF4" w14:textId="71E7FE9F" w:rsidR="000C6C26" w:rsidRPr="00976C98" w:rsidRDefault="000C6C26" w:rsidP="000C6C26">
      <w:pPr>
        <w:pStyle w:val="Heading1"/>
      </w:pPr>
      <w:bookmarkStart w:id="17" w:name="_Toc514833014"/>
      <w:bookmarkStart w:id="18" w:name="_Toc66178145"/>
      <w:r w:rsidRPr="00976C98">
        <w:t>SUMMARY OF RELIEF OPTION</w:t>
      </w:r>
      <w:bookmarkEnd w:id="17"/>
      <w:bookmarkEnd w:id="18"/>
    </w:p>
    <w:p w14:paraId="6FF9A7FA" w14:textId="77777777" w:rsidR="000C6C26" w:rsidRPr="0022701D" w:rsidRDefault="000C6C26" w:rsidP="000C6C26">
      <w:pPr>
        <w:rPr>
          <w:color w:val="000000" w:themeColor="text1"/>
        </w:rPr>
      </w:pPr>
    </w:p>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42"/>
        <w:gridCol w:w="2212"/>
        <w:gridCol w:w="2394"/>
        <w:gridCol w:w="2295"/>
      </w:tblGrid>
      <w:tr w:rsidR="008B0D31" w:rsidRPr="00976C98" w14:paraId="535F4058" w14:textId="77777777" w:rsidTr="007D2B65">
        <w:tc>
          <w:tcPr>
            <w:tcW w:w="3355" w:type="dxa"/>
            <w:vMerge w:val="restart"/>
            <w:vAlign w:val="center"/>
          </w:tcPr>
          <w:p w14:paraId="57AE0AA5" w14:textId="77777777" w:rsidR="000C6C26" w:rsidRPr="00976C98" w:rsidRDefault="000C6C26" w:rsidP="000E104E">
            <w:pPr>
              <w:jc w:val="center"/>
              <w:rPr>
                <w:rFonts w:cs="Arial"/>
                <w:b/>
                <w:szCs w:val="22"/>
              </w:rPr>
            </w:pPr>
            <w:r w:rsidRPr="00976C98">
              <w:rPr>
                <w:rFonts w:cs="Arial"/>
                <w:b/>
                <w:szCs w:val="22"/>
              </w:rPr>
              <w:t>Relief Option</w:t>
            </w:r>
          </w:p>
        </w:tc>
        <w:tc>
          <w:tcPr>
            <w:tcW w:w="4148" w:type="dxa"/>
            <w:gridSpan w:val="2"/>
            <w:vAlign w:val="center"/>
          </w:tcPr>
          <w:p w14:paraId="4ADB3A47" w14:textId="77777777" w:rsidR="000C6C26" w:rsidRPr="00976C98" w:rsidRDefault="000C6C26" w:rsidP="00AA5475">
            <w:pPr>
              <w:jc w:val="center"/>
              <w:rPr>
                <w:rFonts w:cs="Arial"/>
                <w:b/>
                <w:szCs w:val="22"/>
              </w:rPr>
            </w:pPr>
            <w:r w:rsidRPr="00976C98">
              <w:rPr>
                <w:rFonts w:cs="Arial"/>
                <w:b/>
                <w:szCs w:val="22"/>
              </w:rPr>
              <w:t>Projected Exhaust Dates</w:t>
            </w:r>
          </w:p>
        </w:tc>
        <w:tc>
          <w:tcPr>
            <w:tcW w:w="2440" w:type="dxa"/>
            <w:vMerge w:val="restart"/>
            <w:vAlign w:val="center"/>
          </w:tcPr>
          <w:p w14:paraId="57578391" w14:textId="77777777" w:rsidR="000C6C26" w:rsidRPr="00976C98" w:rsidRDefault="000C6C26">
            <w:pPr>
              <w:jc w:val="center"/>
              <w:rPr>
                <w:rFonts w:cs="Arial"/>
                <w:b/>
                <w:szCs w:val="22"/>
              </w:rPr>
            </w:pPr>
            <w:r w:rsidRPr="00976C98">
              <w:rPr>
                <w:rFonts w:cs="Arial"/>
                <w:b/>
                <w:szCs w:val="22"/>
              </w:rPr>
              <w:t>Subsequent Relief Dates</w:t>
            </w:r>
          </w:p>
        </w:tc>
      </w:tr>
      <w:tr w:rsidR="008B0D31" w:rsidRPr="00976C98" w14:paraId="2730D646" w14:textId="77777777" w:rsidTr="007D2B65">
        <w:tc>
          <w:tcPr>
            <w:tcW w:w="3355" w:type="dxa"/>
            <w:vMerge/>
            <w:vAlign w:val="center"/>
          </w:tcPr>
          <w:p w14:paraId="083454AD" w14:textId="77777777" w:rsidR="000C6C26" w:rsidRPr="00976C98" w:rsidRDefault="000C6C26" w:rsidP="007D2B65">
            <w:pPr>
              <w:jc w:val="center"/>
              <w:rPr>
                <w:rFonts w:cs="Arial"/>
                <w:b/>
                <w:szCs w:val="22"/>
              </w:rPr>
            </w:pPr>
          </w:p>
        </w:tc>
        <w:tc>
          <w:tcPr>
            <w:tcW w:w="2256" w:type="dxa"/>
            <w:vAlign w:val="center"/>
          </w:tcPr>
          <w:p w14:paraId="5AA1291E" w14:textId="6B68CEDC" w:rsidR="000C6C26" w:rsidRPr="00976C98" w:rsidRDefault="000C6C26" w:rsidP="007D2B65">
            <w:pPr>
              <w:jc w:val="center"/>
              <w:rPr>
                <w:rFonts w:cs="Arial"/>
                <w:b/>
                <w:szCs w:val="22"/>
              </w:rPr>
            </w:pPr>
            <w:r w:rsidRPr="00976C98">
              <w:rPr>
                <w:rFonts w:cs="Arial"/>
                <w:b/>
                <w:szCs w:val="22"/>
              </w:rPr>
              <w:t>NPA </w:t>
            </w:r>
            <w:r w:rsidR="008B0D31">
              <w:rPr>
                <w:rFonts w:cs="Arial"/>
                <w:b/>
                <w:szCs w:val="22"/>
              </w:rPr>
              <w:t>367/418/581</w:t>
            </w:r>
          </w:p>
        </w:tc>
        <w:tc>
          <w:tcPr>
            <w:tcW w:w="1892" w:type="dxa"/>
            <w:vAlign w:val="center"/>
          </w:tcPr>
          <w:p w14:paraId="73B34D8B" w14:textId="2BB83A1F" w:rsidR="000C6C26" w:rsidRPr="00976C98" w:rsidRDefault="000C6C26" w:rsidP="007D2B65">
            <w:pPr>
              <w:jc w:val="center"/>
              <w:rPr>
                <w:rFonts w:cs="Arial"/>
                <w:b/>
                <w:szCs w:val="22"/>
              </w:rPr>
            </w:pPr>
            <w:r w:rsidRPr="00976C98">
              <w:rPr>
                <w:rFonts w:cs="Arial"/>
                <w:b/>
                <w:szCs w:val="22"/>
              </w:rPr>
              <w:t>NPA</w:t>
            </w:r>
            <w:r w:rsidR="004F41B6">
              <w:rPr>
                <w:rFonts w:cs="Arial"/>
                <w:b/>
                <w:szCs w:val="22"/>
              </w:rPr>
              <w:t> </w:t>
            </w:r>
            <w:r w:rsidR="008B0D31">
              <w:rPr>
                <w:rFonts w:cs="Arial"/>
                <w:b/>
                <w:szCs w:val="22"/>
              </w:rPr>
              <w:t>273/367/418/581</w:t>
            </w:r>
          </w:p>
        </w:tc>
        <w:tc>
          <w:tcPr>
            <w:tcW w:w="2440" w:type="dxa"/>
            <w:vMerge/>
            <w:vAlign w:val="center"/>
          </w:tcPr>
          <w:p w14:paraId="40B2D20B" w14:textId="77777777" w:rsidR="000C6C26" w:rsidRPr="00976C98" w:rsidRDefault="000C6C26" w:rsidP="007D2B65">
            <w:pPr>
              <w:jc w:val="center"/>
              <w:rPr>
                <w:rFonts w:cs="Arial"/>
                <w:b/>
                <w:szCs w:val="22"/>
              </w:rPr>
            </w:pPr>
          </w:p>
        </w:tc>
      </w:tr>
      <w:tr w:rsidR="008B0D31" w:rsidRPr="00322B21" w14:paraId="2A46F321" w14:textId="77777777" w:rsidTr="007D2B65">
        <w:tc>
          <w:tcPr>
            <w:tcW w:w="3355" w:type="dxa"/>
            <w:vAlign w:val="center"/>
          </w:tcPr>
          <w:p w14:paraId="3EAE5E71" w14:textId="715F3177" w:rsidR="003D2D62" w:rsidRPr="0065626A" w:rsidRDefault="00142D29" w:rsidP="007D2B6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rPr>
            </w:pPr>
            <w:r w:rsidRPr="0065626A">
              <w:rPr>
                <w:rFonts w:cs="Arial"/>
                <w:snapToGrid w:val="0"/>
                <w:color w:val="000000"/>
                <w:szCs w:val="22"/>
              </w:rPr>
              <w:t>Distributed Overlay</w:t>
            </w:r>
          </w:p>
        </w:tc>
        <w:tc>
          <w:tcPr>
            <w:tcW w:w="2256" w:type="dxa"/>
            <w:vAlign w:val="center"/>
          </w:tcPr>
          <w:p w14:paraId="4269D7AA" w14:textId="13104CEF" w:rsidR="00213D42" w:rsidRPr="0065626A" w:rsidRDefault="0094471F" w:rsidP="007D2B65">
            <w:pPr>
              <w:jc w:val="center"/>
              <w:rPr>
                <w:rFonts w:cs="Arial"/>
                <w:szCs w:val="22"/>
              </w:rPr>
            </w:pPr>
            <w:r>
              <w:rPr>
                <w:rFonts w:cs="Arial"/>
                <w:szCs w:val="22"/>
              </w:rPr>
              <w:t>August 2027</w:t>
            </w:r>
          </w:p>
        </w:tc>
        <w:tc>
          <w:tcPr>
            <w:tcW w:w="1892" w:type="dxa"/>
            <w:vAlign w:val="center"/>
          </w:tcPr>
          <w:p w14:paraId="573737C8" w14:textId="7BC820EC" w:rsidR="004F41B6" w:rsidRPr="00723358" w:rsidRDefault="0094471F" w:rsidP="007D2B65">
            <w:pPr>
              <w:jc w:val="center"/>
              <w:rPr>
                <w:rFonts w:cs="Arial"/>
                <w:szCs w:val="22"/>
              </w:rPr>
            </w:pPr>
            <w:r>
              <w:rPr>
                <w:rFonts w:cs="Arial"/>
                <w:szCs w:val="22"/>
              </w:rPr>
              <w:t>December 2038</w:t>
            </w:r>
          </w:p>
        </w:tc>
        <w:tc>
          <w:tcPr>
            <w:tcW w:w="2440" w:type="dxa"/>
            <w:vAlign w:val="center"/>
          </w:tcPr>
          <w:p w14:paraId="1FAC2653" w14:textId="27D0F794" w:rsidR="004F41B6" w:rsidRPr="00723358" w:rsidRDefault="00723358" w:rsidP="007D2B65">
            <w:pPr>
              <w:jc w:val="center"/>
              <w:rPr>
                <w:rFonts w:cs="Arial"/>
                <w:szCs w:val="22"/>
              </w:rPr>
            </w:pPr>
            <w:r w:rsidRPr="00723358">
              <w:rPr>
                <w:rFonts w:cs="Arial"/>
                <w:szCs w:val="22"/>
              </w:rPr>
              <w:t>Ju</w:t>
            </w:r>
            <w:r w:rsidR="0094471F">
              <w:rPr>
                <w:rFonts w:cs="Arial"/>
                <w:szCs w:val="22"/>
              </w:rPr>
              <w:t>ne</w:t>
            </w:r>
            <w:r w:rsidR="003D1F14">
              <w:rPr>
                <w:rFonts w:cs="Arial"/>
                <w:szCs w:val="22"/>
              </w:rPr>
              <w:t xml:space="preserve"> </w:t>
            </w:r>
            <w:r w:rsidR="004F41B6" w:rsidRPr="00723358">
              <w:rPr>
                <w:rFonts w:cs="Arial"/>
                <w:szCs w:val="22"/>
              </w:rPr>
              <w:t>203</w:t>
            </w:r>
            <w:r w:rsidR="0094471F">
              <w:rPr>
                <w:rFonts w:cs="Arial"/>
                <w:szCs w:val="22"/>
              </w:rPr>
              <w:t>8</w:t>
            </w:r>
          </w:p>
        </w:tc>
      </w:tr>
    </w:tbl>
    <w:p w14:paraId="7ECAA086" w14:textId="77777777" w:rsidR="00243163" w:rsidRPr="00322B21" w:rsidRDefault="00243163" w:rsidP="000C6C26">
      <w:pPr>
        <w:rPr>
          <w:color w:val="000000" w:themeColor="text1"/>
        </w:rPr>
      </w:pPr>
    </w:p>
    <w:p w14:paraId="1D11E31A" w14:textId="34279D50" w:rsidR="004B4002" w:rsidRDefault="004B4002" w:rsidP="00D1615C">
      <w:pPr>
        <w:rPr>
          <w:b/>
        </w:rPr>
      </w:pPr>
      <w:r w:rsidRPr="00322B21">
        <w:rPr>
          <w:b/>
        </w:rPr>
        <w:t>Note:</w:t>
      </w:r>
      <w:r w:rsidR="00D1615C">
        <w:rPr>
          <w:b/>
        </w:rPr>
        <w:t xml:space="preserve"> </w:t>
      </w:r>
      <w:r w:rsidR="00D1615C" w:rsidRPr="00322B21" w:rsidDel="00D1615C">
        <w:rPr>
          <w:b/>
        </w:rPr>
        <w:t xml:space="preserve"> </w:t>
      </w:r>
      <w:r w:rsidR="003D2D62" w:rsidRPr="00322B21">
        <w:rPr>
          <w:b/>
        </w:rPr>
        <w:t>Distributed Overlay NPA</w:t>
      </w:r>
      <w:r w:rsidR="00541392" w:rsidRPr="00322B21">
        <w:rPr>
          <w:b/>
        </w:rPr>
        <w:t> </w:t>
      </w:r>
      <w:r w:rsidR="0094471F">
        <w:rPr>
          <w:b/>
        </w:rPr>
        <w:t>273</w:t>
      </w:r>
      <w:r w:rsidR="00723358" w:rsidRPr="00322B21">
        <w:rPr>
          <w:b/>
        </w:rPr>
        <w:t xml:space="preserve"> </w:t>
      </w:r>
      <w:r w:rsidR="003D2D62" w:rsidRPr="00322B21">
        <w:rPr>
          <w:b/>
        </w:rPr>
        <w:t xml:space="preserve">would be in service </w:t>
      </w:r>
      <w:r w:rsidR="00AA3E7D">
        <w:rPr>
          <w:b/>
        </w:rPr>
        <w:t>o</w:t>
      </w:r>
      <w:r w:rsidR="003D2D62" w:rsidRPr="00322B21">
        <w:rPr>
          <w:b/>
        </w:rPr>
        <w:t xml:space="preserve">n </w:t>
      </w:r>
      <w:r w:rsidR="00AA3E7D">
        <w:rPr>
          <w:b/>
        </w:rPr>
        <w:t>2</w:t>
      </w:r>
      <w:r w:rsidR="0094471F">
        <w:rPr>
          <w:b/>
        </w:rPr>
        <w:t>7</w:t>
      </w:r>
      <w:r w:rsidR="00AA3E7D">
        <w:rPr>
          <w:b/>
        </w:rPr>
        <w:t xml:space="preserve"> </w:t>
      </w:r>
      <w:r w:rsidR="0094471F">
        <w:rPr>
          <w:b/>
        </w:rPr>
        <w:t xml:space="preserve">February </w:t>
      </w:r>
      <w:r w:rsidR="007F3E8D" w:rsidRPr="00322B21">
        <w:rPr>
          <w:b/>
        </w:rPr>
        <w:t>202</w:t>
      </w:r>
      <w:r w:rsidR="0094471F">
        <w:rPr>
          <w:b/>
        </w:rPr>
        <w:t>7</w:t>
      </w:r>
      <w:r w:rsidR="00541392" w:rsidRPr="0065626A">
        <w:rPr>
          <w:b/>
        </w:rPr>
        <w:t>.</w:t>
      </w:r>
    </w:p>
    <w:p w14:paraId="3EFAE101" w14:textId="77777777" w:rsidR="00C7137C" w:rsidRPr="003D2D62" w:rsidRDefault="00C7137C" w:rsidP="00D1615C">
      <w:pPr>
        <w:rPr>
          <w:b/>
        </w:rPr>
      </w:pPr>
    </w:p>
    <w:p w14:paraId="06BBBD60" w14:textId="77777777" w:rsidR="000C6C26" w:rsidRPr="00976C98" w:rsidRDefault="000C6C26" w:rsidP="000C6C26">
      <w:pPr>
        <w:pStyle w:val="Heading1"/>
      </w:pPr>
      <w:bookmarkStart w:id="19" w:name="_Toc514833017"/>
      <w:bookmarkStart w:id="20" w:name="_Toc66178146"/>
      <w:r w:rsidRPr="00976C98">
        <w:t>DIALLING CHANGES FOR LOCAL CALLS</w:t>
      </w:r>
      <w:bookmarkEnd w:id="19"/>
      <w:bookmarkEnd w:id="20"/>
    </w:p>
    <w:p w14:paraId="6B5CADF7" w14:textId="77777777" w:rsidR="000C6C26" w:rsidRPr="00976C98" w:rsidRDefault="000C6C26" w:rsidP="000C6C26">
      <w:pPr>
        <w:keepNext/>
        <w:rPr>
          <w:szCs w:val="22"/>
        </w:rPr>
      </w:pPr>
    </w:p>
    <w:p w14:paraId="5D8ACF5F" w14:textId="6D572BD1" w:rsidR="000C6C26" w:rsidRPr="00976C98" w:rsidRDefault="000C6C26" w:rsidP="000C6C26">
      <w:r w:rsidRPr="00976C98">
        <w:t>Currently 10-digit dialling is mandatory for local calls originating within area code </w:t>
      </w:r>
      <w:r w:rsidR="000E66D2" w:rsidRPr="00976C98">
        <w:t>NPA </w:t>
      </w:r>
      <w:r w:rsidR="00104FBD">
        <w:t>367/418/581</w:t>
      </w:r>
      <w:r w:rsidR="0056404F">
        <w:t xml:space="preserve"> and all neighbouring NPAs (i.e.</w:t>
      </w:r>
      <w:r w:rsidR="00C45DB7">
        <w:t>,</w:t>
      </w:r>
      <w:r w:rsidR="0056404F">
        <w:t xml:space="preserve"> NPA </w:t>
      </w:r>
      <w:r w:rsidR="00050C34">
        <w:t>428/506, 468/819/873 and 709/879</w:t>
      </w:r>
      <w:r w:rsidR="0056404F">
        <w:t>)</w:t>
      </w:r>
      <w:r w:rsidR="0056404F" w:rsidRPr="00976C98">
        <w:t>.</w:t>
      </w:r>
      <w:r w:rsidR="0056404F">
        <w:t xml:space="preserve"> </w:t>
      </w:r>
      <w:r w:rsidR="00AA3E7D">
        <w:t xml:space="preserve"> </w:t>
      </w:r>
      <w:r w:rsidRPr="00976C98">
        <w:t>Local dialling plans will not change with this relief.</w:t>
      </w:r>
    </w:p>
    <w:p w14:paraId="3142460E" w14:textId="77777777" w:rsidR="000C6C26" w:rsidRPr="00976C98" w:rsidRDefault="000C6C26" w:rsidP="000C6C26"/>
    <w:p w14:paraId="31D73170" w14:textId="2C0D0410" w:rsidR="000C6C26" w:rsidRPr="00976C98" w:rsidRDefault="0020039E" w:rsidP="000C6C26">
      <w:pPr>
        <w:pStyle w:val="Heading1"/>
      </w:pPr>
      <w:bookmarkStart w:id="21" w:name="_Toc514833018"/>
      <w:bookmarkStart w:id="22" w:name="_Toc66178147"/>
      <w:r w:rsidRPr="00976C98">
        <w:t>P</w:t>
      </w:r>
      <w:r w:rsidR="000C6C26" w:rsidRPr="00976C98">
        <w:t>ROPOSED SCHEDULE</w:t>
      </w:r>
      <w:bookmarkEnd w:id="21"/>
      <w:bookmarkEnd w:id="22"/>
    </w:p>
    <w:p w14:paraId="279062F1" w14:textId="77777777" w:rsidR="000C6C26" w:rsidRPr="00976C98" w:rsidRDefault="000C6C26" w:rsidP="000C6C26">
      <w:pPr>
        <w:keepNext/>
        <w:rPr>
          <w:szCs w:val="22"/>
        </w:rPr>
      </w:pPr>
    </w:p>
    <w:p w14:paraId="09513F2D" w14:textId="445B2CB6" w:rsidR="000C6C26" w:rsidRDefault="000C6C26" w:rsidP="000C6C26">
      <w:pPr>
        <w:keepNext/>
        <w:rPr>
          <w:noProof/>
        </w:rPr>
      </w:pPr>
      <w:r w:rsidRPr="00462AE4">
        <w:rPr>
          <w:szCs w:val="22"/>
        </w:rPr>
        <w:t>The</w:t>
      </w:r>
      <w:r w:rsidR="00AB0883" w:rsidRPr="00462AE4">
        <w:rPr>
          <w:szCs w:val="22"/>
        </w:rPr>
        <w:t xml:space="preserve"> </w:t>
      </w:r>
      <w:r w:rsidR="00AA3E7D" w:rsidRPr="00462AE4">
        <w:rPr>
          <w:szCs w:val="22"/>
        </w:rPr>
        <w:t>RPC</w:t>
      </w:r>
      <w:r w:rsidR="00AB0883" w:rsidRPr="00462AE4">
        <w:rPr>
          <w:szCs w:val="22"/>
        </w:rPr>
        <w:t xml:space="preserve"> </w:t>
      </w:r>
      <w:r w:rsidRPr="00462AE4">
        <w:rPr>
          <w:szCs w:val="22"/>
        </w:rPr>
        <w:t>submits the following schedule</w:t>
      </w:r>
      <w:r w:rsidRPr="00976C98">
        <w:rPr>
          <w:szCs w:val="22"/>
        </w:rPr>
        <w:t xml:space="preserve"> for NPA </w:t>
      </w:r>
      <w:r w:rsidR="0050563D">
        <w:rPr>
          <w:szCs w:val="22"/>
        </w:rPr>
        <w:t>367/418/581</w:t>
      </w:r>
      <w:r w:rsidRPr="00976C98">
        <w:rPr>
          <w:szCs w:val="22"/>
        </w:rPr>
        <w:t xml:space="preserve"> relief based on the recommendations contained in </w:t>
      </w:r>
      <w:r w:rsidRPr="0065626A">
        <w:rPr>
          <w:szCs w:val="22"/>
        </w:rPr>
        <w:t xml:space="preserve">this </w:t>
      </w:r>
      <w:r w:rsidR="002C4C35">
        <w:rPr>
          <w:szCs w:val="22"/>
        </w:rPr>
        <w:t>P</w:t>
      </w:r>
      <w:r w:rsidR="00AA3E7D">
        <w:rPr>
          <w:szCs w:val="22"/>
        </w:rPr>
        <w:t>D</w:t>
      </w:r>
      <w:r w:rsidR="002C4C35" w:rsidRPr="00322B21">
        <w:rPr>
          <w:szCs w:val="22"/>
        </w:rPr>
        <w:t xml:space="preserve"> </w:t>
      </w:r>
      <w:r w:rsidRPr="00322B21">
        <w:rPr>
          <w:szCs w:val="22"/>
        </w:rPr>
        <w:t xml:space="preserve">and the current PED of </w:t>
      </w:r>
      <w:r w:rsidR="0050563D">
        <w:rPr>
          <w:szCs w:val="22"/>
        </w:rPr>
        <w:t>August 2027</w:t>
      </w:r>
      <w:r w:rsidRPr="00322B21">
        <w:rPr>
          <w:szCs w:val="22"/>
        </w:rPr>
        <w:t>.</w:t>
      </w:r>
      <w:r w:rsidR="00AA3E7D">
        <w:rPr>
          <w:szCs w:val="22"/>
        </w:rPr>
        <w:t xml:space="preserve"> </w:t>
      </w:r>
      <w:r w:rsidRPr="0065626A">
        <w:rPr>
          <w:szCs w:val="22"/>
        </w:rPr>
        <w:t>The</w:t>
      </w:r>
      <w:r w:rsidRPr="00976C98">
        <w:rPr>
          <w:szCs w:val="22"/>
        </w:rPr>
        <w:t xml:space="preserve"> RPC will monitor the PED, and if it changes significantly in the future, the RPC will assess the situation and, if necessary, submit recommendations including a revised schedule to the CRTC for consideration and approval</w:t>
      </w:r>
      <w:r w:rsidRPr="00976C98">
        <w:rPr>
          <w:noProof/>
        </w:rPr>
        <w:t>.</w:t>
      </w:r>
    </w:p>
    <w:p w14:paraId="3481735C" w14:textId="77777777" w:rsidR="0061133C" w:rsidRDefault="0061133C" w:rsidP="000C6C26">
      <w:pPr>
        <w:keepNext/>
        <w:rPr>
          <w:noProof/>
        </w:rPr>
      </w:pPr>
    </w:p>
    <w:p w14:paraId="23E93B02" w14:textId="77777777" w:rsidR="0061133C" w:rsidRDefault="0061133C" w:rsidP="0061133C">
      <w:pPr>
        <w:autoSpaceDE w:val="0"/>
        <w:autoSpaceDN w:val="0"/>
        <w:adjustRightInd w:val="0"/>
        <w:rPr>
          <w:rFonts w:cs="Arial"/>
          <w:szCs w:val="22"/>
          <w:lang w:val="en-US"/>
        </w:rPr>
      </w:pPr>
      <w:r w:rsidRPr="003A44EF">
        <w:rPr>
          <w:rFonts w:cs="Arial"/>
          <w:szCs w:val="22"/>
          <w:lang w:val="en-US"/>
        </w:rPr>
        <w:t xml:space="preserve">The relief implementation schedule details tasks that various parties must </w:t>
      </w:r>
      <w:r>
        <w:rPr>
          <w:rFonts w:cs="Arial"/>
          <w:szCs w:val="22"/>
          <w:lang w:val="en-US"/>
        </w:rPr>
        <w:t>perform</w:t>
      </w:r>
      <w:r w:rsidRPr="003A44EF">
        <w:rPr>
          <w:rFonts w:cs="Arial"/>
          <w:szCs w:val="22"/>
          <w:lang w:val="en-US"/>
        </w:rPr>
        <w:t xml:space="preserve">. In most cases the term </w:t>
      </w:r>
      <w:r>
        <w:rPr>
          <w:rFonts w:cs="Arial"/>
          <w:szCs w:val="22"/>
          <w:lang w:val="en-US"/>
        </w:rPr>
        <w:t>Telecom</w:t>
      </w:r>
      <w:r w:rsidRPr="003A44EF">
        <w:rPr>
          <w:rFonts w:cs="Arial"/>
          <w:szCs w:val="22"/>
          <w:lang w:val="en-US"/>
        </w:rPr>
        <w:t xml:space="preserve"> Service Provider (TSP) used in the schedule refers to all telecommunication service providers that operate within the boundaries of the exhausting NPA Complex. Other references to TSP </w:t>
      </w:r>
      <w:r>
        <w:rPr>
          <w:rFonts w:cs="Arial"/>
          <w:szCs w:val="22"/>
          <w:lang w:val="en-US"/>
        </w:rPr>
        <w:t>will</w:t>
      </w:r>
      <w:r w:rsidRPr="003A44EF">
        <w:rPr>
          <w:rFonts w:cs="Arial"/>
          <w:szCs w:val="22"/>
          <w:lang w:val="en-US"/>
        </w:rPr>
        <w:t xml:space="preserve"> include a qualifier </w:t>
      </w:r>
      <w:r>
        <w:rPr>
          <w:rFonts w:cs="Arial"/>
          <w:szCs w:val="22"/>
          <w:lang w:val="en-US"/>
        </w:rPr>
        <w:t xml:space="preserve">(i.e., “all”) </w:t>
      </w:r>
      <w:r w:rsidRPr="003A44EF">
        <w:rPr>
          <w:rFonts w:cs="Arial"/>
          <w:szCs w:val="22"/>
          <w:lang w:val="en-US"/>
        </w:rPr>
        <w:t>that indicates that all carriers both nationwide and international are required to perform the task.</w:t>
      </w:r>
    </w:p>
    <w:p w14:paraId="0D77C26F" w14:textId="77777777" w:rsidR="0061133C" w:rsidRPr="00462AE4" w:rsidRDefault="0061133C" w:rsidP="000C6C26">
      <w:pPr>
        <w:keepNext/>
        <w:rPr>
          <w:noProof/>
          <w:lang w:val="en-US"/>
        </w:rPr>
      </w:pPr>
    </w:p>
    <w:p w14:paraId="0CF156ED" w14:textId="5FF9DB8F" w:rsidR="006F7654" w:rsidRPr="00976C98" w:rsidRDefault="006F7654">
      <w:r w:rsidRPr="00976C98">
        <w:br w:type="page"/>
      </w:r>
    </w:p>
    <w:p w14:paraId="21A087B3" w14:textId="77777777" w:rsidR="000C6C26" w:rsidRPr="00976C98" w:rsidRDefault="000C6C26" w:rsidP="000C6C26">
      <w:pPr>
        <w:pStyle w:val="PlainText"/>
        <w:keepNext/>
        <w:jc w:val="center"/>
        <w:rPr>
          <w:rFonts w:ascii="Arial" w:hAnsi="Arial"/>
          <w:b/>
        </w:rPr>
      </w:pPr>
      <w:r w:rsidRPr="00976C98">
        <w:rPr>
          <w:rFonts w:ascii="Arial" w:hAnsi="Arial"/>
          <w:b/>
        </w:rPr>
        <w:lastRenderedPageBreak/>
        <w:t>RELIEF IMPLEMENTATION SCHEDULE</w:t>
      </w:r>
    </w:p>
    <w:p w14:paraId="26829ECC" w14:textId="71D122D9" w:rsidR="000C6C26" w:rsidRPr="00976C98" w:rsidRDefault="000C6C26" w:rsidP="000C6C26">
      <w:pPr>
        <w:pStyle w:val="PlainText"/>
        <w:keepNext/>
        <w:jc w:val="center"/>
        <w:rPr>
          <w:rFonts w:ascii="Arial" w:hAnsi="Arial"/>
        </w:rPr>
      </w:pPr>
      <w:r w:rsidRPr="00976C98">
        <w:rPr>
          <w:rFonts w:ascii="Arial" w:hAnsi="Arial"/>
          <w:b/>
        </w:rPr>
        <w:t xml:space="preserve">For a </w:t>
      </w:r>
      <w:r w:rsidR="0031330B">
        <w:rPr>
          <w:rFonts w:ascii="Arial" w:hAnsi="Arial"/>
          <w:b/>
        </w:rPr>
        <w:t xml:space="preserve">Distributed </w:t>
      </w:r>
      <w:r w:rsidRPr="0031330B">
        <w:rPr>
          <w:rFonts w:ascii="Arial" w:hAnsi="Arial"/>
          <w:b/>
        </w:rPr>
        <w:t>Overlay</w:t>
      </w:r>
      <w:r w:rsidRPr="00976C98">
        <w:rPr>
          <w:rFonts w:ascii="Arial" w:hAnsi="Arial"/>
          <w:b/>
        </w:rPr>
        <w:t xml:space="preserve"> of </w:t>
      </w:r>
      <w:r w:rsidR="005F7427">
        <w:rPr>
          <w:rFonts w:ascii="Arial" w:hAnsi="Arial"/>
          <w:b/>
        </w:rPr>
        <w:t>N</w:t>
      </w:r>
      <w:r w:rsidRPr="00976C98">
        <w:rPr>
          <w:rFonts w:ascii="Arial" w:hAnsi="Arial"/>
          <w:b/>
        </w:rPr>
        <w:t>P</w:t>
      </w:r>
      <w:r w:rsidR="005F7427">
        <w:rPr>
          <w:rFonts w:ascii="Arial" w:hAnsi="Arial"/>
          <w:b/>
        </w:rPr>
        <w:t>A </w:t>
      </w:r>
      <w:r w:rsidR="00DD19EF">
        <w:rPr>
          <w:rFonts w:ascii="Arial" w:hAnsi="Arial"/>
          <w:b/>
        </w:rPr>
        <w:t>273</w:t>
      </w:r>
      <w:r w:rsidR="007F3E8D" w:rsidRPr="00976C98">
        <w:rPr>
          <w:rFonts w:ascii="Arial" w:hAnsi="Arial"/>
          <w:b/>
        </w:rPr>
        <w:t xml:space="preserve"> </w:t>
      </w:r>
      <w:r w:rsidRPr="00976C98">
        <w:rPr>
          <w:rFonts w:ascii="Arial" w:hAnsi="Arial"/>
          <w:b/>
        </w:rPr>
        <w:t>over NPA </w:t>
      </w:r>
      <w:r w:rsidR="00DD19EF">
        <w:rPr>
          <w:rFonts w:ascii="Arial" w:hAnsi="Arial"/>
          <w:b/>
        </w:rPr>
        <w:t>367/418/581</w:t>
      </w:r>
    </w:p>
    <w:p w14:paraId="7C12B09A" w14:textId="77777777" w:rsidR="000C6C26" w:rsidRPr="00976C98" w:rsidRDefault="000C6C26" w:rsidP="000C6C26">
      <w:pPr>
        <w:pStyle w:val="PlainText"/>
        <w:rPr>
          <w:rFonts w:ascii="Arial" w:hAnsi="Arial"/>
        </w:rPr>
      </w:pPr>
    </w:p>
    <w:p w14:paraId="0C3F2591" w14:textId="77777777" w:rsidR="00A65B41" w:rsidDel="00A65B41" w:rsidRDefault="008E47A6" w:rsidP="000C6C26">
      <w:pPr>
        <w:pStyle w:val="PlainText"/>
        <w:rPr>
          <w:rFonts w:ascii="Arial" w:hAnsi="Arial"/>
        </w:rPr>
      </w:pPr>
      <w:r>
        <w:rPr>
          <w:rFonts w:ascii="Arial" w:hAnsi="Arial"/>
        </w:rPr>
        <w:t xml:space="preserve"> </w:t>
      </w:r>
    </w:p>
    <w:tbl>
      <w:tblPr>
        <w:tblW w:w="8440" w:type="dxa"/>
        <w:tblLook w:val="04A0" w:firstRow="1" w:lastRow="0" w:firstColumn="1" w:lastColumn="0" w:noHBand="0" w:noVBand="1"/>
      </w:tblPr>
      <w:tblGrid>
        <w:gridCol w:w="588"/>
        <w:gridCol w:w="3162"/>
        <w:gridCol w:w="1514"/>
        <w:gridCol w:w="1589"/>
        <w:gridCol w:w="1587"/>
      </w:tblGrid>
      <w:tr w:rsidR="00262622" w:rsidRPr="00262622" w14:paraId="28759D97" w14:textId="77777777" w:rsidTr="00A66B48">
        <w:trPr>
          <w:cantSplit/>
          <w:trHeight w:val="315"/>
          <w:tblHeader/>
        </w:trPr>
        <w:tc>
          <w:tcPr>
            <w:tcW w:w="5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46A7B34" w14:textId="77777777" w:rsidR="00262622" w:rsidRPr="00262622" w:rsidRDefault="00262622" w:rsidP="00262622">
            <w:pPr>
              <w:jc w:val="center"/>
              <w:rPr>
                <w:rFonts w:cs="Arial"/>
                <w:b/>
                <w:bCs/>
                <w:color w:val="000000"/>
                <w:sz w:val="18"/>
                <w:szCs w:val="18"/>
                <w:lang w:val="en-US"/>
              </w:rPr>
            </w:pPr>
            <w:r w:rsidRPr="00262622">
              <w:rPr>
                <w:rFonts w:cs="Arial"/>
                <w:b/>
                <w:bCs/>
                <w:color w:val="000000"/>
                <w:sz w:val="18"/>
                <w:szCs w:val="18"/>
                <w:lang w:val="en-US"/>
              </w:rPr>
              <w:t>Item</w:t>
            </w:r>
          </w:p>
        </w:tc>
        <w:tc>
          <w:tcPr>
            <w:tcW w:w="3180" w:type="dxa"/>
            <w:tcBorders>
              <w:top w:val="single" w:sz="8" w:space="0" w:color="auto"/>
              <w:left w:val="nil"/>
              <w:bottom w:val="single" w:sz="8" w:space="0" w:color="auto"/>
              <w:right w:val="single" w:sz="4" w:space="0" w:color="auto"/>
            </w:tcBorders>
            <w:shd w:val="clear" w:color="auto" w:fill="auto"/>
            <w:vAlign w:val="bottom"/>
            <w:hideMark/>
          </w:tcPr>
          <w:p w14:paraId="74054797" w14:textId="77777777" w:rsidR="00262622" w:rsidRPr="00262622" w:rsidRDefault="00262622" w:rsidP="00262622">
            <w:pPr>
              <w:jc w:val="center"/>
              <w:rPr>
                <w:rFonts w:cs="Arial"/>
                <w:b/>
                <w:bCs/>
                <w:color w:val="000000"/>
                <w:sz w:val="18"/>
                <w:szCs w:val="18"/>
                <w:lang w:val="en-US"/>
              </w:rPr>
            </w:pPr>
            <w:r w:rsidRPr="00262622">
              <w:rPr>
                <w:rFonts w:cs="Arial"/>
                <w:b/>
                <w:bCs/>
                <w:color w:val="000000"/>
                <w:sz w:val="18"/>
                <w:szCs w:val="18"/>
                <w:lang w:val="en-US"/>
              </w:rPr>
              <w:t>Task or Event</w:t>
            </w:r>
          </w:p>
        </w:tc>
        <w:tc>
          <w:tcPr>
            <w:tcW w:w="1520" w:type="dxa"/>
            <w:tcBorders>
              <w:top w:val="single" w:sz="8" w:space="0" w:color="auto"/>
              <w:left w:val="nil"/>
              <w:bottom w:val="single" w:sz="8" w:space="0" w:color="auto"/>
              <w:right w:val="single" w:sz="4" w:space="0" w:color="auto"/>
            </w:tcBorders>
            <w:shd w:val="clear" w:color="auto" w:fill="auto"/>
            <w:vAlign w:val="bottom"/>
            <w:hideMark/>
          </w:tcPr>
          <w:p w14:paraId="0998538F" w14:textId="77777777" w:rsidR="00262622" w:rsidRPr="00262622" w:rsidRDefault="00262622" w:rsidP="001C59EE">
            <w:pPr>
              <w:jc w:val="center"/>
              <w:rPr>
                <w:rFonts w:cs="Arial"/>
                <w:b/>
                <w:bCs/>
                <w:color w:val="000000"/>
                <w:sz w:val="18"/>
                <w:szCs w:val="18"/>
                <w:lang w:val="en-US"/>
              </w:rPr>
            </w:pPr>
            <w:r w:rsidRPr="00262622">
              <w:rPr>
                <w:rFonts w:cs="Arial"/>
                <w:b/>
                <w:bCs/>
                <w:color w:val="000000"/>
                <w:sz w:val="18"/>
                <w:szCs w:val="18"/>
                <w:lang w:val="en-US"/>
              </w:rPr>
              <w:t>PRIME</w:t>
            </w:r>
          </w:p>
        </w:tc>
        <w:tc>
          <w:tcPr>
            <w:tcW w:w="1600" w:type="dxa"/>
            <w:tcBorders>
              <w:top w:val="single" w:sz="8" w:space="0" w:color="auto"/>
              <w:left w:val="nil"/>
              <w:bottom w:val="single" w:sz="8" w:space="0" w:color="auto"/>
              <w:right w:val="single" w:sz="4" w:space="0" w:color="auto"/>
            </w:tcBorders>
            <w:shd w:val="clear" w:color="auto" w:fill="auto"/>
            <w:vAlign w:val="bottom"/>
            <w:hideMark/>
          </w:tcPr>
          <w:p w14:paraId="33CA5769" w14:textId="77777777" w:rsidR="00262622" w:rsidRPr="00262622" w:rsidRDefault="00262622" w:rsidP="00262622">
            <w:pPr>
              <w:jc w:val="center"/>
              <w:rPr>
                <w:rFonts w:cs="Arial"/>
                <w:b/>
                <w:bCs/>
                <w:color w:val="000000"/>
                <w:sz w:val="18"/>
                <w:szCs w:val="18"/>
                <w:lang w:val="en-US"/>
              </w:rPr>
            </w:pPr>
            <w:r w:rsidRPr="00262622">
              <w:rPr>
                <w:rFonts w:cs="Arial"/>
                <w:b/>
                <w:bCs/>
                <w:color w:val="000000"/>
                <w:sz w:val="18"/>
                <w:szCs w:val="18"/>
                <w:lang w:val="en-US"/>
              </w:rPr>
              <w:t>START</w:t>
            </w:r>
          </w:p>
        </w:tc>
        <w:tc>
          <w:tcPr>
            <w:tcW w:w="1600" w:type="dxa"/>
            <w:tcBorders>
              <w:top w:val="single" w:sz="8" w:space="0" w:color="auto"/>
              <w:left w:val="nil"/>
              <w:bottom w:val="single" w:sz="8" w:space="0" w:color="auto"/>
              <w:right w:val="single" w:sz="4" w:space="0" w:color="auto"/>
            </w:tcBorders>
            <w:shd w:val="clear" w:color="auto" w:fill="auto"/>
            <w:vAlign w:val="bottom"/>
            <w:hideMark/>
          </w:tcPr>
          <w:p w14:paraId="74883567" w14:textId="77777777" w:rsidR="00262622" w:rsidRPr="00262622" w:rsidRDefault="00262622" w:rsidP="00262622">
            <w:pPr>
              <w:jc w:val="center"/>
              <w:rPr>
                <w:rFonts w:cs="Arial"/>
                <w:b/>
                <w:bCs/>
                <w:color w:val="000000"/>
                <w:sz w:val="18"/>
                <w:szCs w:val="18"/>
                <w:lang w:val="en-US"/>
              </w:rPr>
            </w:pPr>
            <w:r w:rsidRPr="00262622">
              <w:rPr>
                <w:rFonts w:cs="Arial"/>
                <w:b/>
                <w:bCs/>
                <w:color w:val="000000"/>
                <w:sz w:val="18"/>
                <w:szCs w:val="18"/>
                <w:lang w:val="en-US"/>
              </w:rPr>
              <w:t>END</w:t>
            </w:r>
          </w:p>
        </w:tc>
      </w:tr>
      <w:tr w:rsidR="00262622" w:rsidRPr="00262622" w14:paraId="4D837D56" w14:textId="77777777" w:rsidTr="00262622">
        <w:trPr>
          <w:trHeight w:val="12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32B765B"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1</w:t>
            </w:r>
          </w:p>
        </w:tc>
        <w:tc>
          <w:tcPr>
            <w:tcW w:w="3180" w:type="dxa"/>
            <w:tcBorders>
              <w:top w:val="nil"/>
              <w:left w:val="nil"/>
              <w:bottom w:val="single" w:sz="4" w:space="0" w:color="auto"/>
              <w:right w:val="single" w:sz="4" w:space="0" w:color="auto"/>
            </w:tcBorders>
            <w:shd w:val="clear" w:color="auto" w:fill="auto"/>
            <w:vAlign w:val="center"/>
            <w:hideMark/>
          </w:tcPr>
          <w:p w14:paraId="75686C5A"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 xml:space="preserve">CNA identifies NPA exhaust and notifies by e-mail CRTC staff, CSCN, NANPA &amp; CISC that the NPA will exhaust within the future </w:t>
            </w:r>
            <w:r w:rsidRPr="00262622">
              <w:rPr>
                <w:rFonts w:cs="Arial"/>
                <w:sz w:val="18"/>
                <w:szCs w:val="18"/>
                <w:lang w:val="en-US"/>
              </w:rPr>
              <w:t>three</w:t>
            </w:r>
            <w:r w:rsidRPr="00262622">
              <w:rPr>
                <w:rFonts w:cs="Arial"/>
                <w:color w:val="000000"/>
                <w:sz w:val="18"/>
                <w:szCs w:val="18"/>
                <w:lang w:val="en-US"/>
              </w:rPr>
              <w:t xml:space="preserve">-year </w:t>
            </w:r>
            <w:proofErr w:type="gramStart"/>
            <w:r w:rsidRPr="00262622">
              <w:rPr>
                <w:rFonts w:cs="Arial"/>
                <w:color w:val="000000"/>
                <w:sz w:val="18"/>
                <w:szCs w:val="18"/>
                <w:lang w:val="en-US"/>
              </w:rPr>
              <w:t>time period</w:t>
            </w:r>
            <w:proofErr w:type="gramEnd"/>
          </w:p>
        </w:tc>
        <w:tc>
          <w:tcPr>
            <w:tcW w:w="1520" w:type="dxa"/>
            <w:tcBorders>
              <w:top w:val="nil"/>
              <w:left w:val="nil"/>
              <w:bottom w:val="single" w:sz="4" w:space="0" w:color="auto"/>
              <w:right w:val="single" w:sz="4" w:space="0" w:color="auto"/>
            </w:tcBorders>
            <w:shd w:val="clear" w:color="auto" w:fill="auto"/>
            <w:hideMark/>
          </w:tcPr>
          <w:p w14:paraId="4211BD18"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CNA</w:t>
            </w:r>
          </w:p>
        </w:tc>
        <w:tc>
          <w:tcPr>
            <w:tcW w:w="1600" w:type="dxa"/>
            <w:tcBorders>
              <w:top w:val="nil"/>
              <w:left w:val="nil"/>
              <w:bottom w:val="single" w:sz="4" w:space="0" w:color="auto"/>
              <w:right w:val="single" w:sz="4" w:space="0" w:color="auto"/>
              <w:tr2bl w:val="single" w:sz="4" w:space="0" w:color="auto"/>
            </w:tcBorders>
            <w:shd w:val="clear" w:color="auto" w:fill="auto"/>
            <w:vAlign w:val="bottom"/>
            <w:hideMark/>
          </w:tcPr>
          <w:p w14:paraId="3D901A0F"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 </w:t>
            </w:r>
          </w:p>
        </w:tc>
        <w:tc>
          <w:tcPr>
            <w:tcW w:w="1600" w:type="dxa"/>
            <w:tcBorders>
              <w:top w:val="nil"/>
              <w:left w:val="nil"/>
              <w:bottom w:val="single" w:sz="4" w:space="0" w:color="auto"/>
              <w:right w:val="single" w:sz="4" w:space="0" w:color="auto"/>
            </w:tcBorders>
            <w:shd w:val="clear" w:color="auto" w:fill="auto"/>
            <w:vAlign w:val="bottom"/>
            <w:hideMark/>
          </w:tcPr>
          <w:p w14:paraId="5C449135"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2025-09-11</w:t>
            </w:r>
          </w:p>
        </w:tc>
      </w:tr>
      <w:tr w:rsidR="00262622" w:rsidRPr="00262622" w14:paraId="17EEA156" w14:textId="77777777" w:rsidTr="00262622">
        <w:trPr>
          <w:trHeight w:val="9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86C3956"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2</w:t>
            </w:r>
          </w:p>
        </w:tc>
        <w:tc>
          <w:tcPr>
            <w:tcW w:w="3180" w:type="dxa"/>
            <w:tcBorders>
              <w:top w:val="nil"/>
              <w:left w:val="nil"/>
              <w:bottom w:val="single" w:sz="4" w:space="0" w:color="auto"/>
              <w:right w:val="single" w:sz="4" w:space="0" w:color="auto"/>
            </w:tcBorders>
            <w:shd w:val="clear" w:color="auto" w:fill="auto"/>
            <w:vAlign w:val="center"/>
            <w:hideMark/>
          </w:tcPr>
          <w:p w14:paraId="7AE08410"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 xml:space="preserve">CRTC issues Telecom Notice of Consultation regarding </w:t>
            </w:r>
            <w:proofErr w:type="gramStart"/>
            <w:r w:rsidRPr="00262622">
              <w:rPr>
                <w:rFonts w:cs="Arial"/>
                <w:color w:val="000000"/>
                <w:sz w:val="18"/>
                <w:szCs w:val="18"/>
                <w:lang w:val="en-US"/>
              </w:rPr>
              <w:t>establishment</w:t>
            </w:r>
            <w:proofErr w:type="gramEnd"/>
            <w:r w:rsidRPr="00262622">
              <w:rPr>
                <w:rFonts w:cs="Arial"/>
                <w:color w:val="000000"/>
                <w:sz w:val="18"/>
                <w:szCs w:val="18"/>
                <w:lang w:val="en-US"/>
              </w:rPr>
              <w:t xml:space="preserve"> of an ad hoc Relief Planning Committee</w:t>
            </w:r>
          </w:p>
        </w:tc>
        <w:tc>
          <w:tcPr>
            <w:tcW w:w="1520" w:type="dxa"/>
            <w:tcBorders>
              <w:top w:val="nil"/>
              <w:left w:val="nil"/>
              <w:bottom w:val="single" w:sz="4" w:space="0" w:color="auto"/>
              <w:right w:val="single" w:sz="4" w:space="0" w:color="auto"/>
            </w:tcBorders>
            <w:shd w:val="clear" w:color="auto" w:fill="auto"/>
            <w:hideMark/>
          </w:tcPr>
          <w:p w14:paraId="12374244"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CRTC</w:t>
            </w:r>
          </w:p>
        </w:tc>
        <w:tc>
          <w:tcPr>
            <w:tcW w:w="1600" w:type="dxa"/>
            <w:tcBorders>
              <w:top w:val="nil"/>
              <w:left w:val="nil"/>
              <w:bottom w:val="single" w:sz="4" w:space="0" w:color="auto"/>
              <w:right w:val="single" w:sz="4" w:space="0" w:color="auto"/>
              <w:tr2bl w:val="single" w:sz="4" w:space="0" w:color="auto"/>
            </w:tcBorders>
            <w:shd w:val="clear" w:color="auto" w:fill="auto"/>
            <w:vAlign w:val="bottom"/>
            <w:hideMark/>
          </w:tcPr>
          <w:p w14:paraId="6CF5E645"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 </w:t>
            </w:r>
          </w:p>
        </w:tc>
        <w:tc>
          <w:tcPr>
            <w:tcW w:w="1600" w:type="dxa"/>
            <w:tcBorders>
              <w:top w:val="nil"/>
              <w:left w:val="nil"/>
              <w:bottom w:val="single" w:sz="4" w:space="0" w:color="auto"/>
              <w:right w:val="single" w:sz="4" w:space="0" w:color="auto"/>
            </w:tcBorders>
            <w:shd w:val="clear" w:color="auto" w:fill="auto"/>
            <w:vAlign w:val="bottom"/>
            <w:hideMark/>
          </w:tcPr>
          <w:p w14:paraId="308FCE6B"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2025-01-20</w:t>
            </w:r>
          </w:p>
        </w:tc>
      </w:tr>
      <w:tr w:rsidR="00262622" w:rsidRPr="00262622" w14:paraId="757AC1D3" w14:textId="77777777" w:rsidTr="00262622">
        <w:trPr>
          <w:trHeight w:val="9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8B01824"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3</w:t>
            </w:r>
          </w:p>
        </w:tc>
        <w:tc>
          <w:tcPr>
            <w:tcW w:w="3180" w:type="dxa"/>
            <w:tcBorders>
              <w:top w:val="nil"/>
              <w:left w:val="nil"/>
              <w:bottom w:val="single" w:sz="4" w:space="0" w:color="auto"/>
              <w:right w:val="single" w:sz="4" w:space="0" w:color="auto"/>
            </w:tcBorders>
            <w:shd w:val="clear" w:color="auto" w:fill="auto"/>
            <w:vAlign w:val="center"/>
            <w:hideMark/>
          </w:tcPr>
          <w:p w14:paraId="569AE3E2"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 xml:space="preserve">CNA conducts initial R-NRUF and releases results </w:t>
            </w:r>
          </w:p>
        </w:tc>
        <w:tc>
          <w:tcPr>
            <w:tcW w:w="1520" w:type="dxa"/>
            <w:tcBorders>
              <w:top w:val="nil"/>
              <w:left w:val="nil"/>
              <w:bottom w:val="single" w:sz="4" w:space="0" w:color="auto"/>
              <w:right w:val="single" w:sz="4" w:space="0" w:color="auto"/>
            </w:tcBorders>
            <w:shd w:val="clear" w:color="auto" w:fill="auto"/>
            <w:hideMark/>
          </w:tcPr>
          <w:p w14:paraId="0F2547E5"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CNA</w:t>
            </w:r>
          </w:p>
        </w:tc>
        <w:tc>
          <w:tcPr>
            <w:tcW w:w="1600" w:type="dxa"/>
            <w:tcBorders>
              <w:top w:val="nil"/>
              <w:left w:val="nil"/>
              <w:bottom w:val="single" w:sz="4" w:space="0" w:color="auto"/>
              <w:right w:val="single" w:sz="4" w:space="0" w:color="auto"/>
            </w:tcBorders>
            <w:shd w:val="clear" w:color="auto" w:fill="auto"/>
            <w:vAlign w:val="bottom"/>
            <w:hideMark/>
          </w:tcPr>
          <w:p w14:paraId="2443DA29"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2025-09-11</w:t>
            </w:r>
          </w:p>
        </w:tc>
        <w:tc>
          <w:tcPr>
            <w:tcW w:w="1600" w:type="dxa"/>
            <w:tcBorders>
              <w:top w:val="nil"/>
              <w:left w:val="nil"/>
              <w:bottom w:val="single" w:sz="4" w:space="0" w:color="auto"/>
              <w:right w:val="single" w:sz="4" w:space="0" w:color="auto"/>
            </w:tcBorders>
            <w:shd w:val="clear" w:color="auto" w:fill="auto"/>
            <w:vAlign w:val="bottom"/>
            <w:hideMark/>
          </w:tcPr>
          <w:p w14:paraId="5A1512B0"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2024-09-11</w:t>
            </w:r>
          </w:p>
        </w:tc>
      </w:tr>
      <w:tr w:rsidR="00262622" w:rsidRPr="00262622" w14:paraId="048505D4" w14:textId="77777777" w:rsidTr="00262622">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16ABE55"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4</w:t>
            </w:r>
          </w:p>
        </w:tc>
        <w:tc>
          <w:tcPr>
            <w:tcW w:w="3180" w:type="dxa"/>
            <w:tcBorders>
              <w:top w:val="nil"/>
              <w:left w:val="nil"/>
              <w:bottom w:val="single" w:sz="4" w:space="0" w:color="auto"/>
              <w:right w:val="single" w:sz="4" w:space="0" w:color="auto"/>
            </w:tcBorders>
            <w:shd w:val="clear" w:color="auto" w:fill="auto"/>
            <w:vAlign w:val="center"/>
            <w:hideMark/>
          </w:tcPr>
          <w:p w14:paraId="77146DF6"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RPC Chair starts preparing and submitting RPC Chair Reports to the CISC, on an as required basis.</w:t>
            </w:r>
          </w:p>
        </w:tc>
        <w:tc>
          <w:tcPr>
            <w:tcW w:w="1520" w:type="dxa"/>
            <w:tcBorders>
              <w:top w:val="nil"/>
              <w:left w:val="nil"/>
              <w:bottom w:val="single" w:sz="4" w:space="0" w:color="auto"/>
              <w:right w:val="single" w:sz="4" w:space="0" w:color="auto"/>
            </w:tcBorders>
            <w:shd w:val="clear" w:color="auto" w:fill="auto"/>
            <w:hideMark/>
          </w:tcPr>
          <w:p w14:paraId="65CB6137"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RPC Chair</w:t>
            </w:r>
          </w:p>
        </w:tc>
        <w:tc>
          <w:tcPr>
            <w:tcW w:w="1600" w:type="dxa"/>
            <w:tcBorders>
              <w:top w:val="nil"/>
              <w:left w:val="nil"/>
              <w:bottom w:val="single" w:sz="4" w:space="0" w:color="auto"/>
              <w:right w:val="single" w:sz="4" w:space="0" w:color="auto"/>
            </w:tcBorders>
            <w:shd w:val="clear" w:color="auto" w:fill="auto"/>
            <w:vAlign w:val="bottom"/>
            <w:hideMark/>
          </w:tcPr>
          <w:p w14:paraId="465D611C"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2025-01-20</w:t>
            </w:r>
          </w:p>
        </w:tc>
        <w:tc>
          <w:tcPr>
            <w:tcW w:w="1600" w:type="dxa"/>
            <w:tcBorders>
              <w:top w:val="nil"/>
              <w:left w:val="nil"/>
              <w:bottom w:val="single" w:sz="4" w:space="0" w:color="auto"/>
              <w:right w:val="single" w:sz="4" w:space="0" w:color="auto"/>
            </w:tcBorders>
            <w:shd w:val="clear" w:color="auto" w:fill="auto"/>
            <w:vAlign w:val="bottom"/>
            <w:hideMark/>
          </w:tcPr>
          <w:p w14:paraId="076338C1"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2027-05-27</w:t>
            </w:r>
          </w:p>
        </w:tc>
      </w:tr>
      <w:tr w:rsidR="00262622" w:rsidRPr="00262622" w14:paraId="781FD38A" w14:textId="77777777" w:rsidTr="00262622">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E3D54F4"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5</w:t>
            </w:r>
          </w:p>
        </w:tc>
        <w:tc>
          <w:tcPr>
            <w:tcW w:w="3180" w:type="dxa"/>
            <w:tcBorders>
              <w:top w:val="nil"/>
              <w:left w:val="nil"/>
              <w:bottom w:val="single" w:sz="4" w:space="0" w:color="auto"/>
              <w:right w:val="single" w:sz="4" w:space="0" w:color="auto"/>
            </w:tcBorders>
            <w:shd w:val="clear" w:color="auto" w:fill="auto"/>
            <w:vAlign w:val="center"/>
            <w:hideMark/>
          </w:tcPr>
          <w:p w14:paraId="11F104A9"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CNA develops the PROC</w:t>
            </w:r>
          </w:p>
        </w:tc>
        <w:tc>
          <w:tcPr>
            <w:tcW w:w="1520" w:type="dxa"/>
            <w:tcBorders>
              <w:top w:val="nil"/>
              <w:left w:val="nil"/>
              <w:bottom w:val="single" w:sz="4" w:space="0" w:color="auto"/>
              <w:right w:val="single" w:sz="4" w:space="0" w:color="auto"/>
            </w:tcBorders>
            <w:shd w:val="clear" w:color="auto" w:fill="auto"/>
            <w:hideMark/>
          </w:tcPr>
          <w:p w14:paraId="664C9026"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CNA</w:t>
            </w:r>
          </w:p>
        </w:tc>
        <w:tc>
          <w:tcPr>
            <w:tcW w:w="1600" w:type="dxa"/>
            <w:tcBorders>
              <w:top w:val="nil"/>
              <w:left w:val="nil"/>
              <w:bottom w:val="single" w:sz="4" w:space="0" w:color="auto"/>
              <w:right w:val="single" w:sz="4" w:space="0" w:color="auto"/>
            </w:tcBorders>
            <w:shd w:val="clear" w:color="auto" w:fill="auto"/>
            <w:vAlign w:val="bottom"/>
            <w:hideMark/>
          </w:tcPr>
          <w:p w14:paraId="2242E9F5"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2025-09-11</w:t>
            </w:r>
          </w:p>
        </w:tc>
        <w:tc>
          <w:tcPr>
            <w:tcW w:w="1600" w:type="dxa"/>
            <w:tcBorders>
              <w:top w:val="nil"/>
              <w:left w:val="nil"/>
              <w:bottom w:val="single" w:sz="4" w:space="0" w:color="auto"/>
              <w:right w:val="single" w:sz="4" w:space="0" w:color="auto"/>
            </w:tcBorders>
            <w:shd w:val="clear" w:color="auto" w:fill="auto"/>
            <w:vAlign w:val="bottom"/>
            <w:hideMark/>
          </w:tcPr>
          <w:p w14:paraId="7C1621E9"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2025-01-30</w:t>
            </w:r>
          </w:p>
        </w:tc>
      </w:tr>
      <w:tr w:rsidR="00262622" w:rsidRPr="00262622" w14:paraId="7203BA26" w14:textId="77777777" w:rsidTr="00262622">
        <w:trPr>
          <w:trHeight w:val="4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803448C"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6</w:t>
            </w:r>
          </w:p>
        </w:tc>
        <w:tc>
          <w:tcPr>
            <w:tcW w:w="3180" w:type="dxa"/>
            <w:tcBorders>
              <w:top w:val="nil"/>
              <w:left w:val="nil"/>
              <w:bottom w:val="single" w:sz="4" w:space="0" w:color="auto"/>
              <w:right w:val="single" w:sz="4" w:space="0" w:color="auto"/>
            </w:tcBorders>
            <w:shd w:val="clear" w:color="auto" w:fill="auto"/>
            <w:vAlign w:val="center"/>
            <w:hideMark/>
          </w:tcPr>
          <w:p w14:paraId="3069B2F6" w14:textId="77777777" w:rsidR="00262622" w:rsidRPr="00262622" w:rsidRDefault="00262622" w:rsidP="00262622">
            <w:pPr>
              <w:rPr>
                <w:rFonts w:cs="Arial"/>
                <w:sz w:val="18"/>
                <w:szCs w:val="18"/>
                <w:lang w:val="en-US"/>
              </w:rPr>
            </w:pPr>
            <w:r w:rsidRPr="00262622">
              <w:rPr>
                <w:rFonts w:cs="Arial"/>
                <w:sz w:val="18"/>
                <w:szCs w:val="18"/>
                <w:lang w:val="en-US"/>
              </w:rPr>
              <w:t>CNA distributes the PROC to RPC</w:t>
            </w:r>
          </w:p>
        </w:tc>
        <w:tc>
          <w:tcPr>
            <w:tcW w:w="1520" w:type="dxa"/>
            <w:tcBorders>
              <w:top w:val="nil"/>
              <w:left w:val="nil"/>
              <w:bottom w:val="single" w:sz="4" w:space="0" w:color="auto"/>
              <w:right w:val="single" w:sz="4" w:space="0" w:color="auto"/>
            </w:tcBorders>
            <w:shd w:val="clear" w:color="auto" w:fill="auto"/>
            <w:hideMark/>
          </w:tcPr>
          <w:p w14:paraId="620343D5"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CNA</w:t>
            </w:r>
          </w:p>
        </w:tc>
        <w:tc>
          <w:tcPr>
            <w:tcW w:w="1600" w:type="dxa"/>
            <w:tcBorders>
              <w:top w:val="nil"/>
              <w:left w:val="nil"/>
              <w:bottom w:val="single" w:sz="4" w:space="0" w:color="auto"/>
              <w:right w:val="single" w:sz="4" w:space="0" w:color="auto"/>
            </w:tcBorders>
            <w:shd w:val="clear" w:color="auto" w:fill="auto"/>
            <w:vAlign w:val="bottom"/>
            <w:hideMark/>
          </w:tcPr>
          <w:p w14:paraId="324E329F"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2025-01-30</w:t>
            </w:r>
          </w:p>
        </w:tc>
        <w:tc>
          <w:tcPr>
            <w:tcW w:w="1600" w:type="dxa"/>
            <w:tcBorders>
              <w:top w:val="nil"/>
              <w:left w:val="nil"/>
              <w:bottom w:val="single" w:sz="4" w:space="0" w:color="auto"/>
              <w:right w:val="single" w:sz="4" w:space="0" w:color="auto"/>
            </w:tcBorders>
            <w:shd w:val="clear" w:color="auto" w:fill="auto"/>
            <w:vAlign w:val="bottom"/>
            <w:hideMark/>
          </w:tcPr>
          <w:p w14:paraId="7CF8DB58"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2025-02-13</w:t>
            </w:r>
          </w:p>
        </w:tc>
      </w:tr>
      <w:tr w:rsidR="00262622" w:rsidRPr="00262622" w14:paraId="0B930091" w14:textId="77777777" w:rsidTr="00262622">
        <w:trPr>
          <w:trHeight w:val="4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4093553"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7</w:t>
            </w:r>
          </w:p>
        </w:tc>
        <w:tc>
          <w:tcPr>
            <w:tcW w:w="3180" w:type="dxa"/>
            <w:tcBorders>
              <w:top w:val="nil"/>
              <w:left w:val="nil"/>
              <w:bottom w:val="single" w:sz="4" w:space="0" w:color="auto"/>
              <w:right w:val="single" w:sz="4" w:space="0" w:color="auto"/>
            </w:tcBorders>
            <w:shd w:val="clear" w:color="auto" w:fill="auto"/>
            <w:vAlign w:val="center"/>
            <w:hideMark/>
          </w:tcPr>
          <w:p w14:paraId="404F6BD2"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RPC participants review PROC &amp; submit contributions to RPC</w:t>
            </w:r>
          </w:p>
        </w:tc>
        <w:tc>
          <w:tcPr>
            <w:tcW w:w="1520" w:type="dxa"/>
            <w:tcBorders>
              <w:top w:val="nil"/>
              <w:left w:val="nil"/>
              <w:bottom w:val="single" w:sz="4" w:space="0" w:color="auto"/>
              <w:right w:val="single" w:sz="4" w:space="0" w:color="auto"/>
            </w:tcBorders>
            <w:shd w:val="clear" w:color="auto" w:fill="auto"/>
            <w:hideMark/>
          </w:tcPr>
          <w:p w14:paraId="41E839BF"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 </w:t>
            </w:r>
          </w:p>
        </w:tc>
        <w:tc>
          <w:tcPr>
            <w:tcW w:w="1600" w:type="dxa"/>
            <w:tcBorders>
              <w:top w:val="nil"/>
              <w:left w:val="nil"/>
              <w:bottom w:val="single" w:sz="4" w:space="0" w:color="auto"/>
              <w:right w:val="single" w:sz="4" w:space="0" w:color="auto"/>
            </w:tcBorders>
            <w:shd w:val="clear" w:color="auto" w:fill="auto"/>
            <w:vAlign w:val="bottom"/>
            <w:hideMark/>
          </w:tcPr>
          <w:p w14:paraId="04FC21CB"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2025-02-13</w:t>
            </w:r>
          </w:p>
        </w:tc>
        <w:tc>
          <w:tcPr>
            <w:tcW w:w="1600" w:type="dxa"/>
            <w:tcBorders>
              <w:top w:val="nil"/>
              <w:left w:val="nil"/>
              <w:bottom w:val="single" w:sz="4" w:space="0" w:color="auto"/>
              <w:right w:val="single" w:sz="4" w:space="0" w:color="auto"/>
            </w:tcBorders>
            <w:shd w:val="clear" w:color="auto" w:fill="auto"/>
            <w:vAlign w:val="bottom"/>
            <w:hideMark/>
          </w:tcPr>
          <w:p w14:paraId="57A90E36"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2025-03-13</w:t>
            </w:r>
          </w:p>
        </w:tc>
      </w:tr>
      <w:tr w:rsidR="00262622" w:rsidRPr="00262622" w14:paraId="2391C49D" w14:textId="77777777" w:rsidTr="00262622">
        <w:trPr>
          <w:trHeight w:val="144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1897113"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8</w:t>
            </w:r>
          </w:p>
        </w:tc>
        <w:tc>
          <w:tcPr>
            <w:tcW w:w="3180" w:type="dxa"/>
            <w:tcBorders>
              <w:top w:val="nil"/>
              <w:left w:val="nil"/>
              <w:bottom w:val="single" w:sz="4" w:space="0" w:color="auto"/>
              <w:right w:val="single" w:sz="4" w:space="0" w:color="auto"/>
            </w:tcBorders>
            <w:shd w:val="clear" w:color="auto" w:fill="auto"/>
            <w:vAlign w:val="center"/>
            <w:hideMark/>
          </w:tcPr>
          <w:p w14:paraId="30C3BACC"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 xml:space="preserve">CNA chairs </w:t>
            </w:r>
            <w:proofErr w:type="gramStart"/>
            <w:r w:rsidRPr="00262622">
              <w:rPr>
                <w:rFonts w:cs="Arial"/>
                <w:color w:val="000000"/>
                <w:sz w:val="18"/>
                <w:szCs w:val="18"/>
                <w:lang w:val="en-US"/>
              </w:rPr>
              <w:t>initial</w:t>
            </w:r>
            <w:proofErr w:type="gramEnd"/>
            <w:r w:rsidRPr="00262622">
              <w:rPr>
                <w:rFonts w:cs="Arial"/>
                <w:color w:val="000000"/>
                <w:sz w:val="18"/>
                <w:szCs w:val="18"/>
                <w:lang w:val="en-US"/>
              </w:rPr>
              <w:t xml:space="preserve"> RPC conference call to start development of PD, RIP &amp; PL, &amp; schedules future meetings/conference calls including creation &amp; consultation with CATF and NITF</w:t>
            </w:r>
          </w:p>
        </w:tc>
        <w:tc>
          <w:tcPr>
            <w:tcW w:w="1520" w:type="dxa"/>
            <w:tcBorders>
              <w:top w:val="nil"/>
              <w:left w:val="nil"/>
              <w:bottom w:val="single" w:sz="4" w:space="0" w:color="auto"/>
              <w:right w:val="single" w:sz="4" w:space="0" w:color="auto"/>
            </w:tcBorders>
            <w:shd w:val="clear" w:color="auto" w:fill="auto"/>
            <w:hideMark/>
          </w:tcPr>
          <w:p w14:paraId="5FE1F63B"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CNA, RPC</w:t>
            </w:r>
          </w:p>
        </w:tc>
        <w:tc>
          <w:tcPr>
            <w:tcW w:w="1600" w:type="dxa"/>
            <w:tcBorders>
              <w:top w:val="nil"/>
              <w:left w:val="nil"/>
              <w:bottom w:val="single" w:sz="4" w:space="0" w:color="auto"/>
              <w:right w:val="single" w:sz="4" w:space="0" w:color="auto"/>
            </w:tcBorders>
            <w:shd w:val="clear" w:color="auto" w:fill="auto"/>
            <w:vAlign w:val="bottom"/>
            <w:hideMark/>
          </w:tcPr>
          <w:p w14:paraId="7AB01244"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2025-02-25</w:t>
            </w:r>
          </w:p>
        </w:tc>
        <w:tc>
          <w:tcPr>
            <w:tcW w:w="1600" w:type="dxa"/>
            <w:tcBorders>
              <w:top w:val="nil"/>
              <w:left w:val="nil"/>
              <w:bottom w:val="single" w:sz="4" w:space="0" w:color="auto"/>
              <w:right w:val="single" w:sz="4" w:space="0" w:color="auto"/>
            </w:tcBorders>
            <w:shd w:val="clear" w:color="auto" w:fill="auto"/>
            <w:vAlign w:val="bottom"/>
            <w:hideMark/>
          </w:tcPr>
          <w:p w14:paraId="4FB9BCEE"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2025-02-25</w:t>
            </w:r>
          </w:p>
        </w:tc>
      </w:tr>
      <w:tr w:rsidR="00262622" w:rsidRPr="00262622" w14:paraId="31AAD7AC" w14:textId="77777777" w:rsidTr="00262622">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A307FD2"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9</w:t>
            </w:r>
          </w:p>
        </w:tc>
        <w:tc>
          <w:tcPr>
            <w:tcW w:w="3180" w:type="dxa"/>
            <w:tcBorders>
              <w:top w:val="nil"/>
              <w:left w:val="nil"/>
              <w:bottom w:val="single" w:sz="4" w:space="0" w:color="auto"/>
              <w:right w:val="single" w:sz="4" w:space="0" w:color="auto"/>
            </w:tcBorders>
            <w:shd w:val="clear" w:color="auto" w:fill="auto"/>
            <w:vAlign w:val="center"/>
            <w:hideMark/>
          </w:tcPr>
          <w:p w14:paraId="21A46B64"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CNA distributed revised PD and RIP based upon initial conference call discussions</w:t>
            </w:r>
          </w:p>
        </w:tc>
        <w:tc>
          <w:tcPr>
            <w:tcW w:w="1520" w:type="dxa"/>
            <w:tcBorders>
              <w:top w:val="nil"/>
              <w:left w:val="nil"/>
              <w:bottom w:val="single" w:sz="4" w:space="0" w:color="auto"/>
              <w:right w:val="single" w:sz="4" w:space="0" w:color="auto"/>
            </w:tcBorders>
            <w:shd w:val="clear" w:color="auto" w:fill="auto"/>
            <w:hideMark/>
          </w:tcPr>
          <w:p w14:paraId="3BB89579"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CNA</w:t>
            </w:r>
          </w:p>
        </w:tc>
        <w:tc>
          <w:tcPr>
            <w:tcW w:w="1600" w:type="dxa"/>
            <w:tcBorders>
              <w:top w:val="nil"/>
              <w:left w:val="nil"/>
              <w:bottom w:val="single" w:sz="4" w:space="0" w:color="auto"/>
              <w:right w:val="single" w:sz="4" w:space="0" w:color="auto"/>
            </w:tcBorders>
            <w:shd w:val="clear" w:color="auto" w:fill="auto"/>
            <w:vAlign w:val="bottom"/>
            <w:hideMark/>
          </w:tcPr>
          <w:p w14:paraId="334B1B00"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2025-02-26</w:t>
            </w:r>
          </w:p>
        </w:tc>
        <w:tc>
          <w:tcPr>
            <w:tcW w:w="1600" w:type="dxa"/>
            <w:tcBorders>
              <w:top w:val="nil"/>
              <w:left w:val="nil"/>
              <w:bottom w:val="single" w:sz="4" w:space="0" w:color="auto"/>
              <w:right w:val="single" w:sz="4" w:space="0" w:color="auto"/>
            </w:tcBorders>
            <w:shd w:val="clear" w:color="auto" w:fill="auto"/>
            <w:vAlign w:val="bottom"/>
            <w:hideMark/>
          </w:tcPr>
          <w:p w14:paraId="635792E2"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2025-03-12</w:t>
            </w:r>
          </w:p>
        </w:tc>
      </w:tr>
      <w:tr w:rsidR="00262622" w:rsidRPr="00262622" w14:paraId="3D3B7202" w14:textId="77777777" w:rsidTr="00262622">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220A6B9"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10</w:t>
            </w:r>
          </w:p>
        </w:tc>
        <w:tc>
          <w:tcPr>
            <w:tcW w:w="3180" w:type="dxa"/>
            <w:tcBorders>
              <w:top w:val="nil"/>
              <w:left w:val="nil"/>
              <w:bottom w:val="single" w:sz="4" w:space="0" w:color="auto"/>
              <w:right w:val="single" w:sz="4" w:space="0" w:color="auto"/>
            </w:tcBorders>
            <w:shd w:val="clear" w:color="auto" w:fill="auto"/>
            <w:vAlign w:val="center"/>
            <w:hideMark/>
          </w:tcPr>
          <w:p w14:paraId="39A8B464"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CNA chairs subsequent RPC conference calls to finalize PD &amp; RIP</w:t>
            </w:r>
          </w:p>
        </w:tc>
        <w:tc>
          <w:tcPr>
            <w:tcW w:w="1520" w:type="dxa"/>
            <w:tcBorders>
              <w:top w:val="nil"/>
              <w:left w:val="nil"/>
              <w:bottom w:val="single" w:sz="4" w:space="0" w:color="auto"/>
              <w:right w:val="single" w:sz="4" w:space="0" w:color="auto"/>
            </w:tcBorders>
            <w:shd w:val="clear" w:color="auto" w:fill="auto"/>
            <w:hideMark/>
          </w:tcPr>
          <w:p w14:paraId="181D281D"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CNA, RPC</w:t>
            </w:r>
          </w:p>
        </w:tc>
        <w:tc>
          <w:tcPr>
            <w:tcW w:w="1600" w:type="dxa"/>
            <w:tcBorders>
              <w:top w:val="nil"/>
              <w:left w:val="nil"/>
              <w:bottom w:val="single" w:sz="4" w:space="0" w:color="auto"/>
              <w:right w:val="single" w:sz="4" w:space="0" w:color="auto"/>
            </w:tcBorders>
            <w:shd w:val="clear" w:color="auto" w:fill="auto"/>
            <w:vAlign w:val="bottom"/>
            <w:hideMark/>
          </w:tcPr>
          <w:p w14:paraId="3198AB77"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2025-03-12</w:t>
            </w:r>
          </w:p>
        </w:tc>
        <w:tc>
          <w:tcPr>
            <w:tcW w:w="1600" w:type="dxa"/>
            <w:tcBorders>
              <w:top w:val="nil"/>
              <w:left w:val="nil"/>
              <w:bottom w:val="single" w:sz="4" w:space="0" w:color="auto"/>
              <w:right w:val="single" w:sz="4" w:space="0" w:color="auto"/>
            </w:tcBorders>
            <w:shd w:val="clear" w:color="auto" w:fill="auto"/>
            <w:vAlign w:val="bottom"/>
            <w:hideMark/>
          </w:tcPr>
          <w:p w14:paraId="48F6C048"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2025-05-12</w:t>
            </w:r>
          </w:p>
        </w:tc>
      </w:tr>
      <w:tr w:rsidR="00262622" w:rsidRPr="00262622" w14:paraId="77825907" w14:textId="77777777" w:rsidTr="00262622">
        <w:trPr>
          <w:trHeight w:val="144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C918720"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13</w:t>
            </w:r>
          </w:p>
        </w:tc>
        <w:tc>
          <w:tcPr>
            <w:tcW w:w="3180" w:type="dxa"/>
            <w:tcBorders>
              <w:top w:val="nil"/>
              <w:left w:val="nil"/>
              <w:bottom w:val="single" w:sz="4" w:space="0" w:color="auto"/>
              <w:right w:val="single" w:sz="4" w:space="0" w:color="auto"/>
            </w:tcBorders>
            <w:shd w:val="clear" w:color="auto" w:fill="auto"/>
            <w:vAlign w:val="center"/>
            <w:hideMark/>
          </w:tcPr>
          <w:p w14:paraId="65F9ACA4"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Special Types of Telecommunications Service Users (911 PSAPs, alarm companies, ISPs, paging companies, etc.) to identify any concerns to RPC &amp; CRTC</w:t>
            </w:r>
          </w:p>
        </w:tc>
        <w:tc>
          <w:tcPr>
            <w:tcW w:w="1520" w:type="dxa"/>
            <w:tcBorders>
              <w:top w:val="nil"/>
              <w:left w:val="nil"/>
              <w:bottom w:val="single" w:sz="4" w:space="0" w:color="auto"/>
              <w:right w:val="single" w:sz="4" w:space="0" w:color="auto"/>
            </w:tcBorders>
            <w:shd w:val="clear" w:color="auto" w:fill="auto"/>
            <w:hideMark/>
          </w:tcPr>
          <w:p w14:paraId="3660FD80"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Special Users</w:t>
            </w:r>
          </w:p>
        </w:tc>
        <w:tc>
          <w:tcPr>
            <w:tcW w:w="1600" w:type="dxa"/>
            <w:tcBorders>
              <w:top w:val="nil"/>
              <w:left w:val="nil"/>
              <w:bottom w:val="single" w:sz="4" w:space="0" w:color="auto"/>
              <w:right w:val="single" w:sz="4" w:space="0" w:color="auto"/>
            </w:tcBorders>
            <w:shd w:val="clear" w:color="auto" w:fill="auto"/>
            <w:vAlign w:val="bottom"/>
            <w:hideMark/>
          </w:tcPr>
          <w:p w14:paraId="41E9DCE2"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2025-02-25</w:t>
            </w:r>
          </w:p>
        </w:tc>
        <w:tc>
          <w:tcPr>
            <w:tcW w:w="1600" w:type="dxa"/>
            <w:tcBorders>
              <w:top w:val="nil"/>
              <w:left w:val="nil"/>
              <w:bottom w:val="single" w:sz="4" w:space="0" w:color="auto"/>
              <w:right w:val="single" w:sz="4" w:space="0" w:color="auto"/>
            </w:tcBorders>
            <w:shd w:val="clear" w:color="auto" w:fill="auto"/>
            <w:vAlign w:val="bottom"/>
            <w:hideMark/>
          </w:tcPr>
          <w:p w14:paraId="43CBAB95"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2025-05-27</w:t>
            </w:r>
          </w:p>
        </w:tc>
      </w:tr>
      <w:tr w:rsidR="00262622" w:rsidRPr="00262622" w14:paraId="1E28907C" w14:textId="77777777" w:rsidTr="00262622">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E9E62F1"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11</w:t>
            </w:r>
          </w:p>
        </w:tc>
        <w:tc>
          <w:tcPr>
            <w:tcW w:w="3180" w:type="dxa"/>
            <w:tcBorders>
              <w:top w:val="nil"/>
              <w:left w:val="nil"/>
              <w:bottom w:val="single" w:sz="4" w:space="0" w:color="auto"/>
              <w:right w:val="single" w:sz="4" w:space="0" w:color="auto"/>
            </w:tcBorders>
            <w:shd w:val="clear" w:color="auto" w:fill="auto"/>
            <w:vAlign w:val="center"/>
            <w:hideMark/>
          </w:tcPr>
          <w:p w14:paraId="7D46AC10"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 xml:space="preserve">CNA forwards the PD and RIP to </w:t>
            </w:r>
            <w:proofErr w:type="gramStart"/>
            <w:r w:rsidRPr="00262622">
              <w:rPr>
                <w:rFonts w:cs="Arial"/>
                <w:color w:val="000000"/>
                <w:sz w:val="18"/>
                <w:szCs w:val="18"/>
                <w:lang w:val="en-US"/>
              </w:rPr>
              <w:t>the CISC</w:t>
            </w:r>
            <w:proofErr w:type="gramEnd"/>
            <w:r w:rsidRPr="00262622">
              <w:rPr>
                <w:rFonts w:cs="Arial"/>
                <w:color w:val="000000"/>
                <w:sz w:val="18"/>
                <w:szCs w:val="18"/>
                <w:lang w:val="en-US"/>
              </w:rPr>
              <w:t xml:space="preserve"> and CRTC for approval</w:t>
            </w:r>
          </w:p>
        </w:tc>
        <w:tc>
          <w:tcPr>
            <w:tcW w:w="1520" w:type="dxa"/>
            <w:tcBorders>
              <w:top w:val="nil"/>
              <w:left w:val="nil"/>
              <w:bottom w:val="single" w:sz="4" w:space="0" w:color="auto"/>
              <w:right w:val="single" w:sz="4" w:space="0" w:color="auto"/>
            </w:tcBorders>
            <w:shd w:val="clear" w:color="auto" w:fill="auto"/>
            <w:hideMark/>
          </w:tcPr>
          <w:p w14:paraId="1B43CCF6"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CNA</w:t>
            </w:r>
          </w:p>
        </w:tc>
        <w:tc>
          <w:tcPr>
            <w:tcW w:w="1600" w:type="dxa"/>
            <w:tcBorders>
              <w:top w:val="nil"/>
              <w:left w:val="nil"/>
              <w:bottom w:val="single" w:sz="4" w:space="0" w:color="auto"/>
              <w:right w:val="single" w:sz="4" w:space="0" w:color="auto"/>
            </w:tcBorders>
            <w:shd w:val="clear" w:color="auto" w:fill="auto"/>
            <w:vAlign w:val="bottom"/>
            <w:hideMark/>
          </w:tcPr>
          <w:p w14:paraId="131AC99E"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2025-05-12</w:t>
            </w:r>
          </w:p>
        </w:tc>
        <w:tc>
          <w:tcPr>
            <w:tcW w:w="1600" w:type="dxa"/>
            <w:tcBorders>
              <w:top w:val="nil"/>
              <w:left w:val="nil"/>
              <w:bottom w:val="single" w:sz="4" w:space="0" w:color="auto"/>
              <w:right w:val="single" w:sz="4" w:space="0" w:color="auto"/>
            </w:tcBorders>
            <w:shd w:val="clear" w:color="auto" w:fill="auto"/>
            <w:vAlign w:val="bottom"/>
            <w:hideMark/>
          </w:tcPr>
          <w:p w14:paraId="05B57A7C"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2025-05-27</w:t>
            </w:r>
          </w:p>
        </w:tc>
      </w:tr>
      <w:tr w:rsidR="00262622" w:rsidRPr="00262622" w14:paraId="3E186AA2" w14:textId="77777777" w:rsidTr="00262622">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53BA9AF"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12</w:t>
            </w:r>
          </w:p>
        </w:tc>
        <w:tc>
          <w:tcPr>
            <w:tcW w:w="3180" w:type="dxa"/>
            <w:tcBorders>
              <w:top w:val="nil"/>
              <w:left w:val="nil"/>
              <w:bottom w:val="single" w:sz="4" w:space="0" w:color="auto"/>
              <w:right w:val="single" w:sz="4" w:space="0" w:color="auto"/>
            </w:tcBorders>
            <w:shd w:val="clear" w:color="auto" w:fill="auto"/>
            <w:vAlign w:val="center"/>
            <w:hideMark/>
          </w:tcPr>
          <w:p w14:paraId="2CE960BD" w14:textId="77777777" w:rsidR="00262622" w:rsidRPr="00262622" w:rsidRDefault="00262622" w:rsidP="00262622">
            <w:pPr>
              <w:rPr>
                <w:rFonts w:cs="Arial"/>
                <w:sz w:val="18"/>
                <w:szCs w:val="18"/>
                <w:lang w:val="en-US"/>
              </w:rPr>
            </w:pPr>
            <w:r w:rsidRPr="00262622">
              <w:rPr>
                <w:rFonts w:cs="Arial"/>
                <w:sz w:val="18"/>
                <w:szCs w:val="18"/>
                <w:lang w:val="en-US"/>
              </w:rPr>
              <w:t>CISC reviews and forwards PD and RIP to the CRTC for approval</w:t>
            </w:r>
          </w:p>
        </w:tc>
        <w:tc>
          <w:tcPr>
            <w:tcW w:w="1520" w:type="dxa"/>
            <w:tcBorders>
              <w:top w:val="nil"/>
              <w:left w:val="nil"/>
              <w:bottom w:val="single" w:sz="4" w:space="0" w:color="auto"/>
              <w:right w:val="single" w:sz="4" w:space="0" w:color="auto"/>
            </w:tcBorders>
            <w:shd w:val="clear" w:color="auto" w:fill="auto"/>
            <w:hideMark/>
          </w:tcPr>
          <w:p w14:paraId="1030F50D"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CISC</w:t>
            </w:r>
          </w:p>
        </w:tc>
        <w:tc>
          <w:tcPr>
            <w:tcW w:w="1600" w:type="dxa"/>
            <w:tcBorders>
              <w:top w:val="nil"/>
              <w:left w:val="nil"/>
              <w:bottom w:val="single" w:sz="4" w:space="0" w:color="auto"/>
              <w:right w:val="single" w:sz="4" w:space="0" w:color="auto"/>
            </w:tcBorders>
            <w:shd w:val="clear" w:color="auto" w:fill="auto"/>
            <w:vAlign w:val="bottom"/>
            <w:hideMark/>
          </w:tcPr>
          <w:p w14:paraId="4135A4A7"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2025-05-27</w:t>
            </w:r>
          </w:p>
        </w:tc>
        <w:tc>
          <w:tcPr>
            <w:tcW w:w="1600" w:type="dxa"/>
            <w:tcBorders>
              <w:top w:val="nil"/>
              <w:left w:val="nil"/>
              <w:bottom w:val="single" w:sz="4" w:space="0" w:color="auto"/>
              <w:right w:val="single" w:sz="4" w:space="0" w:color="auto"/>
            </w:tcBorders>
            <w:shd w:val="clear" w:color="auto" w:fill="auto"/>
            <w:vAlign w:val="bottom"/>
            <w:hideMark/>
          </w:tcPr>
          <w:p w14:paraId="41FA6599"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2025-06-27</w:t>
            </w:r>
          </w:p>
        </w:tc>
      </w:tr>
      <w:tr w:rsidR="00262622" w:rsidRPr="00262622" w14:paraId="47406E5F" w14:textId="77777777" w:rsidTr="00262622">
        <w:trPr>
          <w:trHeight w:val="9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9BFB0B4"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14</w:t>
            </w:r>
          </w:p>
        </w:tc>
        <w:tc>
          <w:tcPr>
            <w:tcW w:w="3180" w:type="dxa"/>
            <w:tcBorders>
              <w:top w:val="nil"/>
              <w:left w:val="nil"/>
              <w:bottom w:val="single" w:sz="4" w:space="0" w:color="auto"/>
              <w:right w:val="single" w:sz="4" w:space="0" w:color="auto"/>
            </w:tcBorders>
            <w:shd w:val="clear" w:color="auto" w:fill="auto"/>
            <w:vAlign w:val="center"/>
            <w:hideMark/>
          </w:tcPr>
          <w:p w14:paraId="59EAB9CA"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CRTC issues Telecom Decision approving the Relief Method, Relief Date, New NPA &amp; Relief Implementation Plan (RIP)</w:t>
            </w:r>
          </w:p>
        </w:tc>
        <w:tc>
          <w:tcPr>
            <w:tcW w:w="1520" w:type="dxa"/>
            <w:tcBorders>
              <w:top w:val="nil"/>
              <w:left w:val="nil"/>
              <w:bottom w:val="single" w:sz="4" w:space="0" w:color="auto"/>
              <w:right w:val="single" w:sz="4" w:space="0" w:color="auto"/>
            </w:tcBorders>
            <w:shd w:val="clear" w:color="auto" w:fill="auto"/>
            <w:hideMark/>
          </w:tcPr>
          <w:p w14:paraId="1CE65067"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CRTC</w:t>
            </w:r>
          </w:p>
        </w:tc>
        <w:tc>
          <w:tcPr>
            <w:tcW w:w="1600" w:type="dxa"/>
            <w:tcBorders>
              <w:top w:val="nil"/>
              <w:left w:val="nil"/>
              <w:bottom w:val="single" w:sz="4" w:space="0" w:color="auto"/>
              <w:right w:val="single" w:sz="4" w:space="0" w:color="auto"/>
            </w:tcBorders>
            <w:shd w:val="clear" w:color="auto" w:fill="auto"/>
            <w:vAlign w:val="bottom"/>
            <w:hideMark/>
          </w:tcPr>
          <w:p w14:paraId="4AA746F9"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2025-06-27</w:t>
            </w:r>
          </w:p>
        </w:tc>
        <w:tc>
          <w:tcPr>
            <w:tcW w:w="1600" w:type="dxa"/>
            <w:tcBorders>
              <w:top w:val="nil"/>
              <w:left w:val="nil"/>
              <w:bottom w:val="single" w:sz="4" w:space="0" w:color="auto"/>
              <w:right w:val="single" w:sz="4" w:space="0" w:color="auto"/>
            </w:tcBorders>
            <w:shd w:val="clear" w:color="auto" w:fill="auto"/>
            <w:vAlign w:val="bottom"/>
            <w:hideMark/>
          </w:tcPr>
          <w:p w14:paraId="0E5AAA35"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2025-09-27</w:t>
            </w:r>
          </w:p>
        </w:tc>
      </w:tr>
      <w:tr w:rsidR="00262622" w:rsidRPr="00262622" w14:paraId="62009043" w14:textId="77777777" w:rsidTr="00262622">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DD7186B"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lastRenderedPageBreak/>
              <w:t>15</w:t>
            </w:r>
          </w:p>
        </w:tc>
        <w:tc>
          <w:tcPr>
            <w:tcW w:w="3180" w:type="dxa"/>
            <w:tcBorders>
              <w:top w:val="nil"/>
              <w:left w:val="nil"/>
              <w:bottom w:val="single" w:sz="4" w:space="0" w:color="auto"/>
              <w:right w:val="single" w:sz="4" w:space="0" w:color="auto"/>
            </w:tcBorders>
            <w:shd w:val="clear" w:color="auto" w:fill="auto"/>
            <w:vAlign w:val="center"/>
            <w:hideMark/>
          </w:tcPr>
          <w:p w14:paraId="0FD0758D"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CNA obtains relief NPA from NANPA</w:t>
            </w:r>
          </w:p>
        </w:tc>
        <w:tc>
          <w:tcPr>
            <w:tcW w:w="1520" w:type="dxa"/>
            <w:tcBorders>
              <w:top w:val="nil"/>
              <w:left w:val="nil"/>
              <w:bottom w:val="single" w:sz="4" w:space="0" w:color="auto"/>
              <w:right w:val="single" w:sz="4" w:space="0" w:color="auto"/>
            </w:tcBorders>
            <w:shd w:val="clear" w:color="auto" w:fill="auto"/>
            <w:hideMark/>
          </w:tcPr>
          <w:p w14:paraId="4B3A49EF"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CNA</w:t>
            </w:r>
          </w:p>
        </w:tc>
        <w:tc>
          <w:tcPr>
            <w:tcW w:w="1600" w:type="dxa"/>
            <w:tcBorders>
              <w:top w:val="nil"/>
              <w:left w:val="nil"/>
              <w:bottom w:val="single" w:sz="4" w:space="0" w:color="auto"/>
              <w:right w:val="single" w:sz="4" w:space="0" w:color="auto"/>
            </w:tcBorders>
            <w:shd w:val="clear" w:color="auto" w:fill="auto"/>
            <w:vAlign w:val="bottom"/>
            <w:hideMark/>
          </w:tcPr>
          <w:p w14:paraId="16333A02"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2025-09-27</w:t>
            </w:r>
          </w:p>
        </w:tc>
        <w:tc>
          <w:tcPr>
            <w:tcW w:w="1600" w:type="dxa"/>
            <w:tcBorders>
              <w:top w:val="nil"/>
              <w:left w:val="nil"/>
              <w:bottom w:val="single" w:sz="4" w:space="0" w:color="auto"/>
              <w:right w:val="single" w:sz="4" w:space="0" w:color="auto"/>
            </w:tcBorders>
            <w:shd w:val="clear" w:color="auto" w:fill="auto"/>
            <w:vAlign w:val="bottom"/>
            <w:hideMark/>
          </w:tcPr>
          <w:p w14:paraId="46450C95"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2025-10-06</w:t>
            </w:r>
          </w:p>
        </w:tc>
      </w:tr>
      <w:tr w:rsidR="00262622" w:rsidRPr="00262622" w14:paraId="5EA10E71" w14:textId="77777777" w:rsidTr="00262622">
        <w:trPr>
          <w:trHeight w:val="4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AAB35E7"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16</w:t>
            </w:r>
          </w:p>
        </w:tc>
        <w:tc>
          <w:tcPr>
            <w:tcW w:w="3180" w:type="dxa"/>
            <w:tcBorders>
              <w:top w:val="nil"/>
              <w:left w:val="nil"/>
              <w:bottom w:val="single" w:sz="4" w:space="0" w:color="auto"/>
              <w:right w:val="single" w:sz="4" w:space="0" w:color="auto"/>
            </w:tcBorders>
            <w:shd w:val="clear" w:color="auto" w:fill="auto"/>
            <w:vAlign w:val="center"/>
            <w:hideMark/>
          </w:tcPr>
          <w:p w14:paraId="253FB769"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CNA submits the Planning Letter (PL) to NANPA</w:t>
            </w:r>
          </w:p>
        </w:tc>
        <w:tc>
          <w:tcPr>
            <w:tcW w:w="1520" w:type="dxa"/>
            <w:tcBorders>
              <w:top w:val="nil"/>
              <w:left w:val="nil"/>
              <w:bottom w:val="single" w:sz="4" w:space="0" w:color="auto"/>
              <w:right w:val="single" w:sz="4" w:space="0" w:color="auto"/>
            </w:tcBorders>
            <w:shd w:val="clear" w:color="auto" w:fill="auto"/>
            <w:hideMark/>
          </w:tcPr>
          <w:p w14:paraId="186BFE7B"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RPC</w:t>
            </w:r>
          </w:p>
        </w:tc>
        <w:tc>
          <w:tcPr>
            <w:tcW w:w="1600" w:type="dxa"/>
            <w:tcBorders>
              <w:top w:val="nil"/>
              <w:left w:val="nil"/>
              <w:bottom w:val="single" w:sz="4" w:space="0" w:color="auto"/>
              <w:right w:val="single" w:sz="4" w:space="0" w:color="auto"/>
            </w:tcBorders>
            <w:shd w:val="clear" w:color="auto" w:fill="auto"/>
            <w:vAlign w:val="bottom"/>
            <w:hideMark/>
          </w:tcPr>
          <w:p w14:paraId="020E652B"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2025-10-06</w:t>
            </w:r>
          </w:p>
        </w:tc>
        <w:tc>
          <w:tcPr>
            <w:tcW w:w="1600" w:type="dxa"/>
            <w:tcBorders>
              <w:top w:val="nil"/>
              <w:left w:val="nil"/>
              <w:bottom w:val="single" w:sz="4" w:space="0" w:color="auto"/>
              <w:right w:val="single" w:sz="4" w:space="0" w:color="auto"/>
            </w:tcBorders>
            <w:shd w:val="clear" w:color="auto" w:fill="auto"/>
            <w:vAlign w:val="bottom"/>
            <w:hideMark/>
          </w:tcPr>
          <w:p w14:paraId="7D4BC3BC"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2025-10-14</w:t>
            </w:r>
          </w:p>
        </w:tc>
      </w:tr>
      <w:tr w:rsidR="00262622" w:rsidRPr="00262622" w14:paraId="125C3294" w14:textId="77777777" w:rsidTr="00262622">
        <w:trPr>
          <w:trHeight w:val="9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3B3DB4B"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17</w:t>
            </w:r>
          </w:p>
        </w:tc>
        <w:tc>
          <w:tcPr>
            <w:tcW w:w="3180" w:type="dxa"/>
            <w:tcBorders>
              <w:top w:val="nil"/>
              <w:left w:val="nil"/>
              <w:bottom w:val="single" w:sz="4" w:space="0" w:color="auto"/>
              <w:right w:val="single" w:sz="4" w:space="0" w:color="auto"/>
            </w:tcBorders>
            <w:shd w:val="clear" w:color="auto" w:fill="auto"/>
            <w:vAlign w:val="center"/>
            <w:hideMark/>
          </w:tcPr>
          <w:p w14:paraId="05F0A8B6"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Task Forces, TSPs and users implement relief (starts upon CRTC approval of RIP and ends on Relief Date)</w:t>
            </w:r>
          </w:p>
        </w:tc>
        <w:tc>
          <w:tcPr>
            <w:tcW w:w="1520" w:type="dxa"/>
            <w:tcBorders>
              <w:top w:val="nil"/>
              <w:left w:val="nil"/>
              <w:bottom w:val="single" w:sz="4" w:space="0" w:color="auto"/>
              <w:right w:val="single" w:sz="4" w:space="0" w:color="auto"/>
            </w:tcBorders>
            <w:shd w:val="clear" w:color="auto" w:fill="auto"/>
            <w:hideMark/>
          </w:tcPr>
          <w:p w14:paraId="7C850722"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TSPs</w:t>
            </w:r>
          </w:p>
        </w:tc>
        <w:tc>
          <w:tcPr>
            <w:tcW w:w="1600" w:type="dxa"/>
            <w:tcBorders>
              <w:top w:val="nil"/>
              <w:left w:val="nil"/>
              <w:bottom w:val="single" w:sz="4" w:space="0" w:color="auto"/>
              <w:right w:val="single" w:sz="4" w:space="0" w:color="auto"/>
            </w:tcBorders>
            <w:shd w:val="clear" w:color="auto" w:fill="auto"/>
            <w:vAlign w:val="bottom"/>
            <w:hideMark/>
          </w:tcPr>
          <w:p w14:paraId="166FAC53"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2025-09-27</w:t>
            </w:r>
          </w:p>
        </w:tc>
        <w:tc>
          <w:tcPr>
            <w:tcW w:w="1600" w:type="dxa"/>
            <w:tcBorders>
              <w:top w:val="nil"/>
              <w:left w:val="nil"/>
              <w:bottom w:val="single" w:sz="4" w:space="0" w:color="auto"/>
              <w:right w:val="single" w:sz="4" w:space="0" w:color="auto"/>
            </w:tcBorders>
            <w:shd w:val="clear" w:color="auto" w:fill="auto"/>
            <w:vAlign w:val="bottom"/>
            <w:hideMark/>
          </w:tcPr>
          <w:p w14:paraId="5532A120"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2027-02-27</w:t>
            </w:r>
          </w:p>
        </w:tc>
      </w:tr>
      <w:tr w:rsidR="00262622" w:rsidRPr="00262622" w14:paraId="5B5CC0E9" w14:textId="77777777" w:rsidTr="00262622">
        <w:trPr>
          <w:trHeight w:val="19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60D0518"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18</w:t>
            </w:r>
          </w:p>
        </w:tc>
        <w:tc>
          <w:tcPr>
            <w:tcW w:w="3180" w:type="dxa"/>
            <w:tcBorders>
              <w:top w:val="nil"/>
              <w:left w:val="nil"/>
              <w:bottom w:val="single" w:sz="4" w:space="0" w:color="auto"/>
              <w:right w:val="single" w:sz="4" w:space="0" w:color="auto"/>
            </w:tcBorders>
            <w:shd w:val="clear" w:color="auto" w:fill="auto"/>
            <w:vAlign w:val="center"/>
            <w:hideMark/>
          </w:tcPr>
          <w:p w14:paraId="6C8965CC"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Telecom Service Providers (TSPs) to develop and file individual consumer awareness programs with the CRTC (may be done collectively by Telecommunications Alliance) (starts upon CRTC approval of RIP and must be completed 9 months prior to the Relief Date)</w:t>
            </w:r>
          </w:p>
        </w:tc>
        <w:tc>
          <w:tcPr>
            <w:tcW w:w="1520" w:type="dxa"/>
            <w:tcBorders>
              <w:top w:val="nil"/>
              <w:left w:val="nil"/>
              <w:bottom w:val="single" w:sz="4" w:space="0" w:color="auto"/>
              <w:right w:val="single" w:sz="4" w:space="0" w:color="auto"/>
            </w:tcBorders>
            <w:shd w:val="clear" w:color="auto" w:fill="auto"/>
            <w:hideMark/>
          </w:tcPr>
          <w:p w14:paraId="6E133B84"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TSPs</w:t>
            </w:r>
          </w:p>
        </w:tc>
        <w:tc>
          <w:tcPr>
            <w:tcW w:w="1600" w:type="dxa"/>
            <w:tcBorders>
              <w:top w:val="nil"/>
              <w:left w:val="nil"/>
              <w:bottom w:val="single" w:sz="4" w:space="0" w:color="auto"/>
              <w:right w:val="single" w:sz="4" w:space="0" w:color="auto"/>
            </w:tcBorders>
            <w:shd w:val="clear" w:color="auto" w:fill="auto"/>
            <w:vAlign w:val="bottom"/>
            <w:hideMark/>
          </w:tcPr>
          <w:p w14:paraId="72DF3342"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2025-09-27</w:t>
            </w:r>
          </w:p>
        </w:tc>
        <w:tc>
          <w:tcPr>
            <w:tcW w:w="1600" w:type="dxa"/>
            <w:tcBorders>
              <w:top w:val="nil"/>
              <w:left w:val="nil"/>
              <w:bottom w:val="single" w:sz="4" w:space="0" w:color="auto"/>
              <w:right w:val="single" w:sz="4" w:space="0" w:color="auto"/>
            </w:tcBorders>
            <w:shd w:val="clear" w:color="auto" w:fill="auto"/>
            <w:vAlign w:val="bottom"/>
            <w:hideMark/>
          </w:tcPr>
          <w:p w14:paraId="77BE5200"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2026-05-27</w:t>
            </w:r>
          </w:p>
        </w:tc>
      </w:tr>
      <w:tr w:rsidR="00262622" w:rsidRPr="00262622" w14:paraId="238A3714" w14:textId="77777777" w:rsidTr="00262622">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0618EAD"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19</w:t>
            </w:r>
          </w:p>
        </w:tc>
        <w:tc>
          <w:tcPr>
            <w:tcW w:w="3180" w:type="dxa"/>
            <w:tcBorders>
              <w:top w:val="nil"/>
              <w:left w:val="nil"/>
              <w:bottom w:val="single" w:sz="4" w:space="0" w:color="auto"/>
              <w:right w:val="single" w:sz="4" w:space="0" w:color="auto"/>
            </w:tcBorders>
            <w:shd w:val="clear" w:color="auto" w:fill="auto"/>
            <w:vAlign w:val="center"/>
            <w:hideMark/>
          </w:tcPr>
          <w:p w14:paraId="09AB4922"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TSPs and/or Telecommunication Alliance issue media release (may start upon CRTC approval of RIP)</w:t>
            </w:r>
          </w:p>
        </w:tc>
        <w:tc>
          <w:tcPr>
            <w:tcW w:w="1520" w:type="dxa"/>
            <w:tcBorders>
              <w:top w:val="nil"/>
              <w:left w:val="nil"/>
              <w:bottom w:val="single" w:sz="4" w:space="0" w:color="auto"/>
              <w:right w:val="single" w:sz="4" w:space="0" w:color="auto"/>
            </w:tcBorders>
            <w:shd w:val="clear" w:color="auto" w:fill="auto"/>
            <w:hideMark/>
          </w:tcPr>
          <w:p w14:paraId="0B215F5E"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CNA</w:t>
            </w:r>
          </w:p>
        </w:tc>
        <w:tc>
          <w:tcPr>
            <w:tcW w:w="1600" w:type="dxa"/>
            <w:tcBorders>
              <w:top w:val="nil"/>
              <w:left w:val="nil"/>
              <w:bottom w:val="single" w:sz="4" w:space="0" w:color="auto"/>
              <w:right w:val="single" w:sz="4" w:space="0" w:color="auto"/>
            </w:tcBorders>
            <w:shd w:val="clear" w:color="auto" w:fill="auto"/>
            <w:vAlign w:val="bottom"/>
            <w:hideMark/>
          </w:tcPr>
          <w:p w14:paraId="1A544D9A"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2026-05-27</w:t>
            </w:r>
          </w:p>
        </w:tc>
        <w:tc>
          <w:tcPr>
            <w:tcW w:w="1600" w:type="dxa"/>
            <w:tcBorders>
              <w:top w:val="nil"/>
              <w:left w:val="nil"/>
              <w:bottom w:val="single" w:sz="4" w:space="0" w:color="auto"/>
              <w:right w:val="single" w:sz="4" w:space="0" w:color="auto"/>
            </w:tcBorders>
            <w:shd w:val="clear" w:color="auto" w:fill="auto"/>
            <w:vAlign w:val="bottom"/>
            <w:hideMark/>
          </w:tcPr>
          <w:p w14:paraId="2F31C61E"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2026-08-27</w:t>
            </w:r>
          </w:p>
        </w:tc>
      </w:tr>
      <w:tr w:rsidR="00262622" w:rsidRPr="00262622" w14:paraId="5E0DA06B" w14:textId="77777777" w:rsidTr="00262622">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86FCD5D"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20</w:t>
            </w:r>
          </w:p>
        </w:tc>
        <w:tc>
          <w:tcPr>
            <w:tcW w:w="3180" w:type="dxa"/>
            <w:tcBorders>
              <w:top w:val="nil"/>
              <w:left w:val="nil"/>
              <w:bottom w:val="single" w:sz="4" w:space="0" w:color="auto"/>
              <w:right w:val="single" w:sz="4" w:space="0" w:color="auto"/>
            </w:tcBorders>
            <w:shd w:val="clear" w:color="auto" w:fill="auto"/>
            <w:vAlign w:val="center"/>
            <w:hideMark/>
          </w:tcPr>
          <w:p w14:paraId="44262D1F"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NANPA receives and posts Planning Letter to NANPA website (within 2 weeks of receipt from the CNA)</w:t>
            </w:r>
          </w:p>
        </w:tc>
        <w:tc>
          <w:tcPr>
            <w:tcW w:w="1520" w:type="dxa"/>
            <w:tcBorders>
              <w:top w:val="nil"/>
              <w:left w:val="nil"/>
              <w:bottom w:val="single" w:sz="4" w:space="0" w:color="auto"/>
              <w:right w:val="single" w:sz="4" w:space="0" w:color="auto"/>
            </w:tcBorders>
            <w:shd w:val="clear" w:color="auto" w:fill="auto"/>
            <w:hideMark/>
          </w:tcPr>
          <w:p w14:paraId="079DCAEB"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NANPA</w:t>
            </w:r>
          </w:p>
        </w:tc>
        <w:tc>
          <w:tcPr>
            <w:tcW w:w="1600" w:type="dxa"/>
            <w:tcBorders>
              <w:top w:val="nil"/>
              <w:left w:val="nil"/>
              <w:bottom w:val="single" w:sz="4" w:space="0" w:color="auto"/>
              <w:right w:val="single" w:sz="4" w:space="0" w:color="auto"/>
            </w:tcBorders>
            <w:shd w:val="clear" w:color="auto" w:fill="auto"/>
            <w:vAlign w:val="bottom"/>
            <w:hideMark/>
          </w:tcPr>
          <w:p w14:paraId="4B7E45E1"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2025-10-14</w:t>
            </w:r>
          </w:p>
        </w:tc>
        <w:tc>
          <w:tcPr>
            <w:tcW w:w="1600" w:type="dxa"/>
            <w:tcBorders>
              <w:top w:val="nil"/>
              <w:left w:val="nil"/>
              <w:bottom w:val="single" w:sz="4" w:space="0" w:color="auto"/>
              <w:right w:val="single" w:sz="4" w:space="0" w:color="auto"/>
            </w:tcBorders>
            <w:shd w:val="clear" w:color="auto" w:fill="auto"/>
            <w:vAlign w:val="bottom"/>
            <w:hideMark/>
          </w:tcPr>
          <w:p w14:paraId="464B9E88"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2025-10-28</w:t>
            </w:r>
          </w:p>
        </w:tc>
      </w:tr>
      <w:tr w:rsidR="00262622" w:rsidRPr="00262622" w14:paraId="1E01B5B4" w14:textId="77777777" w:rsidTr="00262622">
        <w:trPr>
          <w:trHeight w:val="12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BD020FB"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21</w:t>
            </w:r>
          </w:p>
        </w:tc>
        <w:tc>
          <w:tcPr>
            <w:tcW w:w="3180" w:type="dxa"/>
            <w:tcBorders>
              <w:top w:val="nil"/>
              <w:left w:val="nil"/>
              <w:bottom w:val="single" w:sz="4" w:space="0" w:color="auto"/>
              <w:right w:val="single" w:sz="4" w:space="0" w:color="auto"/>
            </w:tcBorders>
            <w:shd w:val="clear" w:color="auto" w:fill="auto"/>
            <w:vAlign w:val="center"/>
            <w:hideMark/>
          </w:tcPr>
          <w:p w14:paraId="0A8E1D8C"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TSPs implement consumer awareness activities (starts upon filing of Consumer Awareness Programs with the CRTC and is completed on the Relief Date)</w:t>
            </w:r>
          </w:p>
        </w:tc>
        <w:tc>
          <w:tcPr>
            <w:tcW w:w="1520" w:type="dxa"/>
            <w:tcBorders>
              <w:top w:val="nil"/>
              <w:left w:val="nil"/>
              <w:bottom w:val="single" w:sz="4" w:space="0" w:color="auto"/>
              <w:right w:val="single" w:sz="4" w:space="0" w:color="auto"/>
            </w:tcBorders>
            <w:shd w:val="clear" w:color="auto" w:fill="auto"/>
            <w:hideMark/>
          </w:tcPr>
          <w:p w14:paraId="0910279B"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TSPs</w:t>
            </w:r>
          </w:p>
        </w:tc>
        <w:tc>
          <w:tcPr>
            <w:tcW w:w="1600" w:type="dxa"/>
            <w:tcBorders>
              <w:top w:val="nil"/>
              <w:left w:val="nil"/>
              <w:bottom w:val="single" w:sz="4" w:space="0" w:color="auto"/>
              <w:right w:val="single" w:sz="4" w:space="0" w:color="auto"/>
            </w:tcBorders>
            <w:shd w:val="clear" w:color="auto" w:fill="auto"/>
            <w:vAlign w:val="bottom"/>
            <w:hideMark/>
          </w:tcPr>
          <w:p w14:paraId="4BCC0B12"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2026-05-27</w:t>
            </w:r>
          </w:p>
        </w:tc>
        <w:tc>
          <w:tcPr>
            <w:tcW w:w="1600" w:type="dxa"/>
            <w:tcBorders>
              <w:top w:val="nil"/>
              <w:left w:val="nil"/>
              <w:bottom w:val="single" w:sz="4" w:space="0" w:color="auto"/>
              <w:right w:val="single" w:sz="4" w:space="0" w:color="auto"/>
            </w:tcBorders>
            <w:shd w:val="clear" w:color="auto" w:fill="auto"/>
            <w:vAlign w:val="bottom"/>
            <w:hideMark/>
          </w:tcPr>
          <w:p w14:paraId="6DD1A05B"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2027-02-27</w:t>
            </w:r>
          </w:p>
        </w:tc>
      </w:tr>
      <w:tr w:rsidR="00262622" w:rsidRPr="00262622" w14:paraId="699533B8" w14:textId="77777777" w:rsidTr="00262622">
        <w:trPr>
          <w:trHeight w:val="144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2A46A92"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22</w:t>
            </w:r>
          </w:p>
        </w:tc>
        <w:tc>
          <w:tcPr>
            <w:tcW w:w="3180" w:type="dxa"/>
            <w:tcBorders>
              <w:top w:val="nil"/>
              <w:left w:val="nil"/>
              <w:bottom w:val="single" w:sz="4" w:space="0" w:color="auto"/>
              <w:right w:val="single" w:sz="4" w:space="0" w:color="auto"/>
            </w:tcBorders>
            <w:shd w:val="clear" w:color="auto" w:fill="auto"/>
            <w:vAlign w:val="center"/>
            <w:hideMark/>
          </w:tcPr>
          <w:p w14:paraId="38993503"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TSPs to notify all customers (including residence, business &amp; special customers) of the new overlay NPA (may start upon the filing of Consumer Awareness Programs with the CRTC)</w:t>
            </w:r>
          </w:p>
        </w:tc>
        <w:tc>
          <w:tcPr>
            <w:tcW w:w="1520" w:type="dxa"/>
            <w:tcBorders>
              <w:top w:val="nil"/>
              <w:left w:val="nil"/>
              <w:bottom w:val="single" w:sz="4" w:space="0" w:color="auto"/>
              <w:right w:val="single" w:sz="4" w:space="0" w:color="auto"/>
            </w:tcBorders>
            <w:shd w:val="clear" w:color="auto" w:fill="auto"/>
            <w:hideMark/>
          </w:tcPr>
          <w:p w14:paraId="689382FD"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TSPs</w:t>
            </w:r>
          </w:p>
        </w:tc>
        <w:tc>
          <w:tcPr>
            <w:tcW w:w="1600" w:type="dxa"/>
            <w:tcBorders>
              <w:top w:val="nil"/>
              <w:left w:val="nil"/>
              <w:bottom w:val="single" w:sz="4" w:space="0" w:color="auto"/>
              <w:right w:val="single" w:sz="4" w:space="0" w:color="auto"/>
            </w:tcBorders>
            <w:shd w:val="clear" w:color="auto" w:fill="auto"/>
            <w:vAlign w:val="bottom"/>
            <w:hideMark/>
          </w:tcPr>
          <w:p w14:paraId="7E150803"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2026-05-27</w:t>
            </w:r>
          </w:p>
        </w:tc>
        <w:tc>
          <w:tcPr>
            <w:tcW w:w="1600" w:type="dxa"/>
            <w:tcBorders>
              <w:top w:val="nil"/>
              <w:left w:val="nil"/>
              <w:bottom w:val="single" w:sz="4" w:space="0" w:color="auto"/>
              <w:right w:val="single" w:sz="4" w:space="0" w:color="auto"/>
            </w:tcBorders>
            <w:shd w:val="clear" w:color="auto" w:fill="auto"/>
            <w:vAlign w:val="bottom"/>
            <w:hideMark/>
          </w:tcPr>
          <w:p w14:paraId="07E14EB5"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2026-08-27</w:t>
            </w:r>
          </w:p>
        </w:tc>
      </w:tr>
      <w:tr w:rsidR="00262622" w:rsidRPr="00262622" w14:paraId="6BE6F480" w14:textId="77777777" w:rsidTr="00262622">
        <w:trPr>
          <w:trHeight w:val="12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BEDFC01"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23</w:t>
            </w:r>
          </w:p>
        </w:tc>
        <w:tc>
          <w:tcPr>
            <w:tcW w:w="3180" w:type="dxa"/>
            <w:tcBorders>
              <w:top w:val="nil"/>
              <w:left w:val="nil"/>
              <w:bottom w:val="single" w:sz="4" w:space="0" w:color="auto"/>
              <w:right w:val="single" w:sz="4" w:space="0" w:color="auto"/>
            </w:tcBorders>
            <w:shd w:val="clear" w:color="auto" w:fill="auto"/>
            <w:vAlign w:val="center"/>
            <w:hideMark/>
          </w:tcPr>
          <w:p w14:paraId="13E963E5"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TSPs to submit Progress Report #1 to NITF and CATF (starts after completion date for TSPs to notify their customers and requires 2 weeks)</w:t>
            </w:r>
          </w:p>
        </w:tc>
        <w:tc>
          <w:tcPr>
            <w:tcW w:w="1520" w:type="dxa"/>
            <w:tcBorders>
              <w:top w:val="nil"/>
              <w:left w:val="nil"/>
              <w:bottom w:val="single" w:sz="4" w:space="0" w:color="auto"/>
              <w:right w:val="single" w:sz="4" w:space="0" w:color="auto"/>
            </w:tcBorders>
            <w:shd w:val="clear" w:color="auto" w:fill="auto"/>
            <w:hideMark/>
          </w:tcPr>
          <w:p w14:paraId="7BA9FE23"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TSPs</w:t>
            </w:r>
          </w:p>
        </w:tc>
        <w:tc>
          <w:tcPr>
            <w:tcW w:w="1600" w:type="dxa"/>
            <w:tcBorders>
              <w:top w:val="nil"/>
              <w:left w:val="nil"/>
              <w:bottom w:val="single" w:sz="4" w:space="0" w:color="auto"/>
              <w:right w:val="single" w:sz="4" w:space="0" w:color="auto"/>
            </w:tcBorders>
            <w:shd w:val="clear" w:color="auto" w:fill="auto"/>
            <w:vAlign w:val="bottom"/>
            <w:hideMark/>
          </w:tcPr>
          <w:p w14:paraId="43877C86"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2026-08-27</w:t>
            </w:r>
          </w:p>
        </w:tc>
        <w:tc>
          <w:tcPr>
            <w:tcW w:w="1600" w:type="dxa"/>
            <w:tcBorders>
              <w:top w:val="nil"/>
              <w:left w:val="nil"/>
              <w:bottom w:val="single" w:sz="4" w:space="0" w:color="auto"/>
              <w:right w:val="single" w:sz="4" w:space="0" w:color="auto"/>
            </w:tcBorders>
            <w:shd w:val="clear" w:color="auto" w:fill="auto"/>
            <w:vAlign w:val="bottom"/>
            <w:hideMark/>
          </w:tcPr>
          <w:p w14:paraId="3FC10B9A"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2026-09-11</w:t>
            </w:r>
          </w:p>
        </w:tc>
      </w:tr>
      <w:tr w:rsidR="00262622" w:rsidRPr="00262622" w14:paraId="14528653" w14:textId="77777777" w:rsidTr="00262622">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63EBF60"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24</w:t>
            </w:r>
          </w:p>
        </w:tc>
        <w:tc>
          <w:tcPr>
            <w:tcW w:w="3180" w:type="dxa"/>
            <w:tcBorders>
              <w:top w:val="nil"/>
              <w:left w:val="nil"/>
              <w:bottom w:val="single" w:sz="4" w:space="0" w:color="auto"/>
              <w:right w:val="single" w:sz="4" w:space="0" w:color="auto"/>
            </w:tcBorders>
            <w:shd w:val="clear" w:color="auto" w:fill="auto"/>
            <w:vAlign w:val="center"/>
            <w:hideMark/>
          </w:tcPr>
          <w:p w14:paraId="00407682"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NITF and CATF develop &amp; submit Progress Report #1 to RPC (linked to TSP reports to NITF and CATF)</w:t>
            </w:r>
          </w:p>
        </w:tc>
        <w:tc>
          <w:tcPr>
            <w:tcW w:w="1520" w:type="dxa"/>
            <w:tcBorders>
              <w:top w:val="nil"/>
              <w:left w:val="nil"/>
              <w:bottom w:val="single" w:sz="4" w:space="0" w:color="auto"/>
              <w:right w:val="single" w:sz="4" w:space="0" w:color="auto"/>
            </w:tcBorders>
            <w:shd w:val="clear" w:color="auto" w:fill="auto"/>
            <w:hideMark/>
          </w:tcPr>
          <w:p w14:paraId="440F0848"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NITF &amp; CATF</w:t>
            </w:r>
          </w:p>
        </w:tc>
        <w:tc>
          <w:tcPr>
            <w:tcW w:w="1600" w:type="dxa"/>
            <w:tcBorders>
              <w:top w:val="nil"/>
              <w:left w:val="nil"/>
              <w:bottom w:val="single" w:sz="4" w:space="0" w:color="auto"/>
              <w:right w:val="single" w:sz="4" w:space="0" w:color="auto"/>
            </w:tcBorders>
            <w:shd w:val="clear" w:color="auto" w:fill="auto"/>
            <w:vAlign w:val="bottom"/>
            <w:hideMark/>
          </w:tcPr>
          <w:p w14:paraId="0FBD8EB3"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2026-09-11</w:t>
            </w:r>
          </w:p>
        </w:tc>
        <w:tc>
          <w:tcPr>
            <w:tcW w:w="1600" w:type="dxa"/>
            <w:tcBorders>
              <w:top w:val="nil"/>
              <w:left w:val="nil"/>
              <w:bottom w:val="single" w:sz="4" w:space="0" w:color="auto"/>
              <w:right w:val="single" w:sz="4" w:space="0" w:color="auto"/>
            </w:tcBorders>
            <w:shd w:val="clear" w:color="auto" w:fill="auto"/>
            <w:vAlign w:val="bottom"/>
            <w:hideMark/>
          </w:tcPr>
          <w:p w14:paraId="76181109"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2026-09-25</w:t>
            </w:r>
          </w:p>
        </w:tc>
      </w:tr>
      <w:tr w:rsidR="00262622" w:rsidRPr="00262622" w14:paraId="503E3CA9" w14:textId="77777777" w:rsidTr="00262622">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CF7E1F7"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25</w:t>
            </w:r>
          </w:p>
        </w:tc>
        <w:tc>
          <w:tcPr>
            <w:tcW w:w="3180" w:type="dxa"/>
            <w:tcBorders>
              <w:top w:val="nil"/>
              <w:left w:val="nil"/>
              <w:bottom w:val="single" w:sz="4" w:space="0" w:color="auto"/>
              <w:right w:val="single" w:sz="4" w:space="0" w:color="auto"/>
            </w:tcBorders>
            <w:shd w:val="clear" w:color="auto" w:fill="auto"/>
            <w:vAlign w:val="center"/>
            <w:hideMark/>
          </w:tcPr>
          <w:p w14:paraId="0CA482F8"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RPC submits Progress Report #1 to CISC/CRTC (linked to NITF and CATF reports)</w:t>
            </w:r>
          </w:p>
        </w:tc>
        <w:tc>
          <w:tcPr>
            <w:tcW w:w="1520" w:type="dxa"/>
            <w:tcBorders>
              <w:top w:val="nil"/>
              <w:left w:val="nil"/>
              <w:bottom w:val="single" w:sz="4" w:space="0" w:color="auto"/>
              <w:right w:val="single" w:sz="4" w:space="0" w:color="auto"/>
            </w:tcBorders>
            <w:shd w:val="clear" w:color="auto" w:fill="auto"/>
            <w:hideMark/>
          </w:tcPr>
          <w:p w14:paraId="1E412D73"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RPC</w:t>
            </w:r>
          </w:p>
        </w:tc>
        <w:tc>
          <w:tcPr>
            <w:tcW w:w="1600" w:type="dxa"/>
            <w:tcBorders>
              <w:top w:val="nil"/>
              <w:left w:val="nil"/>
              <w:bottom w:val="single" w:sz="4" w:space="0" w:color="auto"/>
              <w:right w:val="single" w:sz="4" w:space="0" w:color="auto"/>
            </w:tcBorders>
            <w:shd w:val="clear" w:color="auto" w:fill="auto"/>
            <w:vAlign w:val="bottom"/>
            <w:hideMark/>
          </w:tcPr>
          <w:p w14:paraId="457967F3"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2026-10-13</w:t>
            </w:r>
          </w:p>
        </w:tc>
        <w:tc>
          <w:tcPr>
            <w:tcW w:w="1600" w:type="dxa"/>
            <w:tcBorders>
              <w:top w:val="nil"/>
              <w:left w:val="nil"/>
              <w:bottom w:val="single" w:sz="4" w:space="0" w:color="auto"/>
              <w:right w:val="single" w:sz="4" w:space="0" w:color="auto"/>
            </w:tcBorders>
            <w:shd w:val="clear" w:color="auto" w:fill="auto"/>
            <w:vAlign w:val="bottom"/>
            <w:hideMark/>
          </w:tcPr>
          <w:p w14:paraId="5D95A094"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2026-10-27</w:t>
            </w:r>
          </w:p>
        </w:tc>
      </w:tr>
      <w:tr w:rsidR="00262622" w:rsidRPr="00262622" w14:paraId="39FF21EF" w14:textId="77777777" w:rsidTr="00262622">
        <w:trPr>
          <w:trHeight w:val="9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EA9F2A3"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26</w:t>
            </w:r>
          </w:p>
        </w:tc>
        <w:tc>
          <w:tcPr>
            <w:tcW w:w="3180" w:type="dxa"/>
            <w:tcBorders>
              <w:top w:val="nil"/>
              <w:left w:val="nil"/>
              <w:bottom w:val="single" w:sz="4" w:space="0" w:color="auto"/>
              <w:right w:val="single" w:sz="4" w:space="0" w:color="auto"/>
            </w:tcBorders>
            <w:shd w:val="clear" w:color="auto" w:fill="auto"/>
            <w:vAlign w:val="center"/>
            <w:hideMark/>
          </w:tcPr>
          <w:p w14:paraId="58CE4FD9"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 xml:space="preserve">CNA sends relief implementation information for updating BIRRDS to </w:t>
            </w:r>
            <w:proofErr w:type="spellStart"/>
            <w:r w:rsidRPr="00262622">
              <w:rPr>
                <w:rFonts w:cs="Arial"/>
                <w:color w:val="000000"/>
                <w:sz w:val="18"/>
                <w:szCs w:val="18"/>
                <w:lang w:val="en-US"/>
              </w:rPr>
              <w:t>iconectiv</w:t>
            </w:r>
            <w:proofErr w:type="spellEnd"/>
          </w:p>
        </w:tc>
        <w:tc>
          <w:tcPr>
            <w:tcW w:w="1520" w:type="dxa"/>
            <w:tcBorders>
              <w:top w:val="nil"/>
              <w:left w:val="nil"/>
              <w:bottom w:val="single" w:sz="4" w:space="0" w:color="auto"/>
              <w:right w:val="single" w:sz="4" w:space="0" w:color="auto"/>
            </w:tcBorders>
            <w:shd w:val="clear" w:color="auto" w:fill="auto"/>
            <w:hideMark/>
          </w:tcPr>
          <w:p w14:paraId="7DDA22C0"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CNA</w:t>
            </w:r>
          </w:p>
        </w:tc>
        <w:tc>
          <w:tcPr>
            <w:tcW w:w="1600" w:type="dxa"/>
            <w:tcBorders>
              <w:top w:val="nil"/>
              <w:left w:val="nil"/>
              <w:bottom w:val="single" w:sz="4" w:space="0" w:color="auto"/>
              <w:right w:val="single" w:sz="4" w:space="0" w:color="auto"/>
            </w:tcBorders>
            <w:shd w:val="clear" w:color="auto" w:fill="auto"/>
            <w:vAlign w:val="bottom"/>
            <w:hideMark/>
          </w:tcPr>
          <w:p w14:paraId="347427AC"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2026-04-20</w:t>
            </w:r>
          </w:p>
        </w:tc>
        <w:tc>
          <w:tcPr>
            <w:tcW w:w="1600" w:type="dxa"/>
            <w:tcBorders>
              <w:top w:val="nil"/>
              <w:left w:val="nil"/>
              <w:bottom w:val="single" w:sz="4" w:space="0" w:color="auto"/>
              <w:right w:val="single" w:sz="4" w:space="0" w:color="auto"/>
            </w:tcBorders>
            <w:shd w:val="clear" w:color="auto" w:fill="auto"/>
            <w:vAlign w:val="bottom"/>
            <w:hideMark/>
          </w:tcPr>
          <w:p w14:paraId="6722B824"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2026-04-27</w:t>
            </w:r>
          </w:p>
        </w:tc>
      </w:tr>
      <w:tr w:rsidR="00262622" w:rsidRPr="00262622" w14:paraId="715C8BE6" w14:textId="77777777" w:rsidTr="00262622">
        <w:trPr>
          <w:trHeight w:val="12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BC59409"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27</w:t>
            </w:r>
          </w:p>
        </w:tc>
        <w:tc>
          <w:tcPr>
            <w:tcW w:w="3180" w:type="dxa"/>
            <w:tcBorders>
              <w:top w:val="nil"/>
              <w:left w:val="nil"/>
              <w:bottom w:val="single" w:sz="4" w:space="0" w:color="auto"/>
              <w:right w:val="single" w:sz="4" w:space="0" w:color="auto"/>
            </w:tcBorders>
            <w:shd w:val="clear" w:color="auto" w:fill="auto"/>
            <w:vAlign w:val="center"/>
            <w:hideMark/>
          </w:tcPr>
          <w:p w14:paraId="35CCD850" w14:textId="77777777" w:rsidR="00262622" w:rsidRPr="00262622" w:rsidRDefault="00262622" w:rsidP="00262622">
            <w:pPr>
              <w:rPr>
                <w:rFonts w:cs="Arial"/>
                <w:color w:val="000000"/>
                <w:sz w:val="18"/>
                <w:szCs w:val="18"/>
                <w:lang w:val="en-US"/>
              </w:rPr>
            </w:pPr>
            <w:proofErr w:type="spellStart"/>
            <w:r w:rsidRPr="00262622">
              <w:rPr>
                <w:rFonts w:cs="Arial"/>
                <w:color w:val="000000"/>
                <w:sz w:val="18"/>
                <w:szCs w:val="18"/>
                <w:lang w:val="en-US"/>
              </w:rPr>
              <w:t>iconectiv</w:t>
            </w:r>
            <w:proofErr w:type="spellEnd"/>
            <w:r w:rsidRPr="00262622">
              <w:rPr>
                <w:rFonts w:cs="Arial"/>
                <w:color w:val="000000"/>
                <w:sz w:val="18"/>
                <w:szCs w:val="18"/>
                <w:lang w:val="en-US"/>
              </w:rPr>
              <w:t xml:space="preserve"> TRA database updates to add Exchange Areas to new overlay NPA </w:t>
            </w:r>
            <w:r w:rsidRPr="00262622">
              <w:rPr>
                <w:rFonts w:cs="Arial"/>
                <w:sz w:val="18"/>
                <w:szCs w:val="18"/>
                <w:lang w:val="en-US"/>
              </w:rPr>
              <w:t>(starts 7 months before Inter-carrier test date and ends 6 months before Inter-carrier test date</w:t>
            </w:r>
            <w:r w:rsidRPr="00262622">
              <w:rPr>
                <w:rFonts w:cs="Arial"/>
                <w:color w:val="000000"/>
                <w:sz w:val="18"/>
                <w:szCs w:val="18"/>
                <w:lang w:val="en-US"/>
              </w:rPr>
              <w:t>)</w:t>
            </w:r>
          </w:p>
        </w:tc>
        <w:tc>
          <w:tcPr>
            <w:tcW w:w="1520" w:type="dxa"/>
            <w:tcBorders>
              <w:top w:val="nil"/>
              <w:left w:val="nil"/>
              <w:bottom w:val="single" w:sz="4" w:space="0" w:color="auto"/>
              <w:right w:val="single" w:sz="4" w:space="0" w:color="auto"/>
            </w:tcBorders>
            <w:shd w:val="clear" w:color="auto" w:fill="auto"/>
            <w:hideMark/>
          </w:tcPr>
          <w:p w14:paraId="0E935400" w14:textId="77777777" w:rsidR="00262622" w:rsidRPr="00262622" w:rsidRDefault="00262622" w:rsidP="00262622">
            <w:pPr>
              <w:jc w:val="center"/>
              <w:rPr>
                <w:rFonts w:cs="Arial"/>
                <w:color w:val="000000"/>
                <w:sz w:val="18"/>
                <w:szCs w:val="18"/>
                <w:lang w:val="en-US"/>
              </w:rPr>
            </w:pPr>
            <w:proofErr w:type="spellStart"/>
            <w:r w:rsidRPr="00262622">
              <w:rPr>
                <w:rFonts w:cs="Arial"/>
                <w:color w:val="000000"/>
                <w:sz w:val="18"/>
                <w:szCs w:val="18"/>
                <w:lang w:val="en-US"/>
              </w:rPr>
              <w:t>iconectiv</w:t>
            </w:r>
            <w:proofErr w:type="spellEnd"/>
            <w:r w:rsidRPr="00262622">
              <w:rPr>
                <w:rFonts w:cs="Arial"/>
                <w:color w:val="000000"/>
                <w:sz w:val="18"/>
                <w:szCs w:val="18"/>
                <w:lang w:val="en-US"/>
              </w:rPr>
              <w:t xml:space="preserve"> TRA</w:t>
            </w:r>
          </w:p>
        </w:tc>
        <w:tc>
          <w:tcPr>
            <w:tcW w:w="1600" w:type="dxa"/>
            <w:tcBorders>
              <w:top w:val="nil"/>
              <w:left w:val="nil"/>
              <w:bottom w:val="single" w:sz="4" w:space="0" w:color="auto"/>
              <w:right w:val="single" w:sz="4" w:space="0" w:color="auto"/>
            </w:tcBorders>
            <w:shd w:val="clear" w:color="auto" w:fill="auto"/>
            <w:vAlign w:val="bottom"/>
            <w:hideMark/>
          </w:tcPr>
          <w:p w14:paraId="450A3CCC"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2026-04-27</w:t>
            </w:r>
          </w:p>
        </w:tc>
        <w:tc>
          <w:tcPr>
            <w:tcW w:w="1600" w:type="dxa"/>
            <w:tcBorders>
              <w:top w:val="nil"/>
              <w:left w:val="nil"/>
              <w:bottom w:val="single" w:sz="4" w:space="0" w:color="auto"/>
              <w:right w:val="single" w:sz="4" w:space="0" w:color="auto"/>
            </w:tcBorders>
            <w:shd w:val="clear" w:color="auto" w:fill="auto"/>
            <w:vAlign w:val="bottom"/>
            <w:hideMark/>
          </w:tcPr>
          <w:p w14:paraId="34CB2BD0"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2026-05-27</w:t>
            </w:r>
          </w:p>
        </w:tc>
      </w:tr>
      <w:tr w:rsidR="00262622" w:rsidRPr="00262622" w14:paraId="50152B2A" w14:textId="77777777" w:rsidTr="00262622">
        <w:trPr>
          <w:trHeight w:val="21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66FDF62"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lastRenderedPageBreak/>
              <w:t>28</w:t>
            </w:r>
          </w:p>
        </w:tc>
        <w:tc>
          <w:tcPr>
            <w:tcW w:w="3180" w:type="dxa"/>
            <w:tcBorders>
              <w:top w:val="nil"/>
              <w:left w:val="nil"/>
              <w:bottom w:val="single" w:sz="4" w:space="0" w:color="auto"/>
              <w:right w:val="single" w:sz="4" w:space="0" w:color="auto"/>
            </w:tcBorders>
            <w:shd w:val="clear" w:color="auto" w:fill="auto"/>
            <w:vAlign w:val="center"/>
            <w:hideMark/>
          </w:tcPr>
          <w:p w14:paraId="0CD96A94"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All Telecommunications Service Users (including Special Users 911 PSAPs, alarm companies, ISPs, paging companies, etc.) to implement changes to their telecom equipment &amp; systems to accommodate the new NPA (starts upon CRTC approval of RIP and ends on the Relief Date)</w:t>
            </w:r>
          </w:p>
        </w:tc>
        <w:tc>
          <w:tcPr>
            <w:tcW w:w="1520" w:type="dxa"/>
            <w:tcBorders>
              <w:top w:val="nil"/>
              <w:left w:val="nil"/>
              <w:bottom w:val="single" w:sz="4" w:space="0" w:color="auto"/>
              <w:right w:val="single" w:sz="4" w:space="0" w:color="auto"/>
            </w:tcBorders>
            <w:shd w:val="clear" w:color="auto" w:fill="auto"/>
            <w:hideMark/>
          </w:tcPr>
          <w:p w14:paraId="0BDA572E"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Telecom Service Users</w:t>
            </w:r>
          </w:p>
        </w:tc>
        <w:tc>
          <w:tcPr>
            <w:tcW w:w="1600" w:type="dxa"/>
            <w:tcBorders>
              <w:top w:val="nil"/>
              <w:left w:val="nil"/>
              <w:bottom w:val="single" w:sz="4" w:space="0" w:color="auto"/>
              <w:right w:val="single" w:sz="4" w:space="0" w:color="auto"/>
            </w:tcBorders>
            <w:shd w:val="clear" w:color="auto" w:fill="auto"/>
            <w:vAlign w:val="bottom"/>
            <w:hideMark/>
          </w:tcPr>
          <w:p w14:paraId="524F4804"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2025-09-27</w:t>
            </w:r>
          </w:p>
        </w:tc>
        <w:tc>
          <w:tcPr>
            <w:tcW w:w="1600" w:type="dxa"/>
            <w:tcBorders>
              <w:top w:val="nil"/>
              <w:left w:val="nil"/>
              <w:bottom w:val="single" w:sz="4" w:space="0" w:color="auto"/>
              <w:right w:val="single" w:sz="4" w:space="0" w:color="auto"/>
            </w:tcBorders>
            <w:shd w:val="clear" w:color="auto" w:fill="auto"/>
            <w:vAlign w:val="bottom"/>
            <w:hideMark/>
          </w:tcPr>
          <w:p w14:paraId="468AA628"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2027-02-27</w:t>
            </w:r>
          </w:p>
        </w:tc>
      </w:tr>
      <w:tr w:rsidR="00262622" w:rsidRPr="00262622" w14:paraId="159C0169" w14:textId="77777777" w:rsidTr="00262622">
        <w:trPr>
          <w:trHeight w:val="9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725D3E8"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29</w:t>
            </w:r>
          </w:p>
        </w:tc>
        <w:tc>
          <w:tcPr>
            <w:tcW w:w="3180" w:type="dxa"/>
            <w:tcBorders>
              <w:top w:val="nil"/>
              <w:left w:val="nil"/>
              <w:bottom w:val="single" w:sz="4" w:space="0" w:color="auto"/>
              <w:right w:val="single" w:sz="4" w:space="0" w:color="auto"/>
            </w:tcBorders>
            <w:shd w:val="clear" w:color="auto" w:fill="auto"/>
            <w:vAlign w:val="center"/>
            <w:hideMark/>
          </w:tcPr>
          <w:p w14:paraId="613F4977"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Payphone Providers Reprogram Payphones (starts upon CRTC approval of RIP and ends on the Relief Date)</w:t>
            </w:r>
          </w:p>
        </w:tc>
        <w:tc>
          <w:tcPr>
            <w:tcW w:w="1520" w:type="dxa"/>
            <w:tcBorders>
              <w:top w:val="nil"/>
              <w:left w:val="nil"/>
              <w:bottom w:val="single" w:sz="4" w:space="0" w:color="auto"/>
              <w:right w:val="single" w:sz="4" w:space="0" w:color="auto"/>
            </w:tcBorders>
            <w:shd w:val="clear" w:color="auto" w:fill="auto"/>
            <w:hideMark/>
          </w:tcPr>
          <w:p w14:paraId="53F2406F"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Payphone Providers</w:t>
            </w:r>
          </w:p>
        </w:tc>
        <w:tc>
          <w:tcPr>
            <w:tcW w:w="1600" w:type="dxa"/>
            <w:tcBorders>
              <w:top w:val="nil"/>
              <w:left w:val="nil"/>
              <w:bottom w:val="single" w:sz="4" w:space="0" w:color="auto"/>
              <w:right w:val="single" w:sz="4" w:space="0" w:color="auto"/>
            </w:tcBorders>
            <w:shd w:val="clear" w:color="auto" w:fill="auto"/>
            <w:vAlign w:val="bottom"/>
            <w:hideMark/>
          </w:tcPr>
          <w:p w14:paraId="0F9EB2E0"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2025-09-27</w:t>
            </w:r>
          </w:p>
        </w:tc>
        <w:tc>
          <w:tcPr>
            <w:tcW w:w="1600" w:type="dxa"/>
            <w:tcBorders>
              <w:top w:val="nil"/>
              <w:left w:val="nil"/>
              <w:bottom w:val="single" w:sz="4" w:space="0" w:color="auto"/>
              <w:right w:val="single" w:sz="4" w:space="0" w:color="auto"/>
            </w:tcBorders>
            <w:shd w:val="clear" w:color="auto" w:fill="auto"/>
            <w:vAlign w:val="bottom"/>
            <w:hideMark/>
          </w:tcPr>
          <w:p w14:paraId="5640F8F7"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2027-02-27</w:t>
            </w:r>
          </w:p>
        </w:tc>
      </w:tr>
      <w:tr w:rsidR="00262622" w:rsidRPr="00262622" w14:paraId="633D3BE8" w14:textId="77777777" w:rsidTr="00262622">
        <w:trPr>
          <w:trHeight w:val="12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CEEDF48"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30</w:t>
            </w:r>
          </w:p>
        </w:tc>
        <w:tc>
          <w:tcPr>
            <w:tcW w:w="3180" w:type="dxa"/>
            <w:tcBorders>
              <w:top w:val="nil"/>
              <w:left w:val="nil"/>
              <w:bottom w:val="single" w:sz="4" w:space="0" w:color="auto"/>
              <w:right w:val="single" w:sz="4" w:space="0" w:color="auto"/>
            </w:tcBorders>
            <w:shd w:val="clear" w:color="auto" w:fill="auto"/>
            <w:vAlign w:val="center"/>
            <w:hideMark/>
          </w:tcPr>
          <w:p w14:paraId="12F8813C"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TSPs and database owners/operators to modify systems and industry databases (starts upon CRTC approval of RIP and ends on the Relief Date)</w:t>
            </w:r>
          </w:p>
        </w:tc>
        <w:tc>
          <w:tcPr>
            <w:tcW w:w="1520" w:type="dxa"/>
            <w:tcBorders>
              <w:top w:val="nil"/>
              <w:left w:val="nil"/>
              <w:bottom w:val="single" w:sz="4" w:space="0" w:color="auto"/>
              <w:right w:val="single" w:sz="4" w:space="0" w:color="auto"/>
            </w:tcBorders>
            <w:shd w:val="clear" w:color="auto" w:fill="auto"/>
            <w:hideMark/>
          </w:tcPr>
          <w:p w14:paraId="6282977D"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TSPs &amp; Database Owners</w:t>
            </w:r>
          </w:p>
        </w:tc>
        <w:tc>
          <w:tcPr>
            <w:tcW w:w="1600" w:type="dxa"/>
            <w:tcBorders>
              <w:top w:val="nil"/>
              <w:left w:val="nil"/>
              <w:bottom w:val="single" w:sz="4" w:space="0" w:color="auto"/>
              <w:right w:val="single" w:sz="4" w:space="0" w:color="auto"/>
            </w:tcBorders>
            <w:shd w:val="clear" w:color="auto" w:fill="auto"/>
            <w:vAlign w:val="bottom"/>
            <w:hideMark/>
          </w:tcPr>
          <w:p w14:paraId="46FA7532"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2025-09-27</w:t>
            </w:r>
          </w:p>
        </w:tc>
        <w:tc>
          <w:tcPr>
            <w:tcW w:w="1600" w:type="dxa"/>
            <w:tcBorders>
              <w:top w:val="nil"/>
              <w:left w:val="nil"/>
              <w:bottom w:val="single" w:sz="4" w:space="0" w:color="auto"/>
              <w:right w:val="single" w:sz="4" w:space="0" w:color="auto"/>
            </w:tcBorders>
            <w:shd w:val="clear" w:color="auto" w:fill="auto"/>
            <w:vAlign w:val="bottom"/>
            <w:hideMark/>
          </w:tcPr>
          <w:p w14:paraId="116ED064"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2027-02-27</w:t>
            </w:r>
          </w:p>
        </w:tc>
      </w:tr>
      <w:tr w:rsidR="00262622" w:rsidRPr="00262622" w14:paraId="6E749B54" w14:textId="77777777" w:rsidTr="00262622">
        <w:trPr>
          <w:trHeight w:val="9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F301A3C"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31</w:t>
            </w:r>
          </w:p>
        </w:tc>
        <w:tc>
          <w:tcPr>
            <w:tcW w:w="3180" w:type="dxa"/>
            <w:tcBorders>
              <w:top w:val="nil"/>
              <w:left w:val="nil"/>
              <w:bottom w:val="single" w:sz="4" w:space="0" w:color="auto"/>
              <w:right w:val="single" w:sz="4" w:space="0" w:color="auto"/>
            </w:tcBorders>
            <w:shd w:val="clear" w:color="auto" w:fill="auto"/>
            <w:vAlign w:val="center"/>
            <w:hideMark/>
          </w:tcPr>
          <w:p w14:paraId="336B394D"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Operator Services &amp; Directory Assistance Readiness (starts upon CRTC approval of RIP and ends on the Relief Date)</w:t>
            </w:r>
          </w:p>
        </w:tc>
        <w:tc>
          <w:tcPr>
            <w:tcW w:w="1520" w:type="dxa"/>
            <w:tcBorders>
              <w:top w:val="nil"/>
              <w:left w:val="nil"/>
              <w:bottom w:val="single" w:sz="4" w:space="0" w:color="auto"/>
              <w:right w:val="single" w:sz="4" w:space="0" w:color="auto"/>
            </w:tcBorders>
            <w:shd w:val="clear" w:color="auto" w:fill="auto"/>
            <w:hideMark/>
          </w:tcPr>
          <w:p w14:paraId="33822015"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TSPs</w:t>
            </w:r>
          </w:p>
        </w:tc>
        <w:tc>
          <w:tcPr>
            <w:tcW w:w="1600" w:type="dxa"/>
            <w:tcBorders>
              <w:top w:val="nil"/>
              <w:left w:val="nil"/>
              <w:bottom w:val="single" w:sz="4" w:space="0" w:color="auto"/>
              <w:right w:val="single" w:sz="4" w:space="0" w:color="auto"/>
            </w:tcBorders>
            <w:shd w:val="clear" w:color="auto" w:fill="auto"/>
            <w:vAlign w:val="bottom"/>
            <w:hideMark/>
          </w:tcPr>
          <w:p w14:paraId="221588B1"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2025-09-27</w:t>
            </w:r>
          </w:p>
        </w:tc>
        <w:tc>
          <w:tcPr>
            <w:tcW w:w="1600" w:type="dxa"/>
            <w:tcBorders>
              <w:top w:val="nil"/>
              <w:left w:val="nil"/>
              <w:bottom w:val="single" w:sz="4" w:space="0" w:color="auto"/>
              <w:right w:val="single" w:sz="4" w:space="0" w:color="auto"/>
            </w:tcBorders>
            <w:shd w:val="clear" w:color="auto" w:fill="auto"/>
            <w:vAlign w:val="bottom"/>
            <w:hideMark/>
          </w:tcPr>
          <w:p w14:paraId="2F29B795"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2027-02-27</w:t>
            </w:r>
          </w:p>
        </w:tc>
      </w:tr>
      <w:tr w:rsidR="00262622" w:rsidRPr="00262622" w14:paraId="26986C5B" w14:textId="77777777" w:rsidTr="00262622">
        <w:trPr>
          <w:trHeight w:val="16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A77DB4E"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32</w:t>
            </w:r>
          </w:p>
        </w:tc>
        <w:tc>
          <w:tcPr>
            <w:tcW w:w="3180" w:type="dxa"/>
            <w:tcBorders>
              <w:top w:val="nil"/>
              <w:left w:val="nil"/>
              <w:bottom w:val="single" w:sz="4" w:space="0" w:color="auto"/>
              <w:right w:val="single" w:sz="4" w:space="0" w:color="auto"/>
            </w:tcBorders>
            <w:shd w:val="clear" w:color="auto" w:fill="auto"/>
            <w:vAlign w:val="center"/>
            <w:hideMark/>
          </w:tcPr>
          <w:p w14:paraId="3325077E"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Directory Publisher Readiness for overlays (ability to identify the NPA in telephone numbers in the directory published after the Overlay NPA is activated) (starts upon CRTC approval of RIP and ends on the Relief Date)</w:t>
            </w:r>
          </w:p>
        </w:tc>
        <w:tc>
          <w:tcPr>
            <w:tcW w:w="1520" w:type="dxa"/>
            <w:tcBorders>
              <w:top w:val="nil"/>
              <w:left w:val="nil"/>
              <w:bottom w:val="single" w:sz="4" w:space="0" w:color="auto"/>
              <w:right w:val="single" w:sz="4" w:space="0" w:color="auto"/>
            </w:tcBorders>
            <w:shd w:val="clear" w:color="auto" w:fill="auto"/>
            <w:hideMark/>
          </w:tcPr>
          <w:p w14:paraId="2E9D438B"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Directory Publishers</w:t>
            </w:r>
          </w:p>
        </w:tc>
        <w:tc>
          <w:tcPr>
            <w:tcW w:w="1600" w:type="dxa"/>
            <w:tcBorders>
              <w:top w:val="nil"/>
              <w:left w:val="nil"/>
              <w:bottom w:val="single" w:sz="4" w:space="0" w:color="auto"/>
              <w:right w:val="single" w:sz="4" w:space="0" w:color="auto"/>
            </w:tcBorders>
            <w:shd w:val="clear" w:color="auto" w:fill="auto"/>
            <w:vAlign w:val="bottom"/>
            <w:hideMark/>
          </w:tcPr>
          <w:p w14:paraId="6234EC02"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2025-09-27</w:t>
            </w:r>
          </w:p>
        </w:tc>
        <w:tc>
          <w:tcPr>
            <w:tcW w:w="1600" w:type="dxa"/>
            <w:tcBorders>
              <w:top w:val="nil"/>
              <w:left w:val="nil"/>
              <w:bottom w:val="single" w:sz="4" w:space="0" w:color="auto"/>
              <w:right w:val="single" w:sz="4" w:space="0" w:color="auto"/>
            </w:tcBorders>
            <w:shd w:val="clear" w:color="auto" w:fill="auto"/>
            <w:vAlign w:val="bottom"/>
            <w:hideMark/>
          </w:tcPr>
          <w:p w14:paraId="234EF1A1"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2027-02-27</w:t>
            </w:r>
          </w:p>
        </w:tc>
      </w:tr>
      <w:tr w:rsidR="00262622" w:rsidRPr="00262622" w14:paraId="082247D9" w14:textId="77777777" w:rsidTr="00262622">
        <w:trPr>
          <w:trHeight w:val="9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081A1BF"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33</w:t>
            </w:r>
          </w:p>
        </w:tc>
        <w:tc>
          <w:tcPr>
            <w:tcW w:w="3180" w:type="dxa"/>
            <w:tcBorders>
              <w:top w:val="nil"/>
              <w:left w:val="nil"/>
              <w:bottom w:val="single" w:sz="4" w:space="0" w:color="auto"/>
              <w:right w:val="single" w:sz="4" w:space="0" w:color="auto"/>
            </w:tcBorders>
            <w:shd w:val="clear" w:color="auto" w:fill="auto"/>
            <w:vAlign w:val="center"/>
            <w:hideMark/>
          </w:tcPr>
          <w:p w14:paraId="4826E930"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9-1-1 Systems and Databases Readiness (starts upon CRTC approval of RIP and ends on the Relief Date)</w:t>
            </w:r>
          </w:p>
        </w:tc>
        <w:tc>
          <w:tcPr>
            <w:tcW w:w="1520" w:type="dxa"/>
            <w:tcBorders>
              <w:top w:val="nil"/>
              <w:left w:val="nil"/>
              <w:bottom w:val="single" w:sz="4" w:space="0" w:color="auto"/>
              <w:right w:val="single" w:sz="4" w:space="0" w:color="auto"/>
            </w:tcBorders>
            <w:shd w:val="clear" w:color="auto" w:fill="auto"/>
            <w:hideMark/>
          </w:tcPr>
          <w:p w14:paraId="17CCB73F"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PSAPS, 9 1 1 Service Providers &amp; TSPs</w:t>
            </w:r>
          </w:p>
        </w:tc>
        <w:tc>
          <w:tcPr>
            <w:tcW w:w="1600" w:type="dxa"/>
            <w:tcBorders>
              <w:top w:val="nil"/>
              <w:left w:val="nil"/>
              <w:bottom w:val="single" w:sz="4" w:space="0" w:color="auto"/>
              <w:right w:val="single" w:sz="4" w:space="0" w:color="auto"/>
            </w:tcBorders>
            <w:shd w:val="clear" w:color="auto" w:fill="auto"/>
            <w:vAlign w:val="bottom"/>
            <w:hideMark/>
          </w:tcPr>
          <w:p w14:paraId="239EB971"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2025-09-27</w:t>
            </w:r>
          </w:p>
        </w:tc>
        <w:tc>
          <w:tcPr>
            <w:tcW w:w="1600" w:type="dxa"/>
            <w:tcBorders>
              <w:top w:val="nil"/>
              <w:left w:val="nil"/>
              <w:bottom w:val="single" w:sz="4" w:space="0" w:color="auto"/>
              <w:right w:val="single" w:sz="4" w:space="0" w:color="auto"/>
            </w:tcBorders>
            <w:shd w:val="clear" w:color="auto" w:fill="auto"/>
            <w:vAlign w:val="bottom"/>
            <w:hideMark/>
          </w:tcPr>
          <w:p w14:paraId="1B3CD774"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2027-02-27</w:t>
            </w:r>
          </w:p>
        </w:tc>
      </w:tr>
      <w:tr w:rsidR="00262622" w:rsidRPr="00262622" w14:paraId="73E0D78E" w14:textId="77777777" w:rsidTr="00262622">
        <w:trPr>
          <w:trHeight w:val="9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62B06FB"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34</w:t>
            </w:r>
          </w:p>
        </w:tc>
        <w:tc>
          <w:tcPr>
            <w:tcW w:w="3180" w:type="dxa"/>
            <w:tcBorders>
              <w:top w:val="nil"/>
              <w:left w:val="nil"/>
              <w:bottom w:val="single" w:sz="4" w:space="0" w:color="auto"/>
              <w:right w:val="single" w:sz="4" w:space="0" w:color="auto"/>
            </w:tcBorders>
            <w:shd w:val="clear" w:color="auto" w:fill="auto"/>
            <w:vAlign w:val="center"/>
            <w:hideMark/>
          </w:tcPr>
          <w:p w14:paraId="5BB79908"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Network Systems &amp; Equipment Readiness (starts upon CRTC approval of RIP and ends on the Relief Date)</w:t>
            </w:r>
          </w:p>
        </w:tc>
        <w:tc>
          <w:tcPr>
            <w:tcW w:w="1520" w:type="dxa"/>
            <w:tcBorders>
              <w:top w:val="nil"/>
              <w:left w:val="nil"/>
              <w:bottom w:val="single" w:sz="4" w:space="0" w:color="auto"/>
              <w:right w:val="single" w:sz="4" w:space="0" w:color="auto"/>
            </w:tcBorders>
            <w:shd w:val="clear" w:color="auto" w:fill="auto"/>
            <w:hideMark/>
          </w:tcPr>
          <w:p w14:paraId="2D76BD8C"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TSPs</w:t>
            </w:r>
          </w:p>
        </w:tc>
        <w:tc>
          <w:tcPr>
            <w:tcW w:w="1600" w:type="dxa"/>
            <w:tcBorders>
              <w:top w:val="nil"/>
              <w:left w:val="nil"/>
              <w:bottom w:val="single" w:sz="4" w:space="0" w:color="auto"/>
              <w:right w:val="single" w:sz="4" w:space="0" w:color="auto"/>
            </w:tcBorders>
            <w:shd w:val="clear" w:color="auto" w:fill="auto"/>
            <w:vAlign w:val="bottom"/>
            <w:hideMark/>
          </w:tcPr>
          <w:p w14:paraId="3F525E14"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2025-09-27</w:t>
            </w:r>
          </w:p>
        </w:tc>
        <w:tc>
          <w:tcPr>
            <w:tcW w:w="1600" w:type="dxa"/>
            <w:tcBorders>
              <w:top w:val="nil"/>
              <w:left w:val="nil"/>
              <w:bottom w:val="single" w:sz="4" w:space="0" w:color="auto"/>
              <w:right w:val="single" w:sz="4" w:space="0" w:color="auto"/>
            </w:tcBorders>
            <w:shd w:val="clear" w:color="auto" w:fill="auto"/>
            <w:vAlign w:val="bottom"/>
            <w:hideMark/>
          </w:tcPr>
          <w:p w14:paraId="55F00446"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2027-02-27</w:t>
            </w:r>
          </w:p>
        </w:tc>
      </w:tr>
      <w:tr w:rsidR="00262622" w:rsidRPr="00262622" w14:paraId="7BE18DD5" w14:textId="77777777" w:rsidTr="00262622">
        <w:trPr>
          <w:trHeight w:val="9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3BA5288"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35</w:t>
            </w:r>
          </w:p>
        </w:tc>
        <w:tc>
          <w:tcPr>
            <w:tcW w:w="3180" w:type="dxa"/>
            <w:tcBorders>
              <w:top w:val="nil"/>
              <w:left w:val="nil"/>
              <w:bottom w:val="single" w:sz="4" w:space="0" w:color="auto"/>
              <w:right w:val="single" w:sz="4" w:space="0" w:color="auto"/>
            </w:tcBorders>
            <w:shd w:val="clear" w:color="auto" w:fill="auto"/>
            <w:vAlign w:val="center"/>
            <w:hideMark/>
          </w:tcPr>
          <w:p w14:paraId="6DFCED44"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Service Order &amp; Business System Readiness (starts upon CRTC approval of RIP and ends on the Relief Date)</w:t>
            </w:r>
          </w:p>
        </w:tc>
        <w:tc>
          <w:tcPr>
            <w:tcW w:w="1520" w:type="dxa"/>
            <w:tcBorders>
              <w:top w:val="nil"/>
              <w:left w:val="nil"/>
              <w:bottom w:val="single" w:sz="4" w:space="0" w:color="auto"/>
              <w:right w:val="single" w:sz="4" w:space="0" w:color="auto"/>
            </w:tcBorders>
            <w:shd w:val="clear" w:color="auto" w:fill="auto"/>
            <w:hideMark/>
          </w:tcPr>
          <w:p w14:paraId="1B273CF2"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TSPs</w:t>
            </w:r>
          </w:p>
        </w:tc>
        <w:tc>
          <w:tcPr>
            <w:tcW w:w="1600" w:type="dxa"/>
            <w:tcBorders>
              <w:top w:val="nil"/>
              <w:left w:val="nil"/>
              <w:bottom w:val="single" w:sz="4" w:space="0" w:color="auto"/>
              <w:right w:val="single" w:sz="4" w:space="0" w:color="auto"/>
            </w:tcBorders>
            <w:shd w:val="clear" w:color="auto" w:fill="auto"/>
            <w:vAlign w:val="bottom"/>
            <w:hideMark/>
          </w:tcPr>
          <w:p w14:paraId="4B59D17A"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2025-09-27</w:t>
            </w:r>
          </w:p>
        </w:tc>
        <w:tc>
          <w:tcPr>
            <w:tcW w:w="1600" w:type="dxa"/>
            <w:tcBorders>
              <w:top w:val="nil"/>
              <w:left w:val="nil"/>
              <w:bottom w:val="single" w:sz="4" w:space="0" w:color="auto"/>
              <w:right w:val="single" w:sz="4" w:space="0" w:color="auto"/>
            </w:tcBorders>
            <w:shd w:val="clear" w:color="auto" w:fill="auto"/>
            <w:vAlign w:val="bottom"/>
            <w:hideMark/>
          </w:tcPr>
          <w:p w14:paraId="4FC60CB0"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2027-02-27</w:t>
            </w:r>
          </w:p>
        </w:tc>
      </w:tr>
      <w:tr w:rsidR="00262622" w:rsidRPr="00262622" w14:paraId="7C57C84E" w14:textId="77777777" w:rsidTr="00262622">
        <w:trPr>
          <w:trHeight w:val="9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70B12AD"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36</w:t>
            </w:r>
          </w:p>
        </w:tc>
        <w:tc>
          <w:tcPr>
            <w:tcW w:w="3180" w:type="dxa"/>
            <w:tcBorders>
              <w:top w:val="nil"/>
              <w:left w:val="nil"/>
              <w:bottom w:val="single" w:sz="4" w:space="0" w:color="auto"/>
              <w:right w:val="single" w:sz="4" w:space="0" w:color="auto"/>
            </w:tcBorders>
            <w:shd w:val="clear" w:color="auto" w:fill="auto"/>
            <w:vAlign w:val="center"/>
            <w:hideMark/>
          </w:tcPr>
          <w:p w14:paraId="1ED838B6"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International Gateway Switch Translations Readiness for new NPA (starts upon CRTC approval of RIP and ends on the Relief Date)</w:t>
            </w:r>
          </w:p>
        </w:tc>
        <w:tc>
          <w:tcPr>
            <w:tcW w:w="1520" w:type="dxa"/>
            <w:tcBorders>
              <w:top w:val="nil"/>
              <w:left w:val="nil"/>
              <w:bottom w:val="single" w:sz="4" w:space="0" w:color="auto"/>
              <w:right w:val="single" w:sz="4" w:space="0" w:color="auto"/>
            </w:tcBorders>
            <w:shd w:val="clear" w:color="auto" w:fill="auto"/>
            <w:hideMark/>
          </w:tcPr>
          <w:p w14:paraId="68046AFE"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Int’l TSPs</w:t>
            </w:r>
          </w:p>
        </w:tc>
        <w:tc>
          <w:tcPr>
            <w:tcW w:w="1600" w:type="dxa"/>
            <w:tcBorders>
              <w:top w:val="nil"/>
              <w:left w:val="nil"/>
              <w:bottom w:val="single" w:sz="4" w:space="0" w:color="auto"/>
              <w:right w:val="single" w:sz="4" w:space="0" w:color="auto"/>
            </w:tcBorders>
            <w:shd w:val="clear" w:color="auto" w:fill="auto"/>
            <w:vAlign w:val="bottom"/>
            <w:hideMark/>
          </w:tcPr>
          <w:p w14:paraId="0C897A0D"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2025-09-27</w:t>
            </w:r>
          </w:p>
        </w:tc>
        <w:tc>
          <w:tcPr>
            <w:tcW w:w="1600" w:type="dxa"/>
            <w:tcBorders>
              <w:top w:val="nil"/>
              <w:left w:val="nil"/>
              <w:bottom w:val="single" w:sz="4" w:space="0" w:color="auto"/>
              <w:right w:val="single" w:sz="4" w:space="0" w:color="auto"/>
            </w:tcBorders>
            <w:shd w:val="clear" w:color="auto" w:fill="auto"/>
            <w:vAlign w:val="bottom"/>
            <w:hideMark/>
          </w:tcPr>
          <w:p w14:paraId="111C0E28"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2027-02-27</w:t>
            </w:r>
          </w:p>
        </w:tc>
      </w:tr>
      <w:tr w:rsidR="00262622" w:rsidRPr="00262622" w14:paraId="1D85DFCD" w14:textId="77777777" w:rsidTr="00262622">
        <w:trPr>
          <w:trHeight w:val="12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EAC45E1"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37</w:t>
            </w:r>
          </w:p>
        </w:tc>
        <w:tc>
          <w:tcPr>
            <w:tcW w:w="3180" w:type="dxa"/>
            <w:tcBorders>
              <w:top w:val="nil"/>
              <w:left w:val="nil"/>
              <w:bottom w:val="single" w:sz="4" w:space="0" w:color="auto"/>
              <w:right w:val="single" w:sz="4" w:space="0" w:color="auto"/>
            </w:tcBorders>
            <w:shd w:val="clear" w:color="auto" w:fill="auto"/>
            <w:vAlign w:val="center"/>
            <w:hideMark/>
          </w:tcPr>
          <w:p w14:paraId="4201B828"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Canadian Local Number Portability Consortium (CLNPC) Database Readiness for new NPA (starts upon CRTC approval of RIP and ends on the Relief Date)</w:t>
            </w:r>
          </w:p>
        </w:tc>
        <w:tc>
          <w:tcPr>
            <w:tcW w:w="1520" w:type="dxa"/>
            <w:tcBorders>
              <w:top w:val="nil"/>
              <w:left w:val="nil"/>
              <w:bottom w:val="single" w:sz="4" w:space="0" w:color="auto"/>
              <w:right w:val="single" w:sz="4" w:space="0" w:color="auto"/>
            </w:tcBorders>
            <w:shd w:val="clear" w:color="auto" w:fill="auto"/>
            <w:hideMark/>
          </w:tcPr>
          <w:p w14:paraId="5702B431"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CLNPC &amp; NPAC</w:t>
            </w:r>
          </w:p>
        </w:tc>
        <w:tc>
          <w:tcPr>
            <w:tcW w:w="1600" w:type="dxa"/>
            <w:tcBorders>
              <w:top w:val="nil"/>
              <w:left w:val="nil"/>
              <w:bottom w:val="single" w:sz="4" w:space="0" w:color="auto"/>
              <w:right w:val="single" w:sz="4" w:space="0" w:color="auto"/>
            </w:tcBorders>
            <w:shd w:val="clear" w:color="auto" w:fill="auto"/>
            <w:vAlign w:val="bottom"/>
            <w:hideMark/>
          </w:tcPr>
          <w:p w14:paraId="1DC79797"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2025-09-27</w:t>
            </w:r>
          </w:p>
        </w:tc>
        <w:tc>
          <w:tcPr>
            <w:tcW w:w="1600" w:type="dxa"/>
            <w:tcBorders>
              <w:top w:val="nil"/>
              <w:left w:val="nil"/>
              <w:bottom w:val="single" w:sz="4" w:space="0" w:color="auto"/>
              <w:right w:val="single" w:sz="4" w:space="0" w:color="auto"/>
            </w:tcBorders>
            <w:shd w:val="clear" w:color="auto" w:fill="auto"/>
            <w:vAlign w:val="bottom"/>
            <w:hideMark/>
          </w:tcPr>
          <w:p w14:paraId="0D0F42E4"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2027-02-27</w:t>
            </w:r>
          </w:p>
        </w:tc>
      </w:tr>
      <w:tr w:rsidR="00262622" w:rsidRPr="00262622" w14:paraId="6A45974E" w14:textId="77777777" w:rsidTr="00262622">
        <w:trPr>
          <w:trHeight w:val="9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3E76D14"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38</w:t>
            </w:r>
          </w:p>
        </w:tc>
        <w:tc>
          <w:tcPr>
            <w:tcW w:w="3180" w:type="dxa"/>
            <w:tcBorders>
              <w:top w:val="nil"/>
              <w:left w:val="nil"/>
              <w:bottom w:val="single" w:sz="4" w:space="0" w:color="auto"/>
              <w:right w:val="single" w:sz="4" w:space="0" w:color="auto"/>
            </w:tcBorders>
            <w:shd w:val="clear" w:color="auto" w:fill="auto"/>
            <w:vAlign w:val="center"/>
            <w:hideMark/>
          </w:tcPr>
          <w:p w14:paraId="5050552F"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Toll Free SMS Database Readiness for new NPA (starts upon CRTC approval of RIP and ends on the Relief Date)</w:t>
            </w:r>
          </w:p>
        </w:tc>
        <w:tc>
          <w:tcPr>
            <w:tcW w:w="1520" w:type="dxa"/>
            <w:tcBorders>
              <w:top w:val="nil"/>
              <w:left w:val="nil"/>
              <w:bottom w:val="single" w:sz="4" w:space="0" w:color="auto"/>
              <w:right w:val="single" w:sz="4" w:space="0" w:color="auto"/>
            </w:tcBorders>
            <w:shd w:val="clear" w:color="auto" w:fill="auto"/>
            <w:hideMark/>
          </w:tcPr>
          <w:p w14:paraId="34E0B967"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Toll TSPs</w:t>
            </w:r>
          </w:p>
        </w:tc>
        <w:tc>
          <w:tcPr>
            <w:tcW w:w="1600" w:type="dxa"/>
            <w:tcBorders>
              <w:top w:val="nil"/>
              <w:left w:val="nil"/>
              <w:bottom w:val="single" w:sz="4" w:space="0" w:color="auto"/>
              <w:right w:val="single" w:sz="4" w:space="0" w:color="auto"/>
            </w:tcBorders>
            <w:shd w:val="clear" w:color="auto" w:fill="auto"/>
            <w:vAlign w:val="bottom"/>
            <w:hideMark/>
          </w:tcPr>
          <w:p w14:paraId="2C356947"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2025-09-27</w:t>
            </w:r>
          </w:p>
        </w:tc>
        <w:tc>
          <w:tcPr>
            <w:tcW w:w="1600" w:type="dxa"/>
            <w:tcBorders>
              <w:top w:val="nil"/>
              <w:left w:val="nil"/>
              <w:bottom w:val="single" w:sz="4" w:space="0" w:color="auto"/>
              <w:right w:val="single" w:sz="4" w:space="0" w:color="auto"/>
            </w:tcBorders>
            <w:shd w:val="clear" w:color="auto" w:fill="auto"/>
            <w:vAlign w:val="bottom"/>
            <w:hideMark/>
          </w:tcPr>
          <w:p w14:paraId="18149FDD"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2027-02-27</w:t>
            </w:r>
          </w:p>
        </w:tc>
      </w:tr>
      <w:tr w:rsidR="00262622" w:rsidRPr="00262622" w14:paraId="1B90646A" w14:textId="77777777" w:rsidTr="00262622">
        <w:trPr>
          <w:trHeight w:val="16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ACA8A1E"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lastRenderedPageBreak/>
              <w:t>39</w:t>
            </w:r>
          </w:p>
        </w:tc>
        <w:tc>
          <w:tcPr>
            <w:tcW w:w="3180" w:type="dxa"/>
            <w:tcBorders>
              <w:top w:val="nil"/>
              <w:left w:val="nil"/>
              <w:bottom w:val="single" w:sz="4" w:space="0" w:color="auto"/>
              <w:right w:val="single" w:sz="4" w:space="0" w:color="auto"/>
            </w:tcBorders>
            <w:shd w:val="clear" w:color="auto" w:fill="auto"/>
            <w:vAlign w:val="center"/>
            <w:hideMark/>
          </w:tcPr>
          <w:p w14:paraId="17216144"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TSPs apply for Test CO Codes in new NPA (applications may be submitted no more than 6 months and no less than 66 days prior to the start date for the Inter-Carrier Testing Period) (Section 7.16.4 Canadian RP GL)</w:t>
            </w:r>
          </w:p>
        </w:tc>
        <w:tc>
          <w:tcPr>
            <w:tcW w:w="1520" w:type="dxa"/>
            <w:tcBorders>
              <w:top w:val="nil"/>
              <w:left w:val="nil"/>
              <w:bottom w:val="single" w:sz="4" w:space="0" w:color="auto"/>
              <w:right w:val="single" w:sz="4" w:space="0" w:color="auto"/>
            </w:tcBorders>
            <w:shd w:val="clear" w:color="auto" w:fill="auto"/>
            <w:hideMark/>
          </w:tcPr>
          <w:p w14:paraId="769D224D"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TSPs</w:t>
            </w:r>
          </w:p>
        </w:tc>
        <w:tc>
          <w:tcPr>
            <w:tcW w:w="1600" w:type="dxa"/>
            <w:tcBorders>
              <w:top w:val="nil"/>
              <w:left w:val="nil"/>
              <w:bottom w:val="single" w:sz="4" w:space="0" w:color="auto"/>
              <w:right w:val="single" w:sz="4" w:space="0" w:color="auto"/>
            </w:tcBorders>
            <w:shd w:val="clear" w:color="auto" w:fill="auto"/>
            <w:vAlign w:val="bottom"/>
            <w:hideMark/>
          </w:tcPr>
          <w:p w14:paraId="0539D172"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2026-05-27</w:t>
            </w:r>
          </w:p>
        </w:tc>
        <w:tc>
          <w:tcPr>
            <w:tcW w:w="1600" w:type="dxa"/>
            <w:tcBorders>
              <w:top w:val="nil"/>
              <w:left w:val="nil"/>
              <w:bottom w:val="single" w:sz="4" w:space="0" w:color="auto"/>
              <w:right w:val="single" w:sz="4" w:space="0" w:color="auto"/>
            </w:tcBorders>
            <w:shd w:val="clear" w:color="auto" w:fill="auto"/>
            <w:vAlign w:val="bottom"/>
            <w:hideMark/>
          </w:tcPr>
          <w:p w14:paraId="1624C46E"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2026-09-22</w:t>
            </w:r>
          </w:p>
        </w:tc>
      </w:tr>
      <w:tr w:rsidR="00262622" w:rsidRPr="00262622" w14:paraId="56F58031" w14:textId="77777777" w:rsidTr="00262622">
        <w:trPr>
          <w:trHeight w:val="19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D68EFAE"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40</w:t>
            </w:r>
          </w:p>
        </w:tc>
        <w:tc>
          <w:tcPr>
            <w:tcW w:w="3180" w:type="dxa"/>
            <w:tcBorders>
              <w:top w:val="nil"/>
              <w:left w:val="nil"/>
              <w:bottom w:val="single" w:sz="4" w:space="0" w:color="auto"/>
              <w:right w:val="single" w:sz="4" w:space="0" w:color="auto"/>
            </w:tcBorders>
            <w:shd w:val="clear" w:color="auto" w:fill="auto"/>
            <w:vAlign w:val="center"/>
            <w:hideMark/>
          </w:tcPr>
          <w:p w14:paraId="0DBFB065"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 xml:space="preserve">Develop Inter-Carrier Network Test Plans and prepare for testing (individual TSPs to </w:t>
            </w:r>
            <w:proofErr w:type="gramStart"/>
            <w:r w:rsidRPr="00262622">
              <w:rPr>
                <w:rFonts w:cs="Arial"/>
                <w:color w:val="000000"/>
                <w:sz w:val="18"/>
                <w:szCs w:val="18"/>
                <w:lang w:val="en-US"/>
              </w:rPr>
              <w:t>make arrangements</w:t>
            </w:r>
            <w:proofErr w:type="gramEnd"/>
            <w:r w:rsidRPr="00262622">
              <w:rPr>
                <w:rFonts w:cs="Arial"/>
                <w:color w:val="000000"/>
                <w:sz w:val="18"/>
                <w:szCs w:val="18"/>
                <w:lang w:val="en-US"/>
              </w:rPr>
              <w:t xml:space="preserve"> in accordance with interconnection agreements) (may start upon CRTC approval of RIP and must be completed by start date for the Inter-Carrier Testing Period)</w:t>
            </w:r>
          </w:p>
        </w:tc>
        <w:tc>
          <w:tcPr>
            <w:tcW w:w="1520" w:type="dxa"/>
            <w:tcBorders>
              <w:top w:val="nil"/>
              <w:left w:val="nil"/>
              <w:bottom w:val="single" w:sz="4" w:space="0" w:color="auto"/>
              <w:right w:val="single" w:sz="4" w:space="0" w:color="auto"/>
            </w:tcBorders>
            <w:shd w:val="clear" w:color="auto" w:fill="auto"/>
            <w:hideMark/>
          </w:tcPr>
          <w:p w14:paraId="0DDEBF6D"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NITF &amp; TSPs</w:t>
            </w:r>
          </w:p>
        </w:tc>
        <w:tc>
          <w:tcPr>
            <w:tcW w:w="1600" w:type="dxa"/>
            <w:tcBorders>
              <w:top w:val="nil"/>
              <w:left w:val="nil"/>
              <w:bottom w:val="single" w:sz="4" w:space="0" w:color="auto"/>
              <w:right w:val="single" w:sz="4" w:space="0" w:color="auto"/>
            </w:tcBorders>
            <w:shd w:val="clear" w:color="auto" w:fill="auto"/>
            <w:vAlign w:val="bottom"/>
            <w:hideMark/>
          </w:tcPr>
          <w:p w14:paraId="35627CEF"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2025-09-27</w:t>
            </w:r>
          </w:p>
        </w:tc>
        <w:tc>
          <w:tcPr>
            <w:tcW w:w="1600" w:type="dxa"/>
            <w:tcBorders>
              <w:top w:val="nil"/>
              <w:left w:val="nil"/>
              <w:bottom w:val="single" w:sz="4" w:space="0" w:color="auto"/>
              <w:right w:val="single" w:sz="4" w:space="0" w:color="auto"/>
            </w:tcBorders>
            <w:shd w:val="clear" w:color="auto" w:fill="auto"/>
            <w:vAlign w:val="bottom"/>
            <w:hideMark/>
          </w:tcPr>
          <w:p w14:paraId="1E5FA97A"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2026-11-27</w:t>
            </w:r>
          </w:p>
        </w:tc>
      </w:tr>
      <w:tr w:rsidR="00262622" w:rsidRPr="00262622" w14:paraId="43AB06A5" w14:textId="77777777" w:rsidTr="00262622">
        <w:trPr>
          <w:trHeight w:val="144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343AD99"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41</w:t>
            </w:r>
          </w:p>
        </w:tc>
        <w:tc>
          <w:tcPr>
            <w:tcW w:w="3180" w:type="dxa"/>
            <w:tcBorders>
              <w:top w:val="nil"/>
              <w:left w:val="nil"/>
              <w:bottom w:val="single" w:sz="4" w:space="0" w:color="auto"/>
              <w:right w:val="single" w:sz="4" w:space="0" w:color="auto"/>
            </w:tcBorders>
            <w:shd w:val="clear" w:color="auto" w:fill="auto"/>
            <w:vAlign w:val="center"/>
            <w:hideMark/>
          </w:tcPr>
          <w:p w14:paraId="7667793B"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All international and domestic Telecommunications Service Providers (TSPs) must activate the new NPA in their networks by the start date for the Inter-Carrier Testing Period</w:t>
            </w:r>
          </w:p>
        </w:tc>
        <w:tc>
          <w:tcPr>
            <w:tcW w:w="1520" w:type="dxa"/>
            <w:tcBorders>
              <w:top w:val="nil"/>
              <w:left w:val="nil"/>
              <w:bottom w:val="single" w:sz="4" w:space="0" w:color="auto"/>
              <w:right w:val="single" w:sz="4" w:space="0" w:color="auto"/>
            </w:tcBorders>
            <w:shd w:val="clear" w:color="auto" w:fill="auto"/>
            <w:hideMark/>
          </w:tcPr>
          <w:p w14:paraId="7AA2C48A"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TSPs</w:t>
            </w:r>
          </w:p>
        </w:tc>
        <w:tc>
          <w:tcPr>
            <w:tcW w:w="1600" w:type="dxa"/>
            <w:tcBorders>
              <w:top w:val="nil"/>
              <w:left w:val="nil"/>
              <w:bottom w:val="single" w:sz="4" w:space="0" w:color="auto"/>
              <w:right w:val="single" w:sz="4" w:space="0" w:color="auto"/>
            </w:tcBorders>
            <w:shd w:val="clear" w:color="auto" w:fill="auto"/>
            <w:vAlign w:val="bottom"/>
            <w:hideMark/>
          </w:tcPr>
          <w:p w14:paraId="515AE8EE"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2025-09-27</w:t>
            </w:r>
          </w:p>
        </w:tc>
        <w:tc>
          <w:tcPr>
            <w:tcW w:w="1600" w:type="dxa"/>
            <w:tcBorders>
              <w:top w:val="nil"/>
              <w:left w:val="nil"/>
              <w:bottom w:val="single" w:sz="4" w:space="0" w:color="auto"/>
              <w:right w:val="single" w:sz="4" w:space="0" w:color="auto"/>
            </w:tcBorders>
            <w:shd w:val="clear" w:color="auto" w:fill="auto"/>
            <w:vAlign w:val="bottom"/>
            <w:hideMark/>
          </w:tcPr>
          <w:p w14:paraId="27A6C39C"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2026-11-27</w:t>
            </w:r>
          </w:p>
        </w:tc>
      </w:tr>
      <w:tr w:rsidR="00262622" w:rsidRPr="00262622" w14:paraId="7A56D888" w14:textId="77777777" w:rsidTr="00262622">
        <w:trPr>
          <w:trHeight w:val="12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32AD304"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42</w:t>
            </w:r>
          </w:p>
        </w:tc>
        <w:tc>
          <w:tcPr>
            <w:tcW w:w="3180" w:type="dxa"/>
            <w:tcBorders>
              <w:top w:val="nil"/>
              <w:left w:val="nil"/>
              <w:bottom w:val="single" w:sz="4" w:space="0" w:color="auto"/>
              <w:right w:val="single" w:sz="4" w:space="0" w:color="auto"/>
            </w:tcBorders>
            <w:shd w:val="clear" w:color="auto" w:fill="auto"/>
            <w:vAlign w:val="center"/>
            <w:hideMark/>
          </w:tcPr>
          <w:p w14:paraId="6CEE0995"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Activation date for Overlay NPA Test CO Codes and Test Numbers in network (should be completed by the start date for the Inter-Carrier Testing Period)</w:t>
            </w:r>
          </w:p>
        </w:tc>
        <w:tc>
          <w:tcPr>
            <w:tcW w:w="1520" w:type="dxa"/>
            <w:tcBorders>
              <w:top w:val="nil"/>
              <w:left w:val="nil"/>
              <w:bottom w:val="single" w:sz="4" w:space="0" w:color="auto"/>
              <w:right w:val="single" w:sz="4" w:space="0" w:color="auto"/>
            </w:tcBorders>
            <w:shd w:val="clear" w:color="auto" w:fill="auto"/>
            <w:hideMark/>
          </w:tcPr>
          <w:p w14:paraId="02F27DC3"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TSPs</w:t>
            </w:r>
          </w:p>
        </w:tc>
        <w:tc>
          <w:tcPr>
            <w:tcW w:w="1600" w:type="dxa"/>
            <w:tcBorders>
              <w:top w:val="nil"/>
              <w:left w:val="nil"/>
              <w:bottom w:val="single" w:sz="4" w:space="0" w:color="auto"/>
              <w:right w:val="single" w:sz="4" w:space="0" w:color="auto"/>
              <w:tr2bl w:val="single" w:sz="4" w:space="0" w:color="auto"/>
            </w:tcBorders>
            <w:shd w:val="clear" w:color="auto" w:fill="auto"/>
            <w:vAlign w:val="bottom"/>
            <w:hideMark/>
          </w:tcPr>
          <w:p w14:paraId="2BCF5338"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 </w:t>
            </w:r>
          </w:p>
        </w:tc>
        <w:tc>
          <w:tcPr>
            <w:tcW w:w="1600" w:type="dxa"/>
            <w:tcBorders>
              <w:top w:val="nil"/>
              <w:left w:val="nil"/>
              <w:bottom w:val="single" w:sz="4" w:space="0" w:color="auto"/>
              <w:right w:val="single" w:sz="4" w:space="0" w:color="auto"/>
            </w:tcBorders>
            <w:shd w:val="clear" w:color="auto" w:fill="auto"/>
            <w:vAlign w:val="bottom"/>
            <w:hideMark/>
          </w:tcPr>
          <w:p w14:paraId="4BB859B8"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2026-11-27</w:t>
            </w:r>
          </w:p>
        </w:tc>
      </w:tr>
      <w:tr w:rsidR="00262622" w:rsidRPr="00262622" w14:paraId="5D3B3904" w14:textId="77777777" w:rsidTr="00262622">
        <w:trPr>
          <w:trHeight w:val="12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0BDE0CD"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43</w:t>
            </w:r>
          </w:p>
        </w:tc>
        <w:tc>
          <w:tcPr>
            <w:tcW w:w="3180" w:type="dxa"/>
            <w:tcBorders>
              <w:top w:val="nil"/>
              <w:left w:val="nil"/>
              <w:bottom w:val="single" w:sz="4" w:space="0" w:color="auto"/>
              <w:right w:val="single" w:sz="4" w:space="0" w:color="auto"/>
            </w:tcBorders>
            <w:shd w:val="clear" w:color="auto" w:fill="auto"/>
            <w:vAlign w:val="center"/>
            <w:hideMark/>
          </w:tcPr>
          <w:p w14:paraId="3F65FB01"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Inter-Carrier Testing Period (subject to Inter-Carrier Network Test Plans) (starts about 3 months prior to the Relief Date, and ends about 1 month after the Relief Date)</w:t>
            </w:r>
          </w:p>
        </w:tc>
        <w:tc>
          <w:tcPr>
            <w:tcW w:w="1520" w:type="dxa"/>
            <w:tcBorders>
              <w:top w:val="nil"/>
              <w:left w:val="nil"/>
              <w:bottom w:val="single" w:sz="4" w:space="0" w:color="auto"/>
              <w:right w:val="single" w:sz="4" w:space="0" w:color="auto"/>
            </w:tcBorders>
            <w:shd w:val="clear" w:color="auto" w:fill="auto"/>
            <w:hideMark/>
          </w:tcPr>
          <w:p w14:paraId="465B29CF"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NITF &amp; TSPs</w:t>
            </w:r>
          </w:p>
        </w:tc>
        <w:tc>
          <w:tcPr>
            <w:tcW w:w="1600" w:type="dxa"/>
            <w:tcBorders>
              <w:top w:val="nil"/>
              <w:left w:val="nil"/>
              <w:bottom w:val="single" w:sz="4" w:space="0" w:color="auto"/>
              <w:right w:val="single" w:sz="4" w:space="0" w:color="auto"/>
            </w:tcBorders>
            <w:shd w:val="clear" w:color="auto" w:fill="auto"/>
            <w:vAlign w:val="bottom"/>
            <w:hideMark/>
          </w:tcPr>
          <w:p w14:paraId="325FB8E0"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2026-11-27</w:t>
            </w:r>
          </w:p>
        </w:tc>
        <w:tc>
          <w:tcPr>
            <w:tcW w:w="1600" w:type="dxa"/>
            <w:tcBorders>
              <w:top w:val="nil"/>
              <w:left w:val="nil"/>
              <w:bottom w:val="single" w:sz="4" w:space="0" w:color="auto"/>
              <w:right w:val="single" w:sz="4" w:space="0" w:color="auto"/>
            </w:tcBorders>
            <w:shd w:val="clear" w:color="auto" w:fill="auto"/>
            <w:vAlign w:val="bottom"/>
            <w:hideMark/>
          </w:tcPr>
          <w:p w14:paraId="1D443894"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2027-03-27</w:t>
            </w:r>
          </w:p>
        </w:tc>
      </w:tr>
      <w:tr w:rsidR="00262622" w:rsidRPr="00262622" w14:paraId="1915BED7" w14:textId="77777777" w:rsidTr="00262622">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073195"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44</w:t>
            </w:r>
          </w:p>
        </w:tc>
        <w:tc>
          <w:tcPr>
            <w:tcW w:w="3180" w:type="dxa"/>
            <w:tcBorders>
              <w:top w:val="nil"/>
              <w:left w:val="nil"/>
              <w:bottom w:val="single" w:sz="4" w:space="0" w:color="auto"/>
              <w:right w:val="single" w:sz="4" w:space="0" w:color="auto"/>
            </w:tcBorders>
            <w:shd w:val="clear" w:color="auto" w:fill="auto"/>
            <w:vAlign w:val="center"/>
            <w:hideMark/>
          </w:tcPr>
          <w:p w14:paraId="630606E1"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TSPs to submit Progress Report #2 to NITF (starts on commencement of Inter-Carrier Testing Period)</w:t>
            </w:r>
          </w:p>
        </w:tc>
        <w:tc>
          <w:tcPr>
            <w:tcW w:w="1520" w:type="dxa"/>
            <w:tcBorders>
              <w:top w:val="nil"/>
              <w:left w:val="nil"/>
              <w:bottom w:val="single" w:sz="4" w:space="0" w:color="auto"/>
              <w:right w:val="single" w:sz="4" w:space="0" w:color="auto"/>
            </w:tcBorders>
            <w:shd w:val="clear" w:color="auto" w:fill="auto"/>
            <w:hideMark/>
          </w:tcPr>
          <w:p w14:paraId="7942D933"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TSPs</w:t>
            </w:r>
          </w:p>
        </w:tc>
        <w:tc>
          <w:tcPr>
            <w:tcW w:w="1600" w:type="dxa"/>
            <w:tcBorders>
              <w:top w:val="nil"/>
              <w:left w:val="nil"/>
              <w:bottom w:val="single" w:sz="4" w:space="0" w:color="auto"/>
              <w:right w:val="single" w:sz="4" w:space="0" w:color="auto"/>
            </w:tcBorders>
            <w:shd w:val="clear" w:color="auto" w:fill="auto"/>
            <w:vAlign w:val="bottom"/>
            <w:hideMark/>
          </w:tcPr>
          <w:p w14:paraId="14937636"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2026-11-27</w:t>
            </w:r>
          </w:p>
        </w:tc>
        <w:tc>
          <w:tcPr>
            <w:tcW w:w="1600" w:type="dxa"/>
            <w:tcBorders>
              <w:top w:val="nil"/>
              <w:left w:val="nil"/>
              <w:bottom w:val="single" w:sz="4" w:space="0" w:color="auto"/>
              <w:right w:val="single" w:sz="4" w:space="0" w:color="auto"/>
            </w:tcBorders>
            <w:shd w:val="clear" w:color="auto" w:fill="auto"/>
            <w:vAlign w:val="bottom"/>
            <w:hideMark/>
          </w:tcPr>
          <w:p w14:paraId="782AB2AE"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2026-12-11</w:t>
            </w:r>
          </w:p>
        </w:tc>
      </w:tr>
      <w:tr w:rsidR="00262622" w:rsidRPr="00262622" w14:paraId="62DA1C40" w14:textId="77777777" w:rsidTr="00262622">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246FADF"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45</w:t>
            </w:r>
          </w:p>
        </w:tc>
        <w:tc>
          <w:tcPr>
            <w:tcW w:w="3180" w:type="dxa"/>
            <w:tcBorders>
              <w:top w:val="nil"/>
              <w:left w:val="nil"/>
              <w:bottom w:val="single" w:sz="4" w:space="0" w:color="auto"/>
              <w:right w:val="single" w:sz="4" w:space="0" w:color="auto"/>
            </w:tcBorders>
            <w:shd w:val="clear" w:color="auto" w:fill="auto"/>
            <w:vAlign w:val="center"/>
            <w:hideMark/>
          </w:tcPr>
          <w:p w14:paraId="281322C4"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NITF develop &amp; submit Progress Report #2 to RPC (linked to TSP reports to NITF)</w:t>
            </w:r>
          </w:p>
        </w:tc>
        <w:tc>
          <w:tcPr>
            <w:tcW w:w="1520" w:type="dxa"/>
            <w:tcBorders>
              <w:top w:val="nil"/>
              <w:left w:val="nil"/>
              <w:bottom w:val="single" w:sz="4" w:space="0" w:color="auto"/>
              <w:right w:val="single" w:sz="4" w:space="0" w:color="auto"/>
            </w:tcBorders>
            <w:shd w:val="clear" w:color="auto" w:fill="auto"/>
            <w:hideMark/>
          </w:tcPr>
          <w:p w14:paraId="01298675"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NITF</w:t>
            </w:r>
          </w:p>
        </w:tc>
        <w:tc>
          <w:tcPr>
            <w:tcW w:w="1600" w:type="dxa"/>
            <w:tcBorders>
              <w:top w:val="nil"/>
              <w:left w:val="nil"/>
              <w:bottom w:val="single" w:sz="4" w:space="0" w:color="auto"/>
              <w:right w:val="single" w:sz="4" w:space="0" w:color="auto"/>
            </w:tcBorders>
            <w:shd w:val="clear" w:color="auto" w:fill="auto"/>
            <w:vAlign w:val="bottom"/>
            <w:hideMark/>
          </w:tcPr>
          <w:p w14:paraId="3117F465"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2026-12-11</w:t>
            </w:r>
          </w:p>
        </w:tc>
        <w:tc>
          <w:tcPr>
            <w:tcW w:w="1600" w:type="dxa"/>
            <w:tcBorders>
              <w:top w:val="nil"/>
              <w:left w:val="nil"/>
              <w:bottom w:val="single" w:sz="4" w:space="0" w:color="auto"/>
              <w:right w:val="single" w:sz="4" w:space="0" w:color="auto"/>
            </w:tcBorders>
            <w:shd w:val="clear" w:color="auto" w:fill="auto"/>
            <w:vAlign w:val="bottom"/>
            <w:hideMark/>
          </w:tcPr>
          <w:p w14:paraId="7F07A1E0"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2026-12-28</w:t>
            </w:r>
          </w:p>
        </w:tc>
      </w:tr>
      <w:tr w:rsidR="00262622" w:rsidRPr="00262622" w14:paraId="6458D257" w14:textId="77777777" w:rsidTr="00262622">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47AADDF"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46</w:t>
            </w:r>
          </w:p>
        </w:tc>
        <w:tc>
          <w:tcPr>
            <w:tcW w:w="3180" w:type="dxa"/>
            <w:tcBorders>
              <w:top w:val="nil"/>
              <w:left w:val="nil"/>
              <w:bottom w:val="single" w:sz="4" w:space="0" w:color="auto"/>
              <w:right w:val="single" w:sz="4" w:space="0" w:color="auto"/>
            </w:tcBorders>
            <w:shd w:val="clear" w:color="auto" w:fill="auto"/>
            <w:vAlign w:val="center"/>
            <w:hideMark/>
          </w:tcPr>
          <w:p w14:paraId="516D300F"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RPC submits Progress Report #2 to CRTC staff (linked to NITF report)</w:t>
            </w:r>
          </w:p>
        </w:tc>
        <w:tc>
          <w:tcPr>
            <w:tcW w:w="1520" w:type="dxa"/>
            <w:tcBorders>
              <w:top w:val="nil"/>
              <w:left w:val="nil"/>
              <w:bottom w:val="single" w:sz="4" w:space="0" w:color="auto"/>
              <w:right w:val="single" w:sz="4" w:space="0" w:color="auto"/>
            </w:tcBorders>
            <w:shd w:val="clear" w:color="auto" w:fill="auto"/>
            <w:hideMark/>
          </w:tcPr>
          <w:p w14:paraId="64D98670"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RPC</w:t>
            </w:r>
          </w:p>
        </w:tc>
        <w:tc>
          <w:tcPr>
            <w:tcW w:w="1600" w:type="dxa"/>
            <w:tcBorders>
              <w:top w:val="nil"/>
              <w:left w:val="nil"/>
              <w:bottom w:val="single" w:sz="4" w:space="0" w:color="auto"/>
              <w:right w:val="single" w:sz="4" w:space="0" w:color="auto"/>
            </w:tcBorders>
            <w:shd w:val="clear" w:color="auto" w:fill="auto"/>
            <w:vAlign w:val="bottom"/>
            <w:hideMark/>
          </w:tcPr>
          <w:p w14:paraId="08077279"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2026-12-28</w:t>
            </w:r>
          </w:p>
        </w:tc>
        <w:tc>
          <w:tcPr>
            <w:tcW w:w="1600" w:type="dxa"/>
            <w:tcBorders>
              <w:top w:val="nil"/>
              <w:left w:val="nil"/>
              <w:bottom w:val="single" w:sz="4" w:space="0" w:color="auto"/>
              <w:right w:val="single" w:sz="4" w:space="0" w:color="auto"/>
            </w:tcBorders>
            <w:shd w:val="clear" w:color="auto" w:fill="auto"/>
            <w:vAlign w:val="bottom"/>
            <w:hideMark/>
          </w:tcPr>
          <w:p w14:paraId="20BF4222"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2027-01-12</w:t>
            </w:r>
          </w:p>
        </w:tc>
      </w:tr>
      <w:tr w:rsidR="00262622" w:rsidRPr="00262622" w14:paraId="1AE7F3BF" w14:textId="77777777" w:rsidTr="00262622">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E8A3217"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47</w:t>
            </w:r>
          </w:p>
        </w:tc>
        <w:tc>
          <w:tcPr>
            <w:tcW w:w="3180" w:type="dxa"/>
            <w:tcBorders>
              <w:top w:val="nil"/>
              <w:left w:val="nil"/>
              <w:bottom w:val="single" w:sz="4" w:space="0" w:color="auto"/>
              <w:right w:val="single" w:sz="4" w:space="0" w:color="auto"/>
            </w:tcBorders>
            <w:shd w:val="clear" w:color="auto" w:fill="auto"/>
            <w:vAlign w:val="center"/>
            <w:hideMark/>
          </w:tcPr>
          <w:p w14:paraId="56B07811"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Relief Date (earliest date when CO Codes in new NPA may be activated)</w:t>
            </w:r>
          </w:p>
        </w:tc>
        <w:tc>
          <w:tcPr>
            <w:tcW w:w="1520" w:type="dxa"/>
            <w:tcBorders>
              <w:top w:val="nil"/>
              <w:left w:val="nil"/>
              <w:bottom w:val="single" w:sz="4" w:space="0" w:color="auto"/>
              <w:right w:val="single" w:sz="4" w:space="0" w:color="auto"/>
            </w:tcBorders>
            <w:shd w:val="clear" w:color="auto" w:fill="auto"/>
            <w:hideMark/>
          </w:tcPr>
          <w:p w14:paraId="4AFB0A9A"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 </w:t>
            </w:r>
          </w:p>
        </w:tc>
        <w:tc>
          <w:tcPr>
            <w:tcW w:w="1600" w:type="dxa"/>
            <w:tcBorders>
              <w:top w:val="nil"/>
              <w:left w:val="nil"/>
              <w:bottom w:val="single" w:sz="4" w:space="0" w:color="auto"/>
              <w:right w:val="single" w:sz="4" w:space="0" w:color="auto"/>
              <w:tr2bl w:val="single" w:sz="4" w:space="0" w:color="auto"/>
            </w:tcBorders>
            <w:shd w:val="clear" w:color="auto" w:fill="auto"/>
            <w:vAlign w:val="bottom"/>
            <w:hideMark/>
          </w:tcPr>
          <w:p w14:paraId="1BD29B67"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 </w:t>
            </w:r>
          </w:p>
        </w:tc>
        <w:tc>
          <w:tcPr>
            <w:tcW w:w="1600" w:type="dxa"/>
            <w:tcBorders>
              <w:top w:val="nil"/>
              <w:left w:val="nil"/>
              <w:bottom w:val="single" w:sz="4" w:space="0" w:color="auto"/>
              <w:right w:val="single" w:sz="4" w:space="0" w:color="auto"/>
            </w:tcBorders>
            <w:shd w:val="clear" w:color="auto" w:fill="auto"/>
            <w:vAlign w:val="bottom"/>
            <w:hideMark/>
          </w:tcPr>
          <w:p w14:paraId="79A06FA5"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2027-02-27</w:t>
            </w:r>
          </w:p>
        </w:tc>
      </w:tr>
      <w:tr w:rsidR="00262622" w:rsidRPr="00262622" w14:paraId="2AE8EC80" w14:textId="77777777" w:rsidTr="00262622">
        <w:trPr>
          <w:trHeight w:val="9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F7EA1F4"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48</w:t>
            </w:r>
          </w:p>
        </w:tc>
        <w:tc>
          <w:tcPr>
            <w:tcW w:w="3180" w:type="dxa"/>
            <w:tcBorders>
              <w:top w:val="nil"/>
              <w:left w:val="nil"/>
              <w:bottom w:val="single" w:sz="4" w:space="0" w:color="auto"/>
              <w:right w:val="single" w:sz="4" w:space="0" w:color="auto"/>
            </w:tcBorders>
            <w:shd w:val="clear" w:color="auto" w:fill="auto"/>
            <w:vAlign w:val="center"/>
            <w:hideMark/>
          </w:tcPr>
          <w:p w14:paraId="4817F6FD"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TSPs submit Final Report to CATF and NITF (starts on Relief Date and provides 2 weeks for preparation &amp; submission)</w:t>
            </w:r>
          </w:p>
        </w:tc>
        <w:tc>
          <w:tcPr>
            <w:tcW w:w="1520" w:type="dxa"/>
            <w:tcBorders>
              <w:top w:val="nil"/>
              <w:left w:val="nil"/>
              <w:bottom w:val="single" w:sz="4" w:space="0" w:color="auto"/>
              <w:right w:val="single" w:sz="4" w:space="0" w:color="auto"/>
            </w:tcBorders>
            <w:shd w:val="clear" w:color="auto" w:fill="auto"/>
            <w:hideMark/>
          </w:tcPr>
          <w:p w14:paraId="5A6B3095"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TSPs</w:t>
            </w:r>
          </w:p>
        </w:tc>
        <w:tc>
          <w:tcPr>
            <w:tcW w:w="1600" w:type="dxa"/>
            <w:tcBorders>
              <w:top w:val="nil"/>
              <w:left w:val="nil"/>
              <w:bottom w:val="single" w:sz="4" w:space="0" w:color="auto"/>
              <w:right w:val="single" w:sz="4" w:space="0" w:color="auto"/>
            </w:tcBorders>
            <w:shd w:val="clear" w:color="auto" w:fill="auto"/>
            <w:vAlign w:val="bottom"/>
            <w:hideMark/>
          </w:tcPr>
          <w:p w14:paraId="5D33BAD0"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2027-02-27</w:t>
            </w:r>
          </w:p>
        </w:tc>
        <w:tc>
          <w:tcPr>
            <w:tcW w:w="1600" w:type="dxa"/>
            <w:tcBorders>
              <w:top w:val="nil"/>
              <w:left w:val="nil"/>
              <w:bottom w:val="single" w:sz="4" w:space="0" w:color="auto"/>
              <w:right w:val="single" w:sz="4" w:space="0" w:color="auto"/>
            </w:tcBorders>
            <w:shd w:val="clear" w:color="auto" w:fill="auto"/>
            <w:vAlign w:val="bottom"/>
            <w:hideMark/>
          </w:tcPr>
          <w:p w14:paraId="2492B2FA"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2027-03-12</w:t>
            </w:r>
          </w:p>
        </w:tc>
      </w:tr>
      <w:tr w:rsidR="00262622" w:rsidRPr="00262622" w14:paraId="1DFE5F74" w14:textId="77777777" w:rsidTr="00262622">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C5AF82"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49</w:t>
            </w:r>
          </w:p>
        </w:tc>
        <w:tc>
          <w:tcPr>
            <w:tcW w:w="3180" w:type="dxa"/>
            <w:tcBorders>
              <w:top w:val="nil"/>
              <w:left w:val="nil"/>
              <w:bottom w:val="single" w:sz="4" w:space="0" w:color="auto"/>
              <w:right w:val="single" w:sz="4" w:space="0" w:color="auto"/>
            </w:tcBorders>
            <w:shd w:val="clear" w:color="auto" w:fill="auto"/>
            <w:vAlign w:val="center"/>
            <w:hideMark/>
          </w:tcPr>
          <w:p w14:paraId="6EEAF33A"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NITF and CATF develop &amp; submit Final Progress Report to RPC (linked to TSP reports to NITF and CATF)</w:t>
            </w:r>
          </w:p>
        </w:tc>
        <w:tc>
          <w:tcPr>
            <w:tcW w:w="1520" w:type="dxa"/>
            <w:tcBorders>
              <w:top w:val="nil"/>
              <w:left w:val="nil"/>
              <w:bottom w:val="single" w:sz="4" w:space="0" w:color="auto"/>
              <w:right w:val="single" w:sz="4" w:space="0" w:color="auto"/>
            </w:tcBorders>
            <w:shd w:val="clear" w:color="auto" w:fill="auto"/>
            <w:hideMark/>
          </w:tcPr>
          <w:p w14:paraId="4681F294"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NITF &amp; CATF</w:t>
            </w:r>
          </w:p>
        </w:tc>
        <w:tc>
          <w:tcPr>
            <w:tcW w:w="1600" w:type="dxa"/>
            <w:tcBorders>
              <w:top w:val="nil"/>
              <w:left w:val="nil"/>
              <w:bottom w:val="single" w:sz="4" w:space="0" w:color="auto"/>
              <w:right w:val="single" w:sz="4" w:space="0" w:color="auto"/>
            </w:tcBorders>
            <w:shd w:val="clear" w:color="auto" w:fill="auto"/>
            <w:vAlign w:val="bottom"/>
            <w:hideMark/>
          </w:tcPr>
          <w:p w14:paraId="0243F102"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2027-03-12</w:t>
            </w:r>
          </w:p>
        </w:tc>
        <w:tc>
          <w:tcPr>
            <w:tcW w:w="1600" w:type="dxa"/>
            <w:tcBorders>
              <w:top w:val="nil"/>
              <w:left w:val="nil"/>
              <w:bottom w:val="single" w:sz="4" w:space="0" w:color="auto"/>
              <w:right w:val="single" w:sz="4" w:space="0" w:color="auto"/>
            </w:tcBorders>
            <w:shd w:val="clear" w:color="auto" w:fill="auto"/>
            <w:vAlign w:val="bottom"/>
            <w:hideMark/>
          </w:tcPr>
          <w:p w14:paraId="03819A05"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2027-03-30</w:t>
            </w:r>
          </w:p>
        </w:tc>
      </w:tr>
      <w:tr w:rsidR="00262622" w:rsidRPr="00262622" w14:paraId="7BAC079B" w14:textId="77777777" w:rsidTr="00262622">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2A0A100"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50</w:t>
            </w:r>
          </w:p>
        </w:tc>
        <w:tc>
          <w:tcPr>
            <w:tcW w:w="3180" w:type="dxa"/>
            <w:tcBorders>
              <w:top w:val="nil"/>
              <w:left w:val="nil"/>
              <w:bottom w:val="single" w:sz="4" w:space="0" w:color="auto"/>
              <w:right w:val="single" w:sz="4" w:space="0" w:color="auto"/>
            </w:tcBorders>
            <w:shd w:val="clear" w:color="auto" w:fill="auto"/>
            <w:vAlign w:val="center"/>
            <w:hideMark/>
          </w:tcPr>
          <w:p w14:paraId="274D4C9D"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The RPC submits Final Progress Report to CRTC staff (linked to NITF and CATF reports)</w:t>
            </w:r>
          </w:p>
        </w:tc>
        <w:tc>
          <w:tcPr>
            <w:tcW w:w="1520" w:type="dxa"/>
            <w:tcBorders>
              <w:top w:val="nil"/>
              <w:left w:val="nil"/>
              <w:bottom w:val="single" w:sz="4" w:space="0" w:color="auto"/>
              <w:right w:val="single" w:sz="4" w:space="0" w:color="auto"/>
            </w:tcBorders>
            <w:shd w:val="clear" w:color="auto" w:fill="auto"/>
            <w:hideMark/>
          </w:tcPr>
          <w:p w14:paraId="5B80E977"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RPC</w:t>
            </w:r>
          </w:p>
        </w:tc>
        <w:tc>
          <w:tcPr>
            <w:tcW w:w="1600" w:type="dxa"/>
            <w:tcBorders>
              <w:top w:val="nil"/>
              <w:left w:val="nil"/>
              <w:bottom w:val="single" w:sz="4" w:space="0" w:color="auto"/>
              <w:right w:val="single" w:sz="4" w:space="0" w:color="auto"/>
            </w:tcBorders>
            <w:shd w:val="clear" w:color="auto" w:fill="auto"/>
            <w:vAlign w:val="bottom"/>
            <w:hideMark/>
          </w:tcPr>
          <w:p w14:paraId="7B89708A"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2027-03-30</w:t>
            </w:r>
          </w:p>
        </w:tc>
        <w:tc>
          <w:tcPr>
            <w:tcW w:w="1600" w:type="dxa"/>
            <w:tcBorders>
              <w:top w:val="nil"/>
              <w:left w:val="nil"/>
              <w:bottom w:val="single" w:sz="4" w:space="0" w:color="auto"/>
              <w:right w:val="single" w:sz="4" w:space="0" w:color="auto"/>
            </w:tcBorders>
            <w:shd w:val="clear" w:color="auto" w:fill="auto"/>
            <w:vAlign w:val="bottom"/>
            <w:hideMark/>
          </w:tcPr>
          <w:p w14:paraId="62AF5711"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2027-04-13</w:t>
            </w:r>
          </w:p>
        </w:tc>
      </w:tr>
      <w:tr w:rsidR="00262622" w:rsidRPr="00262622" w14:paraId="13EA1DF8" w14:textId="77777777" w:rsidTr="00262622">
        <w:trPr>
          <w:trHeight w:val="12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1ACBCBF"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lastRenderedPageBreak/>
              <w:t>51</w:t>
            </w:r>
          </w:p>
        </w:tc>
        <w:tc>
          <w:tcPr>
            <w:tcW w:w="3180" w:type="dxa"/>
            <w:tcBorders>
              <w:top w:val="nil"/>
              <w:left w:val="nil"/>
              <w:bottom w:val="single" w:sz="4" w:space="0" w:color="auto"/>
              <w:right w:val="single" w:sz="4" w:space="0" w:color="auto"/>
            </w:tcBorders>
            <w:shd w:val="clear" w:color="auto" w:fill="auto"/>
            <w:vAlign w:val="center"/>
            <w:hideMark/>
          </w:tcPr>
          <w:p w14:paraId="2AD1B38B"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TSPs disconnect Test Codes &amp; Numbers, and submit Part 1 form to return Test Codes (starts 1 month after Relief Date and allows 1 month for completion)</w:t>
            </w:r>
          </w:p>
        </w:tc>
        <w:tc>
          <w:tcPr>
            <w:tcW w:w="1520" w:type="dxa"/>
            <w:tcBorders>
              <w:top w:val="nil"/>
              <w:left w:val="nil"/>
              <w:bottom w:val="single" w:sz="4" w:space="0" w:color="auto"/>
              <w:right w:val="single" w:sz="4" w:space="0" w:color="auto"/>
            </w:tcBorders>
            <w:shd w:val="clear" w:color="auto" w:fill="auto"/>
            <w:hideMark/>
          </w:tcPr>
          <w:p w14:paraId="49E1B243"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TSPs</w:t>
            </w:r>
          </w:p>
        </w:tc>
        <w:tc>
          <w:tcPr>
            <w:tcW w:w="1600" w:type="dxa"/>
            <w:tcBorders>
              <w:top w:val="nil"/>
              <w:left w:val="nil"/>
              <w:bottom w:val="single" w:sz="4" w:space="0" w:color="auto"/>
              <w:right w:val="single" w:sz="4" w:space="0" w:color="auto"/>
            </w:tcBorders>
            <w:shd w:val="clear" w:color="auto" w:fill="auto"/>
            <w:vAlign w:val="bottom"/>
            <w:hideMark/>
          </w:tcPr>
          <w:p w14:paraId="72809B37"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2027-03-27</w:t>
            </w:r>
          </w:p>
        </w:tc>
        <w:tc>
          <w:tcPr>
            <w:tcW w:w="1600" w:type="dxa"/>
            <w:tcBorders>
              <w:top w:val="nil"/>
              <w:left w:val="nil"/>
              <w:bottom w:val="single" w:sz="4" w:space="0" w:color="auto"/>
              <w:right w:val="single" w:sz="4" w:space="0" w:color="auto"/>
            </w:tcBorders>
            <w:shd w:val="clear" w:color="auto" w:fill="auto"/>
            <w:vAlign w:val="bottom"/>
            <w:hideMark/>
          </w:tcPr>
          <w:p w14:paraId="4ACF75E1"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2027-04-27</w:t>
            </w:r>
          </w:p>
        </w:tc>
      </w:tr>
      <w:tr w:rsidR="00262622" w:rsidRPr="00262622" w14:paraId="7B6FA88B" w14:textId="77777777" w:rsidTr="00262622">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78C75C8"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52</w:t>
            </w:r>
          </w:p>
        </w:tc>
        <w:tc>
          <w:tcPr>
            <w:tcW w:w="3180" w:type="dxa"/>
            <w:tcBorders>
              <w:top w:val="nil"/>
              <w:left w:val="nil"/>
              <w:bottom w:val="single" w:sz="4" w:space="0" w:color="auto"/>
              <w:right w:val="single" w:sz="4" w:space="0" w:color="auto"/>
            </w:tcBorders>
            <w:shd w:val="clear" w:color="auto" w:fill="auto"/>
            <w:vAlign w:val="center"/>
            <w:hideMark/>
          </w:tcPr>
          <w:p w14:paraId="028F4676" w14:textId="77777777" w:rsidR="00262622" w:rsidRPr="00262622" w:rsidRDefault="00262622" w:rsidP="00262622">
            <w:pPr>
              <w:rPr>
                <w:rFonts w:cs="Arial"/>
                <w:color w:val="000000"/>
                <w:sz w:val="18"/>
                <w:szCs w:val="18"/>
                <w:lang w:val="en-US"/>
              </w:rPr>
            </w:pPr>
            <w:r w:rsidRPr="00262622">
              <w:rPr>
                <w:rFonts w:cs="Arial"/>
                <w:color w:val="000000"/>
                <w:sz w:val="18"/>
                <w:szCs w:val="18"/>
                <w:lang w:val="en-US"/>
              </w:rPr>
              <w:t>RPC Chair submits, to the CISC, the final RPC Chair report indicating that the</w:t>
            </w:r>
            <w:r w:rsidRPr="00262622">
              <w:rPr>
                <w:rFonts w:cs="Arial"/>
                <w:b/>
                <w:bCs/>
                <w:color w:val="FF0000"/>
                <w:sz w:val="18"/>
                <w:szCs w:val="18"/>
                <w:lang w:val="en-US"/>
              </w:rPr>
              <w:t xml:space="preserve"> </w:t>
            </w:r>
            <w:r w:rsidRPr="00262622">
              <w:rPr>
                <w:rFonts w:cs="Arial"/>
                <w:color w:val="000000"/>
                <w:sz w:val="18"/>
                <w:szCs w:val="18"/>
                <w:lang w:val="en-US"/>
              </w:rPr>
              <w:t>ad hoc RPC is no longer required</w:t>
            </w:r>
          </w:p>
        </w:tc>
        <w:tc>
          <w:tcPr>
            <w:tcW w:w="1520" w:type="dxa"/>
            <w:tcBorders>
              <w:top w:val="nil"/>
              <w:left w:val="nil"/>
              <w:bottom w:val="single" w:sz="4" w:space="0" w:color="auto"/>
              <w:right w:val="single" w:sz="4" w:space="0" w:color="auto"/>
            </w:tcBorders>
            <w:shd w:val="clear" w:color="auto" w:fill="auto"/>
            <w:hideMark/>
          </w:tcPr>
          <w:p w14:paraId="4D8ED750" w14:textId="77777777" w:rsidR="00262622" w:rsidRPr="00262622" w:rsidRDefault="00262622" w:rsidP="00262622">
            <w:pPr>
              <w:jc w:val="center"/>
              <w:rPr>
                <w:rFonts w:cs="Arial"/>
                <w:color w:val="000000"/>
                <w:sz w:val="18"/>
                <w:szCs w:val="18"/>
                <w:lang w:val="en-US"/>
              </w:rPr>
            </w:pPr>
            <w:r w:rsidRPr="00262622">
              <w:rPr>
                <w:rFonts w:cs="Arial"/>
                <w:color w:val="000000"/>
                <w:sz w:val="18"/>
                <w:szCs w:val="18"/>
                <w:lang w:val="en-US"/>
              </w:rPr>
              <w:t>RPC Chair</w:t>
            </w:r>
          </w:p>
        </w:tc>
        <w:tc>
          <w:tcPr>
            <w:tcW w:w="1600" w:type="dxa"/>
            <w:tcBorders>
              <w:top w:val="nil"/>
              <w:left w:val="nil"/>
              <w:bottom w:val="single" w:sz="4" w:space="0" w:color="auto"/>
              <w:right w:val="single" w:sz="4" w:space="0" w:color="auto"/>
            </w:tcBorders>
            <w:shd w:val="clear" w:color="auto" w:fill="auto"/>
            <w:vAlign w:val="bottom"/>
            <w:hideMark/>
          </w:tcPr>
          <w:p w14:paraId="7BE6E59D"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2027-04-27</w:t>
            </w:r>
          </w:p>
        </w:tc>
        <w:tc>
          <w:tcPr>
            <w:tcW w:w="1600" w:type="dxa"/>
            <w:tcBorders>
              <w:top w:val="nil"/>
              <w:left w:val="nil"/>
              <w:bottom w:val="single" w:sz="4" w:space="0" w:color="auto"/>
              <w:right w:val="single" w:sz="4" w:space="0" w:color="auto"/>
            </w:tcBorders>
            <w:shd w:val="clear" w:color="auto" w:fill="auto"/>
            <w:vAlign w:val="bottom"/>
            <w:hideMark/>
          </w:tcPr>
          <w:p w14:paraId="6403A8CD" w14:textId="77777777" w:rsidR="00262622" w:rsidRPr="00262622" w:rsidRDefault="00262622" w:rsidP="00262622">
            <w:pPr>
              <w:jc w:val="right"/>
              <w:rPr>
                <w:rFonts w:cs="Arial"/>
                <w:color w:val="000000"/>
                <w:sz w:val="18"/>
                <w:szCs w:val="18"/>
                <w:lang w:val="en-US"/>
              </w:rPr>
            </w:pPr>
            <w:r w:rsidRPr="00262622">
              <w:rPr>
                <w:rFonts w:cs="Arial"/>
                <w:color w:val="000000"/>
                <w:sz w:val="18"/>
                <w:szCs w:val="18"/>
                <w:lang w:val="en-US"/>
              </w:rPr>
              <w:t>2027-05-27</w:t>
            </w:r>
          </w:p>
        </w:tc>
      </w:tr>
    </w:tbl>
    <w:p w14:paraId="3B85D88F" w14:textId="77777777" w:rsidR="003522CA" w:rsidRDefault="003522CA" w:rsidP="000C6C26">
      <w:pPr>
        <w:pStyle w:val="PlainText"/>
        <w:rPr>
          <w:rFonts w:ascii="Arial" w:hAnsi="Arial"/>
        </w:rPr>
      </w:pPr>
    </w:p>
    <w:p w14:paraId="300B9C03" w14:textId="77777777" w:rsidR="0065626A" w:rsidRDefault="0065626A" w:rsidP="000C6C26">
      <w:pPr>
        <w:pStyle w:val="PlainText"/>
        <w:rPr>
          <w:rFonts w:ascii="Arial" w:hAnsi="Arial"/>
        </w:rPr>
      </w:pPr>
    </w:p>
    <w:p w14:paraId="0CFCF6CB" w14:textId="77777777" w:rsidR="00E35711" w:rsidRDefault="00E35711" w:rsidP="000C6C26">
      <w:pPr>
        <w:pStyle w:val="PlainText"/>
        <w:rPr>
          <w:rFonts w:ascii="Arial" w:hAnsi="Arial"/>
        </w:rPr>
        <w:sectPr w:rsidR="00E35711" w:rsidSect="00A55CF5">
          <w:pgSz w:w="12240" w:h="15840"/>
          <w:pgMar w:top="1080" w:right="1340" w:bottom="840" w:left="1340" w:header="736" w:footer="645" w:gutter="0"/>
          <w:pgNumType w:start="1"/>
          <w:cols w:space="720"/>
        </w:sectPr>
      </w:pPr>
    </w:p>
    <w:p w14:paraId="63E641A2" w14:textId="77777777" w:rsidR="000C6C26" w:rsidRPr="00976C98" w:rsidRDefault="000C6C26" w:rsidP="000C6C26">
      <w:pPr>
        <w:pStyle w:val="Heading1"/>
      </w:pPr>
      <w:bookmarkStart w:id="23" w:name="_Toc514833019"/>
      <w:bookmarkStart w:id="24" w:name="_Toc66178148"/>
      <w:r w:rsidRPr="00625DB8">
        <w:lastRenderedPageBreak/>
        <w:t>JEO</w:t>
      </w:r>
      <w:r w:rsidRPr="00976C98">
        <w:t>PARDY CONTINGENCY PLAN (JCP)</w:t>
      </w:r>
      <w:bookmarkEnd w:id="23"/>
      <w:bookmarkEnd w:id="24"/>
    </w:p>
    <w:p w14:paraId="1370C543" w14:textId="77777777" w:rsidR="000C6C26" w:rsidRPr="00976C98" w:rsidRDefault="000C6C26" w:rsidP="000C6C26">
      <w:pPr>
        <w:keepNext/>
      </w:pPr>
    </w:p>
    <w:p w14:paraId="3D91DC89" w14:textId="301B3B60" w:rsidR="000C6C26" w:rsidRPr="00976C98" w:rsidRDefault="000C6C26" w:rsidP="000C6C26">
      <w:pPr>
        <w:rPr>
          <w:rFonts w:cs="Arial"/>
          <w:b/>
        </w:rPr>
      </w:pPr>
      <w:r w:rsidRPr="00976C98">
        <w:rPr>
          <w:rFonts w:cs="Arial"/>
        </w:rPr>
        <w:t>The RPC has developed the following JCP for inclusion in the PD for NPA </w:t>
      </w:r>
      <w:r w:rsidR="00625DB8">
        <w:rPr>
          <w:rFonts w:cs="Arial"/>
        </w:rPr>
        <w:t>367/418/581</w:t>
      </w:r>
      <w:r w:rsidRPr="00976C98">
        <w:rPr>
          <w:rFonts w:cs="Arial"/>
        </w:rPr>
        <w:t xml:space="preserve">. This JCP is based on the example contained in Appendix F to the </w:t>
      </w:r>
      <w:r w:rsidRPr="00976C98">
        <w:rPr>
          <w:rFonts w:cs="Arial"/>
          <w:i/>
        </w:rPr>
        <w:t>Canadian NPA Relief Planning Guideline</w:t>
      </w:r>
      <w:r w:rsidRPr="00976C98">
        <w:rPr>
          <w:rFonts w:cs="Arial"/>
        </w:rPr>
        <w:t>.</w:t>
      </w:r>
    </w:p>
    <w:p w14:paraId="1FC65B79" w14:textId="77777777" w:rsidR="000C6C26" w:rsidRPr="00976C98" w:rsidRDefault="000C6C26" w:rsidP="000C6C26">
      <w:pPr>
        <w:rPr>
          <w:rFonts w:eastAsia="Arial" w:cs="Arial"/>
        </w:rPr>
      </w:pPr>
    </w:p>
    <w:p w14:paraId="17AFF36C" w14:textId="5AF03FB4" w:rsidR="000C6C26" w:rsidRPr="00976C98" w:rsidRDefault="000C6C26" w:rsidP="000C6C26">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00130095"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541A2E21" w14:textId="77777777" w:rsidR="000C6C26" w:rsidRPr="00976C98" w:rsidRDefault="000C6C26" w:rsidP="000C6C26">
      <w:pPr>
        <w:rPr>
          <w:rFonts w:eastAsia="Arial" w:cs="Arial"/>
        </w:rPr>
      </w:pPr>
    </w:p>
    <w:p w14:paraId="0B68952A" w14:textId="108EBD47" w:rsidR="000C6C26" w:rsidRPr="00976C98" w:rsidRDefault="000C6C26" w:rsidP="000C6C26">
      <w:r w:rsidRPr="00976C98">
        <w:t>The</w:t>
      </w:r>
      <w:r w:rsidRPr="00976C98">
        <w:rPr>
          <w:spacing w:val="-4"/>
        </w:rPr>
        <w:t xml:space="preserve"> </w:t>
      </w:r>
      <w:r w:rsidRPr="00976C98">
        <w:rPr>
          <w:spacing w:val="-1"/>
        </w:rPr>
        <w:t>following</w:t>
      </w:r>
      <w:r w:rsidRPr="00976C98">
        <w:rPr>
          <w:spacing w:val="3"/>
        </w:rPr>
        <w:t xml:space="preserve"> </w:t>
      </w:r>
      <w:r w:rsidRPr="00976C98">
        <w:rPr>
          <w:spacing w:val="-1"/>
        </w:rPr>
        <w:t>measures</w:t>
      </w:r>
      <w:r w:rsidRPr="00976C98">
        <w:rPr>
          <w:spacing w:val="-2"/>
        </w:rPr>
        <w:t xml:space="preserve"> </w:t>
      </w:r>
      <w:r w:rsidRPr="00976C98">
        <w:rPr>
          <w:spacing w:val="-1"/>
        </w:rPr>
        <w:t>shall</w:t>
      </w:r>
      <w:r w:rsidRPr="00976C98">
        <w:t xml:space="preserve"> </w:t>
      </w:r>
      <w:r w:rsidRPr="00976C98">
        <w:rPr>
          <w:spacing w:val="-1"/>
        </w:rPr>
        <w:t>be</w:t>
      </w:r>
      <w:r w:rsidRPr="00976C98">
        <w:t xml:space="preserve"> </w:t>
      </w:r>
      <w:r w:rsidRPr="00976C98">
        <w:rPr>
          <w:spacing w:val="-1"/>
        </w:rPr>
        <w:t>implemented</w:t>
      </w:r>
      <w:r w:rsidRPr="00976C98">
        <w:t xml:space="preserve"> </w:t>
      </w:r>
      <w:r w:rsidRPr="00976C98">
        <w:rPr>
          <w:spacing w:val="-1"/>
        </w:rPr>
        <w:t>in</w:t>
      </w:r>
      <w:r w:rsidRPr="00976C98">
        <w:rPr>
          <w:spacing w:val="-2"/>
        </w:rPr>
        <w:t xml:space="preserve"> </w:t>
      </w:r>
      <w:r w:rsidRPr="00976C98">
        <w:rPr>
          <w:spacing w:val="-1"/>
        </w:rPr>
        <w:t>NPA </w:t>
      </w:r>
      <w:r w:rsidR="00625DB8">
        <w:rPr>
          <w:spacing w:val="-1"/>
        </w:rPr>
        <w:t>367/418/581</w:t>
      </w:r>
      <w:r w:rsidRPr="00976C98">
        <w:rPr>
          <w:spacing w:val="2"/>
        </w:rPr>
        <w:t xml:space="preserve"> </w:t>
      </w:r>
      <w:r w:rsidRPr="00976C98">
        <w:rPr>
          <w:spacing w:val="-2"/>
        </w:rPr>
        <w:t>while</w:t>
      </w:r>
      <w:r w:rsidRPr="00976C98">
        <w:t xml:space="preserve"> a </w:t>
      </w:r>
      <w:r w:rsidRPr="00976C98">
        <w:rPr>
          <w:spacing w:val="-1"/>
        </w:rPr>
        <w:t>Jeopardy</w:t>
      </w:r>
      <w:r w:rsidRPr="00976C98">
        <w:rPr>
          <w:spacing w:val="-2"/>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in</w:t>
      </w:r>
      <w:r w:rsidRPr="00976C98">
        <w:rPr>
          <w:spacing w:val="41"/>
        </w:rPr>
        <w:t xml:space="preserve"> </w:t>
      </w:r>
      <w:r w:rsidRPr="00976C98">
        <w:rPr>
          <w:spacing w:val="-1"/>
        </w:rPr>
        <w:t>effect.</w:t>
      </w:r>
    </w:p>
    <w:p w14:paraId="462F1252" w14:textId="77777777" w:rsidR="000C6C26" w:rsidRPr="00976C98" w:rsidRDefault="000C6C26" w:rsidP="000C6C26">
      <w:pPr>
        <w:rPr>
          <w:rFonts w:eastAsia="Arial" w:cs="Arial"/>
        </w:rPr>
      </w:pPr>
    </w:p>
    <w:p w14:paraId="16DEB81F" w14:textId="21A1EB86" w:rsidR="000C6C26" w:rsidRPr="00976C98" w:rsidRDefault="000C6C26" w:rsidP="000C6C26">
      <w:r w:rsidRPr="00976C98">
        <w:rPr>
          <w:spacing w:val="-1"/>
        </w:rPr>
        <w:t>During</w:t>
      </w:r>
      <w:r w:rsidRPr="00976C98">
        <w:rPr>
          <w:spacing w:val="3"/>
        </w:rPr>
        <w:t xml:space="preserve"> </w:t>
      </w:r>
      <w:r w:rsidRPr="00976C98">
        <w:t>a</w:t>
      </w:r>
      <w:r w:rsidRPr="00976C98">
        <w:rPr>
          <w:spacing w:val="-2"/>
        </w:rPr>
        <w:t xml:space="preserve"> </w:t>
      </w:r>
      <w:r w:rsidRPr="00976C98">
        <w:rPr>
          <w:spacing w:val="-1"/>
        </w:rPr>
        <w:t>Jeopardy</w:t>
      </w:r>
      <w:r w:rsidRPr="00976C98">
        <w:rPr>
          <w:spacing w:val="-2"/>
        </w:rPr>
        <w:t xml:space="preserve"> </w:t>
      </w:r>
      <w:r w:rsidRPr="00976C98">
        <w:rPr>
          <w:spacing w:val="-1"/>
        </w:rPr>
        <w:t>Condition,</w:t>
      </w:r>
      <w:r w:rsidRPr="00976C98">
        <w:rPr>
          <w:spacing w:val="2"/>
        </w:rPr>
        <w:t xml:space="preserve"> </w:t>
      </w:r>
      <w:r w:rsidRPr="00976C98">
        <w:rPr>
          <w:spacing w:val="-2"/>
        </w:rPr>
        <w:t>CO</w:t>
      </w:r>
      <w:r w:rsidRPr="00976C98">
        <w:rPr>
          <w:spacing w:val="2"/>
        </w:rPr>
        <w:t xml:space="preserve"> </w:t>
      </w:r>
      <w:r w:rsidRPr="00976C98">
        <w:rPr>
          <w:spacing w:val="-1"/>
        </w:rPr>
        <w:t>Code</w:t>
      </w:r>
      <w:r w:rsidRPr="00976C98">
        <w:rPr>
          <w:spacing w:val="-2"/>
        </w:rPr>
        <w:t xml:space="preserve"> </w:t>
      </w:r>
      <w:r w:rsidRPr="00976C98">
        <w:rPr>
          <w:spacing w:val="-1"/>
        </w:rPr>
        <w:t>Applicants</w:t>
      </w:r>
      <w:r w:rsidRPr="00976C98">
        <w:rPr>
          <w:spacing w:val="1"/>
        </w:rPr>
        <w:t xml:space="preserve"> </w:t>
      </w:r>
      <w:r w:rsidRPr="00976C98">
        <w:rPr>
          <w:spacing w:val="-1"/>
        </w:rPr>
        <w:t>shall</w:t>
      </w:r>
      <w:r w:rsidRPr="00976C98">
        <w:t xml:space="preserve"> </w:t>
      </w:r>
      <w:r w:rsidRPr="00976C98">
        <w:rPr>
          <w:spacing w:val="-1"/>
        </w:rPr>
        <w:t>submit</w:t>
      </w:r>
      <w:r w:rsidRPr="00976C98">
        <w:rPr>
          <w:spacing w:val="2"/>
        </w:rPr>
        <w:t xml:space="preserve"> </w:t>
      </w:r>
      <w:r w:rsidRPr="00976C98">
        <w:rPr>
          <w:spacing w:val="-1"/>
        </w:rPr>
        <w:t>all</w:t>
      </w:r>
      <w:r w:rsidRPr="00976C98">
        <w:t xml:space="preserve"> </w:t>
      </w:r>
      <w:r w:rsidRPr="00976C98">
        <w:rPr>
          <w:spacing w:val="-2"/>
        </w:rPr>
        <w:t>CO</w:t>
      </w:r>
      <w:r w:rsidRPr="00976C98">
        <w:rPr>
          <w:spacing w:val="2"/>
        </w:rPr>
        <w:t xml:space="preserve"> </w:t>
      </w:r>
      <w:r w:rsidRPr="00976C98">
        <w:rPr>
          <w:spacing w:val="-2"/>
        </w:rPr>
        <w:t>Code</w:t>
      </w:r>
      <w:r w:rsidRPr="00976C98">
        <w:t xml:space="preserve"> </w:t>
      </w:r>
      <w:r w:rsidRPr="00976C98">
        <w:rPr>
          <w:spacing w:val="-1"/>
        </w:rPr>
        <w:t>applications</w:t>
      </w:r>
      <w:r w:rsidRPr="00976C98">
        <w:rPr>
          <w:spacing w:val="1"/>
        </w:rPr>
        <w:t xml:space="preserve"> </w:t>
      </w:r>
      <w:r w:rsidRPr="00976C98">
        <w:rPr>
          <w:spacing w:val="-1"/>
        </w:rPr>
        <w:t>and</w:t>
      </w:r>
      <w:r w:rsidRPr="00976C98">
        <w:rPr>
          <w:spacing w:val="36"/>
        </w:rPr>
        <w:t xml:space="preserve"> </w:t>
      </w:r>
      <w:r w:rsidRPr="00976C98">
        <w:rPr>
          <w:spacing w:val="-1"/>
        </w:rPr>
        <w:t>related</w:t>
      </w:r>
      <w:r w:rsidRPr="00976C98">
        <w:t xml:space="preserve"> </w:t>
      </w:r>
      <w:r w:rsidRPr="00976C98">
        <w:rPr>
          <w:spacing w:val="-1"/>
        </w:rPr>
        <w:t>correspondence</w:t>
      </w:r>
      <w:r w:rsidRPr="00976C98">
        <w:rPr>
          <w:spacing w:val="-2"/>
        </w:rPr>
        <w:t xml:space="preserve"> </w:t>
      </w:r>
      <w:r w:rsidRPr="00976C98">
        <w:rPr>
          <w:spacing w:val="-1"/>
        </w:rPr>
        <w:t xml:space="preserve">for </w:t>
      </w:r>
      <w:r w:rsidRPr="00976C98">
        <w:t xml:space="preserve">the </w:t>
      </w:r>
      <w:r w:rsidRPr="00976C98">
        <w:rPr>
          <w:spacing w:val="-1"/>
        </w:rPr>
        <w:t>Jeopardy</w:t>
      </w:r>
      <w:r w:rsidRPr="00976C98">
        <w:rPr>
          <w:spacing w:val="-2"/>
        </w:rPr>
        <w:t xml:space="preserve"> </w:t>
      </w:r>
      <w:r w:rsidRPr="00976C98">
        <w:rPr>
          <w:spacing w:val="-1"/>
        </w:rPr>
        <w:t>NPA</w:t>
      </w:r>
      <w:r w:rsidRPr="00976C98">
        <w:t xml:space="preserve"> to</w:t>
      </w:r>
      <w:r w:rsidRPr="00976C98">
        <w:rPr>
          <w:spacing w:val="-4"/>
        </w:rPr>
        <w:t xml:space="preserve"> </w:t>
      </w:r>
      <w:r w:rsidRPr="00976C98">
        <w:rPr>
          <w:spacing w:val="-1"/>
        </w:rPr>
        <w:t>CRTC</w:t>
      </w:r>
      <w:r w:rsidRPr="00976C98">
        <w:t xml:space="preserve"> </w:t>
      </w:r>
      <w:r w:rsidRPr="00976C98">
        <w:rPr>
          <w:spacing w:val="-1"/>
        </w:rPr>
        <w:t>staff</w:t>
      </w:r>
      <w:r w:rsidRPr="00976C98">
        <w:rPr>
          <w:spacing w:val="2"/>
        </w:rPr>
        <w:t xml:space="preserve"> </w:t>
      </w:r>
      <w:r w:rsidRPr="00976C98">
        <w:rPr>
          <w:spacing w:val="-1"/>
        </w:rPr>
        <w:t>in</w:t>
      </w:r>
      <w:r w:rsidRPr="00976C98">
        <w:t xml:space="preserve"> </w:t>
      </w:r>
      <w:r w:rsidRPr="00976C98">
        <w:rPr>
          <w:spacing w:val="-1"/>
        </w:rPr>
        <w:t>addition</w:t>
      </w:r>
      <w:r w:rsidRPr="00976C98">
        <w:t xml:space="preserve"> to</w:t>
      </w:r>
      <w:r w:rsidRPr="00976C98">
        <w:rPr>
          <w:spacing w:val="-2"/>
        </w:rPr>
        <w:t xml:space="preserve"> </w:t>
      </w:r>
      <w:r w:rsidRPr="00976C98">
        <w:t>the</w:t>
      </w:r>
      <w:r w:rsidRPr="00976C98">
        <w:rPr>
          <w:spacing w:val="-2"/>
        </w:rPr>
        <w:t xml:space="preserve"> </w:t>
      </w:r>
      <w:r w:rsidRPr="00976C98">
        <w:rPr>
          <w:spacing w:val="-1"/>
        </w:rPr>
        <w:t>CNA.</w:t>
      </w:r>
      <w:r w:rsidR="00AA3E7D">
        <w:rPr>
          <w:spacing w:val="-1"/>
        </w:rPr>
        <w:t xml:space="preserve">  </w:t>
      </w:r>
      <w:r w:rsidRPr="00976C98">
        <w:t>The</w:t>
      </w:r>
      <w:r w:rsidRPr="00976C98">
        <w:rPr>
          <w:spacing w:val="-2"/>
        </w:rPr>
        <w:t xml:space="preserve"> </w:t>
      </w:r>
      <w:r w:rsidRPr="00976C98">
        <w:rPr>
          <w:spacing w:val="-1"/>
        </w:rPr>
        <w:t>CNA</w:t>
      </w:r>
      <w:r w:rsidRPr="00976C98">
        <w:rPr>
          <w:spacing w:val="35"/>
        </w:rPr>
        <w:t xml:space="preserve"> </w:t>
      </w:r>
      <w:r w:rsidRPr="00976C98">
        <w:rPr>
          <w:spacing w:val="-1"/>
        </w:rPr>
        <w:t>shall</w:t>
      </w:r>
      <w:r w:rsidRPr="00976C98">
        <w:t xml:space="preserve"> </w:t>
      </w:r>
      <w:r w:rsidRPr="00976C98">
        <w:rPr>
          <w:spacing w:val="-1"/>
        </w:rPr>
        <w:t>only</w:t>
      </w:r>
      <w:r w:rsidRPr="00976C98">
        <w:rPr>
          <w:spacing w:val="-2"/>
        </w:rPr>
        <w:t xml:space="preserve"> </w:t>
      </w:r>
      <w:r w:rsidRPr="00976C98">
        <w:t xml:space="preserve">assign </w:t>
      </w:r>
      <w:r w:rsidRPr="00976C98">
        <w:rPr>
          <w:spacing w:val="-1"/>
        </w:rPr>
        <w:t xml:space="preserve">CO </w:t>
      </w:r>
      <w:r w:rsidRPr="00976C98">
        <w:rPr>
          <w:spacing w:val="-2"/>
        </w:rPr>
        <w:t xml:space="preserve">Codes </w:t>
      </w:r>
      <w:r w:rsidRPr="00976C98">
        <w:t>from</w:t>
      </w:r>
      <w:r w:rsidRPr="00976C98">
        <w:rPr>
          <w:spacing w:val="-1"/>
        </w:rPr>
        <w:t xml:space="preserve"> </w:t>
      </w:r>
      <w:r w:rsidRPr="00976C98">
        <w:t>the</w:t>
      </w:r>
      <w:r w:rsidRPr="00976C98">
        <w:rPr>
          <w:spacing w:val="-2"/>
        </w:rPr>
        <w:t xml:space="preserve"> </w:t>
      </w:r>
      <w:r w:rsidRPr="00976C98">
        <w:rPr>
          <w:spacing w:val="-1"/>
        </w:rPr>
        <w:t>exhausting</w:t>
      </w:r>
      <w:r w:rsidRPr="00976C98">
        <w:t xml:space="preserve"> </w:t>
      </w:r>
      <w:r w:rsidRPr="00976C98">
        <w:rPr>
          <w:spacing w:val="-1"/>
        </w:rPr>
        <w:t>NPA</w:t>
      </w:r>
      <w:r w:rsidRPr="00976C98">
        <w:t xml:space="preserve"> to a</w:t>
      </w:r>
      <w:r w:rsidRPr="00976C98">
        <w:rPr>
          <w:spacing w:val="-2"/>
        </w:rPr>
        <w:t xml:space="preserve"> </w:t>
      </w:r>
      <w:r w:rsidRPr="00976C98">
        <w:rPr>
          <w:spacing w:val="-1"/>
        </w:rPr>
        <w:t>CO Code</w:t>
      </w:r>
      <w:r w:rsidRPr="00976C98">
        <w:t xml:space="preserve"> </w:t>
      </w:r>
      <w:r w:rsidRPr="00976C98">
        <w:rPr>
          <w:spacing w:val="-1"/>
        </w:rPr>
        <w:t>Applicant</w:t>
      </w:r>
      <w:r w:rsidRPr="00976C98">
        <w:rPr>
          <w:spacing w:val="2"/>
        </w:rPr>
        <w:t xml:space="preserve"> </w:t>
      </w:r>
      <w:r w:rsidRPr="00976C98">
        <w:rPr>
          <w:spacing w:val="-1"/>
        </w:rPr>
        <w:t>when</w:t>
      </w:r>
      <w:r w:rsidRPr="00976C98">
        <w:rPr>
          <w:spacing w:val="-2"/>
        </w:rPr>
        <w:t xml:space="preserve"> </w:t>
      </w:r>
      <w:r w:rsidRPr="00976C98">
        <w:rPr>
          <w:spacing w:val="-1"/>
        </w:rPr>
        <w:t>instructed</w:t>
      </w:r>
      <w:r w:rsidRPr="00976C98">
        <w:rPr>
          <w:spacing w:val="36"/>
        </w:rPr>
        <w:t xml:space="preserve"> </w:t>
      </w:r>
      <w:r w:rsidRPr="00976C98">
        <w:rPr>
          <w:spacing w:val="-1"/>
        </w:rPr>
        <w:t>by</w:t>
      </w:r>
      <w:r w:rsidRPr="00976C98">
        <w:rPr>
          <w:spacing w:val="2"/>
        </w:rPr>
        <w:t xml:space="preserve"> </w:t>
      </w:r>
      <w:r w:rsidRPr="00976C98">
        <w:rPr>
          <w:spacing w:val="-1"/>
        </w:rPr>
        <w:t>CRTC</w:t>
      </w:r>
      <w:r w:rsidRPr="00976C98">
        <w:t xml:space="preserve"> </w:t>
      </w:r>
      <w:r w:rsidRPr="00976C98">
        <w:rPr>
          <w:spacing w:val="-1"/>
        </w:rPr>
        <w:t>staff.</w:t>
      </w:r>
    </w:p>
    <w:p w14:paraId="794A390D" w14:textId="77777777" w:rsidR="000C6C26" w:rsidRPr="00976C98" w:rsidRDefault="000C6C26" w:rsidP="000C6C26">
      <w:pPr>
        <w:rPr>
          <w:rFonts w:eastAsia="Arial" w:cs="Arial"/>
        </w:rPr>
      </w:pPr>
    </w:p>
    <w:p w14:paraId="2F7BA5FA" w14:textId="77777777" w:rsidR="000C6C26" w:rsidRPr="00976C98" w:rsidRDefault="000C6C26" w:rsidP="007D2B65">
      <w:pPr>
        <w:pStyle w:val="BodyText"/>
        <w:widowControl w:val="0"/>
        <w:numPr>
          <w:ilvl w:val="0"/>
          <w:numId w:val="49"/>
        </w:numPr>
        <w:tabs>
          <w:tab w:val="left" w:pos="841"/>
        </w:tabs>
        <w:ind w:hanging="820"/>
        <w:jc w:val="left"/>
        <w:rPr>
          <w:szCs w:val="22"/>
        </w:rPr>
      </w:pPr>
      <w:r w:rsidRPr="00976C98">
        <w:rPr>
          <w:spacing w:val="-1"/>
          <w:szCs w:val="22"/>
        </w:rPr>
        <w:t>Carriers</w:t>
      </w:r>
      <w:r w:rsidRPr="00976C98">
        <w:rPr>
          <w:spacing w:val="-2"/>
          <w:szCs w:val="22"/>
        </w:rPr>
        <w:t xml:space="preserve"> </w:t>
      </w:r>
      <w:r w:rsidRPr="00976C98">
        <w:rPr>
          <w:spacing w:val="-1"/>
          <w:szCs w:val="22"/>
        </w:rPr>
        <w:t>and/or Telecommunications</w:t>
      </w:r>
      <w:r w:rsidRPr="00976C98">
        <w:rPr>
          <w:spacing w:val="1"/>
          <w:szCs w:val="22"/>
        </w:rPr>
        <w:t xml:space="preserve"> </w:t>
      </w:r>
      <w:r w:rsidRPr="00976C98">
        <w:rPr>
          <w:spacing w:val="-2"/>
          <w:szCs w:val="22"/>
        </w:rPr>
        <w:t>Service</w:t>
      </w:r>
      <w:r w:rsidRPr="00976C98">
        <w:rPr>
          <w:szCs w:val="22"/>
        </w:rPr>
        <w:t xml:space="preserve"> </w:t>
      </w:r>
      <w:r w:rsidRPr="00976C98">
        <w:rPr>
          <w:spacing w:val="-2"/>
          <w:szCs w:val="22"/>
        </w:rPr>
        <w:t>Providers</w:t>
      </w:r>
      <w:r w:rsidRPr="00976C98">
        <w:rPr>
          <w:spacing w:val="1"/>
          <w:szCs w:val="22"/>
        </w:rPr>
        <w:t xml:space="preserve"> </w:t>
      </w:r>
      <w:r w:rsidRPr="00976C98">
        <w:rPr>
          <w:spacing w:val="-1"/>
          <w:szCs w:val="22"/>
        </w:rPr>
        <w:t>(TSPs):</w:t>
      </w:r>
    </w:p>
    <w:p w14:paraId="359B4435" w14:textId="77777777" w:rsidR="000C6C26" w:rsidRPr="00976C98" w:rsidRDefault="000C6C26" w:rsidP="000C6C26">
      <w:pPr>
        <w:rPr>
          <w:rFonts w:eastAsia="Arial" w:cs="Arial"/>
          <w:szCs w:val="22"/>
        </w:rPr>
      </w:pPr>
    </w:p>
    <w:p w14:paraId="20947DAC" w14:textId="77777777" w:rsidR="000C6C26" w:rsidRPr="00976C98" w:rsidRDefault="000C6C26" w:rsidP="007D2B65">
      <w:pPr>
        <w:pStyle w:val="BodyText"/>
        <w:widowControl w:val="0"/>
        <w:numPr>
          <w:ilvl w:val="1"/>
          <w:numId w:val="49"/>
        </w:numPr>
        <w:tabs>
          <w:tab w:val="left" w:pos="1561"/>
        </w:tabs>
        <w:ind w:right="203"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residential</w:t>
      </w:r>
      <w:r w:rsidRPr="00976C98">
        <w:rPr>
          <w:szCs w:val="22"/>
        </w:rPr>
        <w:t xml:space="preserve"> </w:t>
      </w:r>
      <w:r w:rsidRPr="00976C98">
        <w:rPr>
          <w:spacing w:val="-1"/>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39"/>
          <w:szCs w:val="22"/>
        </w:rPr>
        <w:t xml:space="preserve"> </w:t>
      </w:r>
      <w:r w:rsidRPr="00976C98">
        <w:rPr>
          <w:spacing w:val="-1"/>
          <w:szCs w:val="22"/>
        </w:rPr>
        <w:t>two</w:t>
      </w:r>
      <w:r w:rsidRPr="00976C98">
        <w:rPr>
          <w:szCs w:val="22"/>
        </w:rPr>
        <w:t xml:space="preserve"> </w:t>
      </w:r>
      <w:proofErr w:type="gramStart"/>
      <w:r w:rsidRPr="00976C98">
        <w:rPr>
          <w:spacing w:val="-1"/>
          <w:szCs w:val="22"/>
        </w:rPr>
        <w:t>months;</w:t>
      </w:r>
      <w:proofErr w:type="gramEnd"/>
    </w:p>
    <w:p w14:paraId="7BA5EFD8" w14:textId="77777777" w:rsidR="000C6C26" w:rsidRPr="00976C98" w:rsidRDefault="000C6C26" w:rsidP="007D2B65">
      <w:pPr>
        <w:pStyle w:val="BodyText"/>
        <w:keepLines/>
        <w:widowControl w:val="0"/>
        <w:numPr>
          <w:ilvl w:val="1"/>
          <w:numId w:val="49"/>
        </w:numPr>
        <w:tabs>
          <w:tab w:val="left" w:pos="1561"/>
        </w:tabs>
        <w:ind w:right="658"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4"/>
          <w:szCs w:val="22"/>
        </w:rPr>
        <w:t xml:space="preserve"> </w:t>
      </w:r>
      <w:r w:rsidRPr="00976C98">
        <w:rPr>
          <w:spacing w:val="-1"/>
          <w:szCs w:val="22"/>
        </w:rPr>
        <w:t>wireless</w:t>
      </w:r>
      <w:r w:rsidRPr="00976C98">
        <w:rPr>
          <w:spacing w:val="1"/>
          <w:szCs w:val="22"/>
        </w:rPr>
        <w:t xml:space="preserve"> </w:t>
      </w:r>
      <w:r w:rsidRPr="00976C98">
        <w:rPr>
          <w:spacing w:val="-1"/>
          <w:szCs w:val="22"/>
        </w:rPr>
        <w:t>telephone</w:t>
      </w:r>
      <w:r w:rsidRPr="00976C98">
        <w:rPr>
          <w:szCs w:val="22"/>
        </w:rPr>
        <w:t xml:space="preserve"> </w:t>
      </w:r>
      <w:r w:rsidRPr="00976C98">
        <w:rPr>
          <w:spacing w:val="-2"/>
          <w:szCs w:val="22"/>
        </w:rPr>
        <w:t xml:space="preserve">numbers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2"/>
          <w:szCs w:val="22"/>
        </w:rPr>
        <w:t xml:space="preserve"> </w:t>
      </w:r>
      <w:r w:rsidRPr="00976C98">
        <w:rPr>
          <w:spacing w:val="-2"/>
          <w:szCs w:val="22"/>
        </w:rPr>
        <w:t>three</w:t>
      </w:r>
      <w:r w:rsidRPr="00976C98">
        <w:rPr>
          <w:spacing w:val="54"/>
          <w:szCs w:val="22"/>
        </w:rPr>
        <w:t xml:space="preserve"> </w:t>
      </w:r>
      <w:proofErr w:type="gramStart"/>
      <w:r w:rsidRPr="00976C98">
        <w:rPr>
          <w:spacing w:val="-1"/>
          <w:szCs w:val="22"/>
        </w:rPr>
        <w:t>months;</w:t>
      </w:r>
      <w:proofErr w:type="gramEnd"/>
    </w:p>
    <w:p w14:paraId="27EF32CC" w14:textId="77777777" w:rsidR="000C6C26" w:rsidRPr="00976C98" w:rsidRDefault="000C6C26" w:rsidP="007D2B65">
      <w:pPr>
        <w:pStyle w:val="BodyText"/>
        <w:widowControl w:val="0"/>
        <w:numPr>
          <w:ilvl w:val="1"/>
          <w:numId w:val="49"/>
        </w:numPr>
        <w:tabs>
          <w:tab w:val="left" w:pos="1561"/>
        </w:tabs>
        <w:ind w:right="134"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business</w:t>
      </w:r>
      <w:r w:rsidRPr="00976C98">
        <w:rPr>
          <w:spacing w:val="1"/>
          <w:szCs w:val="22"/>
        </w:rPr>
        <w:t xml:space="preserve"> </w:t>
      </w:r>
      <w:r w:rsidRPr="00976C98">
        <w:rPr>
          <w:spacing w:val="-2"/>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maximum</w:t>
      </w:r>
      <w:r w:rsidRPr="00976C98">
        <w:rPr>
          <w:spacing w:val="2"/>
          <w:szCs w:val="22"/>
        </w:rPr>
        <w:t xml:space="preserve"> </w:t>
      </w:r>
      <w:r w:rsidRPr="00976C98">
        <w:rPr>
          <w:spacing w:val="-2"/>
          <w:szCs w:val="22"/>
        </w:rPr>
        <w:t>of</w:t>
      </w:r>
      <w:r w:rsidRPr="00976C98">
        <w:rPr>
          <w:spacing w:val="57"/>
          <w:szCs w:val="22"/>
        </w:rPr>
        <w:t xml:space="preserve"> </w:t>
      </w:r>
      <w:r w:rsidRPr="00976C98">
        <w:rPr>
          <w:spacing w:val="-1"/>
          <w:szCs w:val="22"/>
        </w:rPr>
        <w:t>six</w:t>
      </w:r>
      <w:r w:rsidRPr="00976C98">
        <w:rPr>
          <w:spacing w:val="-2"/>
          <w:szCs w:val="22"/>
        </w:rPr>
        <w:t xml:space="preserve"> </w:t>
      </w:r>
      <w:r w:rsidRPr="00976C98">
        <w:rPr>
          <w:spacing w:val="-1"/>
          <w:szCs w:val="22"/>
        </w:rPr>
        <w:t>months. Under special</w:t>
      </w:r>
      <w:r w:rsidRPr="00976C98">
        <w:rPr>
          <w:szCs w:val="22"/>
        </w:rPr>
        <w:t xml:space="preserve"> </w:t>
      </w:r>
      <w:r w:rsidRPr="00976C98">
        <w:rPr>
          <w:spacing w:val="-1"/>
          <w:szCs w:val="22"/>
        </w:rPr>
        <w:t xml:space="preserve">circumstances, </w:t>
      </w:r>
      <w:r w:rsidRPr="00976C98">
        <w:rPr>
          <w:szCs w:val="22"/>
        </w:rPr>
        <w:t>the</w:t>
      </w:r>
      <w:r w:rsidRPr="00976C98">
        <w:rPr>
          <w:spacing w:val="-2"/>
          <w:szCs w:val="22"/>
        </w:rPr>
        <w:t xml:space="preserve"> </w:t>
      </w:r>
      <w:r w:rsidRPr="00976C98">
        <w:rPr>
          <w:spacing w:val="-1"/>
          <w:szCs w:val="22"/>
        </w:rPr>
        <w:t>six</w:t>
      </w:r>
      <w:r w:rsidRPr="00976C98">
        <w:rPr>
          <w:spacing w:val="1"/>
          <w:szCs w:val="22"/>
        </w:rPr>
        <w:t xml:space="preserve"> </w:t>
      </w:r>
      <w:r w:rsidRPr="00976C98">
        <w:rPr>
          <w:spacing w:val="-1"/>
          <w:szCs w:val="22"/>
        </w:rPr>
        <w:t>month</w:t>
      </w:r>
      <w:r w:rsidRPr="00976C98">
        <w:rPr>
          <w:szCs w:val="22"/>
        </w:rPr>
        <w:t xml:space="preserve"> </w:t>
      </w:r>
      <w:r w:rsidRPr="00976C98">
        <w:rPr>
          <w:spacing w:val="-1"/>
          <w:szCs w:val="22"/>
        </w:rPr>
        <w:t>aging</w:t>
      </w:r>
      <w:r w:rsidRPr="00976C98">
        <w:rPr>
          <w:spacing w:val="3"/>
          <w:szCs w:val="22"/>
        </w:rPr>
        <w:t xml:space="preserve"> </w:t>
      </w:r>
      <w:r w:rsidRPr="00976C98">
        <w:rPr>
          <w:spacing w:val="-2"/>
          <w:szCs w:val="22"/>
        </w:rPr>
        <w:t>limit</w:t>
      </w:r>
      <w:r w:rsidRPr="00976C98">
        <w:rPr>
          <w:spacing w:val="-1"/>
          <w:szCs w:val="22"/>
        </w:rPr>
        <w:t xml:space="preserve"> </w:t>
      </w:r>
      <w:r w:rsidRPr="00976C98">
        <w:rPr>
          <w:szCs w:val="22"/>
        </w:rPr>
        <w:t>for</w:t>
      </w:r>
      <w:r w:rsidRPr="00976C98">
        <w:rPr>
          <w:spacing w:val="-1"/>
          <w:szCs w:val="22"/>
        </w:rPr>
        <w:t xml:space="preserve"> business</w:t>
      </w:r>
      <w:r w:rsidRPr="00976C98">
        <w:rPr>
          <w:spacing w:val="41"/>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pacing w:val="-1"/>
          <w:szCs w:val="22"/>
        </w:rPr>
        <w:t>may</w:t>
      </w:r>
      <w:r w:rsidRPr="00976C98">
        <w:rPr>
          <w:spacing w:val="-4"/>
          <w:szCs w:val="22"/>
        </w:rPr>
        <w:t xml:space="preserve"> </w:t>
      </w:r>
      <w:r w:rsidRPr="00976C98">
        <w:rPr>
          <w:spacing w:val="-1"/>
          <w:szCs w:val="22"/>
        </w:rPr>
        <w:t>be</w:t>
      </w:r>
      <w:r w:rsidRPr="00976C98">
        <w:rPr>
          <w:szCs w:val="22"/>
        </w:rPr>
        <w:t xml:space="preserve"> </w:t>
      </w:r>
      <w:r w:rsidRPr="00976C98">
        <w:rPr>
          <w:spacing w:val="-1"/>
          <w:szCs w:val="22"/>
        </w:rPr>
        <w:t>extended</w:t>
      </w:r>
      <w:r w:rsidRPr="00976C98">
        <w:rPr>
          <w:szCs w:val="22"/>
        </w:rPr>
        <w:t xml:space="preserve"> to</w:t>
      </w:r>
      <w:r w:rsidRPr="00976C98">
        <w:rPr>
          <w:spacing w:val="-2"/>
          <w:szCs w:val="22"/>
        </w:rPr>
        <w:t xml:space="preserve"> twelve</w:t>
      </w:r>
      <w:r w:rsidRPr="00976C98">
        <w:rPr>
          <w:szCs w:val="22"/>
        </w:rPr>
        <w:t xml:space="preserve"> </w:t>
      </w:r>
      <w:r w:rsidRPr="00976C98">
        <w:rPr>
          <w:spacing w:val="-1"/>
          <w:szCs w:val="22"/>
        </w:rPr>
        <w:t xml:space="preserve">months, </w:t>
      </w:r>
      <w:r w:rsidRPr="00976C98">
        <w:rPr>
          <w:spacing w:val="-2"/>
          <w:szCs w:val="22"/>
        </w:rPr>
        <w:t>if</w:t>
      </w:r>
      <w:r w:rsidRPr="00976C98">
        <w:rPr>
          <w:spacing w:val="2"/>
          <w:szCs w:val="22"/>
        </w:rPr>
        <w:t xml:space="preserve"> </w:t>
      </w:r>
      <w:r w:rsidRPr="00976C98">
        <w:rPr>
          <w:spacing w:val="-1"/>
          <w:szCs w:val="22"/>
        </w:rPr>
        <w:t xml:space="preserve">required, </w:t>
      </w:r>
      <w:r w:rsidRPr="00976C98">
        <w:rPr>
          <w:szCs w:val="22"/>
        </w:rPr>
        <w:t>to</w:t>
      </w:r>
      <w:r w:rsidRPr="00976C98">
        <w:rPr>
          <w:spacing w:val="41"/>
          <w:szCs w:val="22"/>
        </w:rPr>
        <w:t xml:space="preserve"> </w:t>
      </w:r>
      <w:r w:rsidRPr="00976C98">
        <w:rPr>
          <w:spacing w:val="-1"/>
          <w:szCs w:val="22"/>
        </w:rPr>
        <w:t>accommodate</w:t>
      </w:r>
      <w:r w:rsidRPr="00976C98">
        <w:rPr>
          <w:spacing w:val="-2"/>
          <w:szCs w:val="22"/>
        </w:rPr>
        <w:t xml:space="preserve"> </w:t>
      </w:r>
      <w:r w:rsidRPr="00976C98">
        <w:rPr>
          <w:spacing w:val="-1"/>
          <w:szCs w:val="22"/>
        </w:rPr>
        <w:t>local</w:t>
      </w:r>
      <w:r w:rsidRPr="00976C98">
        <w:rPr>
          <w:szCs w:val="22"/>
        </w:rPr>
        <w:t xml:space="preserve"> </w:t>
      </w:r>
      <w:r w:rsidRPr="00976C98">
        <w:rPr>
          <w:spacing w:val="-1"/>
          <w:szCs w:val="22"/>
        </w:rPr>
        <w:t>directory</w:t>
      </w:r>
      <w:r w:rsidRPr="00976C98">
        <w:rPr>
          <w:spacing w:val="-2"/>
          <w:szCs w:val="22"/>
        </w:rPr>
        <w:t xml:space="preserve"> </w:t>
      </w:r>
      <w:r w:rsidRPr="00976C98">
        <w:rPr>
          <w:spacing w:val="-1"/>
          <w:szCs w:val="22"/>
        </w:rPr>
        <w:t>publishing</w:t>
      </w:r>
      <w:r w:rsidRPr="00976C98">
        <w:rPr>
          <w:spacing w:val="3"/>
          <w:szCs w:val="22"/>
        </w:rPr>
        <w:t xml:space="preserve"> </w:t>
      </w:r>
      <w:r w:rsidRPr="00976C98">
        <w:rPr>
          <w:spacing w:val="-1"/>
          <w:szCs w:val="22"/>
        </w:rPr>
        <w:t>dates</w:t>
      </w:r>
      <w:r w:rsidRPr="00976C98">
        <w:rPr>
          <w:spacing w:val="-4"/>
          <w:szCs w:val="22"/>
        </w:rPr>
        <w:t xml:space="preserve"> </w:t>
      </w:r>
      <w:r w:rsidRPr="00976C98">
        <w:rPr>
          <w:szCs w:val="22"/>
        </w:rPr>
        <w:t>for</w:t>
      </w:r>
      <w:r w:rsidRPr="00976C98">
        <w:rPr>
          <w:spacing w:val="-1"/>
          <w:szCs w:val="22"/>
        </w:rPr>
        <w:t xml:space="preserve"> </w:t>
      </w:r>
      <w:r w:rsidRPr="00976C98">
        <w:rPr>
          <w:szCs w:val="22"/>
        </w:rPr>
        <w:t xml:space="preserve">high </w:t>
      </w:r>
      <w:r w:rsidRPr="00976C98">
        <w:rPr>
          <w:spacing w:val="-1"/>
          <w:szCs w:val="22"/>
        </w:rPr>
        <w:t>volume</w:t>
      </w:r>
      <w:r w:rsidRPr="00976C98">
        <w:rPr>
          <w:szCs w:val="22"/>
        </w:rPr>
        <w:t xml:space="preserve"> </w:t>
      </w:r>
      <w:r w:rsidRPr="00976C98">
        <w:rPr>
          <w:spacing w:val="-1"/>
          <w:szCs w:val="22"/>
        </w:rPr>
        <w:t>call-in</w:t>
      </w:r>
      <w:r w:rsidRPr="00976C98">
        <w:rPr>
          <w:szCs w:val="22"/>
        </w:rPr>
        <w:t xml:space="preserve"> </w:t>
      </w:r>
      <w:r w:rsidRPr="00976C98">
        <w:rPr>
          <w:spacing w:val="-1"/>
          <w:szCs w:val="22"/>
        </w:rPr>
        <w:t>applications</w:t>
      </w:r>
      <w:r w:rsidRPr="00976C98">
        <w:rPr>
          <w:spacing w:val="35"/>
          <w:szCs w:val="22"/>
        </w:rPr>
        <w:t xml:space="preserve"> </w:t>
      </w:r>
      <w:r w:rsidRPr="00976C98">
        <w:rPr>
          <w:spacing w:val="-1"/>
          <w:szCs w:val="22"/>
        </w:rPr>
        <w:t>(e.g., heavily</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local</w:t>
      </w:r>
      <w:r w:rsidRPr="00976C98">
        <w:rPr>
          <w:szCs w:val="22"/>
        </w:rPr>
        <w:t xml:space="preserve"> </w:t>
      </w:r>
      <w:r w:rsidRPr="00976C98">
        <w:rPr>
          <w:spacing w:val="-1"/>
          <w:szCs w:val="22"/>
        </w:rPr>
        <w:t>business</w:t>
      </w:r>
      <w:r w:rsidRPr="00976C98">
        <w:rPr>
          <w:spacing w:val="1"/>
          <w:szCs w:val="22"/>
        </w:rPr>
        <w:t xml:space="preserve"> </w:t>
      </w:r>
      <w:r w:rsidRPr="00976C98">
        <w:rPr>
          <w:spacing w:val="-1"/>
          <w:szCs w:val="22"/>
        </w:rPr>
        <w:t>numbers</w:t>
      </w:r>
      <w:r w:rsidRPr="00976C98">
        <w:rPr>
          <w:spacing w:val="-2"/>
          <w:szCs w:val="22"/>
        </w:rPr>
        <w:t xml:space="preserve"> </w:t>
      </w:r>
      <w:r w:rsidRPr="00976C98">
        <w:rPr>
          <w:spacing w:val="-1"/>
          <w:szCs w:val="22"/>
        </w:rPr>
        <w:t>such</w:t>
      </w:r>
      <w:r w:rsidRPr="00976C98">
        <w:rPr>
          <w:szCs w:val="22"/>
        </w:rPr>
        <w:t xml:space="preserve"> </w:t>
      </w:r>
      <w:r w:rsidRPr="00976C98">
        <w:rPr>
          <w:spacing w:val="-1"/>
          <w:szCs w:val="22"/>
        </w:rPr>
        <w:t>as</w:t>
      </w:r>
      <w:r w:rsidRPr="00976C98">
        <w:rPr>
          <w:spacing w:val="-2"/>
          <w:szCs w:val="22"/>
        </w:rPr>
        <w:t xml:space="preserve"> </w:t>
      </w:r>
      <w:r w:rsidRPr="00976C98">
        <w:rPr>
          <w:spacing w:val="-1"/>
          <w:szCs w:val="22"/>
        </w:rPr>
        <w:t>radio</w:t>
      </w:r>
      <w:r w:rsidRPr="00976C98">
        <w:rPr>
          <w:spacing w:val="-2"/>
          <w:szCs w:val="22"/>
        </w:rPr>
        <w:t xml:space="preserve"> </w:t>
      </w:r>
      <w:r w:rsidRPr="00976C98">
        <w:rPr>
          <w:spacing w:val="-1"/>
          <w:szCs w:val="22"/>
        </w:rPr>
        <w:t>talk</w:t>
      </w:r>
      <w:r w:rsidRPr="00976C98">
        <w:rPr>
          <w:spacing w:val="1"/>
          <w:szCs w:val="22"/>
        </w:rPr>
        <w:t xml:space="preserve"> </w:t>
      </w:r>
      <w:r w:rsidRPr="00976C98">
        <w:rPr>
          <w:spacing w:val="-1"/>
          <w:szCs w:val="22"/>
        </w:rPr>
        <w:t>shows, food</w:t>
      </w:r>
      <w:r w:rsidRPr="00976C98">
        <w:rPr>
          <w:spacing w:val="42"/>
          <w:szCs w:val="22"/>
        </w:rPr>
        <w:t xml:space="preserve"> </w:t>
      </w:r>
      <w:r w:rsidRPr="00976C98">
        <w:rPr>
          <w:spacing w:val="-1"/>
          <w:szCs w:val="22"/>
        </w:rPr>
        <w:t>ordering</w:t>
      </w:r>
      <w:r w:rsidRPr="00976C98">
        <w:rPr>
          <w:spacing w:val="3"/>
          <w:szCs w:val="22"/>
        </w:rPr>
        <w:t xml:space="preserve"> </w:t>
      </w:r>
      <w:r w:rsidRPr="00976C98">
        <w:rPr>
          <w:spacing w:val="-1"/>
          <w:szCs w:val="22"/>
        </w:rPr>
        <w:t>services, ticket</w:t>
      </w:r>
      <w:r w:rsidRPr="00976C98">
        <w:rPr>
          <w:spacing w:val="-3"/>
          <w:szCs w:val="22"/>
        </w:rPr>
        <w:t xml:space="preserve"> </w:t>
      </w:r>
      <w:r w:rsidRPr="00976C98">
        <w:rPr>
          <w:spacing w:val="-1"/>
          <w:szCs w:val="22"/>
        </w:rPr>
        <w:t>sales,</w:t>
      </w:r>
      <w:r w:rsidRPr="00976C98">
        <w:rPr>
          <w:spacing w:val="2"/>
          <w:szCs w:val="22"/>
        </w:rPr>
        <w:t xml:space="preserve"> </w:t>
      </w:r>
      <w:r w:rsidRPr="00976C98">
        <w:rPr>
          <w:spacing w:val="-1"/>
          <w:szCs w:val="22"/>
        </w:rPr>
        <w:t>chat</w:t>
      </w:r>
      <w:r w:rsidRPr="00976C98">
        <w:rPr>
          <w:spacing w:val="2"/>
          <w:szCs w:val="22"/>
        </w:rPr>
        <w:t xml:space="preserve"> </w:t>
      </w:r>
      <w:r w:rsidRPr="00976C98">
        <w:rPr>
          <w:spacing w:val="-1"/>
          <w:szCs w:val="22"/>
        </w:rPr>
        <w:t>lines),</w:t>
      </w:r>
      <w:r w:rsidRPr="00976C98">
        <w:rPr>
          <w:spacing w:val="2"/>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3"/>
          <w:szCs w:val="22"/>
        </w:rPr>
        <w:t xml:space="preserve"> </w:t>
      </w:r>
      <w:r w:rsidRPr="00976C98">
        <w:rPr>
          <w:spacing w:val="-1"/>
          <w:szCs w:val="22"/>
        </w:rPr>
        <w:t>numbers</w:t>
      </w:r>
      <w:r w:rsidRPr="00976C98">
        <w:rPr>
          <w:spacing w:val="-2"/>
          <w:szCs w:val="22"/>
        </w:rPr>
        <w:t xml:space="preserve"> </w:t>
      </w:r>
      <w:r w:rsidRPr="00976C98">
        <w:rPr>
          <w:spacing w:val="-1"/>
          <w:szCs w:val="22"/>
        </w:rPr>
        <w:t>associated</w:t>
      </w:r>
      <w:r w:rsidRPr="00976C98">
        <w:rPr>
          <w:szCs w:val="22"/>
        </w:rPr>
        <w:t xml:space="preserve"> </w:t>
      </w:r>
      <w:r w:rsidRPr="00976C98">
        <w:rPr>
          <w:spacing w:val="-1"/>
          <w:szCs w:val="22"/>
        </w:rPr>
        <w:t>with</w:t>
      </w:r>
      <w:r w:rsidRPr="00976C98">
        <w:rPr>
          <w:szCs w:val="22"/>
        </w:rPr>
        <w:t xml:space="preserve"> </w:t>
      </w:r>
      <w:r w:rsidRPr="00976C98">
        <w:rPr>
          <w:spacing w:val="-1"/>
          <w:szCs w:val="22"/>
        </w:rPr>
        <w:t>public</w:t>
      </w:r>
      <w:r w:rsidRPr="00976C98">
        <w:rPr>
          <w:spacing w:val="35"/>
          <w:szCs w:val="22"/>
        </w:rPr>
        <w:t xml:space="preserve"> </w:t>
      </w:r>
      <w:r w:rsidRPr="00976C98">
        <w:rPr>
          <w:spacing w:val="-1"/>
          <w:szCs w:val="22"/>
        </w:rPr>
        <w:t>service</w:t>
      </w:r>
      <w:r w:rsidRPr="00976C98">
        <w:rPr>
          <w:szCs w:val="22"/>
        </w:rPr>
        <w:t xml:space="preserve"> </w:t>
      </w:r>
      <w:r w:rsidRPr="00976C98">
        <w:rPr>
          <w:spacing w:val="-1"/>
          <w:szCs w:val="22"/>
        </w:rPr>
        <w:t>emergency</w:t>
      </w:r>
      <w:r w:rsidRPr="00976C98">
        <w:rPr>
          <w:spacing w:val="-2"/>
          <w:szCs w:val="22"/>
        </w:rPr>
        <w:t xml:space="preserve"> </w:t>
      </w:r>
      <w:r w:rsidRPr="00976C98">
        <w:rPr>
          <w:spacing w:val="-1"/>
          <w:szCs w:val="22"/>
        </w:rPr>
        <w:t>applications</w:t>
      </w:r>
      <w:r w:rsidRPr="00976C98">
        <w:rPr>
          <w:spacing w:val="1"/>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1"/>
          <w:szCs w:val="22"/>
        </w:rPr>
        <w:t xml:space="preserve"> numbers</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in</w:t>
      </w:r>
      <w:r w:rsidRPr="00976C98">
        <w:rPr>
          <w:szCs w:val="22"/>
        </w:rPr>
        <w:t xml:space="preserve"> </w:t>
      </w:r>
      <w:r w:rsidRPr="00976C98">
        <w:rPr>
          <w:spacing w:val="-1"/>
          <w:szCs w:val="22"/>
        </w:rPr>
        <w:t>directories</w:t>
      </w:r>
      <w:r w:rsidRPr="00976C98">
        <w:rPr>
          <w:spacing w:val="-2"/>
          <w:szCs w:val="22"/>
        </w:rPr>
        <w:t xml:space="preserve"> </w:t>
      </w:r>
      <w:r w:rsidRPr="00976C98">
        <w:rPr>
          <w:spacing w:val="-1"/>
          <w:szCs w:val="22"/>
        </w:rPr>
        <w:t>for</w:t>
      </w:r>
      <w:r w:rsidRPr="00976C98">
        <w:rPr>
          <w:spacing w:val="2"/>
          <w:szCs w:val="22"/>
        </w:rPr>
        <w:t xml:space="preserve"> </w:t>
      </w:r>
      <w:r w:rsidRPr="00976C98">
        <w:rPr>
          <w:spacing w:val="-2"/>
          <w:szCs w:val="22"/>
        </w:rPr>
        <w:t>which</w:t>
      </w:r>
      <w:r w:rsidRPr="00976C98">
        <w:rPr>
          <w:spacing w:val="41"/>
          <w:szCs w:val="22"/>
        </w:rPr>
        <w:t xml:space="preserve"> </w:t>
      </w:r>
      <w:r w:rsidRPr="00976C98">
        <w:rPr>
          <w:spacing w:val="-1"/>
          <w:szCs w:val="22"/>
        </w:rPr>
        <w:t>customers</w:t>
      </w:r>
      <w:r w:rsidRPr="00976C98">
        <w:rPr>
          <w:spacing w:val="-2"/>
          <w:szCs w:val="22"/>
        </w:rPr>
        <w:t xml:space="preserve"> have</w:t>
      </w:r>
      <w:r w:rsidRPr="00976C98">
        <w:rPr>
          <w:szCs w:val="22"/>
        </w:rPr>
        <w:t xml:space="preserve"> </w:t>
      </w:r>
      <w:r w:rsidRPr="00976C98">
        <w:rPr>
          <w:spacing w:val="-1"/>
          <w:szCs w:val="22"/>
        </w:rPr>
        <w:t>requested</w:t>
      </w:r>
      <w:r w:rsidRPr="00976C98">
        <w:rPr>
          <w:szCs w:val="22"/>
        </w:rPr>
        <w:t xml:space="preserve"> </w:t>
      </w:r>
      <w:r w:rsidRPr="00976C98">
        <w:rPr>
          <w:spacing w:val="-1"/>
          <w:szCs w:val="22"/>
        </w:rPr>
        <w:t>reference</w:t>
      </w:r>
      <w:r w:rsidRPr="00976C98">
        <w:rPr>
          <w:spacing w:val="-2"/>
          <w:szCs w:val="22"/>
        </w:rPr>
        <w:t xml:space="preserve"> of</w:t>
      </w:r>
      <w:r w:rsidRPr="00976C98">
        <w:rPr>
          <w:spacing w:val="2"/>
          <w:szCs w:val="22"/>
        </w:rPr>
        <w:t xml:space="preserve"> </w:t>
      </w:r>
      <w:r w:rsidRPr="00976C98">
        <w:rPr>
          <w:spacing w:val="-1"/>
          <w:szCs w:val="22"/>
        </w:rPr>
        <w:t>calls;</w:t>
      </w:r>
    </w:p>
    <w:p w14:paraId="1E7C835E" w14:textId="77777777" w:rsidR="000C6C26" w:rsidRPr="00976C98" w:rsidRDefault="000C6C26" w:rsidP="007D2B65">
      <w:pPr>
        <w:pStyle w:val="BodyText"/>
        <w:widowControl w:val="0"/>
        <w:numPr>
          <w:ilvl w:val="1"/>
          <w:numId w:val="49"/>
        </w:numPr>
        <w:tabs>
          <w:tab w:val="left" w:pos="1561"/>
        </w:tabs>
        <w:ind w:right="505" w:hanging="720"/>
        <w:jc w:val="left"/>
        <w:rPr>
          <w:szCs w:val="22"/>
        </w:rPr>
      </w:pPr>
      <w:r w:rsidRPr="00976C98">
        <w:rPr>
          <w:spacing w:val="-1"/>
          <w:szCs w:val="22"/>
        </w:rPr>
        <w:t>shall</w:t>
      </w:r>
      <w:r w:rsidRPr="00976C98">
        <w:rPr>
          <w:szCs w:val="22"/>
        </w:rPr>
        <w:t xml:space="preserve"> </w:t>
      </w:r>
      <w:r w:rsidRPr="00976C98">
        <w:rPr>
          <w:spacing w:val="-1"/>
          <w:szCs w:val="22"/>
        </w:rPr>
        <w:t>return</w:t>
      </w:r>
      <w:r w:rsidRPr="00976C98">
        <w:rPr>
          <w:szCs w:val="22"/>
        </w:rPr>
        <w:t xml:space="preserve"> </w:t>
      </w:r>
      <w:r w:rsidRPr="00976C98">
        <w:rPr>
          <w:spacing w:val="-1"/>
          <w:szCs w:val="22"/>
        </w:rPr>
        <w:t>all</w:t>
      </w:r>
      <w:r w:rsidRPr="00976C98">
        <w:rPr>
          <w:szCs w:val="22"/>
        </w:rPr>
        <w:t xml:space="preserve"> </w:t>
      </w:r>
      <w:r w:rsidRPr="00976C98">
        <w:rPr>
          <w:spacing w:val="-1"/>
          <w:szCs w:val="22"/>
        </w:rPr>
        <w:t xml:space="preserve">CO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zCs w:val="22"/>
        </w:rPr>
        <w:t xml:space="preserve"> </w:t>
      </w:r>
      <w:r w:rsidRPr="00976C98">
        <w:rPr>
          <w:spacing w:val="-2"/>
          <w:szCs w:val="22"/>
        </w:rPr>
        <w:t>not</w:t>
      </w:r>
      <w:r w:rsidRPr="00976C98">
        <w:rPr>
          <w:spacing w:val="2"/>
          <w:szCs w:val="22"/>
        </w:rPr>
        <w:t xml:space="preserve"> </w:t>
      </w:r>
      <w:r w:rsidRPr="00976C98">
        <w:rPr>
          <w:spacing w:val="-2"/>
          <w:szCs w:val="22"/>
        </w:rPr>
        <w:t>being</w:t>
      </w:r>
      <w:r w:rsidRPr="00976C98">
        <w:rPr>
          <w:szCs w:val="22"/>
        </w:rPr>
        <w:t xml:space="preserve"> </w:t>
      </w:r>
      <w:r w:rsidRPr="00976C98">
        <w:rPr>
          <w:spacing w:val="-1"/>
          <w:szCs w:val="22"/>
        </w:rPr>
        <w:t>used,</w:t>
      </w:r>
      <w:r w:rsidRPr="00976C98">
        <w:rPr>
          <w:spacing w:val="2"/>
          <w:szCs w:val="22"/>
        </w:rPr>
        <w:t xml:space="preserve"> </w:t>
      </w:r>
      <w:r w:rsidRPr="00976C98">
        <w:rPr>
          <w:spacing w:val="-2"/>
          <w:szCs w:val="22"/>
        </w:rPr>
        <w:t>nor</w:t>
      </w:r>
      <w:r w:rsidRPr="00976C98">
        <w:rPr>
          <w:spacing w:val="2"/>
          <w:szCs w:val="22"/>
        </w:rPr>
        <w:t xml:space="preserve"> </w:t>
      </w:r>
      <w:r w:rsidRPr="00976C98">
        <w:rPr>
          <w:spacing w:val="-1"/>
          <w:szCs w:val="22"/>
        </w:rPr>
        <w:t>intended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used</w:t>
      </w:r>
      <w:r w:rsidRPr="00976C98">
        <w:rPr>
          <w:spacing w:val="-2"/>
          <w:szCs w:val="22"/>
        </w:rPr>
        <w:t xml:space="preserve"> </w:t>
      </w:r>
      <w:r w:rsidRPr="00976C98">
        <w:rPr>
          <w:szCs w:val="22"/>
        </w:rPr>
        <w:t>to</w:t>
      </w:r>
      <w:r w:rsidRPr="00976C98">
        <w:rPr>
          <w:spacing w:val="57"/>
          <w:szCs w:val="22"/>
        </w:rPr>
        <w:t xml:space="preserve"> </w:t>
      </w:r>
      <w:r w:rsidRPr="00976C98">
        <w:rPr>
          <w:spacing w:val="-1"/>
          <w:szCs w:val="22"/>
        </w:rPr>
        <w:t>directly</w:t>
      </w:r>
      <w:r w:rsidRPr="00976C98">
        <w:rPr>
          <w:spacing w:val="-2"/>
          <w:szCs w:val="22"/>
        </w:rPr>
        <w:t xml:space="preserve"> </w:t>
      </w:r>
      <w:r w:rsidRPr="00976C98">
        <w:rPr>
          <w:spacing w:val="-1"/>
          <w:szCs w:val="22"/>
        </w:rPr>
        <w:t>serve</w:t>
      </w:r>
      <w:r w:rsidRPr="00976C98">
        <w:rPr>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zCs w:val="22"/>
        </w:rPr>
        <w:t xml:space="preserve">the </w:t>
      </w:r>
      <w:r w:rsidRPr="00976C98">
        <w:rPr>
          <w:spacing w:val="-1"/>
          <w:szCs w:val="22"/>
        </w:rPr>
        <w:t>assignment pool</w:t>
      </w:r>
      <w:r w:rsidRPr="00976C98">
        <w:rPr>
          <w:szCs w:val="22"/>
        </w:rPr>
        <w:t xml:space="preserve"> </w:t>
      </w:r>
      <w:r w:rsidRPr="00976C98">
        <w:rPr>
          <w:spacing w:val="-1"/>
          <w:szCs w:val="22"/>
        </w:rPr>
        <w:t>within</w:t>
      </w:r>
      <w:r w:rsidRPr="00976C98">
        <w:rPr>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pacing w:val="-1"/>
          <w:szCs w:val="22"/>
        </w:rPr>
        <w:t>(e.g., plant</w:t>
      </w:r>
      <w:r w:rsidRPr="00976C98">
        <w:rPr>
          <w:spacing w:val="36"/>
          <w:szCs w:val="22"/>
        </w:rPr>
        <w:t xml:space="preserve"> </w:t>
      </w:r>
      <w:r w:rsidRPr="00976C98">
        <w:rPr>
          <w:szCs w:val="22"/>
        </w:rPr>
        <w:t>test</w:t>
      </w:r>
      <w:r w:rsidRPr="00976C98">
        <w:rPr>
          <w:spacing w:val="-1"/>
          <w:szCs w:val="22"/>
        </w:rPr>
        <w:t xml:space="preserve"> codes</w:t>
      </w:r>
      <w:proofErr w:type="gramStart"/>
      <w:r w:rsidRPr="00976C98">
        <w:rPr>
          <w:spacing w:val="-1"/>
          <w:szCs w:val="22"/>
        </w:rPr>
        <w:t>);</w:t>
      </w:r>
      <w:proofErr w:type="gramEnd"/>
    </w:p>
    <w:p w14:paraId="29C87D06" w14:textId="77777777" w:rsidR="000C6C26" w:rsidRPr="00976C98" w:rsidRDefault="000C6C26" w:rsidP="007D2B65">
      <w:pPr>
        <w:pStyle w:val="BodyText"/>
        <w:widowControl w:val="0"/>
        <w:numPr>
          <w:ilvl w:val="1"/>
          <w:numId w:val="49"/>
        </w:numPr>
        <w:tabs>
          <w:tab w:val="left" w:pos="1561"/>
        </w:tabs>
        <w:spacing w:before="1"/>
        <w:ind w:right="506" w:hanging="720"/>
        <w:jc w:val="left"/>
        <w:rPr>
          <w:szCs w:val="22"/>
        </w:rPr>
      </w:pPr>
      <w:r w:rsidRPr="00976C98">
        <w:rPr>
          <w:spacing w:val="-1"/>
          <w:szCs w:val="22"/>
        </w:rPr>
        <w:t>should</w:t>
      </w:r>
      <w:r w:rsidRPr="00976C98">
        <w:rPr>
          <w:szCs w:val="22"/>
        </w:rPr>
        <w:t xml:space="preserve"> </w:t>
      </w:r>
      <w:r w:rsidRPr="00976C98">
        <w:rPr>
          <w:spacing w:val="-2"/>
          <w:szCs w:val="22"/>
        </w:rPr>
        <w:t>work</w:t>
      </w:r>
      <w:r w:rsidRPr="00976C98">
        <w:rPr>
          <w:spacing w:val="1"/>
          <w:szCs w:val="22"/>
        </w:rPr>
        <w:t xml:space="preserve"> </w:t>
      </w:r>
      <w:r w:rsidRPr="00976C98">
        <w:rPr>
          <w:spacing w:val="-1"/>
          <w:szCs w:val="22"/>
        </w:rPr>
        <w:t>towards,</w:t>
      </w:r>
      <w:r w:rsidRPr="00976C98">
        <w:rPr>
          <w:spacing w:val="2"/>
          <w:szCs w:val="22"/>
        </w:rPr>
        <w:t xml:space="preserve"> </w:t>
      </w:r>
      <w:r w:rsidRPr="00976C98">
        <w:rPr>
          <w:spacing w:val="-2"/>
          <w:szCs w:val="22"/>
        </w:rPr>
        <w:t>and</w:t>
      </w:r>
      <w:r w:rsidRPr="00976C98">
        <w:rPr>
          <w:szCs w:val="22"/>
        </w:rPr>
        <w:t xml:space="preserve"> </w:t>
      </w:r>
      <w:r w:rsidRPr="00976C98">
        <w:rPr>
          <w:spacing w:val="-1"/>
          <w:szCs w:val="22"/>
        </w:rPr>
        <w:t>encourage</w:t>
      </w:r>
      <w:r w:rsidRPr="00976C98">
        <w:rPr>
          <w:spacing w:val="-2"/>
          <w:szCs w:val="22"/>
        </w:rPr>
        <w:t xml:space="preserve"> </w:t>
      </w:r>
      <w:r w:rsidRPr="00976C98">
        <w:rPr>
          <w:spacing w:val="-1"/>
          <w:szCs w:val="22"/>
        </w:rPr>
        <w:t>existing</w:t>
      </w:r>
      <w:r w:rsidRPr="00976C98">
        <w:rPr>
          <w:szCs w:val="22"/>
        </w:rPr>
        <w:t xml:space="preserve"> </w:t>
      </w:r>
      <w:r w:rsidRPr="00976C98">
        <w:rPr>
          <w:spacing w:val="-1"/>
          <w:szCs w:val="22"/>
        </w:rPr>
        <w:t xml:space="preserve">customers, </w:t>
      </w:r>
      <w:r w:rsidRPr="00976C98">
        <w:rPr>
          <w:szCs w:val="22"/>
        </w:rPr>
        <w:t>to</w:t>
      </w:r>
      <w:r w:rsidRPr="00976C98">
        <w:rPr>
          <w:spacing w:val="-2"/>
          <w:szCs w:val="22"/>
        </w:rPr>
        <w:t xml:space="preserve"> </w:t>
      </w:r>
      <w:r w:rsidRPr="00976C98">
        <w:rPr>
          <w:spacing w:val="-1"/>
          <w:szCs w:val="22"/>
        </w:rPr>
        <w:t>either</w:t>
      </w:r>
      <w:r w:rsidRPr="00976C98">
        <w:rPr>
          <w:spacing w:val="2"/>
          <w:szCs w:val="22"/>
        </w:rPr>
        <w:t xml:space="preserve"> </w:t>
      </w:r>
      <w:r w:rsidRPr="00976C98">
        <w:rPr>
          <w:spacing w:val="-1"/>
          <w:szCs w:val="22"/>
        </w:rPr>
        <w:t>activate</w:t>
      </w:r>
      <w:r w:rsidRPr="00976C98">
        <w:rPr>
          <w:szCs w:val="22"/>
        </w:rPr>
        <w:t xml:space="preserve"> </w:t>
      </w:r>
      <w:r w:rsidRPr="00976C98">
        <w:rPr>
          <w:spacing w:val="-1"/>
          <w:szCs w:val="22"/>
        </w:rPr>
        <w:t>or</w:t>
      </w:r>
      <w:r w:rsidRPr="00976C98">
        <w:rPr>
          <w:spacing w:val="42"/>
          <w:szCs w:val="22"/>
        </w:rPr>
        <w:t xml:space="preserve"> </w:t>
      </w:r>
      <w:r w:rsidRPr="00976C98">
        <w:rPr>
          <w:spacing w:val="-1"/>
          <w:szCs w:val="22"/>
        </w:rPr>
        <w:t>return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numbers</w:t>
      </w:r>
      <w:r w:rsidRPr="00976C98">
        <w:rPr>
          <w:spacing w:val="1"/>
          <w:szCs w:val="22"/>
        </w:rPr>
        <w:t xml:space="preserve"> </w:t>
      </w:r>
      <w:r w:rsidRPr="00976C98">
        <w:rPr>
          <w:szCs w:val="22"/>
        </w:rPr>
        <w:t>to</w:t>
      </w:r>
      <w:r w:rsidRPr="00976C98">
        <w:rPr>
          <w:spacing w:val="-2"/>
          <w:szCs w:val="22"/>
        </w:rPr>
        <w:t xml:space="preserve"> </w:t>
      </w:r>
      <w:r w:rsidRPr="00976C98">
        <w:rPr>
          <w:spacing w:val="-1"/>
          <w:szCs w:val="22"/>
        </w:rPr>
        <w:t>bring</w:t>
      </w:r>
      <w:r w:rsidRPr="00976C98">
        <w:rPr>
          <w:szCs w:val="22"/>
        </w:rPr>
        <w:t xml:space="preserve"> the</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quantity</w:t>
      </w:r>
      <w:r w:rsidRPr="00976C98">
        <w:rPr>
          <w:spacing w:val="-2"/>
          <w:szCs w:val="22"/>
        </w:rPr>
        <w:t xml:space="preserve"> down</w:t>
      </w:r>
      <w:r w:rsidRPr="00976C98">
        <w:rPr>
          <w:szCs w:val="22"/>
        </w:rPr>
        <w:t xml:space="preserve"> to a</w:t>
      </w:r>
      <w:r w:rsidRPr="00976C98">
        <w:rPr>
          <w:spacing w:val="45"/>
          <w:szCs w:val="22"/>
        </w:rPr>
        <w:t xml:space="preserve"> </w:t>
      </w:r>
      <w:r w:rsidRPr="00976C98">
        <w:rPr>
          <w:spacing w:val="-1"/>
          <w:szCs w:val="22"/>
        </w:rPr>
        <w:t>maximum</w:t>
      </w:r>
      <w:r w:rsidRPr="00976C98">
        <w:rPr>
          <w:spacing w:val="2"/>
          <w:szCs w:val="22"/>
        </w:rPr>
        <w:t xml:space="preserve"> </w:t>
      </w:r>
      <w:r w:rsidRPr="00976C98">
        <w:rPr>
          <w:spacing w:val="-2"/>
          <w:szCs w:val="22"/>
        </w:rPr>
        <w:t>of</w:t>
      </w:r>
      <w:r w:rsidRPr="00976C98">
        <w:rPr>
          <w:spacing w:val="2"/>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4"/>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numbers</w:t>
      </w:r>
      <w:r w:rsidRPr="00976C98">
        <w:rPr>
          <w:spacing w:val="-2"/>
          <w:szCs w:val="22"/>
        </w:rPr>
        <w:t xml:space="preserve"> </w:t>
      </w:r>
      <w:r w:rsidRPr="00976C98">
        <w:rPr>
          <w:spacing w:val="-1"/>
          <w:szCs w:val="22"/>
        </w:rPr>
        <w:t>In-Service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proofErr w:type="gramStart"/>
      <w:r w:rsidRPr="00976C98">
        <w:rPr>
          <w:spacing w:val="-1"/>
          <w:szCs w:val="22"/>
        </w:rPr>
        <w:t>customer;</w:t>
      </w:r>
      <w:proofErr w:type="gramEnd"/>
    </w:p>
    <w:p w14:paraId="0B711AC9" w14:textId="77777777" w:rsidR="000C6C26" w:rsidRPr="00976C98" w:rsidRDefault="000C6C26" w:rsidP="007D2B65">
      <w:pPr>
        <w:pStyle w:val="BodyText"/>
        <w:widowControl w:val="0"/>
        <w:numPr>
          <w:ilvl w:val="1"/>
          <w:numId w:val="49"/>
        </w:numPr>
        <w:tabs>
          <w:tab w:val="left" w:pos="1561"/>
        </w:tabs>
        <w:ind w:right="134" w:hanging="720"/>
        <w:jc w:val="left"/>
        <w:rPr>
          <w:spacing w:val="-1"/>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allow</w:t>
      </w:r>
      <w:r w:rsidRPr="00976C98">
        <w:rPr>
          <w:spacing w:val="-3"/>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numbers</w:t>
      </w:r>
      <w:r w:rsidRPr="00976C98">
        <w:rPr>
          <w:spacing w:val="-4"/>
          <w:szCs w:val="22"/>
        </w:rPr>
        <w:t xml:space="preserve"> </w:t>
      </w:r>
      <w:r w:rsidRPr="00976C98">
        <w:rPr>
          <w:spacing w:val="-1"/>
          <w:szCs w:val="22"/>
        </w:rPr>
        <w:t>to</w:t>
      </w:r>
      <w:r w:rsidRPr="00976C98">
        <w:rPr>
          <w:szCs w:val="22"/>
        </w:rPr>
        <w:t xml:space="preserve"> </w:t>
      </w:r>
      <w:r w:rsidRPr="00976C98">
        <w:rPr>
          <w:spacing w:val="-1"/>
          <w:szCs w:val="22"/>
        </w:rPr>
        <w:t>be</w:t>
      </w:r>
      <w:r w:rsidRPr="00976C98">
        <w:rPr>
          <w:szCs w:val="22"/>
        </w:rPr>
        <w:t xml:space="preserve"> </w:t>
      </w:r>
      <w:r w:rsidRPr="00976C98">
        <w:rPr>
          <w:spacing w:val="-1"/>
          <w:szCs w:val="22"/>
        </w:rPr>
        <w:t>increased</w:t>
      </w:r>
      <w:r w:rsidRPr="00976C98">
        <w:rPr>
          <w:szCs w:val="22"/>
        </w:rPr>
        <w:t xml:space="preserve"> </w:t>
      </w:r>
      <w:r w:rsidRPr="00976C98">
        <w:rPr>
          <w:spacing w:val="-1"/>
          <w:szCs w:val="22"/>
        </w:rPr>
        <w:t>by</w:t>
      </w:r>
      <w:r w:rsidRPr="00976C98">
        <w:rPr>
          <w:spacing w:val="-2"/>
          <w:szCs w:val="22"/>
        </w:rPr>
        <w:t xml:space="preserve"> </w:t>
      </w:r>
      <w:r w:rsidRPr="00976C98">
        <w:rPr>
          <w:spacing w:val="-1"/>
          <w:szCs w:val="22"/>
        </w:rPr>
        <w:t>new</w:t>
      </w:r>
      <w:r w:rsidRPr="00976C98">
        <w:rPr>
          <w:spacing w:val="32"/>
          <w:szCs w:val="22"/>
        </w:rPr>
        <w:t xml:space="preserve"> </w:t>
      </w:r>
      <w:r w:rsidRPr="00976C98">
        <w:rPr>
          <w:spacing w:val="-1"/>
          <w:szCs w:val="22"/>
        </w:rPr>
        <w:t>reservation</w:t>
      </w:r>
      <w:r w:rsidRPr="00976C98">
        <w:rPr>
          <w:spacing w:val="-2"/>
          <w:szCs w:val="22"/>
        </w:rPr>
        <w:t xml:space="preserve"> </w:t>
      </w:r>
      <w:r w:rsidRPr="00976C98">
        <w:rPr>
          <w:spacing w:val="-1"/>
          <w:szCs w:val="22"/>
        </w:rPr>
        <w:t>requests</w:t>
      </w:r>
      <w:r w:rsidRPr="00976C98">
        <w:rPr>
          <w:spacing w:val="-2"/>
          <w:szCs w:val="22"/>
        </w:rPr>
        <w:t xml:space="preserve"> </w:t>
      </w:r>
      <w:r w:rsidRPr="00976C98">
        <w:rPr>
          <w:spacing w:val="-1"/>
          <w:szCs w:val="22"/>
        </w:rPr>
        <w:t>by</w:t>
      </w:r>
      <w:r w:rsidRPr="00976C98">
        <w:rPr>
          <w:spacing w:val="-4"/>
          <w:szCs w:val="22"/>
        </w:rPr>
        <w:t xml:space="preserve"> </w:t>
      </w:r>
      <w:r w:rsidRPr="00976C98">
        <w:rPr>
          <w:spacing w:val="-1"/>
          <w:szCs w:val="22"/>
        </w:rPr>
        <w:t>existing</w:t>
      </w:r>
      <w:r w:rsidRPr="00976C98">
        <w:rPr>
          <w:spacing w:val="3"/>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more</w:t>
      </w:r>
      <w:r w:rsidRPr="00976C98">
        <w:rPr>
          <w:spacing w:val="-2"/>
          <w:szCs w:val="22"/>
        </w:rPr>
        <w:t xml:space="preserve"> </w:t>
      </w:r>
      <w:r w:rsidRPr="00976C98">
        <w:rPr>
          <w:spacing w:val="-1"/>
          <w:szCs w:val="22"/>
        </w:rPr>
        <w:t>than</w:t>
      </w:r>
      <w:r w:rsidRPr="00976C98">
        <w:rPr>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w:t>
      </w:r>
      <w:r w:rsidRPr="00976C98">
        <w:rPr>
          <w:spacing w:val="-1"/>
          <w:szCs w:val="22"/>
        </w:rPr>
        <w:t>of</w:t>
      </w:r>
      <w:r w:rsidRPr="00976C98">
        <w:rPr>
          <w:spacing w:val="50"/>
          <w:szCs w:val="22"/>
        </w:rPr>
        <w:t xml:space="preserve"> </w:t>
      </w:r>
      <w:r w:rsidRPr="00976C98">
        <w:rPr>
          <w:spacing w:val="-1"/>
          <w:szCs w:val="22"/>
        </w:rPr>
        <w:t>numbers</w:t>
      </w:r>
      <w:r w:rsidRPr="00976C98">
        <w:rPr>
          <w:spacing w:val="-2"/>
          <w:szCs w:val="22"/>
        </w:rPr>
        <w:t xml:space="preserve"> </w:t>
      </w:r>
      <w:r w:rsidRPr="00976C98">
        <w:rPr>
          <w:spacing w:val="-1"/>
          <w:szCs w:val="22"/>
        </w:rPr>
        <w:t>in</w:t>
      </w:r>
      <w:r w:rsidRPr="00976C98">
        <w:rPr>
          <w:szCs w:val="22"/>
        </w:rPr>
        <w:t xml:space="preserve"> </w:t>
      </w:r>
      <w:r w:rsidRPr="00976C98">
        <w:rPr>
          <w:spacing w:val="-1"/>
          <w:szCs w:val="22"/>
        </w:rPr>
        <w:t>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 xml:space="preserve">customer. </w:t>
      </w:r>
      <w:r w:rsidRPr="00976C98">
        <w:rPr>
          <w:szCs w:val="22"/>
        </w:rPr>
        <w:t>In</w:t>
      </w:r>
      <w:r w:rsidRPr="00976C98">
        <w:rPr>
          <w:spacing w:val="-2"/>
          <w:szCs w:val="22"/>
        </w:rPr>
        <w:t xml:space="preserve"> </w:t>
      </w:r>
      <w:r w:rsidRPr="00976C98">
        <w:rPr>
          <w:szCs w:val="22"/>
        </w:rPr>
        <w:t xml:space="preserve">the </w:t>
      </w:r>
      <w:r w:rsidRPr="00976C98">
        <w:rPr>
          <w:spacing w:val="-1"/>
          <w:szCs w:val="22"/>
        </w:rPr>
        <w:t>case</w:t>
      </w:r>
      <w:r w:rsidRPr="00976C98">
        <w:rPr>
          <w:spacing w:val="-2"/>
          <w:szCs w:val="22"/>
        </w:rPr>
        <w:t xml:space="preserve"> of</w:t>
      </w:r>
      <w:r w:rsidRPr="00976C98">
        <w:rPr>
          <w:spacing w:val="4"/>
          <w:szCs w:val="22"/>
        </w:rPr>
        <w:t xml:space="preserve"> </w:t>
      </w:r>
      <w:r w:rsidRPr="00976C98">
        <w:rPr>
          <w:spacing w:val="-1"/>
          <w:szCs w:val="22"/>
        </w:rPr>
        <w:t>new</w:t>
      </w:r>
      <w:r w:rsidRPr="00976C98">
        <w:rPr>
          <w:spacing w:val="-3"/>
          <w:szCs w:val="22"/>
        </w:rPr>
        <w:t xml:space="preserve"> </w:t>
      </w:r>
      <w:r w:rsidRPr="00976C98">
        <w:rPr>
          <w:spacing w:val="-1"/>
          <w:szCs w:val="22"/>
        </w:rPr>
        <w:t xml:space="preserve">customers, </w:t>
      </w:r>
      <w:r w:rsidRPr="00976C98">
        <w:rPr>
          <w:spacing w:val="-2"/>
          <w:szCs w:val="22"/>
        </w:rPr>
        <w:t>number</w:t>
      </w:r>
      <w:r w:rsidRPr="00976C98">
        <w:rPr>
          <w:spacing w:val="40"/>
          <w:szCs w:val="22"/>
        </w:rPr>
        <w:t xml:space="preserve"> </w:t>
      </w:r>
      <w:r w:rsidRPr="00976C98">
        <w:rPr>
          <w:spacing w:val="-1"/>
          <w:szCs w:val="22"/>
        </w:rPr>
        <w:t>reservations</w:t>
      </w:r>
      <w:r w:rsidRPr="00976C98">
        <w:rPr>
          <w:spacing w:val="1"/>
          <w:szCs w:val="22"/>
        </w:rPr>
        <w:t xml:space="preserve"> </w:t>
      </w:r>
      <w:r w:rsidRPr="00976C98">
        <w:rPr>
          <w:spacing w:val="-1"/>
          <w:szCs w:val="22"/>
        </w:rPr>
        <w:t>shall</w:t>
      </w:r>
      <w:r w:rsidRPr="00976C98">
        <w:rPr>
          <w:szCs w:val="22"/>
        </w:rPr>
        <w:t xml:space="preserve"> </w:t>
      </w:r>
      <w:r w:rsidRPr="00976C98">
        <w:rPr>
          <w:spacing w:val="-1"/>
          <w:szCs w:val="22"/>
        </w:rPr>
        <w:t>be</w:t>
      </w:r>
      <w:r w:rsidRPr="00976C98">
        <w:rPr>
          <w:spacing w:val="-2"/>
          <w:szCs w:val="22"/>
        </w:rPr>
        <w:t xml:space="preserve"> </w:t>
      </w:r>
      <w:r w:rsidRPr="00976C98">
        <w:rPr>
          <w:spacing w:val="-1"/>
          <w:szCs w:val="22"/>
        </w:rPr>
        <w:t>limited</w:t>
      </w:r>
      <w:r w:rsidRPr="00976C98">
        <w:rPr>
          <w:spacing w:val="-2"/>
          <w:szCs w:val="22"/>
        </w:rPr>
        <w:t xml:space="preserve"> </w:t>
      </w:r>
      <w:r w:rsidRPr="00976C98">
        <w:rPr>
          <w:szCs w:val="22"/>
        </w:rPr>
        <w:t xml:space="preserve">to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zCs w:val="22"/>
        </w:rPr>
        <w:t>total</w:t>
      </w:r>
      <w:r w:rsidRPr="00976C98">
        <w:rPr>
          <w:spacing w:val="-5"/>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telephone</w:t>
      </w:r>
      <w:r w:rsidRPr="00976C98">
        <w:rPr>
          <w:szCs w:val="22"/>
        </w:rPr>
        <w:t xml:space="preserve"> </w:t>
      </w:r>
      <w:r w:rsidRPr="00976C98">
        <w:rPr>
          <w:spacing w:val="-2"/>
          <w:szCs w:val="22"/>
        </w:rPr>
        <w:t>numbers</w:t>
      </w:r>
      <w:r w:rsidRPr="00976C98">
        <w:rPr>
          <w:spacing w:val="61"/>
          <w:szCs w:val="22"/>
        </w:rPr>
        <w:t xml:space="preserve"> </w:t>
      </w:r>
      <w:r w:rsidRPr="00976C98">
        <w:rPr>
          <w:spacing w:val="-1"/>
          <w:szCs w:val="22"/>
        </w:rPr>
        <w:t xml:space="preserve">being placed into service for that </w:t>
      </w:r>
      <w:proofErr w:type="gramStart"/>
      <w:r w:rsidRPr="00976C98">
        <w:rPr>
          <w:spacing w:val="-1"/>
          <w:szCs w:val="22"/>
        </w:rPr>
        <w:t>customer;</w:t>
      </w:r>
      <w:proofErr w:type="gramEnd"/>
    </w:p>
    <w:p w14:paraId="0D1D4F10" w14:textId="395DF3C5" w:rsidR="000C6C26" w:rsidRPr="00976C98" w:rsidRDefault="000C6C26" w:rsidP="007D2B65">
      <w:pPr>
        <w:pStyle w:val="BodyText"/>
        <w:widowControl w:val="0"/>
        <w:numPr>
          <w:ilvl w:val="1"/>
          <w:numId w:val="49"/>
        </w:numPr>
        <w:tabs>
          <w:tab w:val="left" w:pos="1561"/>
        </w:tabs>
        <w:ind w:right="134" w:hanging="720"/>
        <w:jc w:val="left"/>
        <w:rPr>
          <w:szCs w:val="22"/>
        </w:rPr>
      </w:pPr>
      <w:r w:rsidRPr="00976C98">
        <w:rPr>
          <w:spacing w:val="-1"/>
          <w:szCs w:val="22"/>
        </w:rPr>
        <w:t>shall,</w:t>
      </w:r>
      <w:r w:rsidRPr="00976C98">
        <w:rPr>
          <w:spacing w:val="2"/>
          <w:szCs w:val="22"/>
        </w:rPr>
        <w:t xml:space="preserve"> </w:t>
      </w:r>
      <w:r w:rsidRPr="00976C98">
        <w:rPr>
          <w:spacing w:val="-1"/>
          <w:szCs w:val="22"/>
        </w:rPr>
        <w:t>within</w:t>
      </w:r>
      <w:r w:rsidRPr="00976C98">
        <w:rPr>
          <w:szCs w:val="22"/>
        </w:rPr>
        <w:t xml:space="preserve"> </w:t>
      </w:r>
      <w:r w:rsidRPr="00976C98">
        <w:rPr>
          <w:spacing w:val="-1"/>
          <w:szCs w:val="22"/>
        </w:rPr>
        <w:t>45</w:t>
      </w:r>
      <w:r w:rsidRPr="00976C98">
        <w:rPr>
          <w:spacing w:val="1"/>
          <w:szCs w:val="22"/>
        </w:rPr>
        <w:t xml:space="preserve"> </w:t>
      </w:r>
      <w:r w:rsidRPr="00976C98">
        <w:rPr>
          <w:spacing w:val="-2"/>
          <w:szCs w:val="22"/>
        </w:rPr>
        <w:t xml:space="preserve">days </w:t>
      </w:r>
      <w:r w:rsidRPr="00976C98">
        <w:rPr>
          <w:szCs w:val="22"/>
        </w:rPr>
        <w:t>from</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w:t>
      </w:r>
      <w:r w:rsidRPr="00976C98">
        <w:rPr>
          <w:spacing w:val="-3"/>
          <w:szCs w:val="22"/>
        </w:rPr>
        <w:t xml:space="preserve"> </w:t>
      </w:r>
      <w:r w:rsidRPr="00976C98">
        <w:rPr>
          <w:szCs w:val="22"/>
        </w:rPr>
        <w:t xml:space="preserve">the </w:t>
      </w:r>
      <w:r w:rsidRPr="00976C98">
        <w:rPr>
          <w:spacing w:val="-1"/>
          <w:szCs w:val="22"/>
        </w:rPr>
        <w:t>CNA</w:t>
      </w:r>
      <w:r w:rsidRPr="00976C98">
        <w:rPr>
          <w:spacing w:val="-2"/>
          <w:szCs w:val="22"/>
        </w:rPr>
        <w:t xml:space="preserve"> </w:t>
      </w:r>
      <w:r w:rsidRPr="00976C98">
        <w:rPr>
          <w:spacing w:val="-1"/>
          <w:szCs w:val="22"/>
        </w:rPr>
        <w:t>declares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32"/>
          <w:szCs w:val="22"/>
        </w:rPr>
        <w:t xml:space="preserve"> </w:t>
      </w:r>
      <w:r w:rsidRPr="00976C98">
        <w:rPr>
          <w:spacing w:val="-1"/>
          <w:szCs w:val="22"/>
        </w:rPr>
        <w:t xml:space="preserve">submit </w:t>
      </w:r>
      <w:r w:rsidRPr="00976C98">
        <w:rPr>
          <w:szCs w:val="22"/>
        </w:rPr>
        <w:t xml:space="preserve">a </w:t>
      </w:r>
      <w:r w:rsidRPr="00976C98">
        <w:rPr>
          <w:spacing w:val="-1"/>
          <w:szCs w:val="22"/>
        </w:rPr>
        <w:t>Part</w:t>
      </w:r>
      <w:r w:rsidRPr="00976C98">
        <w:rPr>
          <w:spacing w:val="2"/>
          <w:szCs w:val="22"/>
        </w:rPr>
        <w:t xml:space="preserve"> </w:t>
      </w:r>
      <w:r w:rsidRPr="00976C98">
        <w:rPr>
          <w:szCs w:val="22"/>
        </w:rPr>
        <w:t>1</w:t>
      </w:r>
      <w:r w:rsidRPr="00976C98">
        <w:rPr>
          <w:spacing w:val="-2"/>
          <w:szCs w:val="22"/>
        </w:rPr>
        <w:t xml:space="preserve"> </w:t>
      </w:r>
      <w:r w:rsidRPr="00976C98">
        <w:rPr>
          <w:spacing w:val="-1"/>
          <w:szCs w:val="22"/>
        </w:rPr>
        <w:t>Form</w:t>
      </w:r>
      <w:r w:rsidRPr="00976C98">
        <w:rPr>
          <w:spacing w:val="-3"/>
          <w:szCs w:val="22"/>
        </w:rPr>
        <w:t xml:space="preserve"> </w:t>
      </w:r>
      <w:r w:rsidRPr="00976C98">
        <w:rPr>
          <w:szCs w:val="22"/>
        </w:rPr>
        <w:t>for</w:t>
      </w:r>
      <w:r w:rsidRPr="00976C98">
        <w:rPr>
          <w:spacing w:val="-1"/>
          <w:szCs w:val="22"/>
        </w:rPr>
        <w:t xml:space="preserve"> each</w:t>
      </w:r>
      <w:r w:rsidRPr="00976C98">
        <w:rPr>
          <w:szCs w:val="22"/>
        </w:rPr>
        <w:t xml:space="preserve"> </w:t>
      </w:r>
      <w:r w:rsidRPr="00976C98">
        <w:rPr>
          <w:spacing w:val="-1"/>
          <w:szCs w:val="22"/>
        </w:rPr>
        <w:t>remaining</w:t>
      </w:r>
      <w:r w:rsidRPr="00976C98">
        <w:rPr>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zCs w:val="22"/>
        </w:rPr>
        <w:t xml:space="preserve"> </w:t>
      </w:r>
      <w:r w:rsidRPr="00976C98">
        <w:rPr>
          <w:spacing w:val="-1"/>
          <w:szCs w:val="22"/>
        </w:rPr>
        <w:t>either returning</w:t>
      </w:r>
      <w:r w:rsidRPr="00976C98">
        <w:rPr>
          <w:szCs w:val="22"/>
        </w:rPr>
        <w:t xml:space="preserve"> </w:t>
      </w:r>
      <w:r w:rsidRPr="00976C98">
        <w:rPr>
          <w:spacing w:val="-1"/>
          <w:szCs w:val="22"/>
        </w:rPr>
        <w:t>the</w:t>
      </w:r>
      <w:r w:rsidRPr="00976C98">
        <w:rPr>
          <w:spacing w:val="24"/>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pacing w:val="-2"/>
          <w:szCs w:val="22"/>
        </w:rPr>
        <w:t xml:space="preserve">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or requesting</w:t>
      </w:r>
      <w:r w:rsidRPr="00976C98">
        <w:rPr>
          <w:szCs w:val="22"/>
        </w:rPr>
        <w:t xml:space="preserve"> </w:t>
      </w:r>
      <w:r w:rsidRPr="00976C98">
        <w:rPr>
          <w:spacing w:val="-1"/>
          <w:szCs w:val="22"/>
        </w:rPr>
        <w:t xml:space="preserve">assignment </w:t>
      </w:r>
      <w:r w:rsidRPr="00976C98">
        <w:rPr>
          <w:spacing w:val="-2"/>
          <w:szCs w:val="22"/>
        </w:rPr>
        <w:t>of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CO</w:t>
      </w:r>
      <w:r w:rsidRPr="00976C98">
        <w:rPr>
          <w:spacing w:val="23"/>
          <w:szCs w:val="22"/>
        </w:rPr>
        <w:t xml:space="preserve"> </w:t>
      </w:r>
      <w:r w:rsidRPr="00976C98">
        <w:rPr>
          <w:spacing w:val="-1"/>
          <w:szCs w:val="22"/>
        </w:rPr>
        <w:t xml:space="preserve">Code. </w:t>
      </w:r>
      <w:r w:rsidRPr="00976C98">
        <w:rPr>
          <w:szCs w:val="22"/>
        </w:rPr>
        <w:t>Once</w:t>
      </w:r>
      <w:r w:rsidRPr="00976C98">
        <w:rPr>
          <w:spacing w:val="-2"/>
          <w:szCs w:val="22"/>
        </w:rPr>
        <w:t xml:space="preserve"> </w:t>
      </w:r>
      <w:r w:rsidRPr="00976C98">
        <w:rPr>
          <w:szCs w:val="22"/>
        </w:rPr>
        <w:t xml:space="preserve">the </w:t>
      </w:r>
      <w:r w:rsidRPr="00976C98">
        <w:rPr>
          <w:spacing w:val="-1"/>
          <w:szCs w:val="22"/>
        </w:rPr>
        <w:t>45-day</w:t>
      </w:r>
      <w:r w:rsidRPr="00976C98">
        <w:rPr>
          <w:spacing w:val="-4"/>
          <w:szCs w:val="22"/>
        </w:rPr>
        <w:t xml:space="preserve"> </w:t>
      </w:r>
      <w:r w:rsidRPr="00976C98">
        <w:rPr>
          <w:spacing w:val="-1"/>
          <w:szCs w:val="22"/>
        </w:rPr>
        <w:t>period</w:t>
      </w:r>
      <w:r w:rsidRPr="00976C98">
        <w:rPr>
          <w:szCs w:val="22"/>
        </w:rPr>
        <w:t xml:space="preserve"> </w:t>
      </w:r>
      <w:r w:rsidRPr="00976C98">
        <w:rPr>
          <w:spacing w:val="-1"/>
          <w:szCs w:val="22"/>
        </w:rPr>
        <w:t>has</w:t>
      </w:r>
      <w:r w:rsidRPr="00976C98">
        <w:rPr>
          <w:spacing w:val="1"/>
          <w:szCs w:val="22"/>
        </w:rPr>
        <w:t xml:space="preserve"> </w:t>
      </w:r>
      <w:r w:rsidRPr="00976C98">
        <w:rPr>
          <w:spacing w:val="-1"/>
          <w:szCs w:val="22"/>
        </w:rPr>
        <w:t xml:space="preserve">elapsed,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shall</w:t>
      </w:r>
      <w:r w:rsidRPr="00976C98">
        <w:rPr>
          <w:szCs w:val="22"/>
        </w:rPr>
        <w:t xml:space="preserve"> </w:t>
      </w:r>
      <w:r w:rsidRPr="00976C98">
        <w:rPr>
          <w:spacing w:val="-1"/>
          <w:szCs w:val="22"/>
        </w:rPr>
        <w:t>make</w:t>
      </w:r>
      <w:r w:rsidRPr="00976C98">
        <w:rPr>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23"/>
          <w:szCs w:val="22"/>
        </w:rPr>
        <w:t xml:space="preserve"> </w:t>
      </w:r>
      <w:r w:rsidRPr="00976C98">
        <w:rPr>
          <w:spacing w:val="-1"/>
          <w:szCs w:val="22"/>
        </w:rPr>
        <w:t>general</w:t>
      </w:r>
      <w:r w:rsidRPr="00976C98">
        <w:rPr>
          <w:szCs w:val="22"/>
        </w:rPr>
        <w:t xml:space="preserve"> </w:t>
      </w:r>
      <w:r w:rsidRPr="00976C98">
        <w:rPr>
          <w:spacing w:val="-1"/>
          <w:szCs w:val="22"/>
        </w:rPr>
        <w:t>assignment</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pacing w:val="-2"/>
          <w:szCs w:val="22"/>
        </w:rPr>
        <w:t xml:space="preserve"> </w:t>
      </w:r>
      <w:r w:rsidRPr="00976C98">
        <w:rPr>
          <w:spacing w:val="-1"/>
          <w:szCs w:val="22"/>
        </w:rPr>
        <w:t>still</w:t>
      </w:r>
      <w:r w:rsidRPr="00976C98">
        <w:rPr>
          <w:szCs w:val="22"/>
        </w:rPr>
        <w:t xml:space="preserve"> </w:t>
      </w:r>
      <w:r w:rsidRPr="00976C98">
        <w:rPr>
          <w:spacing w:val="-2"/>
          <w:szCs w:val="22"/>
        </w:rPr>
        <w:t>reserved</w:t>
      </w:r>
      <w:r w:rsidRPr="00976C98">
        <w:rPr>
          <w:szCs w:val="22"/>
        </w:rPr>
        <w:t xml:space="preserve"> </w:t>
      </w:r>
      <w:r w:rsidRPr="00976C98">
        <w:rPr>
          <w:spacing w:val="-1"/>
          <w:szCs w:val="22"/>
        </w:rPr>
        <w:t>and</w:t>
      </w:r>
      <w:r w:rsidRPr="00976C98">
        <w:rPr>
          <w:szCs w:val="22"/>
        </w:rPr>
        <w:t xml:space="preserve"> </w:t>
      </w:r>
      <w:r w:rsidRPr="00976C98">
        <w:rPr>
          <w:spacing w:val="-2"/>
          <w:szCs w:val="22"/>
        </w:rPr>
        <w:t>have</w:t>
      </w:r>
      <w:r w:rsidRPr="00976C98">
        <w:rPr>
          <w:szCs w:val="22"/>
        </w:rPr>
        <w:t xml:space="preserve"> </w:t>
      </w:r>
      <w:r w:rsidRPr="00976C98">
        <w:rPr>
          <w:spacing w:val="-1"/>
          <w:szCs w:val="22"/>
        </w:rPr>
        <w:t>not been</w:t>
      </w:r>
      <w:r w:rsidRPr="00976C98">
        <w:rPr>
          <w:spacing w:val="46"/>
          <w:szCs w:val="22"/>
        </w:rPr>
        <w:t xml:space="preserve"> </w:t>
      </w:r>
      <w:r w:rsidRPr="00976C98">
        <w:rPr>
          <w:spacing w:val="-1"/>
          <w:szCs w:val="22"/>
        </w:rPr>
        <w:t>applied</w:t>
      </w:r>
      <w:r w:rsidRPr="00976C98">
        <w:rPr>
          <w:szCs w:val="22"/>
        </w:rPr>
        <w:t xml:space="preserve"> for</w:t>
      </w:r>
      <w:r w:rsidRPr="00976C98">
        <w:rPr>
          <w:spacing w:val="2"/>
          <w:szCs w:val="22"/>
        </w:rPr>
        <w:t xml:space="preserve"> </w:t>
      </w:r>
      <w:r w:rsidRPr="00976C98">
        <w:rPr>
          <w:spacing w:val="-2"/>
          <w:szCs w:val="22"/>
        </w:rPr>
        <w:t>as</w:t>
      </w:r>
      <w:r w:rsidRPr="00976C98">
        <w:rPr>
          <w:spacing w:val="1"/>
          <w:szCs w:val="22"/>
        </w:rPr>
        <w:t xml:space="preserve"> </w:t>
      </w:r>
      <w:r w:rsidRPr="00976C98">
        <w:rPr>
          <w:spacing w:val="-1"/>
          <w:szCs w:val="22"/>
        </w:rPr>
        <w:t>assignments</w:t>
      </w:r>
      <w:r w:rsidRPr="00976C98">
        <w:rPr>
          <w:spacing w:val="1"/>
          <w:szCs w:val="22"/>
        </w:rPr>
        <w:t xml:space="preserve"> </w:t>
      </w:r>
      <w:r w:rsidRPr="00976C98">
        <w:rPr>
          <w:spacing w:val="-1"/>
          <w:szCs w:val="22"/>
        </w:rPr>
        <w:t>on</w:t>
      </w:r>
      <w:r w:rsidRPr="00976C98">
        <w:rPr>
          <w:spacing w:val="-2"/>
          <w:szCs w:val="22"/>
        </w:rPr>
        <w:t xml:space="preserve"> </w:t>
      </w:r>
      <w:r w:rsidRPr="00976C98">
        <w:rPr>
          <w:szCs w:val="22"/>
        </w:rPr>
        <w:t xml:space="preserve">a </w:t>
      </w:r>
      <w:r w:rsidRPr="00976C98">
        <w:rPr>
          <w:spacing w:val="-1"/>
          <w:szCs w:val="22"/>
        </w:rPr>
        <w:t xml:space="preserve">Part </w:t>
      </w:r>
      <w:r w:rsidRPr="00976C98">
        <w:rPr>
          <w:szCs w:val="22"/>
        </w:rPr>
        <w:t xml:space="preserve">1 </w:t>
      </w:r>
      <w:r w:rsidRPr="00976C98">
        <w:rPr>
          <w:spacing w:val="-1"/>
          <w:szCs w:val="22"/>
        </w:rPr>
        <w:t xml:space="preserve">Form </w:t>
      </w:r>
      <w:r w:rsidRPr="00976C98">
        <w:rPr>
          <w:spacing w:val="-2"/>
          <w:szCs w:val="22"/>
        </w:rPr>
        <w:t>received</w:t>
      </w:r>
      <w:r w:rsidRPr="00976C98">
        <w:rPr>
          <w:szCs w:val="22"/>
        </w:rPr>
        <w:t xml:space="preserve"> </w:t>
      </w:r>
      <w:r w:rsidRPr="00976C98">
        <w:rPr>
          <w:spacing w:val="-1"/>
          <w:szCs w:val="22"/>
        </w:rPr>
        <w:t>by</w:t>
      </w:r>
      <w:r w:rsidRPr="00976C98">
        <w:rPr>
          <w:spacing w:val="-2"/>
          <w:szCs w:val="22"/>
        </w:rPr>
        <w:t xml:space="preserve"> </w:t>
      </w:r>
      <w:r w:rsidRPr="00976C98">
        <w:rPr>
          <w:szCs w:val="22"/>
        </w:rPr>
        <w:t xml:space="preserve">the </w:t>
      </w:r>
      <w:r w:rsidRPr="00976C98">
        <w:rPr>
          <w:spacing w:val="-1"/>
          <w:szCs w:val="22"/>
        </w:rPr>
        <w:t>CNA.</w:t>
      </w:r>
      <w:r w:rsidRPr="00976C98">
        <w:rPr>
          <w:spacing w:val="-5"/>
          <w:szCs w:val="22"/>
        </w:rPr>
        <w:t xml:space="preserve"> </w:t>
      </w:r>
      <w:r w:rsidRPr="00976C98">
        <w:rPr>
          <w:szCs w:val="22"/>
        </w:rPr>
        <w:t>Within</w:t>
      </w:r>
      <w:r w:rsidRPr="00976C98">
        <w:rPr>
          <w:spacing w:val="-2"/>
          <w:szCs w:val="22"/>
        </w:rPr>
        <w:t xml:space="preserve"> </w:t>
      </w:r>
      <w:r w:rsidRPr="00976C98">
        <w:rPr>
          <w:spacing w:val="-1"/>
          <w:szCs w:val="22"/>
        </w:rPr>
        <w:t>60</w:t>
      </w:r>
      <w:r w:rsidRPr="00976C98">
        <w:rPr>
          <w:spacing w:val="28"/>
          <w:szCs w:val="22"/>
        </w:rPr>
        <w:t xml:space="preserve"> </w:t>
      </w:r>
      <w:r w:rsidRPr="00976C98">
        <w:rPr>
          <w:spacing w:val="-2"/>
          <w:szCs w:val="22"/>
        </w:rPr>
        <w:t>days</w:t>
      </w:r>
      <w:r w:rsidRPr="00976C98">
        <w:rPr>
          <w:spacing w:val="1"/>
          <w:szCs w:val="22"/>
        </w:rPr>
        <w:t xml:space="preserve"> </w:t>
      </w:r>
      <w:r w:rsidRPr="00976C98">
        <w:rPr>
          <w:spacing w:val="-1"/>
          <w:szCs w:val="22"/>
        </w:rPr>
        <w:t xml:space="preserve">from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 the</w:t>
      </w:r>
      <w:r w:rsidRPr="00976C98">
        <w:rPr>
          <w:szCs w:val="22"/>
        </w:rPr>
        <w:t xml:space="preserve"> </w:t>
      </w:r>
      <w:r w:rsidRPr="00976C98">
        <w:rPr>
          <w:spacing w:val="-1"/>
          <w:szCs w:val="22"/>
        </w:rPr>
        <w:t>CNA</w:t>
      </w:r>
      <w:r w:rsidRPr="00976C98">
        <w:rPr>
          <w:szCs w:val="22"/>
        </w:rPr>
        <w:t xml:space="preserve"> </w:t>
      </w:r>
      <w:r w:rsidRPr="00976C98">
        <w:rPr>
          <w:spacing w:val="-1"/>
          <w:szCs w:val="22"/>
        </w:rPr>
        <w:t>declares</w:t>
      </w:r>
      <w:r w:rsidRPr="00976C98">
        <w:rPr>
          <w:spacing w:val="-2"/>
          <w:szCs w:val="22"/>
        </w:rPr>
        <w:t xml:space="preserve"> </w:t>
      </w:r>
      <w:r w:rsidRPr="00976C98">
        <w:rPr>
          <w:szCs w:val="22"/>
        </w:rPr>
        <w:t>a</w:t>
      </w:r>
      <w:r w:rsidRPr="00976C98">
        <w:rPr>
          <w:spacing w:val="1"/>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pacing w:val="-3"/>
          <w:szCs w:val="22"/>
        </w:rPr>
        <w:t xml:space="preserve"> </w:t>
      </w:r>
      <w:r w:rsidRPr="00976C98">
        <w:rPr>
          <w:spacing w:val="-1"/>
          <w:szCs w:val="22"/>
        </w:rPr>
        <w:t xml:space="preserve">shall report </w:t>
      </w:r>
      <w:r w:rsidRPr="00976C98">
        <w:rPr>
          <w:szCs w:val="22"/>
        </w:rPr>
        <w:t xml:space="preserve">to </w:t>
      </w:r>
      <w:r w:rsidRPr="00976C98">
        <w:rPr>
          <w:spacing w:val="-1"/>
          <w:szCs w:val="22"/>
        </w:rPr>
        <w:t>CRTC</w:t>
      </w:r>
      <w:r w:rsidRPr="00976C98">
        <w:rPr>
          <w:szCs w:val="22"/>
        </w:rPr>
        <w:t xml:space="preserve"> </w:t>
      </w:r>
      <w:r w:rsidRPr="00976C98">
        <w:rPr>
          <w:spacing w:val="-1"/>
          <w:szCs w:val="22"/>
        </w:rPr>
        <w:t>staff</w:t>
      </w:r>
      <w:r w:rsidRPr="00976C98">
        <w:rPr>
          <w:spacing w:val="2"/>
          <w:szCs w:val="22"/>
        </w:rPr>
        <w:t xml:space="preserve"> </w:t>
      </w:r>
      <w:r w:rsidRPr="00976C98">
        <w:rPr>
          <w:spacing w:val="-1"/>
          <w:szCs w:val="22"/>
        </w:rPr>
        <w:t>and</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RPC</w:t>
      </w:r>
      <w:r w:rsidRPr="00976C98">
        <w:rPr>
          <w:szCs w:val="22"/>
        </w:rPr>
        <w:t xml:space="preserve"> </w:t>
      </w:r>
      <w:r w:rsidRPr="00976C98">
        <w:rPr>
          <w:spacing w:val="-1"/>
          <w:szCs w:val="22"/>
        </w:rPr>
        <w:t>as</w:t>
      </w:r>
      <w:r w:rsidRPr="00976C98">
        <w:rPr>
          <w:spacing w:val="-2"/>
          <w:szCs w:val="22"/>
        </w:rPr>
        <w:t xml:space="preserve"> </w:t>
      </w:r>
      <w:r w:rsidRPr="00976C98">
        <w:rPr>
          <w:szCs w:val="22"/>
        </w:rPr>
        <w:t xml:space="preserve">to </w:t>
      </w:r>
      <w:r w:rsidRPr="00976C98">
        <w:rPr>
          <w:spacing w:val="-1"/>
          <w:szCs w:val="22"/>
        </w:rPr>
        <w:t>how</w:t>
      </w:r>
      <w:r w:rsidRPr="00976C98">
        <w:rPr>
          <w:spacing w:val="-3"/>
          <w:szCs w:val="22"/>
        </w:rPr>
        <w:t xml:space="preserve"> </w:t>
      </w:r>
      <w:r w:rsidRPr="00976C98">
        <w:rPr>
          <w:spacing w:val="-1"/>
          <w:szCs w:val="22"/>
        </w:rPr>
        <w:t>many</w:t>
      </w:r>
      <w:r w:rsidRPr="00976C98">
        <w:rPr>
          <w:spacing w:val="-2"/>
          <w:szCs w:val="22"/>
        </w:rPr>
        <w:t xml:space="preserve"> </w:t>
      </w:r>
      <w:r w:rsidRPr="00976C98">
        <w:rPr>
          <w:spacing w:val="-1"/>
          <w:szCs w:val="22"/>
        </w:rPr>
        <w:t>of</w:t>
      </w:r>
      <w:r w:rsidRPr="00976C98">
        <w:rPr>
          <w:spacing w:val="2"/>
          <w:szCs w:val="22"/>
        </w:rPr>
        <w:t xml:space="preserve"> </w:t>
      </w:r>
      <w:r w:rsidRPr="00976C98">
        <w:rPr>
          <w:spacing w:val="-1"/>
          <w:szCs w:val="22"/>
        </w:rPr>
        <w:t>these</w:t>
      </w:r>
      <w:r w:rsidRPr="00976C98">
        <w:rPr>
          <w:szCs w:val="22"/>
        </w:rPr>
        <w:t xml:space="preserve"> </w:t>
      </w:r>
      <w:r w:rsidRPr="00976C98">
        <w:rPr>
          <w:spacing w:val="-1"/>
          <w:szCs w:val="22"/>
        </w:rPr>
        <w:t>codes</w:t>
      </w:r>
      <w:r w:rsidRPr="00976C98">
        <w:rPr>
          <w:spacing w:val="-2"/>
          <w:szCs w:val="22"/>
        </w:rPr>
        <w:t xml:space="preserve"> have</w:t>
      </w:r>
      <w:r w:rsidRPr="00976C98">
        <w:rPr>
          <w:szCs w:val="22"/>
        </w:rPr>
        <w:t xml:space="preserve"> </w:t>
      </w:r>
      <w:r w:rsidRPr="00976C98">
        <w:rPr>
          <w:spacing w:val="-2"/>
          <w:szCs w:val="22"/>
        </w:rPr>
        <w:t>been</w:t>
      </w:r>
      <w:r w:rsidRPr="00976C98">
        <w:rPr>
          <w:spacing w:val="34"/>
          <w:szCs w:val="22"/>
        </w:rPr>
        <w:t xml:space="preserve"> </w:t>
      </w:r>
      <w:r w:rsidRPr="00976C98">
        <w:rPr>
          <w:spacing w:val="-1"/>
          <w:szCs w:val="22"/>
        </w:rPr>
        <w:t>assigned</w:t>
      </w:r>
      <w:r w:rsidRPr="00976C98">
        <w:rPr>
          <w:spacing w:val="-2"/>
          <w:szCs w:val="22"/>
        </w:rPr>
        <w:t xml:space="preserve"> </w:t>
      </w:r>
      <w:r w:rsidRPr="00976C98">
        <w:rPr>
          <w:spacing w:val="-1"/>
          <w:szCs w:val="22"/>
        </w:rPr>
        <w:t>or made</w:t>
      </w:r>
      <w:r w:rsidRPr="00976C98">
        <w:rPr>
          <w:spacing w:val="-2"/>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3"/>
          <w:szCs w:val="22"/>
        </w:rPr>
        <w:t xml:space="preserve"> </w:t>
      </w:r>
      <w:r w:rsidRPr="00976C98">
        <w:rPr>
          <w:spacing w:val="-1"/>
          <w:szCs w:val="22"/>
        </w:rPr>
        <w:t>general</w:t>
      </w:r>
      <w:r w:rsidRPr="00976C98">
        <w:rPr>
          <w:szCs w:val="22"/>
        </w:rPr>
        <w:t xml:space="preserve"> </w:t>
      </w:r>
      <w:proofErr w:type="gramStart"/>
      <w:r w:rsidRPr="00976C98">
        <w:rPr>
          <w:spacing w:val="-1"/>
          <w:szCs w:val="22"/>
        </w:rPr>
        <w:t>assignment;</w:t>
      </w:r>
      <w:proofErr w:type="gramEnd"/>
    </w:p>
    <w:p w14:paraId="386EDB93" w14:textId="77777777" w:rsidR="000C6C26" w:rsidRPr="00976C98" w:rsidRDefault="000C6C26" w:rsidP="007D2B65">
      <w:pPr>
        <w:pStyle w:val="BodyText"/>
        <w:widowControl w:val="0"/>
        <w:numPr>
          <w:ilvl w:val="1"/>
          <w:numId w:val="49"/>
        </w:numPr>
        <w:tabs>
          <w:tab w:val="left" w:pos="1540"/>
        </w:tabs>
        <w:spacing w:line="252" w:lineRule="exact"/>
        <w:ind w:hanging="720"/>
        <w:jc w:val="left"/>
        <w:rPr>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permitted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obtain</w:t>
      </w:r>
      <w:r w:rsidRPr="00976C98">
        <w:rPr>
          <w:szCs w:val="22"/>
        </w:rPr>
        <w:t xml:space="preserve"> a </w:t>
      </w:r>
      <w:r w:rsidRPr="00976C98">
        <w:rPr>
          <w:spacing w:val="-1"/>
          <w:szCs w:val="22"/>
        </w:rPr>
        <w:t>new</w:t>
      </w:r>
      <w:r w:rsidRPr="00976C98">
        <w:rPr>
          <w:spacing w:val="-3"/>
          <w:szCs w:val="22"/>
        </w:rPr>
        <w:t xml:space="preserve"> </w:t>
      </w:r>
      <w:r w:rsidRPr="00976C98">
        <w:rPr>
          <w:spacing w:val="-1"/>
          <w:szCs w:val="22"/>
        </w:rPr>
        <w:t>CO Code</w:t>
      </w:r>
      <w:r w:rsidRPr="00976C98">
        <w:rPr>
          <w:spacing w:val="-2"/>
          <w:szCs w:val="22"/>
        </w:rPr>
        <w:t xml:space="preserve"> </w:t>
      </w:r>
      <w:proofErr w:type="gramStart"/>
      <w:r w:rsidRPr="00976C98">
        <w:rPr>
          <w:spacing w:val="-1"/>
          <w:szCs w:val="22"/>
        </w:rPr>
        <w:t>reservation;</w:t>
      </w:r>
      <w:proofErr w:type="gramEnd"/>
    </w:p>
    <w:p w14:paraId="0FEA6A2D" w14:textId="77777777" w:rsidR="000C6C26" w:rsidRPr="00976C98" w:rsidRDefault="000C6C26" w:rsidP="007D2B65">
      <w:pPr>
        <w:pStyle w:val="BodyText"/>
        <w:widowControl w:val="0"/>
        <w:numPr>
          <w:ilvl w:val="1"/>
          <w:numId w:val="49"/>
        </w:numPr>
        <w:tabs>
          <w:tab w:val="left" w:pos="1540"/>
        </w:tabs>
        <w:spacing w:before="1"/>
        <w:ind w:right="228" w:hanging="720"/>
        <w:jc w:val="left"/>
        <w:rPr>
          <w:szCs w:val="22"/>
        </w:rPr>
      </w:pPr>
      <w:r w:rsidRPr="00976C98">
        <w:rPr>
          <w:spacing w:val="-1"/>
          <w:szCs w:val="22"/>
        </w:rPr>
        <w:t>shall</w:t>
      </w:r>
      <w:r w:rsidRPr="00976C98">
        <w:rPr>
          <w:szCs w:val="22"/>
        </w:rPr>
        <w:t xml:space="preserve"> </w:t>
      </w:r>
      <w:r w:rsidRPr="00976C98">
        <w:rPr>
          <w:spacing w:val="-1"/>
          <w:szCs w:val="22"/>
        </w:rPr>
        <w:t>place</w:t>
      </w:r>
      <w:r w:rsidRPr="00976C98">
        <w:rPr>
          <w:szCs w:val="22"/>
        </w:rPr>
        <w:t xml:space="preserve"> </w:t>
      </w:r>
      <w:r w:rsidRPr="00976C98">
        <w:rPr>
          <w:spacing w:val="-1"/>
          <w:szCs w:val="22"/>
        </w:rPr>
        <w:t>all</w:t>
      </w:r>
      <w:r w:rsidRPr="00976C98">
        <w:rPr>
          <w:szCs w:val="22"/>
        </w:rPr>
        <w:t xml:space="preserve"> </w:t>
      </w:r>
      <w:r w:rsidRPr="00976C98">
        <w:rPr>
          <w:spacing w:val="-1"/>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assigned</w:t>
      </w:r>
      <w:r w:rsidRPr="00976C98">
        <w:rPr>
          <w:szCs w:val="22"/>
        </w:rPr>
        <w:t xml:space="preserve"> </w:t>
      </w:r>
      <w:r w:rsidRPr="00976C98">
        <w:rPr>
          <w:spacing w:val="-1"/>
          <w:szCs w:val="22"/>
        </w:rPr>
        <w:t xml:space="preserve">prior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zCs w:val="22"/>
        </w:rPr>
        <w:t xml:space="preserve"> </w:t>
      </w:r>
      <w:r w:rsidRPr="00976C98">
        <w:rPr>
          <w:spacing w:val="-1"/>
          <w:szCs w:val="22"/>
        </w:rPr>
        <w:t>being</w:t>
      </w:r>
      <w:r w:rsidRPr="00976C98">
        <w:rPr>
          <w:spacing w:val="28"/>
          <w:szCs w:val="22"/>
        </w:rPr>
        <w:t xml:space="preserve"> </w:t>
      </w:r>
      <w:r w:rsidRPr="00976C98">
        <w:rPr>
          <w:spacing w:val="-1"/>
          <w:szCs w:val="22"/>
        </w:rPr>
        <w:t>declared</w:t>
      </w:r>
      <w:r w:rsidRPr="00976C98">
        <w:rPr>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2"/>
          <w:szCs w:val="22"/>
        </w:rPr>
        <w:t xml:space="preserve"> of</w:t>
      </w:r>
      <w:r w:rsidRPr="00976C98">
        <w:rPr>
          <w:spacing w:val="-1"/>
          <w:szCs w:val="22"/>
        </w:rPr>
        <w:t xml:space="preserve"> </w:t>
      </w:r>
      <w:r w:rsidRPr="00976C98">
        <w:rPr>
          <w:szCs w:val="22"/>
        </w:rPr>
        <w:t xml:space="preserve">the </w:t>
      </w:r>
      <w:r w:rsidRPr="00976C98">
        <w:rPr>
          <w:spacing w:val="-1"/>
          <w:szCs w:val="22"/>
        </w:rPr>
        <w:t>effective</w:t>
      </w:r>
      <w:r w:rsidRPr="00976C98">
        <w:rPr>
          <w:szCs w:val="22"/>
        </w:rPr>
        <w:t xml:space="preserve"> </w:t>
      </w:r>
      <w:r w:rsidRPr="00976C98">
        <w:rPr>
          <w:spacing w:val="-1"/>
          <w:szCs w:val="22"/>
        </w:rPr>
        <w:t>date</w:t>
      </w:r>
      <w:r w:rsidRPr="00976C98">
        <w:rPr>
          <w:spacing w:val="-2"/>
          <w:szCs w:val="22"/>
        </w:rPr>
        <w:t xml:space="preserve"> </w:t>
      </w:r>
      <w:r w:rsidRPr="00976C98">
        <w:rPr>
          <w:szCs w:val="22"/>
        </w:rPr>
        <w:t>for</w:t>
      </w:r>
      <w:r w:rsidRPr="00976C98">
        <w:rPr>
          <w:spacing w:val="-1"/>
          <w:szCs w:val="22"/>
        </w:rPr>
        <w:t xml:space="preserve"> CO Code</w:t>
      </w:r>
      <w:r w:rsidRPr="00976C98">
        <w:rPr>
          <w:spacing w:val="38"/>
          <w:szCs w:val="22"/>
        </w:rPr>
        <w:t xml:space="preserve"> </w:t>
      </w:r>
      <w:r w:rsidRPr="00976C98">
        <w:rPr>
          <w:spacing w:val="-1"/>
          <w:szCs w:val="22"/>
        </w:rPr>
        <w:t>activation</w:t>
      </w:r>
      <w:r w:rsidRPr="00976C98">
        <w:rPr>
          <w:szCs w:val="22"/>
        </w:rPr>
        <w:t xml:space="preserve"> </w:t>
      </w:r>
      <w:r w:rsidRPr="00976C98">
        <w:rPr>
          <w:spacing w:val="-1"/>
          <w:szCs w:val="22"/>
        </w:rPr>
        <w:t>in</w:t>
      </w:r>
      <w:r w:rsidRPr="00976C98">
        <w:rPr>
          <w:szCs w:val="22"/>
        </w:rPr>
        <w:t xml:space="preserve"> the</w:t>
      </w:r>
      <w:r w:rsidRPr="00976C98">
        <w:rPr>
          <w:spacing w:val="-2"/>
          <w:szCs w:val="22"/>
        </w:rPr>
        <w:t xml:space="preserve"> </w:t>
      </w:r>
      <w:r w:rsidRPr="00976C98">
        <w:rPr>
          <w:spacing w:val="-1"/>
          <w:szCs w:val="22"/>
        </w:rPr>
        <w:lastRenderedPageBreak/>
        <w:t>network, or 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 xml:space="preserve">that </w:t>
      </w:r>
      <w:r w:rsidRPr="00976C98">
        <w:rPr>
          <w:szCs w:val="22"/>
        </w:rPr>
        <w:t>the</w:t>
      </w:r>
      <w:r w:rsidRPr="00976C98">
        <w:rPr>
          <w:spacing w:val="-2"/>
          <w:szCs w:val="22"/>
        </w:rPr>
        <w:t xml:space="preserve"> Jeopardy</w:t>
      </w:r>
      <w:r w:rsidRPr="00976C98">
        <w:rPr>
          <w:spacing w:val="48"/>
          <w:szCs w:val="22"/>
        </w:rPr>
        <w:t xml:space="preserve"> </w:t>
      </w:r>
      <w:r w:rsidRPr="00976C98">
        <w:rPr>
          <w:spacing w:val="-1"/>
          <w:szCs w:val="22"/>
        </w:rPr>
        <w:t>Condition</w:t>
      </w:r>
      <w:r w:rsidRPr="00976C98">
        <w:rPr>
          <w:szCs w:val="22"/>
        </w:rPr>
        <w:t xml:space="preserve"> </w:t>
      </w:r>
      <w:r w:rsidRPr="00976C98">
        <w:rPr>
          <w:spacing w:val="-2"/>
          <w:szCs w:val="22"/>
        </w:rPr>
        <w:t>was</w:t>
      </w:r>
      <w:r w:rsidRPr="00976C98">
        <w:rPr>
          <w:spacing w:val="1"/>
          <w:szCs w:val="22"/>
        </w:rPr>
        <w:t xml:space="preserve"> </w:t>
      </w:r>
      <w:r w:rsidRPr="00976C98">
        <w:rPr>
          <w:spacing w:val="-1"/>
          <w:szCs w:val="22"/>
        </w:rPr>
        <w:t>declared. If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CO Code</w:t>
      </w:r>
      <w:r w:rsidRPr="00976C98">
        <w:rPr>
          <w:szCs w:val="22"/>
        </w:rPr>
        <w:t xml:space="preserve"> </w:t>
      </w:r>
      <w:r w:rsidRPr="00976C98">
        <w:rPr>
          <w:spacing w:val="-1"/>
          <w:szCs w:val="22"/>
        </w:rPr>
        <w:t>is</w:t>
      </w:r>
      <w:r w:rsidRPr="00976C98">
        <w:rPr>
          <w:spacing w:val="1"/>
          <w:szCs w:val="22"/>
        </w:rPr>
        <w:t xml:space="preserve"> </w:t>
      </w:r>
      <w:r w:rsidRPr="00976C98">
        <w:rPr>
          <w:spacing w:val="-1"/>
          <w:szCs w:val="22"/>
        </w:rPr>
        <w:t>an</w:t>
      </w:r>
      <w:r w:rsidRPr="00976C98">
        <w:rPr>
          <w:spacing w:val="-2"/>
          <w:szCs w:val="22"/>
        </w:rPr>
        <w:t xml:space="preserve"> </w:t>
      </w:r>
      <w:r w:rsidRPr="00976C98">
        <w:rPr>
          <w:spacing w:val="-1"/>
          <w:szCs w:val="22"/>
        </w:rPr>
        <w:t>Initial</w:t>
      </w:r>
      <w:r w:rsidRPr="00976C98">
        <w:rPr>
          <w:szCs w:val="22"/>
        </w:rPr>
        <w:t xml:space="preserve"> </w:t>
      </w:r>
      <w:r w:rsidRPr="00976C98">
        <w:rPr>
          <w:spacing w:val="-1"/>
          <w:szCs w:val="22"/>
        </w:rPr>
        <w:t>Code</w:t>
      </w:r>
      <w:r w:rsidRPr="00976C98">
        <w:rPr>
          <w:szCs w:val="22"/>
        </w:rPr>
        <w:t xml:space="preserve"> </w:t>
      </w:r>
      <w:r w:rsidRPr="00976C98">
        <w:rPr>
          <w:spacing w:val="-1"/>
          <w:szCs w:val="22"/>
        </w:rPr>
        <w:t>and</w:t>
      </w:r>
      <w:r w:rsidRPr="00976C98">
        <w:rPr>
          <w:spacing w:val="-2"/>
          <w:szCs w:val="22"/>
        </w:rPr>
        <w:t xml:space="preserve"> </w:t>
      </w:r>
      <w:r w:rsidRPr="00976C98">
        <w:rPr>
          <w:szCs w:val="22"/>
        </w:rPr>
        <w:t xml:space="preserve">the </w:t>
      </w:r>
      <w:r w:rsidRPr="00976C98">
        <w:rPr>
          <w:spacing w:val="-2"/>
          <w:szCs w:val="22"/>
        </w:rPr>
        <w:t>CO</w:t>
      </w:r>
      <w:r w:rsidRPr="00976C98">
        <w:rPr>
          <w:spacing w:val="2"/>
          <w:szCs w:val="22"/>
        </w:rPr>
        <w:t xml:space="preserve"> </w:t>
      </w:r>
      <w:r w:rsidRPr="00976C98">
        <w:rPr>
          <w:spacing w:val="-2"/>
          <w:szCs w:val="22"/>
        </w:rPr>
        <w:t>Code</w:t>
      </w:r>
      <w:r w:rsidRPr="00976C98">
        <w:rPr>
          <w:spacing w:val="39"/>
          <w:szCs w:val="22"/>
        </w:rPr>
        <w:t xml:space="preserve"> </w:t>
      </w:r>
      <w:r w:rsidRPr="00976C98">
        <w:rPr>
          <w:spacing w:val="-1"/>
          <w:szCs w:val="22"/>
        </w:rPr>
        <w:t>Holder</w:t>
      </w:r>
      <w:r w:rsidRPr="00976C98">
        <w:rPr>
          <w:spacing w:val="2"/>
          <w:szCs w:val="22"/>
        </w:rPr>
        <w:t xml:space="preserve"> </w:t>
      </w:r>
      <w:r w:rsidRPr="00976C98">
        <w:rPr>
          <w:spacing w:val="-1"/>
          <w:szCs w:val="22"/>
        </w:rPr>
        <w:t>can</w:t>
      </w:r>
      <w:r w:rsidRPr="00976C98">
        <w:rPr>
          <w:szCs w:val="22"/>
        </w:rPr>
        <w:t xml:space="preserve"> </w:t>
      </w:r>
      <w:r w:rsidRPr="00976C98">
        <w:rPr>
          <w:spacing w:val="-1"/>
          <w:szCs w:val="22"/>
        </w:rPr>
        <w:t>demonstrate</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due</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circumstances</w:t>
      </w:r>
      <w:r w:rsidRPr="00976C98">
        <w:rPr>
          <w:spacing w:val="1"/>
          <w:szCs w:val="22"/>
        </w:rPr>
        <w:t xml:space="preserve"> </w:t>
      </w:r>
      <w:r w:rsidRPr="00976C98">
        <w:rPr>
          <w:spacing w:val="-2"/>
          <w:szCs w:val="22"/>
        </w:rPr>
        <w:t>beyond</w:t>
      </w:r>
      <w:r w:rsidRPr="00976C98">
        <w:rPr>
          <w:szCs w:val="22"/>
        </w:rPr>
        <w:t xml:space="preserve"> its</w:t>
      </w:r>
      <w:r w:rsidRPr="00976C98">
        <w:rPr>
          <w:spacing w:val="1"/>
          <w:szCs w:val="22"/>
        </w:rPr>
        <w:t xml:space="preserve"> </w:t>
      </w:r>
      <w:r w:rsidRPr="00976C98">
        <w:rPr>
          <w:spacing w:val="-2"/>
          <w:szCs w:val="22"/>
        </w:rPr>
        <w:t>control,</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In-Service</w:t>
      </w:r>
      <w:r w:rsidRPr="00976C98">
        <w:rPr>
          <w:szCs w:val="22"/>
        </w:rPr>
        <w:t xml:space="preserve"> </w:t>
      </w:r>
      <w:r w:rsidRPr="00976C98">
        <w:rPr>
          <w:spacing w:val="-1"/>
          <w:szCs w:val="22"/>
        </w:rPr>
        <w:t>date</w:t>
      </w:r>
      <w:r w:rsidRPr="00976C98">
        <w:rPr>
          <w:szCs w:val="22"/>
        </w:rPr>
        <w:t xml:space="preserve"> </w:t>
      </w:r>
      <w:r w:rsidRPr="00976C98">
        <w:rPr>
          <w:spacing w:val="-1"/>
          <w:szCs w:val="22"/>
        </w:rPr>
        <w:t>has</w:t>
      </w:r>
      <w:r w:rsidRPr="00976C98">
        <w:rPr>
          <w:spacing w:val="-2"/>
          <w:szCs w:val="22"/>
        </w:rPr>
        <w:t xml:space="preserve"> </w:t>
      </w:r>
      <w:r w:rsidRPr="00976C98">
        <w:rPr>
          <w:spacing w:val="-1"/>
          <w:szCs w:val="22"/>
        </w:rPr>
        <w:t>been</w:t>
      </w:r>
      <w:r w:rsidRPr="00976C98">
        <w:rPr>
          <w:szCs w:val="22"/>
        </w:rPr>
        <w:t xml:space="preserve"> </w:t>
      </w:r>
      <w:r w:rsidRPr="00976C98">
        <w:rPr>
          <w:spacing w:val="-2"/>
          <w:szCs w:val="22"/>
        </w:rPr>
        <w:t>delayed</w:t>
      </w:r>
      <w:r w:rsidRPr="00976C98">
        <w:rPr>
          <w:szCs w:val="22"/>
        </w:rPr>
        <w:t xml:space="preserve"> </w:t>
      </w:r>
      <w:r w:rsidRPr="00976C98">
        <w:rPr>
          <w:spacing w:val="-2"/>
          <w:szCs w:val="22"/>
        </w:rPr>
        <w:t>beyond</w:t>
      </w:r>
      <w:r w:rsidRPr="00976C98">
        <w:rPr>
          <w:szCs w:val="22"/>
        </w:rPr>
        <w:t xml:space="preserve"> the </w:t>
      </w:r>
      <w:r w:rsidRPr="00976C98">
        <w:rPr>
          <w:spacing w:val="-1"/>
          <w:szCs w:val="22"/>
        </w:rPr>
        <w:t>applicable</w:t>
      </w:r>
      <w:r w:rsidRPr="00976C98">
        <w:rPr>
          <w:szCs w:val="22"/>
        </w:rPr>
        <w:t xml:space="preserve"> </w:t>
      </w:r>
      <w:r w:rsidRPr="00976C98">
        <w:rPr>
          <w:spacing w:val="-1"/>
          <w:szCs w:val="22"/>
        </w:rPr>
        <w:t>timeframe, then</w:t>
      </w:r>
      <w:r w:rsidRPr="00976C98">
        <w:rPr>
          <w:spacing w:val="-2"/>
          <w:szCs w:val="22"/>
        </w:rPr>
        <w:t xml:space="preserve"> </w:t>
      </w:r>
      <w:r w:rsidRPr="00976C98">
        <w:rPr>
          <w:szCs w:val="22"/>
        </w:rPr>
        <w:t>the</w:t>
      </w:r>
      <w:r w:rsidRPr="00976C98">
        <w:rPr>
          <w:spacing w:val="-4"/>
          <w:szCs w:val="22"/>
        </w:rPr>
        <w:t xml:space="preserve"> </w:t>
      </w:r>
      <w:r w:rsidRPr="00976C98">
        <w:rPr>
          <w:spacing w:val="-1"/>
          <w:szCs w:val="22"/>
        </w:rPr>
        <w:t>CNA</w:t>
      </w:r>
      <w:r w:rsidRPr="00976C98">
        <w:rPr>
          <w:spacing w:val="47"/>
          <w:szCs w:val="22"/>
        </w:rPr>
        <w:t xml:space="preserve"> </w:t>
      </w:r>
      <w:r w:rsidRPr="00976C98">
        <w:rPr>
          <w:spacing w:val="-1"/>
          <w:szCs w:val="22"/>
        </w:rPr>
        <w:t>may</w:t>
      </w:r>
      <w:r w:rsidRPr="00976C98">
        <w:rPr>
          <w:spacing w:val="-2"/>
          <w:szCs w:val="22"/>
        </w:rPr>
        <w:t xml:space="preserve"> </w:t>
      </w:r>
      <w:r w:rsidRPr="00976C98">
        <w:rPr>
          <w:spacing w:val="-1"/>
          <w:szCs w:val="22"/>
        </w:rPr>
        <w:t>grant an</w:t>
      </w:r>
      <w:r w:rsidRPr="00976C98">
        <w:rPr>
          <w:szCs w:val="22"/>
        </w:rPr>
        <w:t xml:space="preserve"> </w:t>
      </w:r>
      <w:r w:rsidRPr="00976C98">
        <w:rPr>
          <w:spacing w:val="-1"/>
          <w:szCs w:val="22"/>
        </w:rPr>
        <w:t>extension</w:t>
      </w:r>
      <w:r w:rsidRPr="00976C98">
        <w:rPr>
          <w:spacing w:val="-4"/>
          <w:szCs w:val="22"/>
        </w:rPr>
        <w:t xml:space="preserve"> </w:t>
      </w:r>
      <w:r w:rsidRPr="00976C98">
        <w:rPr>
          <w:spacing w:val="-2"/>
          <w:szCs w:val="22"/>
        </w:rPr>
        <w:t>of</w:t>
      </w:r>
      <w:r w:rsidRPr="00976C98">
        <w:rPr>
          <w:spacing w:val="4"/>
          <w:szCs w:val="22"/>
        </w:rPr>
        <w:t xml:space="preserve"> </w:t>
      </w:r>
      <w:r w:rsidRPr="00976C98">
        <w:rPr>
          <w:spacing w:val="-1"/>
          <w:szCs w:val="22"/>
        </w:rPr>
        <w:t>up</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the</w:t>
      </w:r>
      <w:r w:rsidRPr="00976C98">
        <w:rPr>
          <w:szCs w:val="22"/>
        </w:rPr>
        <w:t xml:space="preserve"> </w:t>
      </w:r>
      <w:r w:rsidRPr="00976C98">
        <w:rPr>
          <w:spacing w:val="-1"/>
          <w:szCs w:val="22"/>
        </w:rPr>
        <w:t>In-Service</w:t>
      </w:r>
      <w:r w:rsidRPr="00976C98">
        <w:rPr>
          <w:szCs w:val="22"/>
        </w:rPr>
        <w:t xml:space="preserve"> </w:t>
      </w:r>
      <w:r w:rsidRPr="00976C98">
        <w:rPr>
          <w:spacing w:val="-1"/>
          <w:szCs w:val="22"/>
        </w:rPr>
        <w:t xml:space="preserve">date. </w:t>
      </w:r>
      <w:r w:rsidRPr="00976C98">
        <w:rPr>
          <w:szCs w:val="22"/>
        </w:rPr>
        <w:t>The</w:t>
      </w:r>
      <w:r w:rsidRPr="00976C98">
        <w:rPr>
          <w:spacing w:val="-2"/>
          <w:szCs w:val="22"/>
        </w:rPr>
        <w:t xml:space="preserve"> </w:t>
      </w:r>
      <w:r w:rsidRPr="00976C98">
        <w:rPr>
          <w:spacing w:val="-1"/>
          <w:szCs w:val="22"/>
        </w:rPr>
        <w:t>CNA</w:t>
      </w:r>
      <w:r w:rsidRPr="00976C98">
        <w:rPr>
          <w:spacing w:val="35"/>
          <w:szCs w:val="22"/>
        </w:rPr>
        <w:t xml:space="preserve"> </w:t>
      </w:r>
      <w:r w:rsidRPr="00976C98">
        <w:rPr>
          <w:spacing w:val="-1"/>
          <w:szCs w:val="22"/>
        </w:rPr>
        <w:t>shall</w:t>
      </w:r>
      <w:r w:rsidRPr="00976C98">
        <w:rPr>
          <w:szCs w:val="22"/>
        </w:rPr>
        <w:t xml:space="preserve"> </w:t>
      </w:r>
      <w:r w:rsidRPr="00976C98">
        <w:rPr>
          <w:spacing w:val="-1"/>
          <w:szCs w:val="22"/>
        </w:rPr>
        <w:t>initiate</w:t>
      </w:r>
      <w:r w:rsidRPr="00976C98">
        <w:rPr>
          <w:szCs w:val="22"/>
        </w:rPr>
        <w:t xml:space="preserve"> </w:t>
      </w:r>
      <w:r w:rsidRPr="00976C98">
        <w:rPr>
          <w:spacing w:val="-1"/>
          <w:szCs w:val="22"/>
        </w:rPr>
        <w:t>reclamation</w:t>
      </w:r>
      <w:r w:rsidRPr="00976C98">
        <w:rPr>
          <w:spacing w:val="-2"/>
          <w:szCs w:val="22"/>
        </w:rPr>
        <w:t xml:space="preserve"> </w:t>
      </w:r>
      <w:r w:rsidRPr="00976C98">
        <w:rPr>
          <w:spacing w:val="-1"/>
          <w:szCs w:val="22"/>
        </w:rPr>
        <w:t>procedures</w:t>
      </w:r>
      <w:r w:rsidRPr="00976C98">
        <w:rPr>
          <w:spacing w:val="-4"/>
          <w:szCs w:val="22"/>
        </w:rPr>
        <w:t xml:space="preserve"> </w:t>
      </w:r>
      <w:r w:rsidRPr="00976C98">
        <w:rPr>
          <w:szCs w:val="22"/>
        </w:rPr>
        <w:t>for</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2"/>
          <w:szCs w:val="22"/>
        </w:rPr>
        <w:t>have</w:t>
      </w:r>
      <w:r w:rsidRPr="00976C98">
        <w:rPr>
          <w:szCs w:val="22"/>
        </w:rPr>
        <w:t xml:space="preserve"> </w:t>
      </w:r>
      <w:r w:rsidRPr="00976C98">
        <w:rPr>
          <w:spacing w:val="-2"/>
          <w:szCs w:val="22"/>
        </w:rPr>
        <w:t>not</w:t>
      </w:r>
      <w:r w:rsidRPr="00976C98">
        <w:rPr>
          <w:spacing w:val="2"/>
          <w:szCs w:val="22"/>
        </w:rPr>
        <w:t xml:space="preserve"> </w:t>
      </w:r>
      <w:r w:rsidRPr="00976C98">
        <w:rPr>
          <w:spacing w:val="-1"/>
          <w:szCs w:val="22"/>
        </w:rPr>
        <w:t>been</w:t>
      </w:r>
      <w:r w:rsidRPr="00976C98">
        <w:rPr>
          <w:spacing w:val="-2"/>
          <w:szCs w:val="22"/>
        </w:rPr>
        <w:t xml:space="preserve"> placed</w:t>
      </w:r>
      <w:r w:rsidRPr="00976C98">
        <w:rPr>
          <w:spacing w:val="66"/>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these</w:t>
      </w:r>
      <w:r w:rsidRPr="00976C98">
        <w:rPr>
          <w:spacing w:val="-2"/>
          <w:szCs w:val="22"/>
        </w:rPr>
        <w:t xml:space="preserve"> </w:t>
      </w:r>
      <w:r w:rsidRPr="00976C98">
        <w:rPr>
          <w:spacing w:val="-1"/>
          <w:szCs w:val="22"/>
        </w:rPr>
        <w:t>timeframes</w:t>
      </w:r>
      <w:r w:rsidRPr="00976C98">
        <w:rPr>
          <w:spacing w:val="-2"/>
          <w:szCs w:val="22"/>
        </w:rPr>
        <w:t xml:space="preserve"> </w:t>
      </w:r>
      <w:r w:rsidRPr="00976C98">
        <w:rPr>
          <w:spacing w:val="-1"/>
          <w:szCs w:val="22"/>
        </w:rPr>
        <w:t>unless</w:t>
      </w:r>
      <w:r w:rsidRPr="00976C98">
        <w:rPr>
          <w:spacing w:val="-2"/>
          <w:szCs w:val="22"/>
        </w:rPr>
        <w:t xml:space="preserve"> </w:t>
      </w:r>
      <w:r w:rsidRPr="00976C98">
        <w:rPr>
          <w:spacing w:val="-1"/>
          <w:szCs w:val="22"/>
        </w:rPr>
        <w:t>CRTC</w:t>
      </w:r>
      <w:r w:rsidRPr="00976C98">
        <w:rPr>
          <w:spacing w:val="-3"/>
          <w:szCs w:val="22"/>
        </w:rPr>
        <w:t xml:space="preserve"> </w:t>
      </w:r>
      <w:r w:rsidRPr="00976C98">
        <w:rPr>
          <w:spacing w:val="-1"/>
          <w:szCs w:val="22"/>
        </w:rPr>
        <w:t>staff</w:t>
      </w:r>
      <w:r w:rsidRPr="00976C98">
        <w:rPr>
          <w:spacing w:val="2"/>
          <w:szCs w:val="22"/>
        </w:rPr>
        <w:t xml:space="preserve"> </w:t>
      </w:r>
      <w:r w:rsidRPr="00976C98">
        <w:rPr>
          <w:spacing w:val="-2"/>
          <w:szCs w:val="22"/>
        </w:rPr>
        <w:t>provides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further</w:t>
      </w:r>
      <w:r w:rsidRPr="00976C98">
        <w:rPr>
          <w:spacing w:val="67"/>
          <w:szCs w:val="22"/>
        </w:rPr>
        <w:t xml:space="preserve"> </w:t>
      </w:r>
      <w:r w:rsidRPr="00976C98">
        <w:rPr>
          <w:spacing w:val="-1"/>
          <w:szCs w:val="22"/>
        </w:rPr>
        <w:t>extension.</w:t>
      </w:r>
    </w:p>
    <w:p w14:paraId="2EF7F6AC" w14:textId="77777777" w:rsidR="000C6C26" w:rsidRPr="00976C98" w:rsidRDefault="000C6C26" w:rsidP="000C6C26">
      <w:pPr>
        <w:rPr>
          <w:rFonts w:eastAsia="Arial" w:cs="Arial"/>
          <w:szCs w:val="22"/>
        </w:rPr>
      </w:pPr>
    </w:p>
    <w:p w14:paraId="79BEF268" w14:textId="77777777" w:rsidR="000C6C26" w:rsidRPr="00976C98" w:rsidRDefault="000C6C26" w:rsidP="007D2B65">
      <w:pPr>
        <w:pStyle w:val="BodyText"/>
        <w:widowControl w:val="0"/>
        <w:numPr>
          <w:ilvl w:val="0"/>
          <w:numId w:val="49"/>
        </w:numPr>
        <w:tabs>
          <w:tab w:val="left" w:pos="821"/>
        </w:tabs>
        <w:ind w:left="720" w:hanging="720"/>
        <w:jc w:val="left"/>
        <w:rPr>
          <w:spacing w:val="-1"/>
          <w:szCs w:val="22"/>
        </w:rPr>
      </w:pPr>
      <w:r w:rsidRPr="00976C98">
        <w:rPr>
          <w:spacing w:val="-1"/>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2D667C63" w14:textId="77777777" w:rsidR="000C6C26" w:rsidRPr="00976C98" w:rsidRDefault="000C6C26" w:rsidP="000C6C26">
      <w:pPr>
        <w:rPr>
          <w:rFonts w:eastAsia="Arial" w:cs="Arial"/>
          <w:szCs w:val="22"/>
        </w:rPr>
      </w:pPr>
    </w:p>
    <w:p w14:paraId="4FBEBE80" w14:textId="77777777" w:rsidR="000C6C26" w:rsidRPr="00976C98" w:rsidRDefault="000C6C26" w:rsidP="007D2B65">
      <w:pPr>
        <w:pStyle w:val="BodyText"/>
        <w:keepLines/>
        <w:widowControl w:val="0"/>
        <w:numPr>
          <w:ilvl w:val="0"/>
          <w:numId w:val="49"/>
        </w:numPr>
        <w:tabs>
          <w:tab w:val="left" w:pos="821"/>
        </w:tabs>
        <w:ind w:left="720" w:hanging="720"/>
        <w:jc w:val="left"/>
        <w:rPr>
          <w:spacing w:val="-1"/>
          <w:szCs w:val="22"/>
        </w:rPr>
      </w:pPr>
      <w:r w:rsidRPr="00976C98">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639F1ADA" w14:textId="77777777" w:rsidR="000C6C26" w:rsidRPr="00976C98" w:rsidRDefault="000C6C26" w:rsidP="000C6C26">
      <w:pPr>
        <w:rPr>
          <w:rFonts w:eastAsia="Arial" w:cs="Arial"/>
          <w:szCs w:val="22"/>
        </w:rPr>
      </w:pPr>
    </w:p>
    <w:p w14:paraId="69D5FBAD"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 xml:space="preserve">certification that all held telephone numbers have been </w:t>
      </w:r>
      <w:proofErr w:type="gramStart"/>
      <w:r w:rsidRPr="00976C98">
        <w:rPr>
          <w:spacing w:val="-1"/>
          <w:szCs w:val="22"/>
        </w:rPr>
        <w:t>released;</w:t>
      </w:r>
      <w:proofErr w:type="gramEnd"/>
    </w:p>
    <w:p w14:paraId="51251DEC"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 xml:space="preserve">certification that reserved numbers do not exceed ten percent of the total quantity of numbers as defined in Appendix G of the Canadian CO Code (NXX) Assignment </w:t>
      </w:r>
      <w:proofErr w:type="gramStart"/>
      <w:r w:rsidRPr="00976C98">
        <w:rPr>
          <w:spacing w:val="-1"/>
          <w:szCs w:val="22"/>
        </w:rPr>
        <w:t>Guideline;</w:t>
      </w:r>
      <w:proofErr w:type="gramEnd"/>
    </w:p>
    <w:p w14:paraId="17F9CD2A"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 xml:space="preserve">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w:t>
      </w:r>
      <w:proofErr w:type="gramStart"/>
      <w:r w:rsidRPr="00976C98">
        <w:rPr>
          <w:spacing w:val="-1"/>
          <w:szCs w:val="22"/>
        </w:rPr>
        <w:t>inventory;</w:t>
      </w:r>
      <w:proofErr w:type="gramEnd"/>
    </w:p>
    <w:p w14:paraId="65408358"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 xml:space="preserve">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w:t>
      </w:r>
      <w:proofErr w:type="gramStart"/>
      <w:r w:rsidRPr="00976C98">
        <w:rPr>
          <w:spacing w:val="-1"/>
          <w:szCs w:val="22"/>
        </w:rPr>
        <w:t>CNA;</w:t>
      </w:r>
      <w:proofErr w:type="gramEnd"/>
    </w:p>
    <w:p w14:paraId="76FBC4EC"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 xml:space="preserve">a completed Telephone Number Utilization Report for the applicable switching entity signed by both a company officer and the company’s authorized </w:t>
      </w:r>
      <w:proofErr w:type="gramStart"/>
      <w:r w:rsidRPr="00976C98">
        <w:rPr>
          <w:spacing w:val="-1"/>
          <w:szCs w:val="22"/>
        </w:rPr>
        <w:t>representative;</w:t>
      </w:r>
      <w:proofErr w:type="gramEnd"/>
    </w:p>
    <w:p w14:paraId="33BE7889" w14:textId="4BCAC863"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 xml:space="preserve">confirmation that the requested Growth CO Code was forecasted in the most recent NRUF or an explanation as to why it </w:t>
      </w:r>
      <w:proofErr w:type="gramStart"/>
      <w:r w:rsidRPr="00976C98">
        <w:rPr>
          <w:spacing w:val="-1"/>
          <w:szCs w:val="22"/>
        </w:rPr>
        <w:t>was not is</w:t>
      </w:r>
      <w:proofErr w:type="gramEnd"/>
      <w:r w:rsidRPr="00976C98">
        <w:rPr>
          <w:spacing w:val="-1"/>
          <w:szCs w:val="22"/>
        </w:rPr>
        <w:t xml:space="preserve"> attached; and</w:t>
      </w:r>
      <w:r w:rsidR="00DC37DB">
        <w:rPr>
          <w:spacing w:val="-1"/>
          <w:szCs w:val="22"/>
        </w:rPr>
        <w:t>,</w:t>
      </w:r>
    </w:p>
    <w:p w14:paraId="2D2301B4" w14:textId="77777777"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confirmation that the requested Growth CO Code will be placed In-Service within four months of the date of assignment.</w:t>
      </w:r>
    </w:p>
    <w:p w14:paraId="33051961" w14:textId="77777777" w:rsidR="000C6C26" w:rsidRPr="00976C98" w:rsidRDefault="000C6C26" w:rsidP="000C6C26">
      <w:pPr>
        <w:spacing w:before="9"/>
        <w:rPr>
          <w:rFonts w:eastAsia="Arial" w:cs="Arial"/>
          <w:szCs w:val="22"/>
        </w:rPr>
      </w:pPr>
    </w:p>
    <w:p w14:paraId="65AB608C"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 xml:space="preserve">Any CO Codes for growth assigned after the implementation of this JCP must be activated in the network and placed In-Service within four months of assignment. </w:t>
      </w:r>
      <w:proofErr w:type="gramStart"/>
      <w:r w:rsidRPr="00976C98">
        <w:rPr>
          <w:spacing w:val="-1"/>
          <w:szCs w:val="22"/>
        </w:rPr>
        <w:t>In the event that</w:t>
      </w:r>
      <w:proofErr w:type="gramEnd"/>
      <w:r w:rsidRPr="00976C98">
        <w:rPr>
          <w:spacing w:val="-1"/>
          <w:szCs w:val="22"/>
        </w:rPr>
        <w:t xml:space="preserve"> a CO Code Holder is unable to place the CO Code In-Service within four months of the date of assignment, the CO Code Holder must return the assigned CO Codes or submit a written request for extension to the CNA. Such written requests must include documentation </w:t>
      </w:r>
      <w:r w:rsidRPr="00976C98">
        <w:rPr>
          <w:spacing w:val="-1"/>
          <w:szCs w:val="22"/>
        </w:rPr>
        <w:lastRenderedPageBreak/>
        <w:t>explaining the reason(s) for the missed date and proposing the new In-Service date. If the 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7AA3D18B" w14:textId="77777777" w:rsidR="000C6C26" w:rsidRPr="00976C98" w:rsidRDefault="000C6C26" w:rsidP="000C6C26">
      <w:pPr>
        <w:spacing w:before="9"/>
        <w:rPr>
          <w:rFonts w:eastAsia="Arial" w:cs="Arial"/>
          <w:szCs w:val="22"/>
        </w:rPr>
      </w:pPr>
    </w:p>
    <w:p w14:paraId="79AAB6E8"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2537D466" w14:textId="77777777" w:rsidR="000C6C26" w:rsidRPr="00976C98" w:rsidRDefault="000C6C26" w:rsidP="000C6C26">
      <w:pPr>
        <w:rPr>
          <w:rFonts w:eastAsia="Arial" w:cs="Arial"/>
          <w:szCs w:val="22"/>
        </w:rPr>
      </w:pPr>
    </w:p>
    <w:p w14:paraId="69DC191B"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The CNA will request two versions (two separate worksheets (Form 1 and Form 2)) of the J-NRUF input from all current and prospective CO Code Holders quarterly until three (3) months before relief is provided.</w:t>
      </w:r>
    </w:p>
    <w:p w14:paraId="3BBC08A9" w14:textId="77777777" w:rsidR="000C6C26" w:rsidRPr="00976C98" w:rsidRDefault="000C6C26" w:rsidP="000C6C26">
      <w:pPr>
        <w:rPr>
          <w:rFonts w:eastAsia="Arial" w:cs="Arial"/>
          <w:szCs w:val="22"/>
        </w:rPr>
      </w:pPr>
    </w:p>
    <w:p w14:paraId="37A50BCB" w14:textId="72540DD3"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The forecast quantities in Form 1 should be the s</w:t>
      </w:r>
      <w:r w:rsidR="006139C6">
        <w:rPr>
          <w:spacing w:val="-1"/>
          <w:szCs w:val="22"/>
        </w:rPr>
        <w:t>ame as or lower than the last R</w:t>
      </w:r>
      <w:r w:rsidR="006139C6">
        <w:rPr>
          <w:spacing w:val="-1"/>
          <w:szCs w:val="22"/>
        </w:rPr>
        <w:noBreakHyphen/>
      </w:r>
      <w:r w:rsidRPr="00976C98">
        <w:rPr>
          <w:spacing w:val="-1"/>
          <w:szCs w:val="22"/>
        </w:rPr>
        <w:t xml:space="preserve">NRUF input submitted, prior to declaration of a Jeopardy Condition. CO Code Holder forecasts may reflect an increase in demand in the period </w:t>
      </w:r>
      <w:proofErr w:type="gramStart"/>
      <w:r w:rsidRPr="00976C98">
        <w:rPr>
          <w:spacing w:val="-1"/>
          <w:szCs w:val="22"/>
        </w:rPr>
        <w:t>subsequent to</w:t>
      </w:r>
      <w:proofErr w:type="gramEnd"/>
      <w:r w:rsidRPr="00976C98">
        <w:rPr>
          <w:spacing w:val="-1"/>
          <w:szCs w:val="22"/>
        </w:rPr>
        <w:t xml:space="preserve"> the Relief Date.</w:t>
      </w:r>
    </w:p>
    <w:p w14:paraId="51C240C3" w14:textId="77777777" w:rsidR="000C6C26" w:rsidRPr="00976C98" w:rsidRDefault="000C6C26" w:rsidP="000C6C26">
      <w:pPr>
        <w:pStyle w:val="BodyText"/>
        <w:widowControl w:val="0"/>
        <w:tabs>
          <w:tab w:val="left" w:pos="1561"/>
        </w:tabs>
        <w:ind w:left="1440" w:right="203"/>
        <w:jc w:val="left"/>
        <w:rPr>
          <w:spacing w:val="-1"/>
          <w:szCs w:val="22"/>
        </w:rPr>
      </w:pPr>
    </w:p>
    <w:p w14:paraId="243B66C3" w14:textId="77777777"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Form 2 will reflect the actual demand required by the CO Code Holder's current business plan and will be provided for information purposes only.</w:t>
      </w:r>
    </w:p>
    <w:p w14:paraId="15E20C3A" w14:textId="77777777" w:rsidR="000C6C26" w:rsidRPr="00976C98" w:rsidRDefault="000C6C26" w:rsidP="000C6C26">
      <w:pPr>
        <w:spacing w:before="9"/>
        <w:rPr>
          <w:rFonts w:eastAsia="Arial" w:cs="Arial"/>
          <w:szCs w:val="22"/>
        </w:rPr>
      </w:pPr>
    </w:p>
    <w:p w14:paraId="1BFBC831" w14:textId="77777777" w:rsidR="000C6C26" w:rsidRPr="00976C98" w:rsidRDefault="000C6C26" w:rsidP="007D2B65">
      <w:pPr>
        <w:pStyle w:val="BodyText"/>
        <w:keepNext/>
        <w:keepLines/>
        <w:widowControl w:val="0"/>
        <w:numPr>
          <w:ilvl w:val="0"/>
          <w:numId w:val="49"/>
        </w:numPr>
        <w:tabs>
          <w:tab w:val="left" w:pos="841"/>
        </w:tabs>
        <w:ind w:left="720" w:hanging="720"/>
        <w:jc w:val="left"/>
        <w:rPr>
          <w:spacing w:val="-1"/>
          <w:szCs w:val="22"/>
        </w:rPr>
      </w:pPr>
      <w:r w:rsidRPr="00976C98">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253BBF58" w14:textId="77777777" w:rsidR="000C6C26" w:rsidRPr="00976C98" w:rsidRDefault="000C6C26" w:rsidP="000C6C26">
      <w:pPr>
        <w:rPr>
          <w:rFonts w:eastAsia="Arial" w:cs="Arial"/>
          <w:szCs w:val="22"/>
        </w:rPr>
      </w:pPr>
    </w:p>
    <w:p w14:paraId="002847A6"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976C98">
        <w:rPr>
          <w:spacing w:val="-1"/>
          <w:szCs w:val="22"/>
        </w:rPr>
        <w:noBreakHyphen/>
        <w:t xml:space="preserve">NRUF and subsequent J-NRUFs into alignment with other NRUFs that are conducted at </w:t>
      </w:r>
      <w:proofErr w:type="gramStart"/>
      <w:r w:rsidRPr="00976C98">
        <w:rPr>
          <w:spacing w:val="-1"/>
          <w:szCs w:val="22"/>
        </w:rPr>
        <w:t>12, 6 or 3 month</w:t>
      </w:r>
      <w:proofErr w:type="gramEnd"/>
      <w:r w:rsidRPr="00976C98">
        <w:rPr>
          <w:spacing w:val="-1"/>
          <w:szCs w:val="22"/>
        </w:rPr>
        <w:t xml:space="preserve"> intervals. Subsequent J-NRUF input will be compared with the initial J</w:t>
      </w:r>
      <w:r w:rsidRPr="00976C98">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24515305" w14:textId="77777777" w:rsidR="000C6C26" w:rsidRPr="00976C98" w:rsidRDefault="000C6C26" w:rsidP="000C6C26">
      <w:pPr>
        <w:spacing w:before="7"/>
        <w:rPr>
          <w:rFonts w:eastAsia="Arial" w:cs="Arial"/>
          <w:szCs w:val="22"/>
        </w:rPr>
      </w:pPr>
    </w:p>
    <w:p w14:paraId="5EEAA4A2"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A CO Code Applicant must have submitted a completed J-NRUF to the CNA before the CNA may assign a CO Code to that CO Code Applicant.</w:t>
      </w:r>
    </w:p>
    <w:p w14:paraId="6ABABD74" w14:textId="77777777" w:rsidR="000C6C26" w:rsidRPr="00976C98" w:rsidRDefault="000C6C26" w:rsidP="000C6C26">
      <w:pPr>
        <w:rPr>
          <w:rFonts w:eastAsia="Arial" w:cs="Arial"/>
          <w:szCs w:val="22"/>
        </w:rPr>
      </w:pPr>
    </w:p>
    <w:p w14:paraId="19030CD8"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14:paraId="25107E0E" w14:textId="77777777" w:rsidR="000C6C26" w:rsidRPr="00976C98" w:rsidRDefault="000C6C26" w:rsidP="000C6C26">
      <w:pPr>
        <w:pStyle w:val="BodyText"/>
        <w:widowControl w:val="0"/>
        <w:tabs>
          <w:tab w:val="left" w:pos="841"/>
        </w:tabs>
        <w:jc w:val="left"/>
        <w:rPr>
          <w:spacing w:val="-1"/>
          <w:szCs w:val="22"/>
        </w:rPr>
      </w:pPr>
    </w:p>
    <w:p w14:paraId="04C0B2C9"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6F97785F" w14:textId="77777777" w:rsidR="000C6C26" w:rsidRPr="00976C98" w:rsidRDefault="000C6C26" w:rsidP="000C6C26">
      <w:pPr>
        <w:pStyle w:val="BodyText"/>
        <w:widowControl w:val="0"/>
        <w:tabs>
          <w:tab w:val="left" w:pos="841"/>
        </w:tabs>
        <w:jc w:val="left"/>
        <w:rPr>
          <w:spacing w:val="-1"/>
          <w:szCs w:val="22"/>
        </w:rPr>
      </w:pPr>
    </w:p>
    <w:p w14:paraId="20F1CCEC"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After each J-NRUF, the CNA shall provide CRTC staff, the RPC and CSCN participants with a report providing an updated NPA CO Code Inventory Chart for the NPA in jeopardy as well as the aggregate results of the most recent J-NRUF.</w:t>
      </w:r>
    </w:p>
    <w:p w14:paraId="774F4FAD" w14:textId="77777777" w:rsidR="000C6C26" w:rsidRPr="00976C98" w:rsidRDefault="000C6C26" w:rsidP="000C6C26">
      <w:pPr>
        <w:spacing w:before="9"/>
        <w:rPr>
          <w:rFonts w:eastAsia="Arial" w:cs="Arial"/>
          <w:szCs w:val="22"/>
        </w:rPr>
      </w:pPr>
    </w:p>
    <w:p w14:paraId="38B086CD"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Exceptional issues or concerns may be referred by the CNA, or by individual entities (with a courtesy copy to the CNA), to the CRTC staff for resolution.</w:t>
      </w:r>
    </w:p>
    <w:p w14:paraId="67303020" w14:textId="77777777" w:rsidR="000C6C26" w:rsidRPr="00976C98" w:rsidRDefault="000C6C26" w:rsidP="000C6C26">
      <w:pPr>
        <w:rPr>
          <w:rFonts w:eastAsia="Arial" w:cs="Arial"/>
          <w:szCs w:val="22"/>
        </w:rPr>
      </w:pPr>
    </w:p>
    <w:p w14:paraId="3EB32AAB" w14:textId="19E7D25A"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In a situation where the Relief Date is on or after the PED, the quantity of CO Codes that may be assigned to a CO Code Applicant prior to the end of the Jeopardy Condition (</w:t>
      </w:r>
      <w:r w:rsidR="00917C8C" w:rsidRPr="00976C98">
        <w:rPr>
          <w:spacing w:val="-1"/>
          <w:szCs w:val="22"/>
        </w:rPr>
        <w:t>i.e.</w:t>
      </w:r>
      <w:r w:rsidR="006139C6">
        <w:rPr>
          <w:spacing w:val="-1"/>
          <w:szCs w:val="22"/>
        </w:rPr>
        <w:t xml:space="preserve"> 66 </w:t>
      </w:r>
      <w:r w:rsidRPr="00976C98">
        <w:rPr>
          <w:spacing w:val="-1"/>
          <w:szCs w:val="22"/>
        </w:rPr>
        <w:t>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w:t>
      </w:r>
      <w:r w:rsidR="00917C8C" w:rsidRPr="00976C98">
        <w:rPr>
          <w:spacing w:val="-1"/>
          <w:szCs w:val="22"/>
        </w:rPr>
        <w:t>i.e.</w:t>
      </w:r>
      <w:r w:rsidRPr="00976C98">
        <w:rPr>
          <w:spacing w:val="-1"/>
          <w:szCs w:val="22"/>
        </w:rPr>
        <w:t xml:space="preserv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7A78C34D" w14:textId="77777777" w:rsidR="000C6C26" w:rsidRPr="00976C98" w:rsidRDefault="000C6C26" w:rsidP="000C6C26">
      <w:pPr>
        <w:pStyle w:val="BodyText"/>
        <w:widowControl w:val="0"/>
        <w:tabs>
          <w:tab w:val="left" w:pos="841"/>
        </w:tabs>
        <w:jc w:val="left"/>
        <w:rPr>
          <w:spacing w:val="-1"/>
          <w:szCs w:val="22"/>
        </w:rPr>
      </w:pPr>
    </w:p>
    <w:p w14:paraId="05E9515E" w14:textId="77777777" w:rsidR="000C6C26" w:rsidRPr="00976C98" w:rsidRDefault="000C6C26" w:rsidP="007D2B65">
      <w:pPr>
        <w:pStyle w:val="BodyText"/>
        <w:keepLines/>
        <w:widowControl w:val="0"/>
        <w:numPr>
          <w:ilvl w:val="0"/>
          <w:numId w:val="49"/>
        </w:numPr>
        <w:tabs>
          <w:tab w:val="left" w:pos="841"/>
        </w:tabs>
        <w:ind w:left="720" w:hanging="720"/>
        <w:jc w:val="left"/>
        <w:rPr>
          <w:spacing w:val="-1"/>
          <w:szCs w:val="22"/>
        </w:rPr>
      </w:pPr>
      <w:r w:rsidRPr="00976C98">
        <w:rPr>
          <w:spacing w:val="-1"/>
          <w:szCs w:val="22"/>
        </w:rPr>
        <w:t>If the CNA determines that the implementation of the JCP has not extended the Projected Exhaust Date of the NPA beyond the Relief Date, the CNA will consult with CRTC staff and further CO Code conservation and assignment procedures may be ordered by the Commission (e.g., rationing, lottery, etc.).</w:t>
      </w:r>
    </w:p>
    <w:p w14:paraId="0C68ABA6" w14:textId="77777777" w:rsidR="00B21446" w:rsidRPr="00976C98" w:rsidRDefault="00B21446" w:rsidP="00B21446">
      <w:pPr>
        <w:pStyle w:val="ListParagraph"/>
        <w:rPr>
          <w:spacing w:val="-1"/>
          <w:szCs w:val="22"/>
        </w:rPr>
      </w:pPr>
    </w:p>
    <w:p w14:paraId="26C280CD" w14:textId="77777777" w:rsidR="00B21446" w:rsidRPr="00976C98" w:rsidRDefault="00B21446" w:rsidP="00AC3011"/>
    <w:p w14:paraId="0ED40966" w14:textId="77777777" w:rsidR="00A75E26" w:rsidRPr="00976C98" w:rsidRDefault="00A75E26" w:rsidP="00AC3011">
      <w:pPr>
        <w:sectPr w:rsidR="00A75E26" w:rsidRPr="00976C98" w:rsidSect="00712DED">
          <w:pgSz w:w="12240" w:h="15840"/>
          <w:pgMar w:top="1080" w:right="1340" w:bottom="840" w:left="1340" w:header="736" w:footer="645" w:gutter="0"/>
          <w:pgNumType w:start="0"/>
          <w:cols w:space="720"/>
        </w:sectPr>
      </w:pPr>
    </w:p>
    <w:p w14:paraId="7779481F" w14:textId="77777777" w:rsidR="00AC3011" w:rsidRPr="00976C98" w:rsidRDefault="00AC3011" w:rsidP="00AC3011">
      <w:pPr>
        <w:spacing w:before="10"/>
        <w:rPr>
          <w:rFonts w:eastAsia="Arial" w:cs="Arial"/>
          <w:sz w:val="9"/>
          <w:szCs w:val="9"/>
        </w:rPr>
      </w:pPr>
    </w:p>
    <w:p w14:paraId="02D0C4B4" w14:textId="77777777" w:rsidR="00EC5396" w:rsidRPr="00976C98" w:rsidRDefault="00EC5396" w:rsidP="00EC5396">
      <w:pPr>
        <w:pStyle w:val="Style1"/>
        <w:keepNext/>
        <w:tabs>
          <w:tab w:val="left" w:pos="2250"/>
        </w:tabs>
        <w:jc w:val="center"/>
        <w:rPr>
          <w:b w:val="0"/>
          <w:szCs w:val="22"/>
          <w:lang w:val="en-CA"/>
        </w:rPr>
      </w:pPr>
      <w:r w:rsidRPr="00976C98">
        <w:rPr>
          <w:b w:val="0"/>
          <w:szCs w:val="22"/>
          <w:lang w:val="en-CA"/>
        </w:rPr>
        <w:t>Supplementary form for a Growth CO Code Application – Page 1 of 2 – Telephone Number Utilization Report</w:t>
      </w:r>
    </w:p>
    <w:p w14:paraId="1E16CF30" w14:textId="77777777" w:rsidR="00EC5396" w:rsidRPr="00976C98" w:rsidRDefault="00EC5396" w:rsidP="00EC5396">
      <w:pPr>
        <w:pStyle w:val="Style1"/>
        <w:keepNext/>
        <w:tabs>
          <w:tab w:val="left" w:pos="2250"/>
        </w:tabs>
        <w:rPr>
          <w:sz w:val="20"/>
          <w:lang w:val="en-CA"/>
        </w:rPr>
      </w:pPr>
    </w:p>
    <w:p w14:paraId="6C1714D7" w14:textId="77777777" w:rsidR="00EC5396" w:rsidRPr="00976C98" w:rsidRDefault="00EC5396" w:rsidP="00EC5396">
      <w:pPr>
        <w:pStyle w:val="Style1"/>
        <w:keepNext/>
        <w:tabs>
          <w:tab w:val="left" w:pos="2250"/>
        </w:tabs>
        <w:ind w:right="720"/>
        <w:rPr>
          <w:b w:val="0"/>
          <w:sz w:val="20"/>
          <w:lang w:val="en-CA"/>
        </w:rPr>
      </w:pPr>
      <w:r w:rsidRPr="00976C98">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976C98" w:rsidRDefault="00EC5396" w:rsidP="00EC5396">
      <w:pPr>
        <w:pStyle w:val="Style1"/>
        <w:keepNext/>
        <w:tabs>
          <w:tab w:val="left" w:pos="2250"/>
        </w:tabs>
        <w:rPr>
          <w:b w:val="0"/>
          <w:sz w:val="20"/>
          <w:lang w:val="en-CA"/>
        </w:rPr>
      </w:pPr>
    </w:p>
    <w:p w14:paraId="045F9862" w14:textId="77777777" w:rsidR="00EC5396" w:rsidRPr="00976C98" w:rsidRDefault="00EC5396" w:rsidP="00EC5396">
      <w:pPr>
        <w:pStyle w:val="Style1"/>
        <w:keepNext/>
        <w:tabs>
          <w:tab w:val="left" w:pos="2250"/>
        </w:tabs>
        <w:rPr>
          <w:b w:val="0"/>
          <w:sz w:val="20"/>
          <w:lang w:val="en-CA"/>
        </w:rPr>
      </w:pPr>
      <w:r w:rsidRPr="00976C98">
        <w:rPr>
          <w:b w:val="0"/>
          <w:sz w:val="20"/>
          <w:lang w:val="en-CA"/>
        </w:rPr>
        <w:t xml:space="preserve">I hereby certify that the following information is true and accurate to the best of my knowledge and has been prepared in accordance with Special Conservation Procedures for a Jeopardy Condition contained in the </w:t>
      </w:r>
      <w:r w:rsidRPr="009D6464">
        <w:rPr>
          <w:b w:val="0"/>
          <w:i/>
          <w:sz w:val="20"/>
          <w:lang w:val="en-CA"/>
        </w:rPr>
        <w:t>Canadian NPA Relief Planning Guideline</w:t>
      </w:r>
      <w:r w:rsidRPr="00976C98">
        <w:rPr>
          <w:b w:val="0"/>
          <w:sz w:val="20"/>
          <w:lang w:val="en-CA"/>
        </w:rPr>
        <w:t xml:space="preserve"> or the applicable approved Jeopardy Contingency Plan.</w:t>
      </w:r>
    </w:p>
    <w:p w14:paraId="6265A74A" w14:textId="77777777" w:rsidR="00EC5396" w:rsidRPr="00976C98" w:rsidRDefault="00EC5396" w:rsidP="00EC5396">
      <w:pPr>
        <w:pStyle w:val="Style1"/>
        <w:keepNext/>
        <w:tabs>
          <w:tab w:val="left" w:pos="6120"/>
          <w:tab w:val="left" w:pos="8820"/>
        </w:tabs>
        <w:rPr>
          <w:b w:val="0"/>
          <w:sz w:val="18"/>
          <w:szCs w:val="18"/>
          <w:lang w:val="en-CA"/>
        </w:rPr>
      </w:pPr>
    </w:p>
    <w:p w14:paraId="70CFAADB" w14:textId="77777777" w:rsidR="00EC5396" w:rsidRPr="00976C98" w:rsidRDefault="00EC5396" w:rsidP="00EC5396">
      <w:pPr>
        <w:pStyle w:val="Style1"/>
        <w:keepNext/>
        <w:tabs>
          <w:tab w:val="left" w:pos="6120"/>
          <w:tab w:val="left" w:pos="8820"/>
        </w:tabs>
        <w:rPr>
          <w:b w:val="0"/>
          <w:sz w:val="18"/>
          <w:szCs w:val="18"/>
          <w:lang w:val="en-CA"/>
        </w:rPr>
      </w:pPr>
    </w:p>
    <w:p w14:paraId="69DA7FC1" w14:textId="77777777" w:rsidR="00EC5396" w:rsidRPr="00976C98" w:rsidRDefault="00A66B48" w:rsidP="00EC5396">
      <w:pPr>
        <w:pStyle w:val="Style1"/>
        <w:keepNext/>
        <w:tabs>
          <w:tab w:val="left" w:pos="6120"/>
          <w:tab w:val="left" w:pos="11500"/>
        </w:tabs>
        <w:rPr>
          <w:b w:val="0"/>
          <w:sz w:val="20"/>
          <w:lang w:val="en-CA"/>
        </w:rPr>
      </w:pPr>
      <w:r>
        <w:rPr>
          <w:b w:val="0"/>
          <w:sz w:val="20"/>
          <w:lang w:val="en-CA"/>
        </w:rPr>
        <w:pict w14:anchorId="4F3A82A0">
          <v:rect id="_x0000_i1025" style="width:0;height:1.5pt" o:hralign="center" o:hrstd="t" o:hr="t" fillcolor="#aca899" stroked="f">
            <v:imagedata r:id="rId19" o:title=""/>
          </v:rect>
        </w:pict>
      </w:r>
    </w:p>
    <w:p w14:paraId="7E63F40A"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Authorized Representative of Code Holder</w:t>
      </w:r>
      <w:r w:rsidRPr="00976C98">
        <w:rPr>
          <w:b w:val="0"/>
          <w:sz w:val="20"/>
          <w:lang w:val="en-CA"/>
        </w:rPr>
        <w:tab/>
        <w:t>Title</w:t>
      </w:r>
      <w:r w:rsidRPr="00976C98">
        <w:rPr>
          <w:b w:val="0"/>
          <w:sz w:val="20"/>
          <w:lang w:val="en-CA"/>
        </w:rPr>
        <w:tab/>
        <w:t>Date</w:t>
      </w:r>
    </w:p>
    <w:p w14:paraId="5B96172C" w14:textId="77777777" w:rsidR="00EC5396" w:rsidRPr="00976C98" w:rsidRDefault="00EC5396" w:rsidP="00EC5396">
      <w:pPr>
        <w:pStyle w:val="Style1"/>
        <w:keepNext/>
        <w:tabs>
          <w:tab w:val="left" w:pos="6120"/>
          <w:tab w:val="left" w:pos="8820"/>
        </w:tabs>
        <w:rPr>
          <w:b w:val="0"/>
          <w:sz w:val="18"/>
          <w:szCs w:val="18"/>
          <w:lang w:val="en-CA"/>
        </w:rPr>
      </w:pPr>
    </w:p>
    <w:p w14:paraId="2803D06C" w14:textId="77777777" w:rsidR="00EC5396" w:rsidRPr="00976C98" w:rsidRDefault="00EC5396" w:rsidP="00EC5396">
      <w:pPr>
        <w:pStyle w:val="Style1"/>
        <w:keepNext/>
        <w:tabs>
          <w:tab w:val="left" w:pos="6120"/>
          <w:tab w:val="left" w:pos="8820"/>
        </w:tabs>
        <w:rPr>
          <w:b w:val="0"/>
          <w:sz w:val="18"/>
          <w:szCs w:val="18"/>
          <w:lang w:val="en-CA"/>
        </w:rPr>
      </w:pPr>
    </w:p>
    <w:p w14:paraId="355F861E" w14:textId="77777777" w:rsidR="00EC5396" w:rsidRPr="00976C98" w:rsidRDefault="00A66B48" w:rsidP="00EC5396">
      <w:pPr>
        <w:pStyle w:val="Style1"/>
        <w:keepNext/>
        <w:tabs>
          <w:tab w:val="left" w:pos="6120"/>
          <w:tab w:val="left" w:pos="11500"/>
        </w:tabs>
        <w:rPr>
          <w:b w:val="0"/>
          <w:sz w:val="20"/>
          <w:lang w:val="en-CA"/>
        </w:rPr>
      </w:pPr>
      <w:r>
        <w:rPr>
          <w:b w:val="0"/>
          <w:sz w:val="20"/>
          <w:lang w:val="en-CA"/>
        </w:rPr>
        <w:pict w14:anchorId="12B214EF">
          <v:rect id="_x0000_i1026" style="width:0;height:1.5pt" o:hralign="center" o:hrstd="t" o:hr="t" fillcolor="#aca899" stroked="f">
            <v:imagedata r:id="rId19" o:title=""/>
          </v:rect>
        </w:pict>
      </w:r>
    </w:p>
    <w:p w14:paraId="2CA9004C"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Company Officer</w:t>
      </w:r>
      <w:r w:rsidRPr="00976C98">
        <w:rPr>
          <w:b w:val="0"/>
          <w:sz w:val="20"/>
          <w:lang w:val="en-CA"/>
        </w:rPr>
        <w:t xml:space="preserve"> (see item </w:t>
      </w:r>
      <w:r w:rsidR="004338DA" w:rsidRPr="00976C98">
        <w:rPr>
          <w:b w:val="0"/>
          <w:sz w:val="20"/>
          <w:lang w:val="en-CA"/>
        </w:rPr>
        <w:t>3</w:t>
      </w:r>
      <w:r w:rsidRPr="00976C98">
        <w:rPr>
          <w:b w:val="0"/>
          <w:sz w:val="20"/>
          <w:lang w:val="en-CA"/>
        </w:rPr>
        <w:t xml:space="preserve"> of this JCP)</w:t>
      </w:r>
      <w:r w:rsidRPr="00976C98">
        <w:rPr>
          <w:b w:val="0"/>
          <w:sz w:val="20"/>
          <w:lang w:val="en-CA"/>
        </w:rPr>
        <w:tab/>
        <w:t>Title</w:t>
      </w:r>
      <w:r w:rsidRPr="00976C98">
        <w:rPr>
          <w:b w:val="0"/>
          <w:sz w:val="20"/>
          <w:lang w:val="en-CA"/>
        </w:rPr>
        <w:tab/>
        <w:t>Date</w:t>
      </w:r>
    </w:p>
    <w:p w14:paraId="6A7D1D74" w14:textId="77777777" w:rsidR="00EC5396" w:rsidRPr="00976C98" w:rsidRDefault="00EC5396" w:rsidP="00EC5396">
      <w:pPr>
        <w:pStyle w:val="Style1"/>
        <w:keepNext/>
        <w:tabs>
          <w:tab w:val="left" w:pos="2520"/>
          <w:tab w:val="left" w:pos="6480"/>
          <w:tab w:val="left" w:pos="9360"/>
        </w:tabs>
        <w:rPr>
          <w:b w:val="0"/>
          <w:sz w:val="20"/>
          <w:lang w:val="en-CA"/>
        </w:rPr>
      </w:pPr>
    </w:p>
    <w:p w14:paraId="5CDFCDA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Contact information:</w:t>
      </w:r>
      <w:r w:rsidRPr="00976C98">
        <w:rPr>
          <w:b w:val="0"/>
          <w:sz w:val="20"/>
          <w:lang w:val="en-CA"/>
        </w:rPr>
        <w:tab/>
        <w:t xml:space="preserve">Entity Name: </w:t>
      </w:r>
      <w:r w:rsidRPr="00976C98">
        <w:rPr>
          <w:b w:val="0"/>
          <w:sz w:val="20"/>
          <w:lang w:val="en-CA"/>
        </w:rPr>
        <w:tab/>
        <w:t>__________________</w:t>
      </w:r>
      <w:r w:rsidRPr="00976C98">
        <w:rPr>
          <w:b w:val="0"/>
          <w:sz w:val="20"/>
          <w:lang w:val="en-CA"/>
        </w:rPr>
        <w:tab/>
        <w:t>Contact Name:</w:t>
      </w:r>
      <w:r w:rsidRPr="00976C98">
        <w:rPr>
          <w:b w:val="0"/>
          <w:sz w:val="20"/>
          <w:lang w:val="en-CA"/>
        </w:rPr>
        <w:tab/>
        <w:t>_____________</w:t>
      </w:r>
    </w:p>
    <w:p w14:paraId="10E213D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Address: </w:t>
      </w:r>
      <w:r w:rsidRPr="00976C98">
        <w:rPr>
          <w:b w:val="0"/>
          <w:sz w:val="20"/>
          <w:lang w:val="en-CA"/>
        </w:rPr>
        <w:tab/>
        <w:t>__________________</w:t>
      </w:r>
      <w:r w:rsidRPr="00976C98">
        <w:rPr>
          <w:b w:val="0"/>
          <w:sz w:val="20"/>
          <w:lang w:val="en-CA"/>
        </w:rPr>
        <w:tab/>
        <w:t>City, Province, Postal Code:</w:t>
      </w:r>
      <w:r w:rsidRPr="00976C98">
        <w:rPr>
          <w:b w:val="0"/>
          <w:sz w:val="20"/>
          <w:lang w:val="en-CA"/>
        </w:rPr>
        <w:tab/>
        <w:t>_____________</w:t>
      </w:r>
    </w:p>
    <w:p w14:paraId="4C208044"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Telephone: </w:t>
      </w:r>
      <w:r w:rsidRPr="00976C98">
        <w:rPr>
          <w:b w:val="0"/>
          <w:sz w:val="20"/>
          <w:lang w:val="en-CA"/>
        </w:rPr>
        <w:tab/>
        <w:t>__________________</w:t>
      </w:r>
      <w:r w:rsidRPr="00976C98">
        <w:rPr>
          <w:b w:val="0"/>
          <w:sz w:val="20"/>
          <w:lang w:val="en-CA"/>
        </w:rPr>
        <w:tab/>
        <w:t>Facsimile:</w:t>
      </w:r>
      <w:r w:rsidRPr="00976C98">
        <w:rPr>
          <w:b w:val="0"/>
          <w:sz w:val="20"/>
          <w:lang w:val="en-CA"/>
        </w:rPr>
        <w:tab/>
        <w:t>_____________</w:t>
      </w:r>
    </w:p>
    <w:p w14:paraId="15E58407"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E-mail: </w:t>
      </w:r>
      <w:r w:rsidRPr="00976C98">
        <w:rPr>
          <w:b w:val="0"/>
          <w:sz w:val="20"/>
          <w:lang w:val="en-CA"/>
        </w:rPr>
        <w:tab/>
        <w:t>__________________</w:t>
      </w:r>
    </w:p>
    <w:p w14:paraId="2106B36C" w14:textId="77777777" w:rsidR="00EC5396" w:rsidRPr="00976C98" w:rsidRDefault="00EC5396" w:rsidP="00EC5396">
      <w:pPr>
        <w:pStyle w:val="Style1"/>
        <w:keepNext/>
        <w:tabs>
          <w:tab w:val="left" w:pos="2250"/>
        </w:tabs>
        <w:rPr>
          <w:b w:val="0"/>
          <w:sz w:val="20"/>
          <w:lang w:val="en-CA"/>
        </w:rPr>
      </w:pPr>
    </w:p>
    <w:p w14:paraId="191DF687" w14:textId="77777777" w:rsidR="00EC5396" w:rsidRPr="00976C98" w:rsidRDefault="00EC5396" w:rsidP="00EC5396">
      <w:pPr>
        <w:pStyle w:val="Style1"/>
        <w:keepNext/>
        <w:tabs>
          <w:tab w:val="left" w:pos="2250"/>
          <w:tab w:val="left" w:pos="4860"/>
          <w:tab w:val="left" w:pos="7560"/>
          <w:tab w:val="left" w:pos="9540"/>
        </w:tabs>
        <w:spacing w:after="120"/>
        <w:rPr>
          <w:b w:val="0"/>
          <w:sz w:val="20"/>
          <w:lang w:val="en-CA"/>
        </w:rPr>
      </w:pPr>
      <w:r w:rsidRPr="00976C98">
        <w:rPr>
          <w:b w:val="0"/>
          <w:sz w:val="20"/>
          <w:lang w:val="en-CA"/>
        </w:rPr>
        <w:t xml:space="preserve">Switch Identification (Switching Entity/POI) CLLI: _______________ </w:t>
      </w:r>
      <w:r w:rsidRPr="00976C98">
        <w:rPr>
          <w:b w:val="0"/>
          <w:sz w:val="20"/>
          <w:lang w:val="en-CA"/>
        </w:rPr>
        <w:tab/>
        <w:t>Exchange Area: ________________</w:t>
      </w:r>
    </w:p>
    <w:p w14:paraId="2D8746AD" w14:textId="77777777" w:rsidR="00EC5396" w:rsidRPr="00976C98" w:rsidRDefault="00EC5396" w:rsidP="00EC5396">
      <w:pPr>
        <w:pStyle w:val="Style1"/>
        <w:keepNext/>
        <w:tabs>
          <w:tab w:val="left" w:pos="2250"/>
          <w:tab w:val="left" w:pos="4860"/>
        </w:tabs>
        <w:spacing w:after="120"/>
        <w:rPr>
          <w:b w:val="0"/>
          <w:sz w:val="20"/>
          <w:lang w:val="en-CA"/>
        </w:rPr>
      </w:pPr>
      <w:r w:rsidRPr="00976C98">
        <w:rPr>
          <w:b w:val="0"/>
          <w:sz w:val="20"/>
          <w:lang w:val="en-CA"/>
        </w:rPr>
        <w:t>For the above Switch Identification and Exchange Area for which a Growth CO Code is requested:</w:t>
      </w:r>
    </w:p>
    <w:p w14:paraId="39AF2614"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I certify that all held telephone numbers have been released</w:t>
      </w:r>
    </w:p>
    <w:p w14:paraId="0F548ED5"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the total quantity of reserved numbers does not exceed ten percent (10%) of the total quantity of telephone numbers as defined in Appendix G of the </w:t>
      </w:r>
      <w:r w:rsidRPr="009D6464">
        <w:rPr>
          <w:rFonts w:cs="Arial"/>
          <w:b w:val="0"/>
          <w:i/>
          <w:sz w:val="20"/>
          <w:lang w:val="en-CA"/>
        </w:rPr>
        <w:t>Canadian CO Code (NXX) Assignment Guideline</w:t>
      </w:r>
    </w:p>
    <w:p w14:paraId="39F83262"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that </w:t>
      </w:r>
      <w:r w:rsidRPr="00976C98">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180D156F"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Telephone Number Utilization Report on page 2 of this form has been completed.</w:t>
      </w:r>
    </w:p>
    <w:p w14:paraId="48FC0530"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The requested Growth CO Code was forecasted in the most recent NRUF, or an explanation as to why it </w:t>
      </w:r>
      <w:proofErr w:type="gramStart"/>
      <w:r w:rsidRPr="00976C98">
        <w:rPr>
          <w:rFonts w:cs="Arial"/>
          <w:b w:val="0"/>
          <w:sz w:val="20"/>
          <w:lang w:val="en-CA"/>
        </w:rPr>
        <w:t>was not is</w:t>
      </w:r>
      <w:proofErr w:type="gramEnd"/>
      <w:r w:rsidRPr="00976C98">
        <w:rPr>
          <w:rFonts w:cs="Arial"/>
          <w:b w:val="0"/>
          <w:sz w:val="20"/>
          <w:lang w:val="en-CA"/>
        </w:rPr>
        <w:t xml:space="preserve"> attached.</w:t>
      </w:r>
    </w:p>
    <w:p w14:paraId="075FE652" w14:textId="77777777" w:rsidR="00A06547" w:rsidRPr="00976C98" w:rsidRDefault="00EC5396" w:rsidP="00EC5396">
      <w:pPr>
        <w:pStyle w:val="Style1"/>
        <w:keepNext/>
        <w:tabs>
          <w:tab w:val="left" w:pos="360"/>
          <w:tab w:val="left" w:pos="1260"/>
        </w:tabs>
        <w:spacing w:after="120"/>
        <w:rPr>
          <w:rFonts w:eastAsia="Arial" w:cs="Arial"/>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will be placed In-Service within four (4) months of the date of assignment.</w:t>
      </w:r>
      <w:r w:rsidR="00A06547" w:rsidRPr="00976C98">
        <w:rPr>
          <w:rFonts w:eastAsia="Arial" w:cs="Arial"/>
          <w:lang w:val="en-CA"/>
        </w:rPr>
        <w:br w:type="page"/>
      </w:r>
    </w:p>
    <w:p w14:paraId="05139024" w14:textId="77777777" w:rsidR="00FC1101" w:rsidRPr="00976C98" w:rsidRDefault="00FC1101" w:rsidP="00FC1101">
      <w:pPr>
        <w:spacing w:before="120" w:line="365" w:lineRule="auto"/>
        <w:ind w:left="840" w:right="1963"/>
        <w:rPr>
          <w:rFonts w:eastAsia="Arial" w:cs="Arial"/>
        </w:rPr>
      </w:pPr>
    </w:p>
    <w:p w14:paraId="5A8D58F8" w14:textId="77777777" w:rsidR="00FC1101" w:rsidRPr="00976C98" w:rsidRDefault="00FC1101" w:rsidP="00FC1101">
      <w:pPr>
        <w:spacing w:before="10"/>
        <w:rPr>
          <w:rFonts w:eastAsia="Arial" w:cs="Arial"/>
          <w:sz w:val="9"/>
          <w:szCs w:val="9"/>
        </w:rPr>
      </w:pPr>
    </w:p>
    <w:p w14:paraId="7B9AFC27" w14:textId="77777777" w:rsidR="00FC1101" w:rsidRPr="00976C98" w:rsidRDefault="00FC1101" w:rsidP="00FC1101">
      <w:pPr>
        <w:jc w:val="center"/>
        <w:rPr>
          <w:b/>
          <w:bCs/>
        </w:rPr>
      </w:pPr>
      <w:r w:rsidRPr="00976C98">
        <w:rPr>
          <w:b/>
          <w:bCs/>
        </w:rPr>
        <w:t>Supplementary</w:t>
      </w:r>
      <w:r w:rsidRPr="00976C98">
        <w:rPr>
          <w:b/>
          <w:bCs/>
          <w:spacing w:val="-5"/>
        </w:rPr>
        <w:t xml:space="preserve"> </w:t>
      </w:r>
      <w:r w:rsidRPr="00976C98">
        <w:rPr>
          <w:b/>
          <w:bCs/>
        </w:rPr>
        <w:t>Form</w:t>
      </w:r>
      <w:r w:rsidRPr="00976C98">
        <w:rPr>
          <w:b/>
          <w:bCs/>
          <w:spacing w:val="1"/>
        </w:rPr>
        <w:t xml:space="preserve"> </w:t>
      </w:r>
      <w:r w:rsidRPr="00976C98">
        <w:rPr>
          <w:b/>
          <w:bCs/>
        </w:rPr>
        <w:t>for</w:t>
      </w:r>
      <w:r w:rsidRPr="00976C98">
        <w:rPr>
          <w:b/>
          <w:bCs/>
          <w:spacing w:val="1"/>
        </w:rPr>
        <w:t xml:space="preserve"> </w:t>
      </w:r>
      <w:r w:rsidRPr="00976C98">
        <w:rPr>
          <w:b/>
          <w:bCs/>
        </w:rPr>
        <w:t>a</w:t>
      </w:r>
      <w:r w:rsidRPr="00976C98">
        <w:rPr>
          <w:b/>
          <w:bCs/>
          <w:spacing w:val="-2"/>
        </w:rPr>
        <w:t xml:space="preserve"> </w:t>
      </w:r>
      <w:r w:rsidRPr="00976C98">
        <w:rPr>
          <w:b/>
          <w:bCs/>
        </w:rPr>
        <w:t xml:space="preserve">Growth </w:t>
      </w:r>
      <w:r w:rsidRPr="00976C98">
        <w:rPr>
          <w:b/>
          <w:bCs/>
          <w:spacing w:val="-2"/>
        </w:rPr>
        <w:t>CO</w:t>
      </w:r>
      <w:r w:rsidRPr="00976C98">
        <w:rPr>
          <w:b/>
          <w:bCs/>
          <w:spacing w:val="2"/>
        </w:rPr>
        <w:t xml:space="preserve"> </w:t>
      </w:r>
      <w:r w:rsidRPr="00976C98">
        <w:rPr>
          <w:b/>
          <w:bCs/>
        </w:rPr>
        <w:t>Code</w:t>
      </w:r>
      <w:r w:rsidRPr="00976C98">
        <w:rPr>
          <w:b/>
          <w:bCs/>
          <w:spacing w:val="-2"/>
        </w:rPr>
        <w:t xml:space="preserve"> </w:t>
      </w:r>
      <w:r w:rsidRPr="00976C98">
        <w:rPr>
          <w:b/>
          <w:bCs/>
        </w:rPr>
        <w:t xml:space="preserve">Application </w:t>
      </w:r>
      <w:r w:rsidRPr="00976C98">
        <w:rPr>
          <w:rFonts w:eastAsia="Arial" w:cs="Arial"/>
          <w:b/>
          <w:bCs/>
        </w:rPr>
        <w:t>–</w:t>
      </w:r>
      <w:r w:rsidRPr="00976C98">
        <w:rPr>
          <w:rFonts w:eastAsia="Arial" w:cs="Arial"/>
          <w:b/>
          <w:bCs/>
          <w:spacing w:val="-2"/>
        </w:rPr>
        <w:t xml:space="preserve"> </w:t>
      </w:r>
      <w:r w:rsidRPr="00976C98">
        <w:rPr>
          <w:rFonts w:eastAsia="Arial" w:cs="Arial"/>
          <w:b/>
          <w:bCs/>
        </w:rPr>
        <w:t>Page 2</w:t>
      </w:r>
      <w:r w:rsidRPr="00976C98">
        <w:rPr>
          <w:rFonts w:eastAsia="Arial" w:cs="Arial"/>
          <w:b/>
          <w:bCs/>
          <w:spacing w:val="-2"/>
        </w:rPr>
        <w:t xml:space="preserve"> of</w:t>
      </w:r>
      <w:r w:rsidRPr="00976C98">
        <w:rPr>
          <w:rFonts w:eastAsia="Arial" w:cs="Arial"/>
          <w:b/>
          <w:bCs/>
        </w:rPr>
        <w:t xml:space="preserve"> 2 –</w:t>
      </w:r>
      <w:r w:rsidRPr="00976C98">
        <w:rPr>
          <w:rFonts w:eastAsia="Arial" w:cs="Arial"/>
          <w:b/>
          <w:bCs/>
          <w:spacing w:val="1"/>
        </w:rPr>
        <w:t xml:space="preserve"> </w:t>
      </w:r>
      <w:r w:rsidRPr="00976C98">
        <w:rPr>
          <w:b/>
          <w:bCs/>
        </w:rPr>
        <w:t xml:space="preserve">Telephone </w:t>
      </w:r>
      <w:r w:rsidRPr="00976C98">
        <w:rPr>
          <w:b/>
          <w:bCs/>
          <w:spacing w:val="-2"/>
        </w:rPr>
        <w:t>Number</w:t>
      </w:r>
      <w:r w:rsidRPr="00976C98">
        <w:rPr>
          <w:b/>
          <w:bCs/>
        </w:rPr>
        <w:t xml:space="preserve"> Utilization</w:t>
      </w:r>
      <w:r w:rsidRPr="00976C98">
        <w:rPr>
          <w:b/>
          <w:bCs/>
          <w:spacing w:val="-2"/>
        </w:rPr>
        <w:t xml:space="preserve"> </w:t>
      </w:r>
      <w:r w:rsidRPr="00976C98">
        <w:rPr>
          <w:b/>
          <w:bCs/>
        </w:rPr>
        <w:t>Report</w:t>
      </w:r>
    </w:p>
    <w:p w14:paraId="03C8711D" w14:textId="77777777" w:rsidR="00FC1101" w:rsidRPr="00976C98" w:rsidRDefault="00FC1101" w:rsidP="00FC1101">
      <w:pPr>
        <w:rPr>
          <w:rFonts w:eastAsia="Arial" w:cs="Arial"/>
          <w:b/>
          <w:bCs/>
        </w:rPr>
      </w:pPr>
    </w:p>
    <w:p w14:paraId="3BA80C46" w14:textId="77777777" w:rsidR="00B450EF" w:rsidRPr="00976C98" w:rsidRDefault="00B450EF" w:rsidP="00B450EF">
      <w:pPr>
        <w:pStyle w:val="Style1"/>
        <w:keepNext/>
        <w:tabs>
          <w:tab w:val="left" w:pos="2250"/>
        </w:tabs>
        <w:rPr>
          <w:b w:val="0"/>
          <w:szCs w:val="22"/>
          <w:lang w:val="en-CA"/>
        </w:rPr>
      </w:pPr>
      <w:r w:rsidRPr="00976C98">
        <w:rPr>
          <w:szCs w:val="22"/>
          <w:lang w:val="en-CA"/>
        </w:rPr>
        <w:t>Use Arial 9 to complete this form. (Note: If the spreadsheet below does not show on your display, please change the Work view to "Print Layout" or "Reading Layout")</w:t>
      </w:r>
    </w:p>
    <w:p w14:paraId="38EBAFBF" w14:textId="77777777" w:rsidR="00B450EF" w:rsidRPr="00976C98" w:rsidRDefault="00A66B48" w:rsidP="00B450EF">
      <w:pPr>
        <w:pStyle w:val="Style1"/>
        <w:keepNext/>
        <w:tabs>
          <w:tab w:val="left" w:pos="2250"/>
        </w:tabs>
        <w:rPr>
          <w:szCs w:val="22"/>
          <w:lang w:val="en-CA"/>
        </w:rPr>
      </w:pPr>
      <w:r>
        <w:rPr>
          <w:noProof/>
          <w:sz w:val="20"/>
          <w:lang w:val="en-CA"/>
        </w:rPr>
        <w:object w:dxaOrig="1440" w:dyaOrig="1440" w14:anchorId="54D9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7.7pt;margin-top:17.55pt;width:501.75pt;height:255.75pt;z-index:251658240">
            <v:imagedata r:id="rId20" o:title=""/>
            <w10:wrap type="topAndBottom"/>
          </v:shape>
          <o:OLEObject Type="Embed" ProgID="Excel.Sheet.8" ShapeID="_x0000_s2050" DrawAspect="Content" ObjectID="_1802839758" r:id="rId21"/>
        </w:object>
      </w:r>
    </w:p>
    <w:p w14:paraId="44C215D1"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Remarks: _______________________________________________________________________________</w:t>
      </w:r>
    </w:p>
    <w:p w14:paraId="64CBCE30"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________________________________________________________________________________________</w:t>
      </w:r>
    </w:p>
    <w:p w14:paraId="79B1EA6A" w14:textId="77777777" w:rsidR="00B450EF" w:rsidRPr="00976C98" w:rsidRDefault="00B450EF" w:rsidP="00FC1101">
      <w:pPr>
        <w:rPr>
          <w:rFonts w:eastAsia="Arial" w:cs="Arial"/>
          <w:b/>
          <w:bCs/>
        </w:rPr>
      </w:pPr>
    </w:p>
    <w:p w14:paraId="7E4863AA" w14:textId="77777777" w:rsidR="00875C3A" w:rsidRDefault="00875C3A" w:rsidP="00FC1101">
      <w:pPr>
        <w:rPr>
          <w:rFonts w:eastAsia="Arial" w:cs="Arial"/>
          <w:b/>
          <w:bCs/>
        </w:rPr>
        <w:sectPr w:rsidR="00875C3A" w:rsidSect="00A55CF5">
          <w:headerReference w:type="default" r:id="rId22"/>
          <w:type w:val="continuous"/>
          <w:pgSz w:w="15840" w:h="12240" w:orient="landscape"/>
          <w:pgMar w:top="1080" w:right="1040" w:bottom="840" w:left="960" w:header="720" w:footer="720" w:gutter="0"/>
          <w:cols w:space="720"/>
        </w:sectPr>
      </w:pPr>
    </w:p>
    <w:p w14:paraId="3C829735" w14:textId="038E9E32" w:rsidR="000C6C26" w:rsidRPr="00976C98" w:rsidRDefault="000C6C26" w:rsidP="000C6C26">
      <w:pPr>
        <w:jc w:val="center"/>
        <w:rPr>
          <w:sz w:val="28"/>
          <w:szCs w:val="28"/>
        </w:rPr>
      </w:pPr>
      <w:r w:rsidRPr="00976C98">
        <w:rPr>
          <w:b/>
          <w:sz w:val="28"/>
          <w:szCs w:val="28"/>
        </w:rPr>
        <w:lastRenderedPageBreak/>
        <w:t>NPA </w:t>
      </w:r>
      <w:r w:rsidR="00A81CA8">
        <w:rPr>
          <w:b/>
          <w:sz w:val="28"/>
          <w:szCs w:val="28"/>
        </w:rPr>
        <w:t>367/418/581</w:t>
      </w:r>
      <w:r w:rsidRPr="00976C98">
        <w:rPr>
          <w:b/>
          <w:sz w:val="28"/>
          <w:szCs w:val="28"/>
        </w:rPr>
        <w:t xml:space="preserve"> CO Code Inventory Chart</w:t>
      </w:r>
    </w:p>
    <w:p w14:paraId="78EFB0E1" w14:textId="77777777" w:rsidR="000C6C26" w:rsidRPr="00976C98" w:rsidRDefault="000C6C26" w:rsidP="000C6C26"/>
    <w:p w14:paraId="1E61A5C5" w14:textId="20A5529F" w:rsidR="000C6C26" w:rsidRPr="00976C98" w:rsidRDefault="000C6C26" w:rsidP="000C6C26">
      <w:r w:rsidRPr="00976C98">
        <w:t xml:space="preserve">The following chart and the instructions it </w:t>
      </w:r>
      <w:proofErr w:type="gramStart"/>
      <w:r w:rsidRPr="00976C98">
        <w:t>contains</w:t>
      </w:r>
      <w:proofErr w:type="gramEnd"/>
      <w:r w:rsidRPr="00976C98">
        <w:t xml:space="preserve"> will apply in NPA </w:t>
      </w:r>
      <w:r w:rsidR="00A82034">
        <w:t>367/418/581</w:t>
      </w:r>
      <w:r w:rsidRPr="00976C98">
        <w:t xml:space="preserve"> in a Jeopardy Condition.</w:t>
      </w:r>
    </w:p>
    <w:p w14:paraId="23213E20" w14:textId="77777777" w:rsidR="000C6C26" w:rsidRPr="00976C98" w:rsidRDefault="000C6C26" w:rsidP="000C6C26">
      <w:pPr>
        <w:rPr>
          <w:rFonts w:cs="Arial"/>
        </w:rPr>
      </w:pPr>
    </w:p>
    <w:p w14:paraId="4D591702" w14:textId="315BCFA8" w:rsidR="000C6C26" w:rsidRPr="008B258B" w:rsidRDefault="000C6C26" w:rsidP="000C6C26">
      <w:pPr>
        <w:rPr>
          <w:rFonts w:cs="Arial"/>
        </w:rPr>
      </w:pPr>
      <w:r w:rsidRPr="00976C98">
        <w:rPr>
          <w:rFonts w:cs="Arial"/>
        </w:rPr>
        <w:t>The chart below lists quantities of CO Codes unassignable prior to a Jeopardy Condition, CO Codes that become assignable in a Jeopardy Condition and CO Codes in NPA </w:t>
      </w:r>
      <w:r w:rsidR="009E550E">
        <w:rPr>
          <w:rFonts w:cs="Arial"/>
        </w:rPr>
        <w:t>367/418/581</w:t>
      </w:r>
      <w:r w:rsidRPr="00976C98">
        <w:t xml:space="preserve"> </w:t>
      </w:r>
      <w:r w:rsidRPr="00976C98">
        <w:rPr>
          <w:rFonts w:cs="Arial"/>
        </w:rPr>
        <w:t xml:space="preserve">assigned and </w:t>
      </w:r>
      <w:proofErr w:type="gramStart"/>
      <w:r w:rsidRPr="00976C98">
        <w:rPr>
          <w:rFonts w:cs="Arial"/>
        </w:rPr>
        <w:t>In</w:t>
      </w:r>
      <w:proofErr w:type="gramEnd"/>
      <w:r w:rsidRPr="00976C98">
        <w:rPr>
          <w:rFonts w:cs="Arial"/>
        </w:rPr>
        <w:noBreakHyphen/>
        <w:t xml:space="preserve">service as </w:t>
      </w:r>
      <w:r w:rsidRPr="008B258B">
        <w:rPr>
          <w:rFonts w:cs="Arial"/>
        </w:rPr>
        <w:t xml:space="preserve">of </w:t>
      </w:r>
      <w:r w:rsidR="00FA603F">
        <w:rPr>
          <w:rFonts w:cs="Arial"/>
        </w:rPr>
        <w:t>30 January 2025</w:t>
      </w:r>
      <w:r w:rsidRPr="00D36F6F">
        <w:rPr>
          <w:rFonts w:cs="Arial"/>
        </w:rPr>
        <w:t>.</w:t>
      </w:r>
      <w:r w:rsidRPr="008B258B">
        <w:rPr>
          <w:rFonts w:cs="Arial"/>
        </w:rPr>
        <w:t xml:space="preserve"> The CO Codes that become assignable in a Jeopardy Condition shall only be made available for assignment when all other available CO Codes have been assigned in the order listed below.</w:t>
      </w:r>
    </w:p>
    <w:p w14:paraId="6DD48935" w14:textId="77777777" w:rsidR="000C6C26" w:rsidRPr="008B258B" w:rsidRDefault="000C6C26" w:rsidP="000C6C26"/>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361F83" w:rsidRPr="00015592" w14:paraId="0B79DF8B" w14:textId="77777777" w:rsidTr="0028208D">
        <w:tc>
          <w:tcPr>
            <w:tcW w:w="421" w:type="dxa"/>
          </w:tcPr>
          <w:p w14:paraId="514778C8" w14:textId="77777777" w:rsidR="00361F83" w:rsidRPr="00015592" w:rsidRDefault="00361F83" w:rsidP="0028208D">
            <w:pPr>
              <w:spacing w:line="240" w:lineRule="exact"/>
              <w:rPr>
                <w:rFonts w:cs="Arial"/>
                <w:b/>
                <w:sz w:val="20"/>
                <w:highlight w:val="yellow"/>
              </w:rPr>
            </w:pPr>
          </w:p>
        </w:tc>
        <w:tc>
          <w:tcPr>
            <w:tcW w:w="7796" w:type="dxa"/>
          </w:tcPr>
          <w:p w14:paraId="3DF18492" w14:textId="77777777" w:rsidR="00361F83" w:rsidRPr="00015592" w:rsidRDefault="00361F83" w:rsidP="0028208D">
            <w:pPr>
              <w:pStyle w:val="Header"/>
              <w:keepNext/>
              <w:tabs>
                <w:tab w:val="clear" w:pos="4320"/>
                <w:tab w:val="clear" w:pos="8640"/>
              </w:tabs>
              <w:spacing w:line="240" w:lineRule="exact"/>
              <w:rPr>
                <w:rFonts w:cs="Arial"/>
                <w:b/>
                <w:sz w:val="20"/>
                <w:highlight w:val="yellow"/>
              </w:rPr>
            </w:pPr>
          </w:p>
        </w:tc>
        <w:tc>
          <w:tcPr>
            <w:tcW w:w="1260" w:type="dxa"/>
            <w:tcBorders>
              <w:bottom w:val="single" w:sz="4" w:space="0" w:color="auto"/>
            </w:tcBorders>
          </w:tcPr>
          <w:p w14:paraId="7577AECD" w14:textId="77777777" w:rsidR="00361F83" w:rsidRPr="00015592" w:rsidRDefault="00361F83" w:rsidP="0028208D">
            <w:pPr>
              <w:keepNext/>
              <w:spacing w:line="240" w:lineRule="exact"/>
              <w:jc w:val="center"/>
              <w:rPr>
                <w:rFonts w:cs="Arial"/>
                <w:b/>
                <w:sz w:val="20"/>
                <w:highlight w:val="yellow"/>
              </w:rPr>
            </w:pPr>
            <w:r w:rsidRPr="00015592">
              <w:rPr>
                <w:rFonts w:cs="Arial"/>
                <w:b/>
                <w:sz w:val="20"/>
              </w:rPr>
              <w:t>Quantity</w:t>
            </w:r>
          </w:p>
        </w:tc>
      </w:tr>
      <w:tr w:rsidR="00361F83" w:rsidRPr="00015592" w14:paraId="3A6A249A" w14:textId="77777777" w:rsidTr="0028208D">
        <w:tc>
          <w:tcPr>
            <w:tcW w:w="421" w:type="dxa"/>
          </w:tcPr>
          <w:p w14:paraId="5D818EB7" w14:textId="77777777" w:rsidR="00361F83" w:rsidRPr="00015592" w:rsidRDefault="00361F83" w:rsidP="0028208D">
            <w:pPr>
              <w:spacing w:line="240" w:lineRule="exact"/>
              <w:rPr>
                <w:rFonts w:cs="Arial"/>
                <w:b/>
                <w:sz w:val="20"/>
              </w:rPr>
            </w:pPr>
            <w:r w:rsidRPr="00015592">
              <w:rPr>
                <w:rFonts w:cs="Arial"/>
                <w:b/>
                <w:sz w:val="20"/>
              </w:rPr>
              <w:t>A</w:t>
            </w:r>
          </w:p>
        </w:tc>
        <w:tc>
          <w:tcPr>
            <w:tcW w:w="7796" w:type="dxa"/>
          </w:tcPr>
          <w:p w14:paraId="4E4CFDA9" w14:textId="77777777" w:rsidR="00361F83" w:rsidRPr="00015592" w:rsidRDefault="00361F83" w:rsidP="0028208D">
            <w:pPr>
              <w:pStyle w:val="Header"/>
              <w:keepNext/>
              <w:tabs>
                <w:tab w:val="clear" w:pos="4320"/>
                <w:tab w:val="clear" w:pos="8640"/>
              </w:tabs>
              <w:spacing w:line="240" w:lineRule="exact"/>
              <w:rPr>
                <w:rFonts w:cs="Arial"/>
                <w:sz w:val="20"/>
              </w:rPr>
            </w:pPr>
            <w:r w:rsidRPr="00015592">
              <w:rPr>
                <w:rFonts w:cs="Arial"/>
                <w:b/>
                <w:sz w:val="20"/>
              </w:rPr>
              <w:t>Total CO Codes in NPAs </w:t>
            </w:r>
            <w:r w:rsidRPr="00D24347">
              <w:rPr>
                <w:rFonts w:cs="Arial"/>
                <w:b/>
                <w:sz w:val="20"/>
              </w:rPr>
              <w:t>367/418/581</w:t>
            </w:r>
            <w:r w:rsidRPr="00015592">
              <w:rPr>
                <w:rFonts w:cs="Arial"/>
                <w:sz w:val="20"/>
              </w:rPr>
              <w:t xml:space="preserve"> </w:t>
            </w:r>
            <w:r w:rsidRPr="00015592">
              <w:rPr>
                <w:rFonts w:cs="Arial"/>
                <w:b/>
                <w:sz w:val="20"/>
              </w:rPr>
              <w:t>(NXX format)</w:t>
            </w:r>
          </w:p>
        </w:tc>
        <w:tc>
          <w:tcPr>
            <w:tcW w:w="1260" w:type="dxa"/>
          </w:tcPr>
          <w:p w14:paraId="7AAC2DE8" w14:textId="77777777" w:rsidR="00361F83" w:rsidRPr="00015592" w:rsidRDefault="00361F83" w:rsidP="0028208D">
            <w:pPr>
              <w:keepNext/>
              <w:spacing w:line="240" w:lineRule="exact"/>
              <w:jc w:val="center"/>
              <w:rPr>
                <w:rFonts w:cs="Arial"/>
                <w:b/>
                <w:sz w:val="20"/>
                <w:highlight w:val="red"/>
              </w:rPr>
            </w:pPr>
            <w:r>
              <w:rPr>
                <w:rFonts w:cs="Arial"/>
                <w:b/>
                <w:sz w:val="20"/>
              </w:rPr>
              <w:t>2400</w:t>
            </w:r>
          </w:p>
        </w:tc>
      </w:tr>
      <w:tr w:rsidR="00361F83" w:rsidRPr="00015592" w14:paraId="62954A96" w14:textId="77777777" w:rsidTr="0028208D">
        <w:trPr>
          <w:trHeight w:hRule="exact" w:val="113"/>
        </w:trPr>
        <w:tc>
          <w:tcPr>
            <w:tcW w:w="9477" w:type="dxa"/>
            <w:gridSpan w:val="3"/>
          </w:tcPr>
          <w:p w14:paraId="150B0396" w14:textId="77777777" w:rsidR="00361F83" w:rsidRPr="00015592" w:rsidRDefault="00361F83" w:rsidP="0028208D">
            <w:pPr>
              <w:spacing w:line="240" w:lineRule="exact"/>
              <w:jc w:val="center"/>
              <w:rPr>
                <w:rFonts w:cs="Arial"/>
                <w:sz w:val="20"/>
                <w:highlight w:val="red"/>
              </w:rPr>
            </w:pPr>
          </w:p>
        </w:tc>
      </w:tr>
      <w:tr w:rsidR="00361F83" w:rsidRPr="00015592" w14:paraId="77107DD7" w14:textId="77777777" w:rsidTr="0028208D">
        <w:tc>
          <w:tcPr>
            <w:tcW w:w="421" w:type="dxa"/>
            <w:vMerge w:val="restart"/>
          </w:tcPr>
          <w:p w14:paraId="145B4612" w14:textId="77777777" w:rsidR="00361F83" w:rsidRPr="00015592" w:rsidRDefault="00361F83" w:rsidP="0028208D">
            <w:pPr>
              <w:spacing w:line="240" w:lineRule="exact"/>
              <w:rPr>
                <w:rFonts w:cs="Arial"/>
                <w:b/>
                <w:sz w:val="20"/>
              </w:rPr>
            </w:pPr>
            <w:r w:rsidRPr="00015592">
              <w:rPr>
                <w:rFonts w:cs="Arial"/>
                <w:b/>
                <w:sz w:val="20"/>
              </w:rPr>
              <w:t>B</w:t>
            </w:r>
          </w:p>
        </w:tc>
        <w:tc>
          <w:tcPr>
            <w:tcW w:w="7796" w:type="dxa"/>
          </w:tcPr>
          <w:p w14:paraId="0C9BD165" w14:textId="77777777" w:rsidR="00361F83" w:rsidRPr="00015592" w:rsidRDefault="00361F83" w:rsidP="0028208D">
            <w:pPr>
              <w:spacing w:line="240" w:lineRule="exact"/>
              <w:rPr>
                <w:rFonts w:cs="Arial"/>
                <w:b/>
                <w:sz w:val="20"/>
              </w:rPr>
            </w:pPr>
            <w:r w:rsidRPr="00015592">
              <w:rPr>
                <w:rFonts w:cs="Arial"/>
                <w:b/>
                <w:sz w:val="20"/>
              </w:rPr>
              <w:t>CO Codes unassignable prior to a Jeopardy Condition</w:t>
            </w:r>
          </w:p>
        </w:tc>
        <w:tc>
          <w:tcPr>
            <w:tcW w:w="1260" w:type="dxa"/>
          </w:tcPr>
          <w:p w14:paraId="50BCD3A7" w14:textId="77777777" w:rsidR="00361F83" w:rsidRPr="00015592" w:rsidRDefault="00361F83" w:rsidP="0028208D">
            <w:pPr>
              <w:spacing w:line="240" w:lineRule="exact"/>
              <w:jc w:val="center"/>
              <w:rPr>
                <w:rFonts w:cs="Arial"/>
                <w:sz w:val="20"/>
                <w:highlight w:val="red"/>
              </w:rPr>
            </w:pPr>
          </w:p>
        </w:tc>
      </w:tr>
      <w:tr w:rsidR="00361F83" w:rsidRPr="00015592" w14:paraId="73D2211E" w14:textId="77777777" w:rsidTr="0028208D">
        <w:trPr>
          <w:trHeight w:val="287"/>
        </w:trPr>
        <w:tc>
          <w:tcPr>
            <w:tcW w:w="421" w:type="dxa"/>
            <w:vMerge/>
          </w:tcPr>
          <w:p w14:paraId="4EB88895" w14:textId="77777777" w:rsidR="00361F83" w:rsidRPr="00015592" w:rsidRDefault="00361F83" w:rsidP="0028208D">
            <w:pPr>
              <w:spacing w:line="240" w:lineRule="exact"/>
              <w:rPr>
                <w:rFonts w:cs="Arial"/>
                <w:sz w:val="20"/>
              </w:rPr>
            </w:pPr>
          </w:p>
        </w:tc>
        <w:tc>
          <w:tcPr>
            <w:tcW w:w="7796" w:type="dxa"/>
          </w:tcPr>
          <w:p w14:paraId="185C9020" w14:textId="77777777" w:rsidR="00361F83" w:rsidRPr="00015592" w:rsidRDefault="00361F83" w:rsidP="0028208D">
            <w:pPr>
              <w:ind w:left="252"/>
              <w:rPr>
                <w:rFonts w:cs="Arial"/>
                <w:sz w:val="20"/>
              </w:rPr>
            </w:pPr>
            <w:r w:rsidRPr="00015592">
              <w:rPr>
                <w:rFonts w:cs="Arial"/>
                <w:sz w:val="20"/>
              </w:rPr>
              <w:t>N11 Service Codes (211, 311, 411, 511, 611, 711, 811, 911)</w:t>
            </w:r>
          </w:p>
        </w:tc>
        <w:tc>
          <w:tcPr>
            <w:tcW w:w="1260" w:type="dxa"/>
          </w:tcPr>
          <w:p w14:paraId="3211E6DB" w14:textId="77777777" w:rsidR="00361F83" w:rsidRPr="00015592" w:rsidRDefault="00361F83" w:rsidP="0028208D">
            <w:pPr>
              <w:tabs>
                <w:tab w:val="decimal" w:pos="205"/>
                <w:tab w:val="center" w:pos="4320"/>
                <w:tab w:val="right" w:pos="8640"/>
              </w:tabs>
              <w:jc w:val="center"/>
              <w:rPr>
                <w:rFonts w:cs="Arial"/>
                <w:sz w:val="20"/>
              </w:rPr>
            </w:pPr>
            <w:r>
              <w:rPr>
                <w:rFonts w:cs="Arial"/>
                <w:sz w:val="20"/>
              </w:rPr>
              <w:t>24</w:t>
            </w:r>
          </w:p>
        </w:tc>
      </w:tr>
      <w:tr w:rsidR="00361F83" w:rsidRPr="00015592" w14:paraId="2CC97533" w14:textId="77777777" w:rsidTr="0028208D">
        <w:tc>
          <w:tcPr>
            <w:tcW w:w="421" w:type="dxa"/>
            <w:vMerge/>
          </w:tcPr>
          <w:p w14:paraId="5F4D79A0" w14:textId="77777777" w:rsidR="00361F83" w:rsidRPr="00015592" w:rsidRDefault="00361F83" w:rsidP="0028208D">
            <w:pPr>
              <w:spacing w:line="240" w:lineRule="exact"/>
              <w:rPr>
                <w:rFonts w:cs="Arial"/>
                <w:sz w:val="20"/>
              </w:rPr>
            </w:pPr>
          </w:p>
        </w:tc>
        <w:tc>
          <w:tcPr>
            <w:tcW w:w="7796" w:type="dxa"/>
          </w:tcPr>
          <w:p w14:paraId="3A3FE789" w14:textId="77777777" w:rsidR="00361F83" w:rsidRPr="00015592" w:rsidRDefault="00361F83" w:rsidP="0028208D">
            <w:pPr>
              <w:tabs>
                <w:tab w:val="left" w:pos="360"/>
              </w:tabs>
              <w:ind w:left="252"/>
              <w:rPr>
                <w:rFonts w:cs="Arial"/>
                <w:sz w:val="20"/>
              </w:rPr>
            </w:pPr>
            <w:r w:rsidRPr="00015592">
              <w:rPr>
                <w:rFonts w:cs="Arial"/>
                <w:sz w:val="20"/>
              </w:rPr>
              <w:t>Special Use Codes (555, 950</w:t>
            </w:r>
            <w:r>
              <w:rPr>
                <w:rFonts w:cs="Arial"/>
                <w:sz w:val="20"/>
              </w:rPr>
              <w:t>,</w:t>
            </w:r>
            <w:r w:rsidRPr="00015592">
              <w:rPr>
                <w:rFonts w:cs="Arial"/>
                <w:sz w:val="20"/>
              </w:rPr>
              <w:t xml:space="preserve"> 976</w:t>
            </w:r>
            <w:r>
              <w:rPr>
                <w:rFonts w:cs="Arial"/>
                <w:sz w:val="20"/>
              </w:rPr>
              <w:t xml:space="preserve"> &amp; 988</w:t>
            </w:r>
            <w:r w:rsidRPr="00015592">
              <w:rPr>
                <w:rFonts w:cs="Arial"/>
                <w:sz w:val="20"/>
              </w:rPr>
              <w:t>)</w:t>
            </w:r>
          </w:p>
        </w:tc>
        <w:tc>
          <w:tcPr>
            <w:tcW w:w="1260" w:type="dxa"/>
          </w:tcPr>
          <w:p w14:paraId="40A248A3" w14:textId="77777777" w:rsidR="00361F83" w:rsidRPr="00015592" w:rsidRDefault="00361F83" w:rsidP="0028208D">
            <w:pPr>
              <w:tabs>
                <w:tab w:val="decimal" w:pos="205"/>
                <w:tab w:val="center" w:pos="4320"/>
                <w:tab w:val="right" w:pos="8640"/>
              </w:tabs>
              <w:jc w:val="center"/>
              <w:rPr>
                <w:rFonts w:cs="Arial"/>
                <w:sz w:val="20"/>
              </w:rPr>
            </w:pPr>
            <w:r>
              <w:rPr>
                <w:rFonts w:cs="Arial"/>
                <w:sz w:val="20"/>
              </w:rPr>
              <w:t>10</w:t>
            </w:r>
          </w:p>
        </w:tc>
      </w:tr>
      <w:tr w:rsidR="00361F83" w:rsidRPr="00015592" w14:paraId="14BB9763" w14:textId="77777777" w:rsidTr="0028208D">
        <w:tc>
          <w:tcPr>
            <w:tcW w:w="421" w:type="dxa"/>
            <w:vMerge/>
          </w:tcPr>
          <w:p w14:paraId="47A1F327" w14:textId="77777777" w:rsidR="00361F83" w:rsidRPr="00015592" w:rsidRDefault="00361F83" w:rsidP="0028208D">
            <w:pPr>
              <w:spacing w:line="240" w:lineRule="exact"/>
              <w:rPr>
                <w:rFonts w:cs="Arial"/>
                <w:sz w:val="20"/>
              </w:rPr>
            </w:pPr>
          </w:p>
        </w:tc>
        <w:tc>
          <w:tcPr>
            <w:tcW w:w="7796" w:type="dxa"/>
          </w:tcPr>
          <w:p w14:paraId="2AF9FFE7" w14:textId="77777777" w:rsidR="00361F83" w:rsidRPr="00015592" w:rsidRDefault="00361F83" w:rsidP="0028208D">
            <w:pPr>
              <w:tabs>
                <w:tab w:val="left" w:pos="360"/>
              </w:tabs>
              <w:ind w:left="252"/>
              <w:rPr>
                <w:rFonts w:cs="Arial"/>
                <w:sz w:val="20"/>
              </w:rPr>
            </w:pPr>
            <w:r w:rsidRPr="00015592">
              <w:rPr>
                <w:rFonts w:cs="Arial"/>
                <w:sz w:val="20"/>
              </w:rPr>
              <w:t>Home NPA Code(s) (</w:t>
            </w:r>
            <w:r>
              <w:rPr>
                <w:rFonts w:cs="Arial"/>
                <w:sz w:val="20"/>
              </w:rPr>
              <w:t>367, 418, 581</w:t>
            </w:r>
            <w:r w:rsidRPr="00015592">
              <w:rPr>
                <w:rFonts w:cs="Arial"/>
                <w:sz w:val="20"/>
              </w:rPr>
              <w:t>)</w:t>
            </w:r>
          </w:p>
        </w:tc>
        <w:tc>
          <w:tcPr>
            <w:tcW w:w="1260" w:type="dxa"/>
          </w:tcPr>
          <w:p w14:paraId="53DB0780" w14:textId="77777777" w:rsidR="00361F83" w:rsidRPr="00015592" w:rsidRDefault="00361F83" w:rsidP="0028208D">
            <w:pPr>
              <w:tabs>
                <w:tab w:val="decimal" w:pos="205"/>
                <w:tab w:val="center" w:pos="4320"/>
                <w:tab w:val="right" w:pos="8640"/>
              </w:tabs>
              <w:jc w:val="center"/>
              <w:rPr>
                <w:rFonts w:cs="Arial"/>
                <w:sz w:val="20"/>
              </w:rPr>
            </w:pPr>
            <w:r>
              <w:rPr>
                <w:rFonts w:cs="Arial"/>
                <w:sz w:val="20"/>
              </w:rPr>
              <w:t>9</w:t>
            </w:r>
          </w:p>
        </w:tc>
      </w:tr>
      <w:tr w:rsidR="00361F83" w:rsidRPr="00015592" w14:paraId="2A0FE799" w14:textId="77777777" w:rsidTr="0028208D">
        <w:tc>
          <w:tcPr>
            <w:tcW w:w="421" w:type="dxa"/>
            <w:vMerge/>
          </w:tcPr>
          <w:p w14:paraId="7BAB7B4A" w14:textId="77777777" w:rsidR="00361F83" w:rsidRPr="00015592" w:rsidRDefault="00361F83" w:rsidP="0028208D">
            <w:pPr>
              <w:spacing w:line="240" w:lineRule="exact"/>
              <w:rPr>
                <w:rFonts w:cs="Arial"/>
                <w:sz w:val="20"/>
              </w:rPr>
            </w:pPr>
          </w:p>
        </w:tc>
        <w:tc>
          <w:tcPr>
            <w:tcW w:w="7796" w:type="dxa"/>
          </w:tcPr>
          <w:p w14:paraId="7CA5CD46" w14:textId="77777777" w:rsidR="00361F83" w:rsidRPr="00015592" w:rsidRDefault="00361F83" w:rsidP="0028208D">
            <w:pPr>
              <w:tabs>
                <w:tab w:val="left" w:pos="360"/>
              </w:tabs>
              <w:ind w:left="252"/>
              <w:rPr>
                <w:rFonts w:cs="Arial"/>
                <w:sz w:val="20"/>
              </w:rPr>
            </w:pPr>
            <w:r w:rsidRPr="00015592">
              <w:rPr>
                <w:rFonts w:cs="Arial"/>
                <w:sz w:val="20"/>
              </w:rPr>
              <w:t>Current Neighbouring NPA Codes</w:t>
            </w:r>
          </w:p>
        </w:tc>
        <w:tc>
          <w:tcPr>
            <w:tcW w:w="1260" w:type="dxa"/>
          </w:tcPr>
          <w:p w14:paraId="7FC0FF52" w14:textId="77777777" w:rsidR="00361F83" w:rsidRPr="00015592" w:rsidRDefault="00361F83" w:rsidP="0028208D">
            <w:pPr>
              <w:tabs>
                <w:tab w:val="decimal" w:pos="205"/>
                <w:tab w:val="center" w:pos="4320"/>
                <w:tab w:val="right" w:pos="8640"/>
              </w:tabs>
              <w:jc w:val="center"/>
              <w:rPr>
                <w:rFonts w:cs="Arial"/>
                <w:sz w:val="20"/>
              </w:rPr>
            </w:pPr>
            <w:r>
              <w:rPr>
                <w:rFonts w:cs="Arial"/>
                <w:sz w:val="20"/>
              </w:rPr>
              <w:t>0</w:t>
            </w:r>
          </w:p>
        </w:tc>
      </w:tr>
      <w:tr w:rsidR="00361F83" w:rsidRPr="00015592" w14:paraId="747EB9B2" w14:textId="77777777" w:rsidTr="0028208D">
        <w:tc>
          <w:tcPr>
            <w:tcW w:w="421" w:type="dxa"/>
            <w:vMerge/>
          </w:tcPr>
          <w:p w14:paraId="3F34A755" w14:textId="77777777" w:rsidR="00361F83" w:rsidRPr="00015592" w:rsidRDefault="00361F83" w:rsidP="0028208D">
            <w:pPr>
              <w:spacing w:line="240" w:lineRule="exact"/>
              <w:rPr>
                <w:rFonts w:cs="Arial"/>
                <w:sz w:val="20"/>
              </w:rPr>
            </w:pPr>
          </w:p>
        </w:tc>
        <w:tc>
          <w:tcPr>
            <w:tcW w:w="7796" w:type="dxa"/>
          </w:tcPr>
          <w:p w14:paraId="62043E0B" w14:textId="77777777" w:rsidR="00361F83" w:rsidRPr="00015592" w:rsidRDefault="00361F83" w:rsidP="0028208D">
            <w:pPr>
              <w:tabs>
                <w:tab w:val="left" w:pos="360"/>
              </w:tabs>
              <w:ind w:left="252"/>
              <w:rPr>
                <w:rFonts w:cs="Arial"/>
                <w:sz w:val="20"/>
              </w:rPr>
            </w:pPr>
            <w:r w:rsidRPr="00015592">
              <w:rPr>
                <w:rFonts w:cs="Arial"/>
                <w:sz w:val="20"/>
              </w:rPr>
              <w:t xml:space="preserve">Future Geographic NPA Codes </w:t>
            </w:r>
          </w:p>
        </w:tc>
        <w:tc>
          <w:tcPr>
            <w:tcW w:w="1260" w:type="dxa"/>
          </w:tcPr>
          <w:p w14:paraId="57CD27DA" w14:textId="77777777" w:rsidR="00361F83" w:rsidRPr="00015592" w:rsidRDefault="00361F83" w:rsidP="0028208D">
            <w:pPr>
              <w:tabs>
                <w:tab w:val="decimal" w:pos="205"/>
                <w:tab w:val="center" w:pos="4320"/>
                <w:tab w:val="right" w:pos="8640"/>
              </w:tabs>
              <w:jc w:val="center"/>
              <w:rPr>
                <w:rFonts w:cs="Arial"/>
                <w:sz w:val="20"/>
              </w:rPr>
            </w:pPr>
            <w:r>
              <w:rPr>
                <w:rFonts w:cs="Arial"/>
                <w:sz w:val="20"/>
              </w:rPr>
              <w:t>9</w:t>
            </w:r>
          </w:p>
        </w:tc>
      </w:tr>
      <w:tr w:rsidR="00361F83" w:rsidRPr="00015592" w14:paraId="57889589" w14:textId="77777777" w:rsidTr="0028208D">
        <w:tc>
          <w:tcPr>
            <w:tcW w:w="421" w:type="dxa"/>
            <w:vMerge/>
          </w:tcPr>
          <w:p w14:paraId="3CA6EA42" w14:textId="77777777" w:rsidR="00361F83" w:rsidRPr="00015592" w:rsidRDefault="00361F83" w:rsidP="0028208D">
            <w:pPr>
              <w:spacing w:line="240" w:lineRule="exact"/>
              <w:rPr>
                <w:rFonts w:cs="Arial"/>
                <w:sz w:val="20"/>
              </w:rPr>
            </w:pPr>
          </w:p>
        </w:tc>
        <w:tc>
          <w:tcPr>
            <w:tcW w:w="7796" w:type="dxa"/>
          </w:tcPr>
          <w:p w14:paraId="6A75C4E9" w14:textId="77777777" w:rsidR="00361F83" w:rsidRPr="00015592" w:rsidRDefault="00361F83" w:rsidP="0028208D">
            <w:pPr>
              <w:tabs>
                <w:tab w:val="left" w:pos="360"/>
              </w:tabs>
              <w:ind w:left="252"/>
              <w:rPr>
                <w:rFonts w:cs="Arial"/>
                <w:sz w:val="20"/>
              </w:rPr>
            </w:pPr>
            <w:r w:rsidRPr="00015592">
              <w:rPr>
                <w:rFonts w:cs="Arial"/>
                <w:sz w:val="20"/>
              </w:rPr>
              <w:t>Plant Test Codes (958 &amp; 959)</w:t>
            </w:r>
          </w:p>
        </w:tc>
        <w:tc>
          <w:tcPr>
            <w:tcW w:w="1260" w:type="dxa"/>
          </w:tcPr>
          <w:p w14:paraId="430FFDCE" w14:textId="77777777" w:rsidR="00361F83" w:rsidRPr="00015592" w:rsidRDefault="00361F83" w:rsidP="0028208D">
            <w:pPr>
              <w:tabs>
                <w:tab w:val="decimal" w:pos="205"/>
                <w:tab w:val="center" w:pos="4320"/>
                <w:tab w:val="right" w:pos="8640"/>
              </w:tabs>
              <w:jc w:val="center"/>
              <w:rPr>
                <w:rFonts w:cs="Arial"/>
                <w:sz w:val="20"/>
              </w:rPr>
            </w:pPr>
            <w:r>
              <w:rPr>
                <w:rFonts w:cs="Arial"/>
                <w:sz w:val="20"/>
              </w:rPr>
              <w:t>6</w:t>
            </w:r>
          </w:p>
        </w:tc>
      </w:tr>
      <w:tr w:rsidR="00361F83" w:rsidRPr="00015592" w14:paraId="22449E29" w14:textId="77777777" w:rsidTr="0028208D">
        <w:tc>
          <w:tcPr>
            <w:tcW w:w="421" w:type="dxa"/>
            <w:vMerge/>
          </w:tcPr>
          <w:p w14:paraId="2DDD9079" w14:textId="77777777" w:rsidR="00361F83" w:rsidRPr="00015592" w:rsidRDefault="00361F83" w:rsidP="0028208D">
            <w:pPr>
              <w:spacing w:line="240" w:lineRule="exact"/>
              <w:rPr>
                <w:rFonts w:cs="Arial"/>
                <w:sz w:val="20"/>
              </w:rPr>
            </w:pPr>
          </w:p>
        </w:tc>
        <w:tc>
          <w:tcPr>
            <w:tcW w:w="7796" w:type="dxa"/>
          </w:tcPr>
          <w:p w14:paraId="27FC346C" w14:textId="77777777" w:rsidR="00361F83" w:rsidRPr="00015592" w:rsidRDefault="00361F83" w:rsidP="0028208D">
            <w:pPr>
              <w:tabs>
                <w:tab w:val="left" w:pos="360"/>
              </w:tabs>
              <w:ind w:left="252"/>
              <w:rPr>
                <w:rFonts w:cs="Arial"/>
                <w:sz w:val="20"/>
              </w:rPr>
            </w:pPr>
            <w:r w:rsidRPr="00015592">
              <w:rPr>
                <w:rFonts w:cs="Arial"/>
                <w:sz w:val="20"/>
              </w:rPr>
              <w:t>Special 7-digit Dialling Codes (310, 610 &amp; 810)</w:t>
            </w:r>
          </w:p>
        </w:tc>
        <w:tc>
          <w:tcPr>
            <w:tcW w:w="1260" w:type="dxa"/>
          </w:tcPr>
          <w:p w14:paraId="1173CB22" w14:textId="77777777" w:rsidR="00361F83" w:rsidRPr="00015592" w:rsidRDefault="00361F83" w:rsidP="0028208D">
            <w:pPr>
              <w:tabs>
                <w:tab w:val="decimal" w:pos="205"/>
                <w:tab w:val="center" w:pos="4320"/>
                <w:tab w:val="right" w:pos="8640"/>
              </w:tabs>
              <w:jc w:val="center"/>
              <w:rPr>
                <w:rFonts w:cs="Arial"/>
                <w:sz w:val="20"/>
              </w:rPr>
            </w:pPr>
            <w:r>
              <w:rPr>
                <w:rFonts w:cs="Arial"/>
                <w:sz w:val="20"/>
              </w:rPr>
              <w:t>8</w:t>
            </w:r>
          </w:p>
        </w:tc>
      </w:tr>
      <w:tr w:rsidR="00361F83" w:rsidRPr="00015592" w14:paraId="00BDFEFB" w14:textId="77777777" w:rsidTr="0028208D">
        <w:tc>
          <w:tcPr>
            <w:tcW w:w="421" w:type="dxa"/>
            <w:vMerge/>
          </w:tcPr>
          <w:p w14:paraId="3D745752" w14:textId="77777777" w:rsidR="00361F83" w:rsidRPr="00015592" w:rsidRDefault="00361F83" w:rsidP="0028208D">
            <w:pPr>
              <w:spacing w:line="240" w:lineRule="exact"/>
              <w:rPr>
                <w:rFonts w:cs="Arial"/>
                <w:sz w:val="20"/>
              </w:rPr>
            </w:pPr>
          </w:p>
        </w:tc>
        <w:tc>
          <w:tcPr>
            <w:tcW w:w="7796" w:type="dxa"/>
          </w:tcPr>
          <w:p w14:paraId="3346C91F" w14:textId="77777777" w:rsidR="00361F83" w:rsidRPr="00015592" w:rsidRDefault="00361F83" w:rsidP="0028208D">
            <w:pPr>
              <w:spacing w:line="240" w:lineRule="exact"/>
              <w:rPr>
                <w:rFonts w:cs="Arial"/>
                <w:b/>
                <w:sz w:val="20"/>
              </w:rPr>
            </w:pPr>
            <w:r w:rsidRPr="00015592">
              <w:rPr>
                <w:rFonts w:cs="Arial"/>
                <w:b/>
                <w:sz w:val="20"/>
              </w:rPr>
              <w:t>Total B</w:t>
            </w:r>
          </w:p>
        </w:tc>
        <w:tc>
          <w:tcPr>
            <w:tcW w:w="1260" w:type="dxa"/>
          </w:tcPr>
          <w:p w14:paraId="3D9E660E" w14:textId="77777777" w:rsidR="00361F83" w:rsidRPr="00015592" w:rsidRDefault="00361F83" w:rsidP="0028208D">
            <w:pPr>
              <w:tabs>
                <w:tab w:val="decimal" w:pos="205"/>
                <w:tab w:val="center" w:pos="4320"/>
                <w:tab w:val="right" w:pos="8640"/>
              </w:tabs>
              <w:jc w:val="center"/>
              <w:rPr>
                <w:rFonts w:cs="Arial"/>
                <w:sz w:val="20"/>
              </w:rPr>
            </w:pPr>
            <w:r>
              <w:rPr>
                <w:rFonts w:cs="Arial"/>
                <w:sz w:val="20"/>
              </w:rPr>
              <w:t>66</w:t>
            </w:r>
          </w:p>
        </w:tc>
      </w:tr>
      <w:tr w:rsidR="00361F83" w:rsidRPr="00015592" w14:paraId="505E7ECD" w14:textId="77777777" w:rsidTr="0028208D">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13EB9923" w14:textId="77777777" w:rsidR="00361F83" w:rsidRPr="00015592" w:rsidRDefault="00361F83" w:rsidP="0028208D">
            <w:pPr>
              <w:spacing w:line="240" w:lineRule="exact"/>
              <w:jc w:val="center"/>
              <w:rPr>
                <w:rFonts w:cs="Arial"/>
                <w:sz w:val="20"/>
              </w:rPr>
            </w:pPr>
          </w:p>
        </w:tc>
      </w:tr>
      <w:tr w:rsidR="00361F83" w:rsidRPr="00015592" w14:paraId="79460D8D" w14:textId="77777777" w:rsidTr="0028208D">
        <w:tc>
          <w:tcPr>
            <w:tcW w:w="421" w:type="dxa"/>
            <w:tcBorders>
              <w:top w:val="single" w:sz="4" w:space="0" w:color="auto"/>
            </w:tcBorders>
          </w:tcPr>
          <w:p w14:paraId="54334E75" w14:textId="77777777" w:rsidR="00361F83" w:rsidRPr="00015592" w:rsidRDefault="00361F83" w:rsidP="0028208D">
            <w:pPr>
              <w:spacing w:line="240" w:lineRule="exact"/>
              <w:rPr>
                <w:rFonts w:cs="Arial"/>
                <w:sz w:val="20"/>
              </w:rPr>
            </w:pPr>
            <w:r w:rsidRPr="00015592">
              <w:rPr>
                <w:rFonts w:cs="Arial"/>
                <w:b/>
                <w:sz w:val="20"/>
              </w:rPr>
              <w:t>C</w:t>
            </w:r>
          </w:p>
        </w:tc>
        <w:tc>
          <w:tcPr>
            <w:tcW w:w="7796" w:type="dxa"/>
            <w:tcBorders>
              <w:top w:val="single" w:sz="4" w:space="0" w:color="auto"/>
            </w:tcBorders>
          </w:tcPr>
          <w:p w14:paraId="4F55C7B4" w14:textId="77777777" w:rsidR="00361F83" w:rsidRPr="00015592" w:rsidRDefault="00361F83" w:rsidP="0028208D">
            <w:pPr>
              <w:spacing w:line="240" w:lineRule="exact"/>
              <w:rPr>
                <w:rFonts w:cs="Arial"/>
                <w:sz w:val="20"/>
              </w:rPr>
            </w:pPr>
            <w:r w:rsidRPr="00015592">
              <w:rPr>
                <w:rFonts w:cs="Arial"/>
                <w:b/>
                <w:sz w:val="20"/>
              </w:rPr>
              <w:t>CO Codes assignable prior to a Jeopardy Condition (C=A-B)</w:t>
            </w:r>
          </w:p>
        </w:tc>
        <w:tc>
          <w:tcPr>
            <w:tcW w:w="1260" w:type="dxa"/>
            <w:tcBorders>
              <w:top w:val="single" w:sz="4" w:space="0" w:color="auto"/>
            </w:tcBorders>
          </w:tcPr>
          <w:p w14:paraId="28DB1F21" w14:textId="77777777" w:rsidR="00361F83" w:rsidRPr="00015592" w:rsidRDefault="00361F83" w:rsidP="0028208D">
            <w:pPr>
              <w:spacing w:line="240" w:lineRule="exact"/>
              <w:jc w:val="center"/>
              <w:rPr>
                <w:rFonts w:cs="Arial"/>
                <w:b/>
                <w:sz w:val="20"/>
              </w:rPr>
            </w:pPr>
            <w:r>
              <w:rPr>
                <w:rFonts w:cs="Arial"/>
                <w:b/>
                <w:sz w:val="20"/>
              </w:rPr>
              <w:t>2334</w:t>
            </w:r>
          </w:p>
        </w:tc>
      </w:tr>
      <w:tr w:rsidR="00361F83" w:rsidRPr="00015592" w14:paraId="2847AD43" w14:textId="77777777" w:rsidTr="0028208D">
        <w:trPr>
          <w:trHeight w:hRule="exact" w:val="113"/>
        </w:trPr>
        <w:tc>
          <w:tcPr>
            <w:tcW w:w="9477" w:type="dxa"/>
            <w:gridSpan w:val="3"/>
          </w:tcPr>
          <w:p w14:paraId="0F82CEE4" w14:textId="77777777" w:rsidR="00361F83" w:rsidRPr="00015592" w:rsidRDefault="00361F83" w:rsidP="0028208D">
            <w:pPr>
              <w:spacing w:line="240" w:lineRule="exact"/>
              <w:jc w:val="center"/>
              <w:rPr>
                <w:rFonts w:cs="Arial"/>
                <w:sz w:val="20"/>
                <w:highlight w:val="red"/>
              </w:rPr>
            </w:pPr>
          </w:p>
        </w:tc>
      </w:tr>
      <w:tr w:rsidR="00361F83" w:rsidRPr="00015592" w14:paraId="6E1ACFD7" w14:textId="77777777" w:rsidTr="0028208D">
        <w:tc>
          <w:tcPr>
            <w:tcW w:w="421" w:type="dxa"/>
            <w:vMerge w:val="restart"/>
          </w:tcPr>
          <w:p w14:paraId="60CEB22A" w14:textId="77777777" w:rsidR="00361F83" w:rsidRPr="00015592" w:rsidRDefault="00361F83" w:rsidP="0028208D">
            <w:pPr>
              <w:spacing w:line="240" w:lineRule="exact"/>
              <w:rPr>
                <w:rFonts w:cs="Arial"/>
                <w:sz w:val="20"/>
              </w:rPr>
            </w:pPr>
            <w:r w:rsidRPr="00015592">
              <w:rPr>
                <w:rFonts w:cs="Arial"/>
                <w:b/>
                <w:sz w:val="20"/>
              </w:rPr>
              <w:t>D</w:t>
            </w:r>
          </w:p>
        </w:tc>
        <w:tc>
          <w:tcPr>
            <w:tcW w:w="7796" w:type="dxa"/>
          </w:tcPr>
          <w:p w14:paraId="7495D264" w14:textId="77777777" w:rsidR="00361F83" w:rsidRPr="00015592" w:rsidRDefault="00361F83" w:rsidP="0028208D">
            <w:pPr>
              <w:pStyle w:val="TOC1"/>
              <w:spacing w:before="0" w:after="0"/>
              <w:rPr>
                <w:rFonts w:cs="Arial"/>
                <w:caps/>
                <w:sz w:val="20"/>
              </w:rPr>
            </w:pPr>
            <w:r w:rsidRPr="00015592">
              <w:rPr>
                <w:rFonts w:cs="Arial"/>
                <w:sz w:val="20"/>
              </w:rPr>
              <w:t>CO Codes unassignable prior to a Jeopardy Condition that become assignable in a Jeopardy Condition:</w:t>
            </w:r>
          </w:p>
        </w:tc>
        <w:tc>
          <w:tcPr>
            <w:tcW w:w="1260" w:type="dxa"/>
          </w:tcPr>
          <w:p w14:paraId="32B53E11" w14:textId="77777777" w:rsidR="00361F83" w:rsidRPr="00015592" w:rsidRDefault="00361F83" w:rsidP="0028208D">
            <w:pPr>
              <w:spacing w:line="240" w:lineRule="exact"/>
              <w:jc w:val="center"/>
              <w:rPr>
                <w:rFonts w:cs="Arial"/>
                <w:sz w:val="20"/>
                <w:highlight w:val="red"/>
              </w:rPr>
            </w:pPr>
          </w:p>
        </w:tc>
      </w:tr>
      <w:tr w:rsidR="00361F83" w:rsidRPr="00015592" w14:paraId="5C151B00" w14:textId="77777777" w:rsidTr="0028208D">
        <w:tc>
          <w:tcPr>
            <w:tcW w:w="421" w:type="dxa"/>
            <w:vMerge/>
          </w:tcPr>
          <w:p w14:paraId="15A457C1" w14:textId="77777777" w:rsidR="00361F83" w:rsidRPr="00015592" w:rsidRDefault="00361F83" w:rsidP="0028208D">
            <w:pPr>
              <w:spacing w:line="240" w:lineRule="exact"/>
              <w:rPr>
                <w:rFonts w:cs="Arial"/>
                <w:sz w:val="20"/>
              </w:rPr>
            </w:pPr>
          </w:p>
        </w:tc>
        <w:tc>
          <w:tcPr>
            <w:tcW w:w="7796" w:type="dxa"/>
          </w:tcPr>
          <w:p w14:paraId="5CC74946" w14:textId="77777777" w:rsidR="00361F83" w:rsidRPr="00015592" w:rsidRDefault="00361F83" w:rsidP="0028208D">
            <w:pPr>
              <w:spacing w:line="240" w:lineRule="exact"/>
              <w:ind w:left="252"/>
              <w:rPr>
                <w:rFonts w:cs="Arial"/>
                <w:sz w:val="20"/>
              </w:rPr>
            </w:pPr>
            <w:r w:rsidRPr="00015592">
              <w:rPr>
                <w:rFonts w:cs="Arial"/>
                <w:sz w:val="20"/>
              </w:rPr>
              <w:t>Future Canadian Geographic NPA Codes</w:t>
            </w:r>
          </w:p>
        </w:tc>
        <w:tc>
          <w:tcPr>
            <w:tcW w:w="1260" w:type="dxa"/>
          </w:tcPr>
          <w:p w14:paraId="6452EB2D" w14:textId="77777777" w:rsidR="00361F83" w:rsidRPr="00015592" w:rsidRDefault="00361F83" w:rsidP="0028208D">
            <w:pPr>
              <w:tabs>
                <w:tab w:val="decimal" w:pos="205"/>
              </w:tabs>
              <w:spacing w:line="240" w:lineRule="exact"/>
              <w:jc w:val="center"/>
              <w:rPr>
                <w:rFonts w:cs="Arial"/>
                <w:sz w:val="20"/>
                <w:highlight w:val="red"/>
              </w:rPr>
            </w:pPr>
            <w:r>
              <w:rPr>
                <w:rFonts w:cs="Arial"/>
                <w:sz w:val="20"/>
              </w:rPr>
              <w:t>9</w:t>
            </w:r>
          </w:p>
        </w:tc>
      </w:tr>
      <w:tr w:rsidR="00361F83" w:rsidRPr="00015592" w14:paraId="1B388F45" w14:textId="77777777" w:rsidTr="0028208D">
        <w:tc>
          <w:tcPr>
            <w:tcW w:w="421" w:type="dxa"/>
            <w:vMerge/>
          </w:tcPr>
          <w:p w14:paraId="30B9C04B" w14:textId="77777777" w:rsidR="00361F83" w:rsidRPr="00015592" w:rsidRDefault="00361F83" w:rsidP="0028208D">
            <w:pPr>
              <w:spacing w:line="240" w:lineRule="exact"/>
              <w:rPr>
                <w:rFonts w:cs="Arial"/>
                <w:sz w:val="20"/>
              </w:rPr>
            </w:pPr>
          </w:p>
        </w:tc>
        <w:tc>
          <w:tcPr>
            <w:tcW w:w="7796" w:type="dxa"/>
          </w:tcPr>
          <w:p w14:paraId="6112C94C" w14:textId="77777777" w:rsidR="00361F83" w:rsidRPr="00015592" w:rsidRDefault="00361F83" w:rsidP="0028208D">
            <w:pPr>
              <w:spacing w:line="240" w:lineRule="exact"/>
              <w:ind w:left="252"/>
              <w:rPr>
                <w:rFonts w:cs="Arial"/>
                <w:sz w:val="20"/>
              </w:rPr>
            </w:pPr>
            <w:r w:rsidRPr="00015592">
              <w:rPr>
                <w:rFonts w:cs="Arial"/>
                <w:sz w:val="20"/>
              </w:rPr>
              <w:t>Current Neighbouring NPA Codes</w:t>
            </w:r>
          </w:p>
        </w:tc>
        <w:tc>
          <w:tcPr>
            <w:tcW w:w="1260" w:type="dxa"/>
          </w:tcPr>
          <w:p w14:paraId="28C15076" w14:textId="77777777" w:rsidR="00361F83" w:rsidRPr="00015592" w:rsidRDefault="00361F83" w:rsidP="0028208D">
            <w:pPr>
              <w:tabs>
                <w:tab w:val="decimal" w:pos="205"/>
              </w:tabs>
              <w:spacing w:line="240" w:lineRule="exact"/>
              <w:jc w:val="center"/>
              <w:rPr>
                <w:rFonts w:cs="Arial"/>
                <w:sz w:val="20"/>
                <w:highlight w:val="red"/>
              </w:rPr>
            </w:pPr>
            <w:r>
              <w:rPr>
                <w:rFonts w:cs="Arial"/>
                <w:sz w:val="20"/>
              </w:rPr>
              <w:t>0</w:t>
            </w:r>
          </w:p>
        </w:tc>
      </w:tr>
      <w:tr w:rsidR="00361F83" w:rsidRPr="00015592" w14:paraId="4E3F6E76" w14:textId="77777777" w:rsidTr="0028208D">
        <w:trPr>
          <w:trHeight w:val="490"/>
        </w:trPr>
        <w:tc>
          <w:tcPr>
            <w:tcW w:w="421" w:type="dxa"/>
            <w:vMerge/>
          </w:tcPr>
          <w:p w14:paraId="63DCF9B8" w14:textId="77777777" w:rsidR="00361F83" w:rsidRPr="00015592" w:rsidRDefault="00361F83" w:rsidP="0028208D">
            <w:pPr>
              <w:spacing w:line="240" w:lineRule="exact"/>
              <w:rPr>
                <w:rFonts w:cs="Arial"/>
                <w:sz w:val="20"/>
              </w:rPr>
            </w:pPr>
          </w:p>
        </w:tc>
        <w:tc>
          <w:tcPr>
            <w:tcW w:w="7796" w:type="dxa"/>
          </w:tcPr>
          <w:p w14:paraId="2F64F5C4" w14:textId="77777777" w:rsidR="00361F83" w:rsidRPr="00015592" w:rsidRDefault="00361F83" w:rsidP="0028208D">
            <w:pPr>
              <w:spacing w:line="240" w:lineRule="exact"/>
              <w:ind w:left="252"/>
              <w:rPr>
                <w:rFonts w:cs="Arial"/>
                <w:sz w:val="20"/>
              </w:rPr>
            </w:pPr>
          </w:p>
          <w:p w14:paraId="4F352596" w14:textId="77777777" w:rsidR="00361F83" w:rsidRPr="00015592" w:rsidRDefault="00361F83" w:rsidP="0028208D">
            <w:pPr>
              <w:spacing w:line="240" w:lineRule="exact"/>
              <w:rPr>
                <w:rFonts w:cs="Arial"/>
                <w:sz w:val="20"/>
              </w:rPr>
            </w:pPr>
            <w:r w:rsidRPr="00015592">
              <w:rPr>
                <w:rFonts w:cs="Arial"/>
                <w:b/>
                <w:sz w:val="20"/>
              </w:rPr>
              <w:t>Total D</w:t>
            </w:r>
          </w:p>
        </w:tc>
        <w:tc>
          <w:tcPr>
            <w:tcW w:w="1260" w:type="dxa"/>
          </w:tcPr>
          <w:p w14:paraId="44EFCCF9" w14:textId="77777777" w:rsidR="00361F83" w:rsidRPr="00015592" w:rsidRDefault="00361F83" w:rsidP="0028208D">
            <w:pPr>
              <w:tabs>
                <w:tab w:val="decimal" w:pos="205"/>
              </w:tabs>
              <w:spacing w:line="240" w:lineRule="exact"/>
              <w:jc w:val="center"/>
              <w:rPr>
                <w:rFonts w:cs="Arial"/>
                <w:sz w:val="20"/>
                <w:highlight w:val="red"/>
              </w:rPr>
            </w:pPr>
          </w:p>
          <w:p w14:paraId="3E97525C" w14:textId="77777777" w:rsidR="00361F83" w:rsidRPr="00015592" w:rsidRDefault="00361F83" w:rsidP="0028208D">
            <w:pPr>
              <w:spacing w:line="240" w:lineRule="exact"/>
              <w:jc w:val="center"/>
              <w:rPr>
                <w:rFonts w:cs="Arial"/>
                <w:sz w:val="20"/>
                <w:highlight w:val="red"/>
              </w:rPr>
            </w:pPr>
            <w:r>
              <w:rPr>
                <w:rFonts w:cs="Arial"/>
                <w:b/>
                <w:sz w:val="20"/>
              </w:rPr>
              <w:t>9</w:t>
            </w:r>
          </w:p>
        </w:tc>
      </w:tr>
      <w:tr w:rsidR="00361F83" w:rsidRPr="00015592" w14:paraId="51AF6BBB" w14:textId="77777777" w:rsidTr="0028208D">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727D72F1" w14:textId="77777777" w:rsidR="00361F83" w:rsidRPr="00015592" w:rsidRDefault="00361F83" w:rsidP="0028208D">
            <w:pPr>
              <w:spacing w:line="240" w:lineRule="exact"/>
              <w:jc w:val="center"/>
              <w:rPr>
                <w:rFonts w:cs="Arial"/>
                <w:sz w:val="20"/>
              </w:rPr>
            </w:pPr>
          </w:p>
        </w:tc>
      </w:tr>
      <w:tr w:rsidR="00361F83" w:rsidRPr="003E28E6" w14:paraId="35327677" w14:textId="77777777" w:rsidTr="0028208D">
        <w:tc>
          <w:tcPr>
            <w:tcW w:w="421" w:type="dxa"/>
          </w:tcPr>
          <w:p w14:paraId="51C4B93A" w14:textId="77777777" w:rsidR="00361F83" w:rsidRPr="00015592" w:rsidRDefault="00361F83" w:rsidP="0028208D">
            <w:pPr>
              <w:spacing w:line="240" w:lineRule="exact"/>
              <w:rPr>
                <w:rFonts w:cs="Arial"/>
                <w:b/>
                <w:sz w:val="20"/>
              </w:rPr>
            </w:pPr>
            <w:r w:rsidRPr="00015592">
              <w:rPr>
                <w:rFonts w:cs="Arial"/>
                <w:b/>
                <w:sz w:val="20"/>
              </w:rPr>
              <w:t>E</w:t>
            </w:r>
          </w:p>
        </w:tc>
        <w:tc>
          <w:tcPr>
            <w:tcW w:w="7796" w:type="dxa"/>
          </w:tcPr>
          <w:p w14:paraId="0302CD2D" w14:textId="77777777" w:rsidR="00361F83" w:rsidRPr="003E28E6" w:rsidRDefault="00361F83" w:rsidP="0028208D">
            <w:pPr>
              <w:spacing w:line="240" w:lineRule="exact"/>
              <w:rPr>
                <w:rFonts w:cs="Arial"/>
                <w:b/>
                <w:sz w:val="20"/>
              </w:rPr>
            </w:pPr>
            <w:r w:rsidRPr="003E28E6">
              <w:rPr>
                <w:rFonts w:cs="Arial"/>
                <w:b/>
                <w:sz w:val="20"/>
              </w:rPr>
              <w:t>Assignable CO Codes in a Jeopardy Condition (E=C+D)</w:t>
            </w:r>
          </w:p>
        </w:tc>
        <w:tc>
          <w:tcPr>
            <w:tcW w:w="1260" w:type="dxa"/>
            <w:tcBorders>
              <w:bottom w:val="single" w:sz="4" w:space="0" w:color="auto"/>
            </w:tcBorders>
          </w:tcPr>
          <w:p w14:paraId="1D85E86E" w14:textId="77777777" w:rsidR="00361F83" w:rsidRPr="003E28E6" w:rsidRDefault="00361F83" w:rsidP="0028208D">
            <w:pPr>
              <w:spacing w:line="240" w:lineRule="exact"/>
              <w:jc w:val="center"/>
              <w:rPr>
                <w:rFonts w:cs="Arial"/>
                <w:b/>
                <w:sz w:val="20"/>
              </w:rPr>
            </w:pPr>
            <w:r>
              <w:rPr>
                <w:rFonts w:cs="Arial"/>
                <w:b/>
                <w:sz w:val="20"/>
              </w:rPr>
              <w:t>2343</w:t>
            </w:r>
          </w:p>
        </w:tc>
      </w:tr>
      <w:tr w:rsidR="00361F83" w:rsidRPr="003E28E6" w14:paraId="20F1FF76" w14:textId="77777777" w:rsidTr="0028208D">
        <w:tc>
          <w:tcPr>
            <w:tcW w:w="421" w:type="dxa"/>
          </w:tcPr>
          <w:p w14:paraId="6BF78E0B" w14:textId="77777777" w:rsidR="00361F83" w:rsidRPr="00015592" w:rsidRDefault="00361F83" w:rsidP="0028208D">
            <w:pPr>
              <w:spacing w:line="240" w:lineRule="exact"/>
              <w:rPr>
                <w:rFonts w:cs="Arial"/>
                <w:b/>
                <w:sz w:val="20"/>
              </w:rPr>
            </w:pPr>
            <w:r w:rsidRPr="00015592">
              <w:rPr>
                <w:rFonts w:cs="Arial"/>
                <w:b/>
                <w:sz w:val="20"/>
              </w:rPr>
              <w:t>F</w:t>
            </w:r>
          </w:p>
        </w:tc>
        <w:tc>
          <w:tcPr>
            <w:tcW w:w="7796" w:type="dxa"/>
          </w:tcPr>
          <w:p w14:paraId="13111B88" w14:textId="77777777" w:rsidR="00361F83" w:rsidRPr="003E28E6" w:rsidRDefault="00361F83" w:rsidP="0028208D">
            <w:pPr>
              <w:spacing w:line="240" w:lineRule="exact"/>
              <w:rPr>
                <w:rFonts w:cs="Arial"/>
                <w:b/>
                <w:sz w:val="20"/>
              </w:rPr>
            </w:pPr>
            <w:r w:rsidRPr="003E28E6">
              <w:rPr>
                <w:rFonts w:cs="Arial"/>
                <w:b/>
                <w:sz w:val="20"/>
              </w:rPr>
              <w:t>Assigned CO Codes</w:t>
            </w:r>
            <w:r w:rsidRPr="003E28E6" w:rsidDel="00EF6827">
              <w:rPr>
                <w:rFonts w:cs="Arial"/>
                <w:b/>
                <w:sz w:val="20"/>
              </w:rPr>
              <w:t xml:space="preserve"> </w:t>
            </w:r>
            <w:r w:rsidRPr="003E28E6">
              <w:rPr>
                <w:rFonts w:cs="Arial"/>
                <w:b/>
                <w:sz w:val="20"/>
              </w:rPr>
              <w:t xml:space="preserve">as of </w:t>
            </w:r>
            <w:r>
              <w:rPr>
                <w:rFonts w:cs="Arial"/>
                <w:b/>
                <w:sz w:val="20"/>
              </w:rPr>
              <w:t>30 January 2025</w:t>
            </w:r>
          </w:p>
        </w:tc>
        <w:tc>
          <w:tcPr>
            <w:tcW w:w="1260" w:type="dxa"/>
            <w:tcBorders>
              <w:bottom w:val="single" w:sz="4" w:space="0" w:color="auto"/>
            </w:tcBorders>
          </w:tcPr>
          <w:p w14:paraId="1259FAAA" w14:textId="77777777" w:rsidR="00361F83" w:rsidRPr="003E28E6" w:rsidRDefault="00361F83" w:rsidP="0028208D">
            <w:pPr>
              <w:spacing w:line="240" w:lineRule="exact"/>
              <w:jc w:val="center"/>
              <w:rPr>
                <w:rFonts w:cs="Arial"/>
                <w:b/>
                <w:sz w:val="20"/>
              </w:rPr>
            </w:pPr>
            <w:r>
              <w:rPr>
                <w:rFonts w:cs="Arial"/>
                <w:b/>
                <w:sz w:val="20"/>
              </w:rPr>
              <w:t>1699</w:t>
            </w:r>
          </w:p>
        </w:tc>
      </w:tr>
      <w:tr w:rsidR="00361F83" w:rsidRPr="003E28E6" w14:paraId="1CF958CB" w14:textId="77777777" w:rsidTr="0028208D">
        <w:tc>
          <w:tcPr>
            <w:tcW w:w="421" w:type="dxa"/>
          </w:tcPr>
          <w:p w14:paraId="7EE21214" w14:textId="77777777" w:rsidR="00361F83" w:rsidRPr="00015592" w:rsidRDefault="00361F83" w:rsidP="0028208D">
            <w:pPr>
              <w:spacing w:line="240" w:lineRule="exact"/>
              <w:rPr>
                <w:rFonts w:cs="Arial"/>
                <w:b/>
                <w:sz w:val="20"/>
              </w:rPr>
            </w:pPr>
            <w:r w:rsidRPr="00015592">
              <w:rPr>
                <w:rFonts w:cs="Arial"/>
                <w:b/>
                <w:sz w:val="20"/>
              </w:rPr>
              <w:t>G</w:t>
            </w:r>
          </w:p>
        </w:tc>
        <w:tc>
          <w:tcPr>
            <w:tcW w:w="7796" w:type="dxa"/>
          </w:tcPr>
          <w:p w14:paraId="41DC7CA8" w14:textId="77777777" w:rsidR="00361F83" w:rsidRPr="003E28E6" w:rsidRDefault="00361F83" w:rsidP="0028208D">
            <w:pPr>
              <w:spacing w:line="240" w:lineRule="exact"/>
              <w:rPr>
                <w:rFonts w:cs="Arial"/>
                <w:b/>
                <w:sz w:val="20"/>
              </w:rPr>
            </w:pPr>
            <w:r w:rsidRPr="003E28E6">
              <w:rPr>
                <w:rFonts w:cs="Arial"/>
                <w:b/>
                <w:sz w:val="20"/>
              </w:rPr>
              <w:t xml:space="preserve">Net CO Codes available for assignment as of </w:t>
            </w:r>
            <w:r>
              <w:rPr>
                <w:rFonts w:cs="Arial"/>
                <w:b/>
                <w:sz w:val="20"/>
              </w:rPr>
              <w:t>30 January 2025</w:t>
            </w:r>
            <w:r w:rsidRPr="003E28E6">
              <w:rPr>
                <w:rFonts w:cs="Arial"/>
                <w:b/>
                <w:sz w:val="20"/>
              </w:rPr>
              <w:t xml:space="preserve"> without a Jeopardy Condition (G=C-F)</w:t>
            </w:r>
          </w:p>
        </w:tc>
        <w:tc>
          <w:tcPr>
            <w:tcW w:w="1260" w:type="dxa"/>
            <w:tcBorders>
              <w:top w:val="single" w:sz="4" w:space="0" w:color="auto"/>
            </w:tcBorders>
          </w:tcPr>
          <w:p w14:paraId="42A70861" w14:textId="77777777" w:rsidR="00361F83" w:rsidRPr="003E28E6" w:rsidRDefault="00361F83" w:rsidP="0028208D">
            <w:pPr>
              <w:pStyle w:val="TOC1"/>
              <w:jc w:val="center"/>
              <w:rPr>
                <w:rFonts w:cs="Arial"/>
                <w:sz w:val="20"/>
              </w:rPr>
            </w:pPr>
            <w:r>
              <w:rPr>
                <w:rFonts w:cs="Arial"/>
                <w:sz w:val="20"/>
              </w:rPr>
              <w:t>635</w:t>
            </w:r>
          </w:p>
        </w:tc>
      </w:tr>
      <w:tr w:rsidR="00361F83" w:rsidRPr="003E28E6" w14:paraId="1E899A8E" w14:textId="77777777" w:rsidTr="0028208D">
        <w:tc>
          <w:tcPr>
            <w:tcW w:w="421" w:type="dxa"/>
          </w:tcPr>
          <w:p w14:paraId="24D01846" w14:textId="77777777" w:rsidR="00361F83" w:rsidRPr="00015592" w:rsidRDefault="00361F83" w:rsidP="0028208D">
            <w:pPr>
              <w:spacing w:line="240" w:lineRule="exact"/>
              <w:rPr>
                <w:rFonts w:cs="Arial"/>
                <w:b/>
                <w:sz w:val="20"/>
              </w:rPr>
            </w:pPr>
            <w:r w:rsidRPr="00015592">
              <w:rPr>
                <w:rFonts w:cs="Arial"/>
                <w:b/>
                <w:sz w:val="20"/>
              </w:rPr>
              <w:t>H</w:t>
            </w:r>
          </w:p>
        </w:tc>
        <w:tc>
          <w:tcPr>
            <w:tcW w:w="7796" w:type="dxa"/>
          </w:tcPr>
          <w:p w14:paraId="5E3FF591" w14:textId="77777777" w:rsidR="00361F83" w:rsidRPr="003E28E6" w:rsidRDefault="00361F83" w:rsidP="0028208D">
            <w:pPr>
              <w:spacing w:line="240" w:lineRule="exact"/>
              <w:rPr>
                <w:rFonts w:cs="Arial"/>
                <w:b/>
                <w:sz w:val="20"/>
              </w:rPr>
            </w:pPr>
            <w:r w:rsidRPr="003E28E6">
              <w:rPr>
                <w:rFonts w:cs="Arial"/>
                <w:b/>
                <w:sz w:val="20"/>
              </w:rPr>
              <w:t xml:space="preserve">Net CO Codes available for assignment as of </w:t>
            </w:r>
            <w:r>
              <w:rPr>
                <w:rFonts w:cs="Arial"/>
                <w:b/>
                <w:sz w:val="20"/>
              </w:rPr>
              <w:t>30 January 2025</w:t>
            </w:r>
            <w:r w:rsidRPr="003E28E6">
              <w:rPr>
                <w:rFonts w:cs="Arial"/>
                <w:b/>
                <w:sz w:val="20"/>
              </w:rPr>
              <w:t xml:space="preserve"> in a Jeopardy Condition (H=E-F)</w:t>
            </w:r>
          </w:p>
        </w:tc>
        <w:tc>
          <w:tcPr>
            <w:tcW w:w="1260" w:type="dxa"/>
          </w:tcPr>
          <w:p w14:paraId="56BCA819" w14:textId="77777777" w:rsidR="00361F83" w:rsidRPr="003E28E6" w:rsidRDefault="00361F83" w:rsidP="0028208D">
            <w:pPr>
              <w:pStyle w:val="TOC1"/>
              <w:jc w:val="center"/>
              <w:rPr>
                <w:rFonts w:cs="Arial"/>
                <w:sz w:val="20"/>
              </w:rPr>
            </w:pPr>
            <w:r>
              <w:rPr>
                <w:rFonts w:cs="Arial"/>
                <w:sz w:val="20"/>
              </w:rPr>
              <w:t>644</w:t>
            </w:r>
          </w:p>
        </w:tc>
      </w:tr>
    </w:tbl>
    <w:p w14:paraId="7619EBEF" w14:textId="77777777" w:rsidR="000C6C26" w:rsidRPr="00976C98" w:rsidRDefault="000C6C26" w:rsidP="000C6C26">
      <w:pPr>
        <w:keepNext/>
        <w:tabs>
          <w:tab w:val="left" w:pos="180"/>
        </w:tabs>
        <w:spacing w:after="60"/>
        <w:ind w:left="188" w:right="-187" w:hanging="274"/>
        <w:rPr>
          <w:rFonts w:cs="Arial"/>
          <w:b/>
          <w:sz w:val="16"/>
          <w:szCs w:val="16"/>
        </w:rPr>
      </w:pPr>
    </w:p>
    <w:p w14:paraId="5B7D1C05" w14:textId="77777777" w:rsidR="000C6C26" w:rsidRPr="00976C98" w:rsidRDefault="000C6C26" w:rsidP="000C6C26">
      <w:pPr>
        <w:keepNext/>
        <w:tabs>
          <w:tab w:val="left" w:pos="180"/>
        </w:tabs>
        <w:spacing w:after="60"/>
        <w:ind w:left="188" w:right="-187" w:hanging="274"/>
        <w:rPr>
          <w:rFonts w:cs="Arial"/>
          <w:b/>
          <w:sz w:val="18"/>
          <w:szCs w:val="18"/>
        </w:rPr>
      </w:pPr>
      <w:r w:rsidRPr="00976C98">
        <w:rPr>
          <w:rFonts w:cs="Arial"/>
          <w:b/>
          <w:sz w:val="18"/>
          <w:szCs w:val="18"/>
        </w:rPr>
        <w:t>Notes:</w:t>
      </w:r>
    </w:p>
    <w:p w14:paraId="03F9BB8B" w14:textId="77777777" w:rsidR="003B2E6C" w:rsidRPr="002E03DC" w:rsidRDefault="003B2E6C" w:rsidP="003B2E6C">
      <w:pPr>
        <w:pStyle w:val="ListParagraph"/>
        <w:keepNext/>
        <w:widowControl w:val="0"/>
        <w:numPr>
          <w:ilvl w:val="0"/>
          <w:numId w:val="19"/>
        </w:numPr>
        <w:tabs>
          <w:tab w:val="left" w:pos="180"/>
        </w:tabs>
        <w:ind w:right="-187"/>
        <w:rPr>
          <w:sz w:val="18"/>
          <w:szCs w:val="18"/>
        </w:rPr>
      </w:pPr>
      <w:r w:rsidRPr="002E03DC">
        <w:rPr>
          <w:sz w:val="18"/>
          <w:szCs w:val="18"/>
        </w:rPr>
        <w:t xml:space="preserve">In </w:t>
      </w:r>
      <w:r w:rsidRPr="00C61F34">
        <w:rPr>
          <w:sz w:val="18"/>
          <w:szCs w:val="18"/>
        </w:rPr>
        <w:t>CNRE137B, the CSCN recommend the NPA 273 be set aside for future relief in NPA 367/418/581</w:t>
      </w:r>
      <w:r w:rsidRPr="002E03DC">
        <w:rPr>
          <w:sz w:val="18"/>
          <w:szCs w:val="18"/>
        </w:rPr>
        <w:t>.</w:t>
      </w:r>
    </w:p>
    <w:p w14:paraId="727AB5E3" w14:textId="77777777" w:rsidR="000C6C26" w:rsidRPr="00976C98" w:rsidRDefault="000C6C26" w:rsidP="000C6C26"/>
    <w:p w14:paraId="68A0C777" w14:textId="2EA0E511" w:rsidR="000C6C26" w:rsidRPr="00976C98" w:rsidRDefault="000C6C26" w:rsidP="000C6C26">
      <w:pPr>
        <w:pStyle w:val="ListParagraph"/>
        <w:widowControl w:val="0"/>
        <w:tabs>
          <w:tab w:val="left" w:pos="180"/>
        </w:tabs>
        <w:ind w:left="629" w:right="-187"/>
        <w:rPr>
          <w:rFonts w:cs="Arial"/>
          <w:sz w:val="18"/>
          <w:szCs w:val="18"/>
        </w:rPr>
      </w:pPr>
      <w:r w:rsidRPr="00976C98">
        <w:rPr>
          <w:rFonts w:cs="Arial"/>
          <w:sz w:val="18"/>
          <w:szCs w:val="18"/>
        </w:rPr>
        <w:br w:type="page"/>
      </w:r>
    </w:p>
    <w:p w14:paraId="7B10FFC3" w14:textId="77777777" w:rsidR="000C6C26" w:rsidRDefault="000C6C26" w:rsidP="000C6C26">
      <w:pPr>
        <w:pStyle w:val="Heading1"/>
      </w:pPr>
      <w:bookmarkStart w:id="25" w:name="_Toc514833020"/>
      <w:bookmarkStart w:id="26" w:name="_Toc66178149"/>
      <w:r w:rsidRPr="00976C98">
        <w:lastRenderedPageBreak/>
        <w:t>SELECTION OF RELIEF NPA CODE</w:t>
      </w:r>
      <w:bookmarkEnd w:id="25"/>
      <w:bookmarkEnd w:id="26"/>
    </w:p>
    <w:p w14:paraId="20BF2283" w14:textId="77777777" w:rsidR="006169C5" w:rsidRDefault="006169C5" w:rsidP="006169C5"/>
    <w:p w14:paraId="7563B0A4" w14:textId="1489BF68" w:rsidR="006169C5" w:rsidRPr="006169C5" w:rsidRDefault="00540F56" w:rsidP="006169C5">
      <w:r w:rsidRPr="00540F56">
        <w:t>In TIF Report CNRE137B, submitted to CRTC staff on 30 October 2023, the CSCN recommended that area code 273 be set aside for the future relief of NPA 367/418/581.</w:t>
      </w:r>
    </w:p>
    <w:p w14:paraId="5630CC62" w14:textId="77777777" w:rsidR="000C6C26" w:rsidRPr="00976C98" w:rsidRDefault="000C6C26" w:rsidP="000C6C26"/>
    <w:p w14:paraId="71951617" w14:textId="36AF65D7" w:rsidR="000C6C26" w:rsidRPr="00976C98" w:rsidRDefault="000C6C26" w:rsidP="000C6C26">
      <w:pPr>
        <w:pStyle w:val="Heading1"/>
      </w:pPr>
      <w:bookmarkStart w:id="27" w:name="_Toc514833021"/>
      <w:bookmarkStart w:id="28" w:name="_Toc66178150"/>
      <w:r w:rsidRPr="00976C98">
        <w:t>RECOMMENDATIONS</w:t>
      </w:r>
      <w:bookmarkEnd w:id="27"/>
      <w:bookmarkEnd w:id="28"/>
    </w:p>
    <w:p w14:paraId="7F7D5D86" w14:textId="77777777" w:rsidR="000C6C26" w:rsidRPr="00976C98" w:rsidRDefault="000C6C26" w:rsidP="000C6C26"/>
    <w:p w14:paraId="46D0C7F3" w14:textId="51DC27F0" w:rsidR="00C7616A" w:rsidRDefault="00C7616A" w:rsidP="00C7616A">
      <w:r>
        <w:t xml:space="preserve">The </w:t>
      </w:r>
      <w:r w:rsidR="001224E4">
        <w:t xml:space="preserve">RPC </w:t>
      </w:r>
      <w:r>
        <w:t>recommends:</w:t>
      </w:r>
    </w:p>
    <w:p w14:paraId="52938959" w14:textId="77777777" w:rsidR="00C7616A" w:rsidRDefault="00C7616A" w:rsidP="00C7616A"/>
    <w:p w14:paraId="0108ED88" w14:textId="62752CDC"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Method should be a </w:t>
      </w:r>
      <w:r w:rsidR="00F83FC1">
        <w:rPr>
          <w:rFonts w:cs="Arial"/>
          <w:lang w:val="en-US"/>
        </w:rPr>
        <w:t>Distributed Overlay</w:t>
      </w:r>
      <w:r>
        <w:rPr>
          <w:rFonts w:cs="Arial"/>
          <w:lang w:val="en-US"/>
        </w:rPr>
        <w:t xml:space="preserve"> of a new NPA Code </w:t>
      </w:r>
      <w:r w:rsidR="00E71847">
        <w:rPr>
          <w:rFonts w:cs="Arial"/>
        </w:rPr>
        <w:t xml:space="preserve">on NPA </w:t>
      </w:r>
      <w:r w:rsidR="00540F56">
        <w:rPr>
          <w:rFonts w:cs="Arial"/>
        </w:rPr>
        <w:t>367/418/581</w:t>
      </w:r>
      <w:r w:rsidR="00E71847">
        <w:rPr>
          <w:rFonts w:cs="Arial"/>
        </w:rPr>
        <w:t xml:space="preserve"> in </w:t>
      </w:r>
      <w:proofErr w:type="gramStart"/>
      <w:r w:rsidR="00E71847" w:rsidRPr="005A4A72">
        <w:rPr>
          <w:rFonts w:cs="Arial"/>
        </w:rPr>
        <w:t>Québec</w:t>
      </w:r>
      <w:r>
        <w:rPr>
          <w:rFonts w:cs="Arial"/>
          <w:lang w:val="en-US"/>
        </w:rPr>
        <w:t>;</w:t>
      </w:r>
      <w:proofErr w:type="gramEnd"/>
    </w:p>
    <w:p w14:paraId="4E8D37D9" w14:textId="77777777" w:rsidR="00C7616A" w:rsidRDefault="00C7616A" w:rsidP="00C7616A">
      <w:pPr>
        <w:autoSpaceDE w:val="0"/>
        <w:autoSpaceDN w:val="0"/>
        <w:adjustRightInd w:val="0"/>
        <w:rPr>
          <w:rFonts w:cs="Arial"/>
          <w:lang w:val="en-US"/>
        </w:rPr>
      </w:pPr>
    </w:p>
    <w:p w14:paraId="1AA45794" w14:textId="3C3D4070" w:rsidR="00C7616A" w:rsidRDefault="0060665D" w:rsidP="00C7616A">
      <w:pPr>
        <w:pStyle w:val="ListParagraph"/>
        <w:numPr>
          <w:ilvl w:val="0"/>
          <w:numId w:val="44"/>
        </w:numPr>
        <w:autoSpaceDE w:val="0"/>
        <w:autoSpaceDN w:val="0"/>
        <w:adjustRightInd w:val="0"/>
        <w:rPr>
          <w:rFonts w:cs="Arial"/>
          <w:lang w:val="en-US"/>
        </w:rPr>
      </w:pPr>
      <w:r w:rsidRPr="0060665D">
        <w:rPr>
          <w:rFonts w:cs="Arial"/>
          <w:lang w:val="en-US"/>
        </w:rPr>
        <w:t>The Relief NPA Code for NPA 367/418/581 should be NPA 273 as per the CNRE137B submitted by the CSCN to the CRTC on 30 October 2023 and</w:t>
      </w:r>
    </w:p>
    <w:p w14:paraId="2DC07C3E" w14:textId="77777777" w:rsidR="00C7616A" w:rsidRDefault="00C7616A" w:rsidP="00C7616A">
      <w:pPr>
        <w:autoSpaceDE w:val="0"/>
        <w:autoSpaceDN w:val="0"/>
        <w:adjustRightInd w:val="0"/>
        <w:rPr>
          <w:rFonts w:cs="Arial"/>
          <w:lang w:val="en-US"/>
        </w:rPr>
      </w:pPr>
    </w:p>
    <w:p w14:paraId="4C6B2832" w14:textId="6FF20CB0"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Date should </w:t>
      </w:r>
      <w:r w:rsidRPr="007B7FF2">
        <w:rPr>
          <w:rFonts w:cs="Arial"/>
          <w:lang w:val="en-US"/>
        </w:rPr>
        <w:t xml:space="preserve">be </w:t>
      </w:r>
      <w:r w:rsidR="002A1CD2" w:rsidRPr="00292031">
        <w:rPr>
          <w:rFonts w:cs="Arial"/>
          <w:lang w:val="en-US"/>
        </w:rPr>
        <w:t>2</w:t>
      </w:r>
      <w:r w:rsidR="0060665D">
        <w:rPr>
          <w:rFonts w:cs="Arial"/>
          <w:lang w:val="en-US"/>
        </w:rPr>
        <w:t>7</w:t>
      </w:r>
      <w:r w:rsidR="002A1CD2" w:rsidRPr="00292031">
        <w:rPr>
          <w:rFonts w:cs="Arial"/>
          <w:lang w:val="en-US"/>
        </w:rPr>
        <w:t xml:space="preserve"> </w:t>
      </w:r>
      <w:r w:rsidR="0060665D">
        <w:rPr>
          <w:rFonts w:cs="Arial"/>
          <w:lang w:val="en-US"/>
        </w:rPr>
        <w:t>February 2027</w:t>
      </w:r>
      <w:r w:rsidRPr="007B7FF2">
        <w:rPr>
          <w:rFonts w:cs="Arial"/>
          <w:lang w:val="en-US"/>
        </w:rPr>
        <w:t xml:space="preserve"> </w:t>
      </w:r>
      <w:r>
        <w:rPr>
          <w:rFonts w:cs="Arial"/>
          <w:lang w:val="en-US"/>
        </w:rPr>
        <w:t xml:space="preserve">to provide Carriers and customers with advanced notification and sufficient lead-time to implement relief in NPA </w:t>
      </w:r>
      <w:r w:rsidR="0060665D">
        <w:rPr>
          <w:rFonts w:cs="Arial"/>
          <w:lang w:val="en-US"/>
        </w:rPr>
        <w:t>367/418/581.</w:t>
      </w:r>
    </w:p>
    <w:p w14:paraId="13650E67" w14:textId="77777777" w:rsidR="00B605DE" w:rsidRDefault="00B605DE">
      <w:pPr>
        <w:rPr>
          <w:rFonts w:cs="Arial"/>
          <w:color w:val="000000"/>
          <w:szCs w:val="22"/>
          <w:highlight w:val="yellow"/>
          <w:lang w:eastAsia="en-CA"/>
        </w:rPr>
      </w:pPr>
      <w:r>
        <w:rPr>
          <w:rFonts w:cs="Arial"/>
          <w:color w:val="000000"/>
          <w:szCs w:val="22"/>
          <w:highlight w:val="yellow"/>
          <w:lang w:eastAsia="en-CA"/>
        </w:rPr>
        <w:br w:type="page"/>
      </w:r>
    </w:p>
    <w:p w14:paraId="7D0E5511" w14:textId="09845265" w:rsidR="00295F45" w:rsidRDefault="00295F45">
      <w:bookmarkStart w:id="29" w:name="_Maps_and_Figures"/>
      <w:bookmarkEnd w:id="29"/>
    </w:p>
    <w:p w14:paraId="504CA52D" w14:textId="77777777" w:rsidR="00295F45" w:rsidRDefault="00295F45" w:rsidP="00295F45">
      <w:pPr>
        <w:rPr>
          <w:rFonts w:cs="Arial"/>
          <w:b/>
          <w:caps/>
          <w:sz w:val="24"/>
          <w:szCs w:val="32"/>
        </w:rPr>
      </w:pPr>
    </w:p>
    <w:p w14:paraId="2B4998E6" w14:textId="77777777" w:rsidR="002010E7" w:rsidRDefault="002010E7" w:rsidP="00295F45">
      <w:pPr>
        <w:rPr>
          <w:rFonts w:cs="Arial"/>
          <w:b/>
          <w:caps/>
          <w:sz w:val="24"/>
          <w:szCs w:val="32"/>
        </w:rPr>
      </w:pPr>
    </w:p>
    <w:p w14:paraId="356954C1" w14:textId="77777777" w:rsidR="002010E7" w:rsidRDefault="002010E7" w:rsidP="00295F45">
      <w:pPr>
        <w:rPr>
          <w:rFonts w:cs="Arial"/>
          <w:b/>
          <w:caps/>
          <w:sz w:val="24"/>
          <w:szCs w:val="32"/>
        </w:rPr>
      </w:pPr>
    </w:p>
    <w:p w14:paraId="0C0CEF07" w14:textId="77777777" w:rsidR="002010E7" w:rsidRDefault="002010E7" w:rsidP="00295F45">
      <w:pPr>
        <w:rPr>
          <w:rFonts w:cs="Arial"/>
          <w:b/>
          <w:caps/>
          <w:sz w:val="24"/>
          <w:szCs w:val="32"/>
        </w:rPr>
      </w:pPr>
    </w:p>
    <w:p w14:paraId="51675EF4" w14:textId="77777777" w:rsidR="002010E7" w:rsidRDefault="002010E7" w:rsidP="00295F45">
      <w:pPr>
        <w:rPr>
          <w:rFonts w:cs="Arial"/>
          <w:b/>
          <w:caps/>
          <w:sz w:val="24"/>
          <w:szCs w:val="32"/>
        </w:rPr>
      </w:pPr>
    </w:p>
    <w:p w14:paraId="231F8A15" w14:textId="77777777" w:rsidR="002010E7" w:rsidRDefault="002010E7" w:rsidP="00295F45">
      <w:pPr>
        <w:rPr>
          <w:rFonts w:cs="Arial"/>
          <w:b/>
          <w:caps/>
          <w:sz w:val="24"/>
          <w:szCs w:val="32"/>
        </w:rPr>
      </w:pPr>
    </w:p>
    <w:p w14:paraId="206B5E05" w14:textId="77777777" w:rsidR="002010E7" w:rsidRDefault="002010E7" w:rsidP="00295F45">
      <w:pPr>
        <w:rPr>
          <w:rFonts w:cs="Arial"/>
          <w:b/>
          <w:caps/>
          <w:sz w:val="24"/>
          <w:szCs w:val="32"/>
        </w:rPr>
      </w:pPr>
    </w:p>
    <w:p w14:paraId="588C03AC" w14:textId="77777777" w:rsidR="002010E7" w:rsidRDefault="002010E7" w:rsidP="00295F45">
      <w:pPr>
        <w:rPr>
          <w:rFonts w:cs="Arial"/>
          <w:b/>
          <w:caps/>
          <w:sz w:val="24"/>
          <w:szCs w:val="32"/>
        </w:rPr>
      </w:pPr>
    </w:p>
    <w:p w14:paraId="6EC96C82" w14:textId="77777777" w:rsidR="002010E7" w:rsidRDefault="002010E7" w:rsidP="00295F45">
      <w:pPr>
        <w:rPr>
          <w:rFonts w:cs="Arial"/>
          <w:b/>
          <w:caps/>
          <w:sz w:val="24"/>
          <w:szCs w:val="32"/>
        </w:rPr>
      </w:pPr>
    </w:p>
    <w:p w14:paraId="50CAE4AD" w14:textId="77777777" w:rsidR="002010E7" w:rsidRDefault="002010E7" w:rsidP="00295F45">
      <w:pPr>
        <w:rPr>
          <w:rFonts w:cs="Arial"/>
          <w:b/>
          <w:caps/>
          <w:sz w:val="24"/>
          <w:szCs w:val="32"/>
        </w:rPr>
      </w:pPr>
    </w:p>
    <w:p w14:paraId="490B9AE3" w14:textId="77777777" w:rsidR="002010E7" w:rsidRDefault="002010E7" w:rsidP="00295F45">
      <w:pPr>
        <w:rPr>
          <w:rFonts w:cs="Arial"/>
          <w:b/>
          <w:caps/>
          <w:sz w:val="24"/>
          <w:szCs w:val="32"/>
        </w:rPr>
      </w:pPr>
    </w:p>
    <w:p w14:paraId="73B49953" w14:textId="77777777" w:rsidR="002010E7" w:rsidRDefault="002010E7" w:rsidP="00295F45">
      <w:pPr>
        <w:rPr>
          <w:rFonts w:cs="Arial"/>
          <w:b/>
          <w:caps/>
          <w:sz w:val="24"/>
          <w:szCs w:val="32"/>
        </w:rPr>
      </w:pPr>
    </w:p>
    <w:p w14:paraId="1AE87B07" w14:textId="77777777" w:rsidR="002010E7" w:rsidRDefault="002010E7" w:rsidP="00295F45">
      <w:pPr>
        <w:rPr>
          <w:rFonts w:cs="Arial"/>
          <w:b/>
          <w:caps/>
          <w:sz w:val="24"/>
          <w:szCs w:val="32"/>
        </w:rPr>
      </w:pPr>
    </w:p>
    <w:p w14:paraId="441D90FD" w14:textId="77777777" w:rsidR="002010E7" w:rsidRDefault="002010E7" w:rsidP="00295F45">
      <w:pPr>
        <w:rPr>
          <w:rFonts w:cs="Arial"/>
          <w:b/>
          <w:caps/>
          <w:sz w:val="24"/>
          <w:szCs w:val="32"/>
        </w:rPr>
      </w:pPr>
    </w:p>
    <w:p w14:paraId="2A9CF150" w14:textId="77777777" w:rsidR="002010E7" w:rsidRDefault="002010E7" w:rsidP="00295F45">
      <w:pPr>
        <w:rPr>
          <w:rFonts w:cs="Arial"/>
          <w:b/>
          <w:caps/>
          <w:sz w:val="24"/>
          <w:szCs w:val="32"/>
        </w:rPr>
      </w:pPr>
    </w:p>
    <w:p w14:paraId="27698A50" w14:textId="77777777" w:rsidR="00295F45" w:rsidRDefault="00295F45" w:rsidP="00295F45">
      <w:pPr>
        <w:pStyle w:val="AnnexHeading"/>
      </w:pPr>
      <w:bookmarkStart w:id="30" w:name="_Toc44067763"/>
      <w:bookmarkStart w:id="31" w:name="_Toc66178151"/>
      <w:r>
        <w:t>ANNEXES</w:t>
      </w:r>
      <w:bookmarkEnd w:id="30"/>
      <w:bookmarkEnd w:id="31"/>
    </w:p>
    <w:p w14:paraId="284A96A3" w14:textId="77777777" w:rsidR="00295F45" w:rsidRDefault="00295F45" w:rsidP="00295F45">
      <w:pPr>
        <w:rPr>
          <w:rFonts w:cs="Arial"/>
        </w:rPr>
      </w:pPr>
    </w:p>
    <w:p w14:paraId="2602F230" w14:textId="77777777" w:rsidR="001C33E6" w:rsidRDefault="001C33E6" w:rsidP="00295F45">
      <w:pPr>
        <w:rPr>
          <w:rFonts w:cs="Arial"/>
        </w:rPr>
      </w:pPr>
    </w:p>
    <w:p w14:paraId="6536EF9B" w14:textId="77777777" w:rsidR="000D0C60" w:rsidRDefault="000D0C60" w:rsidP="000D0C60">
      <w:pPr>
        <w:jc w:val="center"/>
        <w:rPr>
          <w:b/>
          <w:sz w:val="27"/>
          <w:szCs w:val="27"/>
        </w:rPr>
      </w:pPr>
      <w:r>
        <w:rPr>
          <w:b/>
          <w:sz w:val="27"/>
          <w:szCs w:val="27"/>
        </w:rPr>
        <w:t>Planning Document (PD)</w:t>
      </w:r>
    </w:p>
    <w:p w14:paraId="7CCAC42C" w14:textId="5C1398AD" w:rsidR="001C33E6" w:rsidRPr="007D2B65" w:rsidRDefault="001C33E6" w:rsidP="001C33E6">
      <w:pPr>
        <w:jc w:val="center"/>
        <w:rPr>
          <w:b/>
          <w:sz w:val="24"/>
          <w:szCs w:val="24"/>
        </w:rPr>
      </w:pPr>
      <w:r w:rsidRPr="007D2B65">
        <w:rPr>
          <w:b/>
          <w:sz w:val="24"/>
          <w:szCs w:val="24"/>
        </w:rPr>
        <w:t xml:space="preserve">Numbering Plan Area (NPA) </w:t>
      </w:r>
      <w:r w:rsidR="009C4E40">
        <w:rPr>
          <w:b/>
          <w:sz w:val="24"/>
          <w:szCs w:val="24"/>
        </w:rPr>
        <w:t>367/418/581</w:t>
      </w:r>
    </w:p>
    <w:p w14:paraId="7D1AC8F8" w14:textId="77777777" w:rsidR="002F4ABD" w:rsidRDefault="002F4ABD" w:rsidP="00295F45">
      <w:pPr>
        <w:rPr>
          <w:rFonts w:cs="Arial"/>
        </w:rPr>
        <w:sectPr w:rsidR="002F4ABD" w:rsidSect="00F419EA">
          <w:headerReference w:type="default" r:id="rId23"/>
          <w:footerReference w:type="default" r:id="rId24"/>
          <w:type w:val="continuous"/>
          <w:pgSz w:w="12240" w:h="15840"/>
          <w:pgMar w:top="1440" w:right="1440" w:bottom="1440" w:left="1440" w:header="720" w:footer="720" w:gutter="0"/>
          <w:cols w:space="720"/>
        </w:sectPr>
      </w:pPr>
    </w:p>
    <w:p w14:paraId="5825B064" w14:textId="2DC51747" w:rsidR="00295F45" w:rsidRDefault="00295F45" w:rsidP="00295F45">
      <w:pPr>
        <w:rPr>
          <w:rFonts w:cs="Arial"/>
        </w:rPr>
      </w:pPr>
    </w:p>
    <w:p w14:paraId="46F51980" w14:textId="551B8995" w:rsidR="00F64958" w:rsidRDefault="006C505D" w:rsidP="00F64958">
      <w:pPr>
        <w:pStyle w:val="Heading9"/>
        <w:numPr>
          <w:ilvl w:val="0"/>
          <w:numId w:val="28"/>
        </w:numPr>
        <w:ind w:left="720"/>
      </w:pPr>
      <w:r>
        <w:t>MAPS AND FIGURES</w:t>
      </w:r>
    </w:p>
    <w:p w14:paraId="53E39424" w14:textId="77777777" w:rsidR="006F6EDE" w:rsidRDefault="006F6EDE" w:rsidP="00295F45">
      <w:pPr>
        <w:keepNext/>
        <w:jc w:val="center"/>
        <w:rPr>
          <w:noProof/>
          <w:lang w:eastAsia="en-CA"/>
        </w:rPr>
      </w:pPr>
    </w:p>
    <w:p w14:paraId="38ECD9F3" w14:textId="43C38EA2" w:rsidR="00295F45" w:rsidRDefault="00AE269E" w:rsidP="00295F45">
      <w:pPr>
        <w:keepNext/>
        <w:jc w:val="center"/>
        <w:rPr>
          <w:rFonts w:cs="Arial"/>
        </w:rPr>
      </w:pPr>
      <w:r>
        <w:rPr>
          <w:rFonts w:cs="Arial"/>
          <w:noProof/>
        </w:rPr>
        <w:drawing>
          <wp:inline distT="0" distB="0" distL="0" distR="0" wp14:anchorId="4043B92A" wp14:editId="57D10D1F">
            <wp:extent cx="5943600" cy="6181220"/>
            <wp:effectExtent l="0" t="0" r="0" b="0"/>
            <wp:docPr id="146593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181220"/>
                    </a:xfrm>
                    <a:prstGeom prst="rect">
                      <a:avLst/>
                    </a:prstGeom>
                    <a:noFill/>
                    <a:ln>
                      <a:noFill/>
                    </a:ln>
                  </pic:spPr>
                </pic:pic>
              </a:graphicData>
            </a:graphic>
          </wp:inline>
        </w:drawing>
      </w:r>
    </w:p>
    <w:p w14:paraId="71720F26" w14:textId="77777777" w:rsidR="00295F45" w:rsidRDefault="00295F45" w:rsidP="00295F45">
      <w:pPr>
        <w:keepNext/>
        <w:jc w:val="center"/>
        <w:rPr>
          <w:rFonts w:cs="Arial"/>
        </w:rPr>
      </w:pPr>
    </w:p>
    <w:p w14:paraId="3FBC16C5" w14:textId="4B532EC7" w:rsidR="00295F45" w:rsidRDefault="00295F45" w:rsidP="00295F45">
      <w:pPr>
        <w:pStyle w:val="Caption"/>
      </w:pPr>
      <w:bookmarkStart w:id="32" w:name="_Ref51308401"/>
      <w:bookmarkStart w:id="33" w:name="_Toc455050138"/>
      <w:bookmarkStart w:id="34" w:name="_Toc455043670"/>
      <w:bookmarkStart w:id="35" w:name="_Toc525724613"/>
      <w:bookmarkStart w:id="36" w:name="_Ref51305870"/>
      <w:bookmarkStart w:id="37" w:name="_Toc66179546"/>
      <w:r>
        <w:rPr>
          <w:rFonts w:cs="Arial"/>
        </w:rPr>
        <w:t xml:space="preserve">Figure </w:t>
      </w:r>
      <w:r>
        <w:fldChar w:fldCharType="begin"/>
      </w:r>
      <w:r>
        <w:rPr>
          <w:rFonts w:cs="Arial"/>
        </w:rPr>
        <w:instrText xml:space="preserve"> SEQ Figure \* ARABIC </w:instrText>
      </w:r>
      <w:r>
        <w:fldChar w:fldCharType="separate"/>
      </w:r>
      <w:r>
        <w:rPr>
          <w:rFonts w:cs="Arial"/>
          <w:noProof/>
        </w:rPr>
        <w:t>1</w:t>
      </w:r>
      <w:r>
        <w:fldChar w:fldCharType="end"/>
      </w:r>
      <w:bookmarkEnd w:id="32"/>
      <w:r>
        <w:rPr>
          <w:rFonts w:cs="Arial"/>
        </w:rPr>
        <w:t xml:space="preserve"> </w:t>
      </w:r>
      <w:r>
        <w:rPr>
          <w:rFonts w:cs="Arial"/>
          <w:b w:val="0"/>
        </w:rPr>
        <w:t>–</w:t>
      </w:r>
      <w:r>
        <w:rPr>
          <w:rFonts w:cs="Arial"/>
        </w:rPr>
        <w:t xml:space="preserve"> Overview Map of NPA </w:t>
      </w:r>
      <w:bookmarkEnd w:id="33"/>
      <w:bookmarkEnd w:id="34"/>
      <w:bookmarkEnd w:id="35"/>
      <w:r w:rsidR="00AE269E">
        <w:rPr>
          <w:rFonts w:cs="Arial"/>
        </w:rPr>
        <w:t>367/418/581</w:t>
      </w:r>
      <w:bookmarkEnd w:id="36"/>
      <w:bookmarkEnd w:id="37"/>
      <w:r>
        <w:rPr>
          <w:rFonts w:cs="Arial"/>
        </w:rPr>
        <w:t xml:space="preserve"> </w:t>
      </w:r>
      <w:r>
        <w:br w:type="page"/>
      </w:r>
    </w:p>
    <w:p w14:paraId="2DC2680C" w14:textId="092B6F2D" w:rsidR="00295F45" w:rsidRPr="00AE269E" w:rsidRDefault="003B64B9" w:rsidP="00295F45">
      <w:pPr>
        <w:rPr>
          <w:lang w:eastAsia="en-CA"/>
        </w:rPr>
      </w:pPr>
      <w:r w:rsidRPr="005C7D88">
        <w:rPr>
          <w:noProof/>
        </w:rPr>
        <w:lastRenderedPageBreak/>
        <w:drawing>
          <wp:inline distT="0" distB="0" distL="0" distR="0" wp14:anchorId="6254D0BC" wp14:editId="6AD8AFC2">
            <wp:extent cx="5718810" cy="3874770"/>
            <wp:effectExtent l="0" t="0" r="0" b="0"/>
            <wp:docPr id="20092177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8810" cy="3874770"/>
                    </a:xfrm>
                    <a:prstGeom prst="rect">
                      <a:avLst/>
                    </a:prstGeom>
                    <a:noFill/>
                    <a:ln>
                      <a:noFill/>
                    </a:ln>
                  </pic:spPr>
                </pic:pic>
              </a:graphicData>
            </a:graphic>
          </wp:inline>
        </w:drawing>
      </w:r>
    </w:p>
    <w:p w14:paraId="09879E09" w14:textId="56151F08" w:rsidR="00D85E83" w:rsidRPr="007D2B65" w:rsidRDefault="00D85E83" w:rsidP="00CF1E94">
      <w:pPr>
        <w:keepNext/>
        <w:jc w:val="center"/>
        <w:rPr>
          <w:rFonts w:cs="Arial"/>
          <w:b/>
          <w:bCs/>
          <w:u w:val="single"/>
        </w:rPr>
      </w:pPr>
      <w:bookmarkStart w:id="38" w:name="_Ref51305953"/>
      <w:bookmarkStart w:id="39" w:name="_Toc66179547"/>
      <w:bookmarkStart w:id="40" w:name="_Toc525724614"/>
      <w:bookmarkStart w:id="41" w:name="_Toc455050139"/>
      <w:bookmarkStart w:id="42" w:name="_Toc455043671"/>
      <w:r w:rsidRPr="007D2B65">
        <w:rPr>
          <w:rFonts w:cs="Arial"/>
          <w:b/>
          <w:bCs/>
          <w:u w:val="single"/>
        </w:rPr>
        <w:t xml:space="preserve">Figure </w:t>
      </w:r>
      <w:r w:rsidRPr="007D2B65">
        <w:rPr>
          <w:rFonts w:cs="Arial"/>
          <w:b/>
          <w:bCs/>
          <w:u w:val="single"/>
        </w:rPr>
        <w:fldChar w:fldCharType="begin"/>
      </w:r>
      <w:r w:rsidRPr="007D2B65">
        <w:rPr>
          <w:rFonts w:cs="Arial"/>
          <w:b/>
          <w:bCs/>
          <w:u w:val="single"/>
        </w:rPr>
        <w:instrText xml:space="preserve"> SEQ Figure \* ARABIC </w:instrText>
      </w:r>
      <w:r w:rsidRPr="007D2B65">
        <w:rPr>
          <w:rFonts w:cs="Arial"/>
          <w:b/>
          <w:bCs/>
          <w:u w:val="single"/>
        </w:rPr>
        <w:fldChar w:fldCharType="separate"/>
      </w:r>
      <w:r w:rsidRPr="007D2B65">
        <w:rPr>
          <w:rFonts w:cs="Arial"/>
          <w:b/>
          <w:bCs/>
          <w:noProof/>
          <w:u w:val="single"/>
        </w:rPr>
        <w:t>2</w:t>
      </w:r>
      <w:r w:rsidRPr="007D2B65">
        <w:rPr>
          <w:rFonts w:cs="Arial"/>
          <w:b/>
          <w:bCs/>
          <w:u w:val="single"/>
        </w:rPr>
        <w:fldChar w:fldCharType="end"/>
      </w:r>
      <w:r w:rsidRPr="007D2B65">
        <w:rPr>
          <w:rFonts w:cs="Arial"/>
          <w:b/>
          <w:bCs/>
          <w:u w:val="single"/>
        </w:rPr>
        <w:t xml:space="preserve"> – NPA </w:t>
      </w:r>
      <w:r w:rsidR="003B64B9">
        <w:rPr>
          <w:rFonts w:cs="Arial"/>
          <w:b/>
          <w:bCs/>
          <w:u w:val="single"/>
        </w:rPr>
        <w:t>367/418/581</w:t>
      </w:r>
      <w:r w:rsidRPr="007D2B65">
        <w:rPr>
          <w:rFonts w:cs="Arial"/>
          <w:b/>
          <w:bCs/>
          <w:u w:val="single"/>
        </w:rPr>
        <w:t xml:space="preserve"> Actual and Forecast CO Code Assignments</w:t>
      </w:r>
      <w:bookmarkEnd w:id="38"/>
      <w:bookmarkEnd w:id="39"/>
    </w:p>
    <w:p w14:paraId="4CFBC8D5" w14:textId="77777777" w:rsidR="00764FB2" w:rsidRDefault="00764FB2" w:rsidP="003E4280">
      <w:pPr>
        <w:rPr>
          <w:rFonts w:cs="Arial"/>
        </w:rPr>
      </w:pPr>
    </w:p>
    <w:bookmarkEnd w:id="40"/>
    <w:bookmarkEnd w:id="41"/>
    <w:bookmarkEnd w:id="42"/>
    <w:p w14:paraId="44FECB6D" w14:textId="7DF316D4" w:rsidR="00295F45" w:rsidRDefault="00295F45" w:rsidP="003E4280">
      <w:pPr>
        <w:rPr>
          <w:rFonts w:cs="Arial"/>
        </w:rPr>
      </w:pPr>
    </w:p>
    <w:p w14:paraId="0CB47B6F" w14:textId="38134DCC" w:rsidR="004620C9" w:rsidRDefault="004620C9" w:rsidP="003E4280">
      <w:r>
        <w:rPr>
          <w:noProof/>
        </w:rPr>
        <w:drawing>
          <wp:inline distT="0" distB="0" distL="0" distR="0" wp14:anchorId="579C5EF4" wp14:editId="24F39A4C">
            <wp:extent cx="5715000" cy="3429000"/>
            <wp:effectExtent l="0" t="0" r="0" b="0"/>
            <wp:docPr id="1763721285" name="Chart 1">
              <a:extLst xmlns:a="http://schemas.openxmlformats.org/drawingml/2006/main">
                <a:ext uri="{FF2B5EF4-FFF2-40B4-BE49-F238E27FC236}">
                  <a16:creationId xmlns:a16="http://schemas.microsoft.com/office/drawing/2014/main" id="{35463286-31DF-E9A7-8ED1-707843DF38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FD66C7" w14:textId="6680651C" w:rsidR="00A334BD" w:rsidRPr="004601F6" w:rsidRDefault="00A334BD" w:rsidP="00295F45">
      <w:pPr>
        <w:pStyle w:val="Caption"/>
        <w:rPr>
          <w:rFonts w:cs="Arial"/>
          <w:u w:val="none"/>
        </w:rPr>
      </w:pPr>
      <w:bookmarkStart w:id="43" w:name="_Ref8900234"/>
      <w:bookmarkStart w:id="44" w:name="_Toc525724621"/>
    </w:p>
    <w:p w14:paraId="044DEB01" w14:textId="75CECAAC" w:rsidR="00295F45" w:rsidRDefault="00295F45" w:rsidP="00295F45">
      <w:pPr>
        <w:pStyle w:val="Caption"/>
        <w:rPr>
          <w:rFonts w:cs="Arial"/>
        </w:rPr>
      </w:pPr>
      <w:bookmarkStart w:id="45" w:name="_Hlk51583679"/>
      <w:bookmarkStart w:id="46" w:name="_Toc66179548"/>
      <w:r>
        <w:rPr>
          <w:rFonts w:cs="Arial"/>
        </w:rPr>
        <w:t xml:space="preserve">Figure </w:t>
      </w:r>
      <w:r>
        <w:fldChar w:fldCharType="begin"/>
      </w:r>
      <w:r>
        <w:rPr>
          <w:rFonts w:cs="Arial"/>
        </w:rPr>
        <w:instrText xml:space="preserve"> SEQ Figure \* ARABIC </w:instrText>
      </w:r>
      <w:r>
        <w:fldChar w:fldCharType="separate"/>
      </w:r>
      <w:r>
        <w:rPr>
          <w:rFonts w:cs="Arial"/>
          <w:noProof/>
        </w:rPr>
        <w:t>3</w:t>
      </w:r>
      <w:r>
        <w:fldChar w:fldCharType="end"/>
      </w:r>
      <w:r>
        <w:rPr>
          <w:rFonts w:cs="Arial"/>
        </w:rPr>
        <w:t xml:space="preserve"> </w:t>
      </w:r>
      <w:r w:rsidRPr="007D2B65">
        <w:rPr>
          <w:rFonts w:cs="Arial"/>
          <w:bCs/>
        </w:rPr>
        <w:t>–</w:t>
      </w:r>
      <w:r>
        <w:rPr>
          <w:rFonts w:cs="Arial"/>
        </w:rPr>
        <w:t xml:space="preserve"> NPA </w:t>
      </w:r>
      <w:r w:rsidR="001F56AC">
        <w:rPr>
          <w:rFonts w:cs="Arial"/>
        </w:rPr>
        <w:t>367/418/581</w:t>
      </w:r>
      <w:r>
        <w:rPr>
          <w:rFonts w:cs="Arial"/>
        </w:rPr>
        <w:t xml:space="preserve"> CO Code Exhaust</w:t>
      </w:r>
      <w:r w:rsidR="000E104E">
        <w:rPr>
          <w:rFonts w:cs="Arial"/>
        </w:rPr>
        <w:t xml:space="preserve"> </w:t>
      </w:r>
      <w:r w:rsidR="000E104E" w:rsidRPr="003479FD">
        <w:rPr>
          <w:rFonts w:cs="Arial"/>
          <w:bCs/>
        </w:rPr>
        <w:t>–</w:t>
      </w:r>
      <w:r w:rsidR="000E104E">
        <w:rPr>
          <w:rFonts w:cs="Arial"/>
        </w:rPr>
        <w:t xml:space="preserve"> J</w:t>
      </w:r>
      <w:r w:rsidR="001F56AC">
        <w:rPr>
          <w:rFonts w:cs="Arial"/>
        </w:rPr>
        <w:t>uly</w:t>
      </w:r>
      <w:r w:rsidR="000E104E">
        <w:rPr>
          <w:rFonts w:cs="Arial"/>
        </w:rPr>
        <w:t xml:space="preserve"> </w:t>
      </w:r>
      <w:r w:rsidR="009D7DAA">
        <w:rPr>
          <w:rFonts w:cs="Arial"/>
        </w:rPr>
        <w:t>202</w:t>
      </w:r>
      <w:r w:rsidR="001F56AC">
        <w:rPr>
          <w:rFonts w:cs="Arial"/>
        </w:rPr>
        <w:t>4</w:t>
      </w:r>
      <w:r w:rsidR="009D7DAA">
        <w:rPr>
          <w:rFonts w:cs="Arial"/>
        </w:rPr>
        <w:t xml:space="preserve"> </w:t>
      </w:r>
      <w:r w:rsidR="000E104E">
        <w:rPr>
          <w:rFonts w:cs="Arial"/>
        </w:rPr>
        <w:t>R</w:t>
      </w:r>
      <w:r>
        <w:rPr>
          <w:rFonts w:cs="Arial"/>
        </w:rPr>
        <w:t>-NRUF</w:t>
      </w:r>
      <w:bookmarkEnd w:id="43"/>
      <w:bookmarkEnd w:id="44"/>
      <w:bookmarkEnd w:id="45"/>
      <w:bookmarkEnd w:id="46"/>
    </w:p>
    <w:p w14:paraId="1BB665B9" w14:textId="2AF8D33C" w:rsidR="000C4836" w:rsidRPr="00903010" w:rsidRDefault="005F5BC0" w:rsidP="007D2B65">
      <w:r>
        <w:rPr>
          <w:rFonts w:cs="Arial"/>
          <w:noProof/>
        </w:rPr>
        <w:lastRenderedPageBreak/>
        <w:drawing>
          <wp:inline distT="0" distB="0" distL="0" distR="0" wp14:anchorId="26CC7426" wp14:editId="0C9096FF">
            <wp:extent cx="5246344" cy="5456088"/>
            <wp:effectExtent l="0" t="0" r="0" b="0"/>
            <wp:docPr id="11050222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4362" cy="5464426"/>
                    </a:xfrm>
                    <a:prstGeom prst="rect">
                      <a:avLst/>
                    </a:prstGeom>
                    <a:noFill/>
                    <a:ln>
                      <a:noFill/>
                    </a:ln>
                  </pic:spPr>
                </pic:pic>
              </a:graphicData>
            </a:graphic>
          </wp:inline>
        </w:drawing>
      </w:r>
    </w:p>
    <w:p w14:paraId="33E29E79" w14:textId="670EC5C7" w:rsidR="00295F45" w:rsidRDefault="00295F45" w:rsidP="00E7067C">
      <w:pPr>
        <w:jc w:val="center"/>
      </w:pPr>
    </w:p>
    <w:p w14:paraId="17E64D7E" w14:textId="77777777" w:rsidR="00295F45" w:rsidRDefault="00295F45" w:rsidP="00295F45"/>
    <w:p w14:paraId="3B9F3999" w14:textId="624265FB" w:rsidR="00B57F6A" w:rsidRDefault="00896674" w:rsidP="00295F45">
      <w:pPr>
        <w:pStyle w:val="Caption"/>
        <w:rPr>
          <w:rFonts w:cs="Arial"/>
        </w:rPr>
        <w:sectPr w:rsidR="00B57F6A" w:rsidSect="007D2B65">
          <w:footerReference w:type="default" r:id="rId29"/>
          <w:pgSz w:w="12240" w:h="15840"/>
          <w:pgMar w:top="1440" w:right="1440" w:bottom="1440" w:left="1440" w:header="720" w:footer="720" w:gutter="0"/>
          <w:pgNumType w:start="1"/>
          <w:cols w:space="720"/>
        </w:sectPr>
      </w:pPr>
      <w:bookmarkStart w:id="47" w:name="_Ref68499418"/>
      <w:bookmarkStart w:id="48" w:name="_Toc66179550"/>
      <w:bookmarkStart w:id="49" w:name="_Ref8900288"/>
      <w:bookmarkStart w:id="50" w:name="_Ref8902603"/>
      <w:bookmarkStart w:id="51" w:name="_Ref522690796"/>
      <w:bookmarkStart w:id="52" w:name="_Toc525724624"/>
      <w:r>
        <w:rPr>
          <w:rFonts w:cs="Arial"/>
        </w:rPr>
        <w:t xml:space="preserve">Figure </w:t>
      </w:r>
      <w:r w:rsidR="003A51E5">
        <w:rPr>
          <w:rFonts w:cs="Arial"/>
        </w:rPr>
        <w:t>4</w:t>
      </w:r>
      <w:bookmarkEnd w:id="47"/>
      <w:r>
        <w:rPr>
          <w:rFonts w:cs="Arial"/>
        </w:rPr>
        <w:t xml:space="preserve"> </w:t>
      </w:r>
      <w:proofErr w:type="gramStart"/>
      <w:r w:rsidRPr="007D2B65">
        <w:rPr>
          <w:rFonts w:cs="Arial"/>
          <w:bCs/>
        </w:rPr>
        <w:t>–</w:t>
      </w:r>
      <w:r>
        <w:rPr>
          <w:rFonts w:cs="Arial"/>
        </w:rPr>
        <w:t xml:space="preserve"> </w:t>
      </w:r>
      <w:r w:rsidR="007714A4">
        <w:rPr>
          <w:rFonts w:cs="Arial"/>
        </w:rPr>
        <w:t xml:space="preserve"> </w:t>
      </w:r>
      <w:r w:rsidR="008622D6">
        <w:rPr>
          <w:rFonts w:cs="Arial"/>
        </w:rPr>
        <w:t>Distributed</w:t>
      </w:r>
      <w:proofErr w:type="gramEnd"/>
      <w:r w:rsidR="008622D6">
        <w:rPr>
          <w:rFonts w:cs="Arial"/>
        </w:rPr>
        <w:t xml:space="preserve"> Overlay</w:t>
      </w:r>
      <w:bookmarkEnd w:id="48"/>
      <w:bookmarkEnd w:id="49"/>
      <w:bookmarkEnd w:id="50"/>
    </w:p>
    <w:p w14:paraId="4B6B4B75" w14:textId="155B4666" w:rsidR="00295F45" w:rsidRPr="00054CB3" w:rsidRDefault="008A32EE" w:rsidP="007D2B65">
      <w:pPr>
        <w:pStyle w:val="Heading9"/>
        <w:numPr>
          <w:ilvl w:val="0"/>
          <w:numId w:val="51"/>
        </w:numPr>
        <w:rPr>
          <w:rFonts w:cs="Arial"/>
          <w:sz w:val="20"/>
        </w:rPr>
      </w:pPr>
      <w:r w:rsidRPr="00054CB3">
        <w:rPr>
          <w:rFonts w:cs="Arial"/>
          <w:sz w:val="20"/>
        </w:rPr>
        <w:lastRenderedPageBreak/>
        <w:t xml:space="preserve">NPA </w:t>
      </w:r>
      <w:r w:rsidR="00555049" w:rsidRPr="00054CB3">
        <w:rPr>
          <w:rFonts w:cs="Arial"/>
          <w:sz w:val="20"/>
        </w:rPr>
        <w:t>367/418/581</w:t>
      </w:r>
      <w:r w:rsidRPr="00054CB3">
        <w:rPr>
          <w:rFonts w:cs="Arial"/>
          <w:sz w:val="20"/>
        </w:rPr>
        <w:t xml:space="preserve"> EXCHANGE AREAS</w:t>
      </w:r>
      <w:bookmarkEnd w:id="51"/>
      <w:bookmarkEnd w:id="52"/>
    </w:p>
    <w:p w14:paraId="60974897" w14:textId="77777777" w:rsidR="00406AA4" w:rsidRPr="00054CB3" w:rsidRDefault="00406AA4" w:rsidP="001B76E7">
      <w:pPr>
        <w:jc w:val="center"/>
        <w:rPr>
          <w:rFonts w:cs="Arial"/>
          <w:b/>
          <w:bCs/>
          <w:color w:val="000000"/>
          <w:sz w:val="20"/>
          <w:lang w:eastAsia="en-CA"/>
        </w:rPr>
        <w:sectPr w:rsidR="00406AA4" w:rsidRPr="00054CB3" w:rsidSect="00B57F6A">
          <w:footerReference w:type="default" r:id="rId30"/>
          <w:pgSz w:w="12240" w:h="15840"/>
          <w:pgMar w:top="1440" w:right="1440" w:bottom="1440" w:left="1440" w:header="720" w:footer="720" w:gutter="0"/>
          <w:pgNumType w:start="1" w:chapStyle="9"/>
          <w:cols w:space="720"/>
        </w:sectPr>
      </w:pPr>
    </w:p>
    <w:p w14:paraId="6B95DA08" w14:textId="77777777" w:rsidR="00194D56" w:rsidRPr="00194D56" w:rsidRDefault="00194D56" w:rsidP="00194D56">
      <w:pPr>
        <w:rPr>
          <w:b/>
          <w:u w:val="single"/>
        </w:rPr>
      </w:pPr>
    </w:p>
    <w:p w14:paraId="6EDA530C" w14:textId="77777777" w:rsidR="00194D56" w:rsidRPr="00194D56" w:rsidRDefault="00194D56" w:rsidP="00194D56">
      <w:pPr>
        <w:sectPr w:rsidR="00194D56" w:rsidRPr="00194D56" w:rsidSect="00194D56">
          <w:type w:val="continuous"/>
          <w:pgSz w:w="12240" w:h="15840"/>
          <w:pgMar w:top="1080" w:right="1339" w:bottom="835" w:left="1339" w:header="187" w:footer="648" w:gutter="0"/>
          <w:pgNumType w:start="1"/>
          <w:cols w:space="720"/>
        </w:sectPr>
      </w:pPr>
    </w:p>
    <w:tbl>
      <w:tblPr>
        <w:tblStyle w:val="TableGrid"/>
        <w:tblW w:w="3775" w:type="dxa"/>
        <w:tblInd w:w="720" w:type="dxa"/>
        <w:tblLook w:val="04A0" w:firstRow="1" w:lastRow="0" w:firstColumn="1" w:lastColumn="0" w:noHBand="0" w:noVBand="1"/>
      </w:tblPr>
      <w:tblGrid>
        <w:gridCol w:w="3775"/>
      </w:tblGrid>
      <w:tr w:rsidR="00194D56" w:rsidRPr="00194D56" w14:paraId="4793AC06" w14:textId="77777777" w:rsidTr="00194D56">
        <w:trPr>
          <w:tblHeader/>
        </w:trPr>
        <w:tc>
          <w:tcPr>
            <w:tcW w:w="3775" w:type="dxa"/>
            <w:tcBorders>
              <w:top w:val="single" w:sz="4" w:space="0" w:color="auto"/>
              <w:left w:val="single" w:sz="4" w:space="0" w:color="auto"/>
              <w:bottom w:val="single" w:sz="4" w:space="0" w:color="auto"/>
              <w:right w:val="single" w:sz="4" w:space="0" w:color="auto"/>
            </w:tcBorders>
            <w:hideMark/>
          </w:tcPr>
          <w:p w14:paraId="48B0F429" w14:textId="77777777" w:rsidR="00194D56" w:rsidRPr="00194D56" w:rsidRDefault="00194D56" w:rsidP="00194D56">
            <w:pPr>
              <w:rPr>
                <w:b/>
                <w:bCs/>
              </w:rPr>
            </w:pPr>
            <w:r w:rsidRPr="00194D56">
              <w:rPr>
                <w:b/>
                <w:bCs/>
              </w:rPr>
              <w:t>Exchange Area</w:t>
            </w:r>
          </w:p>
        </w:tc>
      </w:tr>
      <w:tr w:rsidR="00194D56" w:rsidRPr="00194D56" w14:paraId="084368EE"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73B47F0" w14:textId="77777777" w:rsidR="00194D56" w:rsidRPr="00194D56" w:rsidRDefault="00194D56" w:rsidP="00194D56">
            <w:proofErr w:type="spellStart"/>
            <w:r w:rsidRPr="00194D56">
              <w:t>Aguanish</w:t>
            </w:r>
            <w:proofErr w:type="spellEnd"/>
          </w:p>
        </w:tc>
      </w:tr>
      <w:tr w:rsidR="00194D56" w:rsidRPr="00194D56" w14:paraId="01BE1FF1"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D1D226B" w14:textId="77777777" w:rsidR="00194D56" w:rsidRPr="00194D56" w:rsidRDefault="00194D56" w:rsidP="00194D56">
            <w:proofErr w:type="spellStart"/>
            <w:r w:rsidRPr="00194D56">
              <w:t>Albanel</w:t>
            </w:r>
            <w:proofErr w:type="spellEnd"/>
          </w:p>
        </w:tc>
      </w:tr>
      <w:tr w:rsidR="00194D56" w:rsidRPr="00194D56" w14:paraId="172FBFC3"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5DC1572" w14:textId="77777777" w:rsidR="00194D56" w:rsidRPr="00194D56" w:rsidRDefault="00194D56" w:rsidP="00194D56">
            <w:r w:rsidRPr="00194D56">
              <w:t>Alma</w:t>
            </w:r>
          </w:p>
        </w:tc>
      </w:tr>
      <w:tr w:rsidR="00194D56" w:rsidRPr="00194D56" w14:paraId="2B0083E3"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DDC644C" w14:textId="77777777" w:rsidR="00194D56" w:rsidRPr="00194D56" w:rsidRDefault="00194D56" w:rsidP="00194D56">
            <w:proofErr w:type="spellStart"/>
            <w:r w:rsidRPr="00194D56">
              <w:t>Amqui</w:t>
            </w:r>
            <w:proofErr w:type="spellEnd"/>
          </w:p>
        </w:tc>
      </w:tr>
      <w:tr w:rsidR="00194D56" w:rsidRPr="00194D56" w14:paraId="50ACC8F5"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DD071DB" w14:textId="77777777" w:rsidR="00194D56" w:rsidRPr="00194D56" w:rsidRDefault="00194D56" w:rsidP="00194D56">
            <w:r w:rsidRPr="00194D56">
              <w:t>Anse-St-Jean</w:t>
            </w:r>
          </w:p>
        </w:tc>
      </w:tr>
      <w:tr w:rsidR="00194D56" w:rsidRPr="00194D56" w14:paraId="76780CCB"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FA63626" w14:textId="77777777" w:rsidR="00194D56" w:rsidRPr="00194D56" w:rsidRDefault="00194D56" w:rsidP="00194D56">
            <w:r w:rsidRPr="00194D56">
              <w:t>Armagh</w:t>
            </w:r>
          </w:p>
        </w:tc>
      </w:tr>
      <w:tr w:rsidR="00194D56" w:rsidRPr="00194D56" w14:paraId="0421D099"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68FC267" w14:textId="77777777" w:rsidR="00194D56" w:rsidRPr="00194D56" w:rsidRDefault="00194D56" w:rsidP="00194D56">
            <w:r w:rsidRPr="00194D56">
              <w:t>Baie-Comeau</w:t>
            </w:r>
          </w:p>
        </w:tc>
      </w:tr>
      <w:tr w:rsidR="00194D56" w:rsidRPr="00194D56" w14:paraId="26B5161B"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04C35B5" w14:textId="77777777" w:rsidR="00194D56" w:rsidRPr="00194D56" w:rsidRDefault="00194D56" w:rsidP="00194D56">
            <w:r w:rsidRPr="00194D56">
              <w:t>Baie-Comeau (</w:t>
            </w:r>
            <w:proofErr w:type="spellStart"/>
            <w:r w:rsidRPr="00194D56">
              <w:t>Hauterive</w:t>
            </w:r>
            <w:proofErr w:type="spellEnd"/>
            <w:r w:rsidRPr="00194D56">
              <w:t>)</w:t>
            </w:r>
          </w:p>
        </w:tc>
      </w:tr>
      <w:tr w:rsidR="00194D56" w:rsidRPr="00194D56" w14:paraId="6DD65576"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C1DC9E0" w14:textId="77777777" w:rsidR="00194D56" w:rsidRPr="00194D56" w:rsidRDefault="00194D56" w:rsidP="00194D56">
            <w:r w:rsidRPr="00194D56">
              <w:t>Baie-des-Sables</w:t>
            </w:r>
          </w:p>
        </w:tc>
      </w:tr>
      <w:tr w:rsidR="00194D56" w:rsidRPr="00194D56" w14:paraId="67E2982A"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2998DD2" w14:textId="77777777" w:rsidR="00194D56" w:rsidRPr="00194D56" w:rsidRDefault="00194D56" w:rsidP="00194D56">
            <w:r w:rsidRPr="00194D56">
              <w:t>Baie-Johan-Beetz</w:t>
            </w:r>
          </w:p>
        </w:tc>
      </w:tr>
      <w:tr w:rsidR="00194D56" w:rsidRPr="00194D56" w14:paraId="0DE61FC3"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AF46C27" w14:textId="77777777" w:rsidR="00194D56" w:rsidRPr="00194D56" w:rsidRDefault="00194D56" w:rsidP="00194D56">
            <w:r w:rsidRPr="00194D56">
              <w:t>Baie-St-Paul</w:t>
            </w:r>
          </w:p>
        </w:tc>
      </w:tr>
      <w:tr w:rsidR="00194D56" w:rsidRPr="00194D56" w14:paraId="24376DB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05D3E9A" w14:textId="77777777" w:rsidR="00194D56" w:rsidRPr="00194D56" w:rsidRDefault="00194D56" w:rsidP="00194D56">
            <w:r w:rsidRPr="00194D56">
              <w:t>Baie-Ste-Catherine</w:t>
            </w:r>
          </w:p>
        </w:tc>
      </w:tr>
      <w:tr w:rsidR="00194D56" w:rsidRPr="00194D56" w14:paraId="2189598C"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D78E22A" w14:textId="77777777" w:rsidR="00194D56" w:rsidRPr="00194D56" w:rsidRDefault="00194D56" w:rsidP="00194D56">
            <w:r w:rsidRPr="00194D56">
              <w:t>Baie-Trinite</w:t>
            </w:r>
          </w:p>
        </w:tc>
      </w:tr>
      <w:tr w:rsidR="00194D56" w:rsidRPr="00194D56" w14:paraId="1DEB8FE9"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D3D261A" w14:textId="77777777" w:rsidR="00194D56" w:rsidRPr="00194D56" w:rsidRDefault="00194D56" w:rsidP="00194D56">
            <w:r w:rsidRPr="00194D56">
              <w:t>Barachois</w:t>
            </w:r>
          </w:p>
        </w:tc>
      </w:tr>
      <w:tr w:rsidR="00194D56" w:rsidRPr="00194D56" w14:paraId="252CDA5E"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0FC96AA" w14:textId="77777777" w:rsidR="00194D56" w:rsidRPr="00194D56" w:rsidRDefault="00194D56" w:rsidP="00194D56">
            <w:r w:rsidRPr="00194D56">
              <w:t>Batiscan</w:t>
            </w:r>
          </w:p>
        </w:tc>
      </w:tr>
      <w:tr w:rsidR="00194D56" w:rsidRPr="00194D56" w14:paraId="61187835"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4C1FD1F" w14:textId="77777777" w:rsidR="00194D56" w:rsidRPr="00194D56" w:rsidRDefault="00194D56" w:rsidP="00194D56">
            <w:proofErr w:type="spellStart"/>
            <w:r w:rsidRPr="00194D56">
              <w:t>Beauceville</w:t>
            </w:r>
            <w:proofErr w:type="spellEnd"/>
          </w:p>
        </w:tc>
      </w:tr>
      <w:tr w:rsidR="00194D56" w:rsidRPr="00194D56" w14:paraId="616269C7"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2C88351" w14:textId="77777777" w:rsidR="00194D56" w:rsidRPr="00194D56" w:rsidRDefault="00194D56" w:rsidP="00194D56">
            <w:proofErr w:type="spellStart"/>
            <w:r w:rsidRPr="00194D56">
              <w:t>Bergeronnes</w:t>
            </w:r>
            <w:proofErr w:type="spellEnd"/>
          </w:p>
        </w:tc>
      </w:tr>
      <w:tr w:rsidR="00194D56" w:rsidRPr="00194D56" w14:paraId="4878B943"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780EFB5" w14:textId="77777777" w:rsidR="00194D56" w:rsidRPr="00194D56" w:rsidRDefault="00194D56" w:rsidP="00194D56">
            <w:r w:rsidRPr="00194D56">
              <w:t>Bic</w:t>
            </w:r>
          </w:p>
        </w:tc>
      </w:tr>
      <w:tr w:rsidR="00194D56" w:rsidRPr="00194D56" w14:paraId="662AB06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A681641" w14:textId="77777777" w:rsidR="00194D56" w:rsidRPr="00194D56" w:rsidRDefault="00194D56" w:rsidP="00194D56">
            <w:proofErr w:type="spellStart"/>
            <w:r w:rsidRPr="00194D56">
              <w:t>Biencourt</w:t>
            </w:r>
            <w:proofErr w:type="spellEnd"/>
          </w:p>
        </w:tc>
      </w:tr>
      <w:tr w:rsidR="00194D56" w:rsidRPr="00194D56" w14:paraId="562B7197"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EBF2642" w14:textId="77777777" w:rsidR="00194D56" w:rsidRPr="00194D56" w:rsidRDefault="00194D56" w:rsidP="00194D56">
            <w:r w:rsidRPr="00194D56">
              <w:t>Black Lake</w:t>
            </w:r>
          </w:p>
        </w:tc>
      </w:tr>
      <w:tr w:rsidR="00194D56" w:rsidRPr="00194D56" w14:paraId="45E8DB3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BB18FDC" w14:textId="77777777" w:rsidR="00194D56" w:rsidRPr="00194D56" w:rsidRDefault="00194D56" w:rsidP="00194D56">
            <w:r w:rsidRPr="00194D56">
              <w:t>Blanc-Sablon</w:t>
            </w:r>
          </w:p>
        </w:tc>
      </w:tr>
      <w:tr w:rsidR="00194D56" w:rsidRPr="00194D56" w14:paraId="69DC182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12F97B8" w14:textId="77777777" w:rsidR="00194D56" w:rsidRPr="00194D56" w:rsidRDefault="00194D56" w:rsidP="00194D56">
            <w:proofErr w:type="spellStart"/>
            <w:r w:rsidRPr="00194D56">
              <w:t>Boischatel</w:t>
            </w:r>
            <w:proofErr w:type="spellEnd"/>
          </w:p>
        </w:tc>
      </w:tr>
      <w:tr w:rsidR="00194D56" w:rsidRPr="00194D56" w14:paraId="60E3C99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B98683D" w14:textId="77777777" w:rsidR="00194D56" w:rsidRPr="00194D56" w:rsidRDefault="00194D56" w:rsidP="00194D56">
            <w:r w:rsidRPr="00194D56">
              <w:t>Bonaventure</w:t>
            </w:r>
          </w:p>
        </w:tc>
      </w:tr>
      <w:tr w:rsidR="00194D56" w:rsidRPr="00194D56" w14:paraId="790CDD9F"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DB9B977" w14:textId="77777777" w:rsidR="00194D56" w:rsidRPr="00194D56" w:rsidRDefault="00194D56" w:rsidP="00194D56">
            <w:r w:rsidRPr="00194D56">
              <w:t>Bonne-Esperance</w:t>
            </w:r>
          </w:p>
        </w:tc>
      </w:tr>
      <w:tr w:rsidR="00194D56" w:rsidRPr="00194D56" w14:paraId="5D1B566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D9F2354" w14:textId="77777777" w:rsidR="00194D56" w:rsidRPr="00194D56" w:rsidRDefault="00194D56" w:rsidP="00194D56">
            <w:r w:rsidRPr="00194D56">
              <w:t>Cabano</w:t>
            </w:r>
          </w:p>
        </w:tc>
      </w:tr>
      <w:tr w:rsidR="00194D56" w:rsidRPr="00194D56" w14:paraId="24D8458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CCECE96" w14:textId="77777777" w:rsidR="00194D56" w:rsidRPr="00194D56" w:rsidRDefault="00194D56" w:rsidP="00194D56">
            <w:r w:rsidRPr="00194D56">
              <w:t>Cap-aux-</w:t>
            </w:r>
            <w:proofErr w:type="spellStart"/>
            <w:r w:rsidRPr="00194D56">
              <w:t>Meules</w:t>
            </w:r>
            <w:proofErr w:type="spellEnd"/>
          </w:p>
        </w:tc>
      </w:tr>
      <w:tr w:rsidR="00194D56" w:rsidRPr="00194D56" w14:paraId="771770A9"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7F041C2" w14:textId="77777777" w:rsidR="00194D56" w:rsidRPr="00194D56" w:rsidRDefault="00194D56" w:rsidP="00194D56">
            <w:r w:rsidRPr="00194D56">
              <w:t>Cap-Chat</w:t>
            </w:r>
          </w:p>
        </w:tc>
      </w:tr>
      <w:tr w:rsidR="00194D56" w:rsidRPr="00194D56" w14:paraId="07A11486"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94A04A5" w14:textId="77777777" w:rsidR="00194D56" w:rsidRPr="00194D56" w:rsidRDefault="00194D56" w:rsidP="00194D56">
            <w:r w:rsidRPr="00194D56">
              <w:t>Cap-des-</w:t>
            </w:r>
            <w:proofErr w:type="spellStart"/>
            <w:r w:rsidRPr="00194D56">
              <w:t>Rosiers</w:t>
            </w:r>
            <w:proofErr w:type="spellEnd"/>
          </w:p>
        </w:tc>
      </w:tr>
      <w:tr w:rsidR="00194D56" w:rsidRPr="00194D56" w14:paraId="26FCA252"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99CFF58" w14:textId="77777777" w:rsidR="00194D56" w:rsidRPr="00194D56" w:rsidRDefault="00194D56" w:rsidP="00194D56">
            <w:r w:rsidRPr="00194D56">
              <w:t>Cap-Saint-Ignace</w:t>
            </w:r>
          </w:p>
        </w:tc>
      </w:tr>
      <w:tr w:rsidR="00194D56" w:rsidRPr="00194D56" w14:paraId="28BC25B6"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4EBE4FA" w14:textId="77777777" w:rsidR="00194D56" w:rsidRPr="00194D56" w:rsidRDefault="00194D56" w:rsidP="00194D56">
            <w:r w:rsidRPr="00194D56">
              <w:t>Caplan</w:t>
            </w:r>
          </w:p>
        </w:tc>
      </w:tr>
      <w:tr w:rsidR="00194D56" w:rsidRPr="00194D56" w14:paraId="678EE50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4FF7741" w14:textId="77777777" w:rsidR="00194D56" w:rsidRPr="00194D56" w:rsidRDefault="00194D56" w:rsidP="00194D56">
            <w:r w:rsidRPr="00194D56">
              <w:t>Carleton</w:t>
            </w:r>
          </w:p>
        </w:tc>
      </w:tr>
      <w:tr w:rsidR="00194D56" w:rsidRPr="00194D56" w14:paraId="331A02D6"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FF55DBD" w14:textId="77777777" w:rsidR="00194D56" w:rsidRPr="00194D56" w:rsidRDefault="00194D56" w:rsidP="00194D56">
            <w:proofErr w:type="spellStart"/>
            <w:r w:rsidRPr="00194D56">
              <w:t>Causapscal</w:t>
            </w:r>
            <w:proofErr w:type="spellEnd"/>
          </w:p>
        </w:tc>
      </w:tr>
      <w:tr w:rsidR="00194D56" w:rsidRPr="00194D56" w14:paraId="76EE4EC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7EBAA3B" w14:textId="77777777" w:rsidR="00194D56" w:rsidRPr="00194D56" w:rsidRDefault="00194D56" w:rsidP="00194D56">
            <w:r w:rsidRPr="00194D56">
              <w:t>Chambord</w:t>
            </w:r>
          </w:p>
        </w:tc>
      </w:tr>
      <w:tr w:rsidR="00194D56" w:rsidRPr="00194D56" w14:paraId="596E4C2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F513516" w14:textId="77777777" w:rsidR="00194D56" w:rsidRPr="00194D56" w:rsidRDefault="00194D56" w:rsidP="00194D56">
            <w:r w:rsidRPr="00194D56">
              <w:t>Chandler</w:t>
            </w:r>
          </w:p>
        </w:tc>
      </w:tr>
      <w:tr w:rsidR="00194D56" w:rsidRPr="00194D56" w14:paraId="176E4A0A"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76C7916" w14:textId="77777777" w:rsidR="00194D56" w:rsidRPr="00194D56" w:rsidRDefault="00194D56" w:rsidP="00194D56">
            <w:r w:rsidRPr="00194D56">
              <w:t>Chapais</w:t>
            </w:r>
          </w:p>
        </w:tc>
      </w:tr>
      <w:tr w:rsidR="00194D56" w:rsidRPr="00194D56" w14:paraId="144D561B"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D1B1DA6" w14:textId="77777777" w:rsidR="00194D56" w:rsidRPr="00194D56" w:rsidRDefault="00194D56" w:rsidP="00194D56">
            <w:r w:rsidRPr="00194D56">
              <w:t>Charny</w:t>
            </w:r>
          </w:p>
        </w:tc>
      </w:tr>
      <w:tr w:rsidR="00194D56" w:rsidRPr="00194D56" w14:paraId="1E423C44"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5ECF364" w14:textId="77777777" w:rsidR="00194D56" w:rsidRPr="00194D56" w:rsidRDefault="00194D56" w:rsidP="00194D56">
            <w:r w:rsidRPr="00194D56">
              <w:t>Chateau-Richer</w:t>
            </w:r>
          </w:p>
        </w:tc>
      </w:tr>
      <w:tr w:rsidR="00194D56" w:rsidRPr="00194D56" w14:paraId="45869B01"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E0EB6C5" w14:textId="77777777" w:rsidR="00194D56" w:rsidRPr="00194D56" w:rsidRDefault="00194D56" w:rsidP="00194D56">
            <w:r w:rsidRPr="00194D56">
              <w:t>Chevery</w:t>
            </w:r>
          </w:p>
        </w:tc>
      </w:tr>
      <w:tr w:rsidR="00194D56" w:rsidRPr="00194D56" w14:paraId="7645EE15"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7F53D85" w14:textId="77777777" w:rsidR="00194D56" w:rsidRPr="00194D56" w:rsidRDefault="00194D56" w:rsidP="00194D56">
            <w:r w:rsidRPr="00194D56">
              <w:t>Chibougamau</w:t>
            </w:r>
          </w:p>
        </w:tc>
      </w:tr>
      <w:tr w:rsidR="00194D56" w:rsidRPr="00194D56" w14:paraId="615A77D6"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3CB8281" w14:textId="77777777" w:rsidR="00194D56" w:rsidRPr="00194D56" w:rsidRDefault="00194D56" w:rsidP="00194D56">
            <w:r w:rsidRPr="00194D56">
              <w:t>Chicoutimi</w:t>
            </w:r>
          </w:p>
        </w:tc>
      </w:tr>
      <w:tr w:rsidR="00194D56" w:rsidRPr="00194D56" w14:paraId="2AFC13F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6B43903" w14:textId="77777777" w:rsidR="00194D56" w:rsidRPr="00194D56" w:rsidRDefault="00194D56" w:rsidP="00194D56">
            <w:r w:rsidRPr="00194D56">
              <w:t>Chute-aux-</w:t>
            </w:r>
            <w:proofErr w:type="spellStart"/>
            <w:r w:rsidRPr="00194D56">
              <w:t>Outardes</w:t>
            </w:r>
            <w:proofErr w:type="spellEnd"/>
          </w:p>
        </w:tc>
      </w:tr>
      <w:tr w:rsidR="00194D56" w:rsidRPr="00194D56" w14:paraId="09FA7665"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39799F8" w14:textId="77777777" w:rsidR="00194D56" w:rsidRPr="00194D56" w:rsidRDefault="00194D56" w:rsidP="00194D56">
            <w:r w:rsidRPr="00194D56">
              <w:t>Chute-des-Passes</w:t>
            </w:r>
          </w:p>
        </w:tc>
      </w:tr>
      <w:tr w:rsidR="00194D56" w:rsidRPr="00194D56" w14:paraId="5F0363EE"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89CB61D" w14:textId="77777777" w:rsidR="00194D56" w:rsidRPr="00194D56" w:rsidRDefault="00194D56" w:rsidP="00194D56">
            <w:r w:rsidRPr="00194D56">
              <w:t>Clarke City</w:t>
            </w:r>
          </w:p>
        </w:tc>
      </w:tr>
      <w:tr w:rsidR="00194D56" w:rsidRPr="00194D56" w14:paraId="272F7DB7"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01D82CC" w14:textId="77777777" w:rsidR="00194D56" w:rsidRPr="00194D56" w:rsidRDefault="00194D56" w:rsidP="00194D56">
            <w:r w:rsidRPr="00194D56">
              <w:t>Clermont</w:t>
            </w:r>
          </w:p>
        </w:tc>
      </w:tr>
      <w:tr w:rsidR="00194D56" w:rsidRPr="00194D56" w14:paraId="055B2062"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3F69265" w14:textId="77777777" w:rsidR="00194D56" w:rsidRPr="00194D56" w:rsidRDefault="00194D56" w:rsidP="00194D56">
            <w:proofErr w:type="spellStart"/>
            <w:r w:rsidRPr="00194D56">
              <w:t>Cloridorme</w:t>
            </w:r>
            <w:proofErr w:type="spellEnd"/>
          </w:p>
        </w:tc>
      </w:tr>
      <w:tr w:rsidR="00194D56" w:rsidRPr="00194D56" w14:paraId="627BC9EF"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3F61477" w14:textId="77777777" w:rsidR="00194D56" w:rsidRPr="00194D56" w:rsidRDefault="00194D56" w:rsidP="00194D56">
            <w:proofErr w:type="spellStart"/>
            <w:r w:rsidRPr="00194D56">
              <w:t>Colombier</w:t>
            </w:r>
            <w:proofErr w:type="spellEnd"/>
          </w:p>
        </w:tc>
      </w:tr>
      <w:tr w:rsidR="00194D56" w:rsidRPr="00194D56" w14:paraId="63079A0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1FEB236" w14:textId="77777777" w:rsidR="00194D56" w:rsidRPr="00194D56" w:rsidRDefault="00194D56" w:rsidP="00194D56">
            <w:r w:rsidRPr="00194D56">
              <w:t>Courcelles</w:t>
            </w:r>
          </w:p>
        </w:tc>
      </w:tr>
      <w:tr w:rsidR="00194D56" w:rsidRPr="00194D56" w14:paraId="4AA420D0"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5AD0BA2" w14:textId="77777777" w:rsidR="00194D56" w:rsidRPr="00194D56" w:rsidRDefault="00194D56" w:rsidP="00194D56">
            <w:r w:rsidRPr="00194D56">
              <w:t>Delisle</w:t>
            </w:r>
          </w:p>
        </w:tc>
      </w:tr>
      <w:tr w:rsidR="00194D56" w:rsidRPr="00194D56" w14:paraId="2C465035"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58BB909" w14:textId="77777777" w:rsidR="00194D56" w:rsidRPr="00194D56" w:rsidRDefault="00194D56" w:rsidP="00194D56">
            <w:r w:rsidRPr="00194D56">
              <w:t>Desbiens</w:t>
            </w:r>
          </w:p>
        </w:tc>
      </w:tr>
      <w:tr w:rsidR="00194D56" w:rsidRPr="00194D56" w14:paraId="631F03BC"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07FD51A" w14:textId="77777777" w:rsidR="00194D56" w:rsidRPr="00194D56" w:rsidRDefault="00194D56" w:rsidP="00194D56">
            <w:r w:rsidRPr="00194D56">
              <w:t>Disraeli</w:t>
            </w:r>
          </w:p>
        </w:tc>
      </w:tr>
      <w:tr w:rsidR="00194D56" w:rsidRPr="00194D56" w14:paraId="08C632DA"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7DF3377" w14:textId="77777777" w:rsidR="00194D56" w:rsidRPr="00194D56" w:rsidRDefault="00194D56" w:rsidP="00194D56">
            <w:proofErr w:type="spellStart"/>
            <w:r w:rsidRPr="00194D56">
              <w:t>Dolbeau</w:t>
            </w:r>
            <w:proofErr w:type="spellEnd"/>
          </w:p>
        </w:tc>
      </w:tr>
      <w:tr w:rsidR="00194D56" w:rsidRPr="00194D56" w14:paraId="3AFA81B5"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69987C6" w14:textId="77777777" w:rsidR="00194D56" w:rsidRPr="00194D56" w:rsidRDefault="00194D56" w:rsidP="00194D56">
            <w:r w:rsidRPr="00194D56">
              <w:t>Donnacona</w:t>
            </w:r>
          </w:p>
        </w:tc>
      </w:tr>
      <w:tr w:rsidR="00194D56" w:rsidRPr="00194D56" w14:paraId="68238486"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74EE13C" w14:textId="77777777" w:rsidR="00194D56" w:rsidRPr="00194D56" w:rsidRDefault="00194D56" w:rsidP="00194D56">
            <w:r w:rsidRPr="00194D56">
              <w:t>East Broughton</w:t>
            </w:r>
          </w:p>
        </w:tc>
      </w:tr>
      <w:tr w:rsidR="00194D56" w:rsidRPr="00194D56" w14:paraId="55FAA95C"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59FFEB1" w14:textId="77777777" w:rsidR="00194D56" w:rsidRPr="00194D56" w:rsidRDefault="00194D56" w:rsidP="00194D56">
            <w:r w:rsidRPr="00194D56">
              <w:t>Esprit-Saint</w:t>
            </w:r>
          </w:p>
        </w:tc>
      </w:tr>
      <w:tr w:rsidR="00194D56" w:rsidRPr="00194D56" w14:paraId="12F95C71"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C401F31" w14:textId="77777777" w:rsidR="00194D56" w:rsidRPr="00194D56" w:rsidRDefault="00194D56" w:rsidP="00194D56">
            <w:r w:rsidRPr="00194D56">
              <w:t>Ferland</w:t>
            </w:r>
          </w:p>
        </w:tc>
      </w:tr>
      <w:tr w:rsidR="00194D56" w:rsidRPr="00194D56" w14:paraId="7E529AF4"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35C1307" w14:textId="77777777" w:rsidR="00194D56" w:rsidRPr="00194D56" w:rsidRDefault="00194D56" w:rsidP="00194D56">
            <w:r w:rsidRPr="00194D56">
              <w:t>Fermont</w:t>
            </w:r>
          </w:p>
        </w:tc>
      </w:tr>
      <w:tr w:rsidR="00194D56" w:rsidRPr="00194D56" w14:paraId="657AC87A"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20F714F" w14:textId="77777777" w:rsidR="00194D56" w:rsidRPr="00194D56" w:rsidRDefault="00194D56" w:rsidP="00194D56">
            <w:r w:rsidRPr="00194D56">
              <w:t>Forestville</w:t>
            </w:r>
          </w:p>
        </w:tc>
      </w:tr>
      <w:tr w:rsidR="00194D56" w:rsidRPr="00194D56" w14:paraId="2140A444"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269D5ED" w14:textId="77777777" w:rsidR="00194D56" w:rsidRPr="00194D56" w:rsidRDefault="00194D56" w:rsidP="00194D56">
            <w:r w:rsidRPr="00194D56">
              <w:t>Frampton</w:t>
            </w:r>
          </w:p>
        </w:tc>
      </w:tr>
      <w:tr w:rsidR="00194D56" w:rsidRPr="00194D56" w14:paraId="09C6663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7EA7CE6" w14:textId="77777777" w:rsidR="00194D56" w:rsidRPr="00194D56" w:rsidRDefault="00194D56" w:rsidP="00194D56">
            <w:proofErr w:type="spellStart"/>
            <w:r w:rsidRPr="00194D56">
              <w:t>Garthby</w:t>
            </w:r>
            <w:proofErr w:type="spellEnd"/>
          </w:p>
        </w:tc>
      </w:tr>
      <w:tr w:rsidR="00194D56" w:rsidRPr="00194D56" w14:paraId="71574145"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B4CEE1B" w14:textId="77777777" w:rsidR="00194D56" w:rsidRPr="00194D56" w:rsidRDefault="00194D56" w:rsidP="00194D56">
            <w:r w:rsidRPr="00194D56">
              <w:t>Gaspe</w:t>
            </w:r>
          </w:p>
        </w:tc>
      </w:tr>
      <w:tr w:rsidR="00194D56" w:rsidRPr="00194D56" w14:paraId="501D76D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B6FEE80" w14:textId="77777777" w:rsidR="00194D56" w:rsidRPr="00194D56" w:rsidRDefault="00194D56" w:rsidP="00194D56">
            <w:proofErr w:type="spellStart"/>
            <w:r w:rsidRPr="00194D56">
              <w:t>Girardville</w:t>
            </w:r>
            <w:proofErr w:type="spellEnd"/>
          </w:p>
        </w:tc>
      </w:tr>
      <w:tr w:rsidR="00194D56" w:rsidRPr="00194D56" w14:paraId="65AA9D1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5652E36" w14:textId="77777777" w:rsidR="00194D56" w:rsidRPr="00194D56" w:rsidRDefault="00194D56" w:rsidP="00194D56">
            <w:r w:rsidRPr="00194D56">
              <w:t>Godbout</w:t>
            </w:r>
          </w:p>
        </w:tc>
      </w:tr>
      <w:tr w:rsidR="00194D56" w:rsidRPr="00194D56" w14:paraId="6DC953D3"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D5A5705" w14:textId="77777777" w:rsidR="00194D56" w:rsidRPr="00194D56" w:rsidRDefault="00194D56" w:rsidP="00194D56">
            <w:r w:rsidRPr="00194D56">
              <w:t>Grande-Entree</w:t>
            </w:r>
          </w:p>
        </w:tc>
      </w:tr>
      <w:tr w:rsidR="00194D56" w:rsidRPr="00194D56" w14:paraId="5872FF72"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FA1ACE7" w14:textId="77777777" w:rsidR="00194D56" w:rsidRPr="00194D56" w:rsidRDefault="00194D56" w:rsidP="00194D56">
            <w:r w:rsidRPr="00194D56">
              <w:t>Grande-Riviere</w:t>
            </w:r>
          </w:p>
        </w:tc>
      </w:tr>
      <w:tr w:rsidR="00194D56" w:rsidRPr="00194D56" w14:paraId="00B2B124"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EBE96F9" w14:textId="77777777" w:rsidR="00194D56" w:rsidRPr="00194D56" w:rsidRDefault="00194D56" w:rsidP="00194D56">
            <w:r w:rsidRPr="00194D56">
              <w:t>Grande-Vallee</w:t>
            </w:r>
          </w:p>
        </w:tc>
      </w:tr>
      <w:tr w:rsidR="00194D56" w:rsidRPr="00194D56" w14:paraId="29839BA6"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2426E05" w14:textId="77777777" w:rsidR="00194D56" w:rsidRPr="00194D56" w:rsidRDefault="00194D56" w:rsidP="00194D56">
            <w:r w:rsidRPr="00194D56">
              <w:t>Harrington Harbour</w:t>
            </w:r>
          </w:p>
        </w:tc>
      </w:tr>
      <w:tr w:rsidR="00194D56" w:rsidRPr="00194D56" w14:paraId="73415A7F"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8F6E87A" w14:textId="77777777" w:rsidR="00194D56" w:rsidRPr="00194D56" w:rsidRDefault="00194D56" w:rsidP="00194D56">
            <w:r w:rsidRPr="00194D56">
              <w:t>Havre-Aubert</w:t>
            </w:r>
          </w:p>
        </w:tc>
      </w:tr>
      <w:tr w:rsidR="00194D56" w:rsidRPr="00194D56" w14:paraId="19ABB8FF"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D39B399" w14:textId="77777777" w:rsidR="00194D56" w:rsidRPr="00194D56" w:rsidRDefault="00194D56" w:rsidP="00194D56">
            <w:r w:rsidRPr="00194D56">
              <w:t>Havre-aux-</w:t>
            </w:r>
            <w:proofErr w:type="spellStart"/>
            <w:r w:rsidRPr="00194D56">
              <w:t>Maisons</w:t>
            </w:r>
            <w:proofErr w:type="spellEnd"/>
          </w:p>
        </w:tc>
      </w:tr>
      <w:tr w:rsidR="00194D56" w:rsidRPr="00194D56" w14:paraId="41090EF1"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BE4BBE4" w14:textId="77777777" w:rsidR="00194D56" w:rsidRPr="00194D56" w:rsidRDefault="00194D56" w:rsidP="00194D56">
            <w:r w:rsidRPr="00194D56">
              <w:t>Havre-Saint-Pierre</w:t>
            </w:r>
          </w:p>
        </w:tc>
      </w:tr>
      <w:tr w:rsidR="00194D56" w:rsidRPr="00194D56" w14:paraId="71778D34"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38F09CC" w14:textId="77777777" w:rsidR="00194D56" w:rsidRPr="00194D56" w:rsidRDefault="00194D56" w:rsidP="00194D56">
            <w:proofErr w:type="spellStart"/>
            <w:r w:rsidRPr="00194D56">
              <w:t>Hebertville</w:t>
            </w:r>
            <w:proofErr w:type="spellEnd"/>
          </w:p>
        </w:tc>
      </w:tr>
      <w:tr w:rsidR="00194D56" w:rsidRPr="00194D56" w14:paraId="158B94E6"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27109A4" w14:textId="77777777" w:rsidR="00194D56" w:rsidRPr="00194D56" w:rsidRDefault="00194D56" w:rsidP="00194D56">
            <w:proofErr w:type="spellStart"/>
            <w:r w:rsidRPr="00194D56">
              <w:t>Hebertville</w:t>
            </w:r>
            <w:proofErr w:type="spellEnd"/>
            <w:r w:rsidRPr="00194D56">
              <w:t>-Station</w:t>
            </w:r>
          </w:p>
        </w:tc>
      </w:tr>
      <w:tr w:rsidR="00194D56" w:rsidRPr="00194D56" w14:paraId="5FB2A8F6"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6DBF780" w14:textId="77777777" w:rsidR="00194D56" w:rsidRPr="00194D56" w:rsidRDefault="00194D56" w:rsidP="00194D56">
            <w:r w:rsidRPr="00194D56">
              <w:t>Ile-aux-Coudres</w:t>
            </w:r>
          </w:p>
        </w:tc>
      </w:tr>
      <w:tr w:rsidR="00194D56" w:rsidRPr="00194D56" w14:paraId="437E8DAB"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408DFCC" w14:textId="77777777" w:rsidR="00194D56" w:rsidRPr="00194D56" w:rsidRDefault="00194D56" w:rsidP="00194D56">
            <w:r w:rsidRPr="00194D56">
              <w:t>Inverness</w:t>
            </w:r>
          </w:p>
        </w:tc>
      </w:tr>
      <w:tr w:rsidR="00194D56" w:rsidRPr="00194D56" w14:paraId="4F15A7D7"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90DBCEC" w14:textId="77777777" w:rsidR="00194D56" w:rsidRPr="00194D56" w:rsidRDefault="00194D56" w:rsidP="00194D56">
            <w:r w:rsidRPr="00194D56">
              <w:t>Jonquiere</w:t>
            </w:r>
          </w:p>
        </w:tc>
      </w:tr>
      <w:tr w:rsidR="00194D56" w:rsidRPr="00194D56" w14:paraId="56A9955F"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CD4B17C" w14:textId="77777777" w:rsidR="00194D56" w:rsidRPr="00194D56" w:rsidRDefault="00194D56" w:rsidP="00194D56">
            <w:proofErr w:type="spellStart"/>
            <w:r w:rsidRPr="00194D56">
              <w:t>L'Ile</w:t>
            </w:r>
            <w:proofErr w:type="spellEnd"/>
            <w:r w:rsidRPr="00194D56">
              <w:t>-Verte</w:t>
            </w:r>
          </w:p>
        </w:tc>
      </w:tr>
      <w:tr w:rsidR="00194D56" w:rsidRPr="00194D56" w14:paraId="64CC0D4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2D4479C" w14:textId="77777777" w:rsidR="00194D56" w:rsidRPr="00194D56" w:rsidRDefault="00194D56" w:rsidP="00194D56">
            <w:proofErr w:type="spellStart"/>
            <w:r w:rsidRPr="00194D56">
              <w:t>L'Islet</w:t>
            </w:r>
            <w:proofErr w:type="spellEnd"/>
          </w:p>
        </w:tc>
      </w:tr>
      <w:tr w:rsidR="00194D56" w:rsidRPr="00194D56" w14:paraId="126E9C5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32736D1" w14:textId="77777777" w:rsidR="00194D56" w:rsidRPr="00194D56" w:rsidRDefault="00194D56" w:rsidP="00194D56">
            <w:r w:rsidRPr="00194D56">
              <w:t>La Baie (Chicoutimi Co.)</w:t>
            </w:r>
          </w:p>
        </w:tc>
      </w:tr>
      <w:tr w:rsidR="00194D56" w:rsidRPr="00194D56" w14:paraId="6C541906"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8714440" w14:textId="77777777" w:rsidR="00194D56" w:rsidRPr="00194D56" w:rsidRDefault="00194D56" w:rsidP="00194D56">
            <w:r w:rsidRPr="00194D56">
              <w:t>La Dore</w:t>
            </w:r>
          </w:p>
        </w:tc>
      </w:tr>
      <w:tr w:rsidR="00194D56" w:rsidRPr="00194D56" w14:paraId="48280E9C"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150E9D9" w14:textId="77777777" w:rsidR="00194D56" w:rsidRPr="00194D56" w:rsidRDefault="00194D56" w:rsidP="00194D56">
            <w:r w:rsidRPr="00194D56">
              <w:t>La Guadeloupe</w:t>
            </w:r>
          </w:p>
        </w:tc>
      </w:tr>
      <w:tr w:rsidR="00194D56" w:rsidRPr="00194D56" w14:paraId="0574AED5"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3C55C5A" w14:textId="77777777" w:rsidR="00194D56" w:rsidRPr="00194D56" w:rsidRDefault="00194D56" w:rsidP="00194D56">
            <w:r w:rsidRPr="00194D56">
              <w:t>La Malbaie</w:t>
            </w:r>
          </w:p>
        </w:tc>
      </w:tr>
      <w:tr w:rsidR="00194D56" w:rsidRPr="00194D56" w14:paraId="5900A632"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863D574" w14:textId="77777777" w:rsidR="00194D56" w:rsidRPr="00194D56" w:rsidRDefault="00194D56" w:rsidP="00194D56">
            <w:r w:rsidRPr="00194D56">
              <w:t xml:space="preserve">La </w:t>
            </w:r>
            <w:proofErr w:type="spellStart"/>
            <w:r w:rsidRPr="00194D56">
              <w:t>Martre</w:t>
            </w:r>
            <w:proofErr w:type="spellEnd"/>
          </w:p>
        </w:tc>
      </w:tr>
      <w:tr w:rsidR="00194D56" w:rsidRPr="00194D56" w14:paraId="2D4EFD80"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8F4AAF4" w14:textId="77777777" w:rsidR="00194D56" w:rsidRPr="00194D56" w:rsidRDefault="00194D56" w:rsidP="00194D56">
            <w:r w:rsidRPr="00194D56">
              <w:t xml:space="preserve">La </w:t>
            </w:r>
            <w:proofErr w:type="spellStart"/>
            <w:r w:rsidRPr="00194D56">
              <w:t>Pocatiere</w:t>
            </w:r>
            <w:proofErr w:type="spellEnd"/>
          </w:p>
        </w:tc>
      </w:tr>
      <w:tr w:rsidR="00194D56" w:rsidRPr="00194D56" w14:paraId="5D24EF00"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A5FED71" w14:textId="77777777" w:rsidR="00194D56" w:rsidRPr="00194D56" w:rsidRDefault="00194D56" w:rsidP="00194D56">
            <w:r w:rsidRPr="00194D56">
              <w:t>La Romaine</w:t>
            </w:r>
          </w:p>
        </w:tc>
      </w:tr>
      <w:tr w:rsidR="00194D56" w:rsidRPr="00194D56" w14:paraId="11CD9FC2"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CF1C2DE" w14:textId="77777777" w:rsidR="00194D56" w:rsidRPr="00194D56" w:rsidRDefault="00194D56" w:rsidP="00194D56">
            <w:r w:rsidRPr="00194D56">
              <w:t>Lac Bouchette</w:t>
            </w:r>
          </w:p>
        </w:tc>
      </w:tr>
      <w:tr w:rsidR="00194D56" w:rsidRPr="00194D56" w14:paraId="18C6AF6A"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876988A" w14:textId="77777777" w:rsidR="00194D56" w:rsidRPr="00194D56" w:rsidRDefault="00194D56" w:rsidP="00194D56">
            <w:r w:rsidRPr="00194D56">
              <w:t>Lac-au-</w:t>
            </w:r>
            <w:proofErr w:type="spellStart"/>
            <w:r w:rsidRPr="00194D56">
              <w:t>Saumon</w:t>
            </w:r>
            <w:proofErr w:type="spellEnd"/>
          </w:p>
        </w:tc>
      </w:tr>
      <w:tr w:rsidR="00194D56" w:rsidRPr="00194D56" w14:paraId="6A99B28A"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94441B6" w14:textId="77777777" w:rsidR="00194D56" w:rsidRPr="00194D56" w:rsidRDefault="00194D56" w:rsidP="00194D56">
            <w:r w:rsidRPr="00194D56">
              <w:t>Lac-aux-Sables</w:t>
            </w:r>
          </w:p>
        </w:tc>
      </w:tr>
      <w:tr w:rsidR="00194D56" w:rsidRPr="00194D56" w14:paraId="6C9A4B6F"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56346A7" w14:textId="77777777" w:rsidR="00194D56" w:rsidRPr="00194D56" w:rsidRDefault="00194D56" w:rsidP="00194D56">
            <w:r w:rsidRPr="00194D56">
              <w:t>Lac-Etchemin</w:t>
            </w:r>
          </w:p>
        </w:tc>
      </w:tr>
      <w:tr w:rsidR="00194D56" w:rsidRPr="00194D56" w14:paraId="7AA93580"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64CC833" w14:textId="77777777" w:rsidR="00194D56" w:rsidRPr="00194D56" w:rsidRDefault="00194D56" w:rsidP="00194D56">
            <w:r w:rsidRPr="00194D56">
              <w:t>Lac-</w:t>
            </w:r>
            <w:proofErr w:type="spellStart"/>
            <w:r w:rsidRPr="00194D56">
              <w:t>Frontiere</w:t>
            </w:r>
            <w:proofErr w:type="spellEnd"/>
          </w:p>
        </w:tc>
      </w:tr>
      <w:tr w:rsidR="00194D56" w:rsidRPr="00194D56" w14:paraId="7FAB8089"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8765BC5" w14:textId="77777777" w:rsidR="00194D56" w:rsidRPr="00194D56" w:rsidRDefault="00194D56" w:rsidP="00194D56">
            <w:r w:rsidRPr="00194D56">
              <w:t>Lambton</w:t>
            </w:r>
          </w:p>
        </w:tc>
      </w:tr>
      <w:tr w:rsidR="00194D56" w:rsidRPr="00194D56" w14:paraId="4A191E12"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16EFE27" w14:textId="77777777" w:rsidR="00194D56" w:rsidRPr="00194D56" w:rsidRDefault="00194D56" w:rsidP="00194D56">
            <w:proofErr w:type="spellStart"/>
            <w:r w:rsidRPr="00194D56">
              <w:t>Laterriere</w:t>
            </w:r>
            <w:proofErr w:type="spellEnd"/>
          </w:p>
        </w:tc>
      </w:tr>
      <w:tr w:rsidR="00194D56" w:rsidRPr="00194D56" w14:paraId="59C3C0C5"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0A374C7" w14:textId="77777777" w:rsidR="00194D56" w:rsidRPr="00194D56" w:rsidRDefault="00194D56" w:rsidP="00194D56">
            <w:r w:rsidRPr="00194D56">
              <w:lastRenderedPageBreak/>
              <w:t>Leeds</w:t>
            </w:r>
          </w:p>
        </w:tc>
      </w:tr>
      <w:tr w:rsidR="00194D56" w:rsidRPr="00194D56" w14:paraId="063745F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5C73489" w14:textId="77777777" w:rsidR="00194D56" w:rsidRPr="00194D56" w:rsidRDefault="00194D56" w:rsidP="00194D56">
            <w:r w:rsidRPr="00194D56">
              <w:t>Les Boules</w:t>
            </w:r>
          </w:p>
        </w:tc>
      </w:tr>
      <w:tr w:rsidR="00194D56" w:rsidRPr="00194D56" w14:paraId="286271D0"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184A2B3" w14:textId="77777777" w:rsidR="00194D56" w:rsidRPr="00194D56" w:rsidRDefault="00194D56" w:rsidP="00194D56">
            <w:r w:rsidRPr="00194D56">
              <w:t xml:space="preserve">Les </w:t>
            </w:r>
            <w:proofErr w:type="spellStart"/>
            <w:r w:rsidRPr="00194D56">
              <w:t>Eboulements</w:t>
            </w:r>
            <w:proofErr w:type="spellEnd"/>
          </w:p>
        </w:tc>
      </w:tr>
      <w:tr w:rsidR="00194D56" w:rsidRPr="00194D56" w14:paraId="331A1BE7"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3B508A9" w14:textId="77777777" w:rsidR="00194D56" w:rsidRPr="00194D56" w:rsidRDefault="00194D56" w:rsidP="00194D56">
            <w:r w:rsidRPr="00194D56">
              <w:t xml:space="preserve">Les </w:t>
            </w:r>
            <w:proofErr w:type="spellStart"/>
            <w:r w:rsidRPr="00194D56">
              <w:t>Escoumins</w:t>
            </w:r>
            <w:proofErr w:type="spellEnd"/>
          </w:p>
        </w:tc>
      </w:tr>
      <w:tr w:rsidR="00194D56" w:rsidRPr="00194D56" w14:paraId="113B5541"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BAD44F6" w14:textId="77777777" w:rsidR="00194D56" w:rsidRPr="00194D56" w:rsidRDefault="00194D56" w:rsidP="00194D56">
            <w:r w:rsidRPr="00194D56">
              <w:t xml:space="preserve">Les </w:t>
            </w:r>
            <w:proofErr w:type="spellStart"/>
            <w:r w:rsidRPr="00194D56">
              <w:t>Mechins</w:t>
            </w:r>
            <w:proofErr w:type="spellEnd"/>
          </w:p>
        </w:tc>
      </w:tr>
      <w:tr w:rsidR="00194D56" w:rsidRPr="00194D56" w14:paraId="0A95A887"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C4267D2" w14:textId="77777777" w:rsidR="00194D56" w:rsidRPr="00194D56" w:rsidRDefault="00194D56" w:rsidP="00194D56">
            <w:r w:rsidRPr="00194D56">
              <w:t>Levis</w:t>
            </w:r>
          </w:p>
        </w:tc>
      </w:tr>
      <w:tr w:rsidR="00194D56" w:rsidRPr="00194D56" w14:paraId="7D02A8D9"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A6EF03A" w14:textId="77777777" w:rsidR="00194D56" w:rsidRPr="00194D56" w:rsidRDefault="00194D56" w:rsidP="00194D56">
            <w:r w:rsidRPr="00194D56">
              <w:t>Loretteville</w:t>
            </w:r>
          </w:p>
        </w:tc>
      </w:tr>
      <w:tr w:rsidR="00194D56" w:rsidRPr="00194D56" w14:paraId="3184A33E"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A148D7B" w14:textId="77777777" w:rsidR="00194D56" w:rsidRPr="00194D56" w:rsidRDefault="00194D56" w:rsidP="00194D56">
            <w:proofErr w:type="spellStart"/>
            <w:r w:rsidRPr="00194D56">
              <w:t>Luceville</w:t>
            </w:r>
            <w:proofErr w:type="spellEnd"/>
          </w:p>
        </w:tc>
      </w:tr>
      <w:tr w:rsidR="00194D56" w:rsidRPr="00194D56" w14:paraId="233E4FE3"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8774928" w14:textId="77777777" w:rsidR="00194D56" w:rsidRPr="00194D56" w:rsidRDefault="00194D56" w:rsidP="00194D56">
            <w:r w:rsidRPr="00194D56">
              <w:t>Manicouagan 5</w:t>
            </w:r>
          </w:p>
        </w:tc>
      </w:tr>
      <w:tr w:rsidR="00194D56" w:rsidRPr="00194D56" w14:paraId="08198B26"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88B6E77" w14:textId="77777777" w:rsidR="00194D56" w:rsidRPr="00194D56" w:rsidRDefault="00194D56" w:rsidP="00194D56">
            <w:r w:rsidRPr="00194D56">
              <w:t>Maria</w:t>
            </w:r>
          </w:p>
        </w:tc>
      </w:tr>
      <w:tr w:rsidR="00194D56" w:rsidRPr="00194D56" w14:paraId="181853D7"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6FBE1F5" w14:textId="77777777" w:rsidR="00194D56" w:rsidRPr="00194D56" w:rsidRDefault="00194D56" w:rsidP="00194D56">
            <w:r w:rsidRPr="00194D56">
              <w:t>Matane</w:t>
            </w:r>
          </w:p>
        </w:tc>
      </w:tr>
      <w:tr w:rsidR="00194D56" w:rsidRPr="00194D56" w14:paraId="748B3AB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8551ECB" w14:textId="77777777" w:rsidR="00194D56" w:rsidRPr="00194D56" w:rsidRDefault="00194D56" w:rsidP="00194D56">
            <w:r w:rsidRPr="00194D56">
              <w:t>Matapedia</w:t>
            </w:r>
          </w:p>
        </w:tc>
      </w:tr>
      <w:tr w:rsidR="00194D56" w:rsidRPr="00194D56" w14:paraId="0CC3F183"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C58911E" w14:textId="77777777" w:rsidR="00194D56" w:rsidRPr="00194D56" w:rsidRDefault="00194D56" w:rsidP="00194D56">
            <w:proofErr w:type="spellStart"/>
            <w:r w:rsidRPr="00194D56">
              <w:t>Metabetchouan</w:t>
            </w:r>
            <w:proofErr w:type="spellEnd"/>
          </w:p>
        </w:tc>
      </w:tr>
      <w:tr w:rsidR="00194D56" w:rsidRPr="00194D56" w14:paraId="3EB8E8CA"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414D840" w14:textId="77777777" w:rsidR="00194D56" w:rsidRPr="00194D56" w:rsidRDefault="00194D56" w:rsidP="00194D56">
            <w:r w:rsidRPr="00194D56">
              <w:t>Milot</w:t>
            </w:r>
          </w:p>
        </w:tc>
      </w:tr>
      <w:tr w:rsidR="00194D56" w:rsidRPr="00194D56" w14:paraId="3B28E35F"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6C7698B" w14:textId="77777777" w:rsidR="00194D56" w:rsidRPr="00194D56" w:rsidRDefault="00194D56" w:rsidP="00194D56">
            <w:proofErr w:type="spellStart"/>
            <w:r w:rsidRPr="00194D56">
              <w:t>Mistissini</w:t>
            </w:r>
            <w:proofErr w:type="spellEnd"/>
          </w:p>
        </w:tc>
      </w:tr>
      <w:tr w:rsidR="00194D56" w:rsidRPr="00194D56" w14:paraId="76EF7DFF"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AA7803D" w14:textId="77777777" w:rsidR="00194D56" w:rsidRPr="00194D56" w:rsidRDefault="00194D56" w:rsidP="00194D56">
            <w:proofErr w:type="spellStart"/>
            <w:r w:rsidRPr="00194D56">
              <w:t>Moisie</w:t>
            </w:r>
            <w:proofErr w:type="spellEnd"/>
          </w:p>
        </w:tc>
      </w:tr>
      <w:tr w:rsidR="00194D56" w:rsidRPr="00194D56" w14:paraId="09E47B07"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CC197AC" w14:textId="77777777" w:rsidR="00194D56" w:rsidRPr="00194D56" w:rsidRDefault="00194D56" w:rsidP="00194D56">
            <w:r w:rsidRPr="00194D56">
              <w:t>Mont-Joli</w:t>
            </w:r>
          </w:p>
        </w:tc>
      </w:tr>
      <w:tr w:rsidR="00194D56" w:rsidRPr="00194D56" w14:paraId="3219007B"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D507158" w14:textId="77777777" w:rsidR="00194D56" w:rsidRPr="00194D56" w:rsidRDefault="00194D56" w:rsidP="00194D56">
            <w:r w:rsidRPr="00194D56">
              <w:t>Mont-Louis</w:t>
            </w:r>
          </w:p>
        </w:tc>
      </w:tr>
      <w:tr w:rsidR="00194D56" w:rsidRPr="00194D56" w14:paraId="62D804FB"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4343B6A" w14:textId="77777777" w:rsidR="00194D56" w:rsidRPr="00194D56" w:rsidRDefault="00194D56" w:rsidP="00194D56">
            <w:proofErr w:type="spellStart"/>
            <w:r w:rsidRPr="00194D56">
              <w:t>Montmagny</w:t>
            </w:r>
            <w:proofErr w:type="spellEnd"/>
          </w:p>
        </w:tc>
      </w:tr>
      <w:tr w:rsidR="00194D56" w:rsidRPr="00194D56" w14:paraId="112282B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4440939" w14:textId="77777777" w:rsidR="00194D56" w:rsidRPr="00194D56" w:rsidRDefault="00194D56" w:rsidP="00194D56">
            <w:proofErr w:type="spellStart"/>
            <w:r w:rsidRPr="00194D56">
              <w:t>Murdochville</w:t>
            </w:r>
            <w:proofErr w:type="spellEnd"/>
          </w:p>
        </w:tc>
      </w:tr>
      <w:tr w:rsidR="00194D56" w:rsidRPr="00194D56" w14:paraId="7A31C46E"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3FE3485" w14:textId="77777777" w:rsidR="00194D56" w:rsidRPr="00194D56" w:rsidRDefault="00194D56" w:rsidP="00194D56">
            <w:r w:rsidRPr="00194D56">
              <w:t>Mutton Bay</w:t>
            </w:r>
          </w:p>
        </w:tc>
      </w:tr>
      <w:tr w:rsidR="00194D56" w:rsidRPr="00194D56" w14:paraId="3DE724C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249A260" w14:textId="77777777" w:rsidR="00194D56" w:rsidRPr="00194D56" w:rsidRDefault="00194D56" w:rsidP="00194D56">
            <w:r w:rsidRPr="00194D56">
              <w:t>Natashquan</w:t>
            </w:r>
          </w:p>
        </w:tc>
      </w:tr>
      <w:tr w:rsidR="00194D56" w:rsidRPr="00194D56" w14:paraId="0D494101"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77BA3D6" w14:textId="77777777" w:rsidR="00194D56" w:rsidRPr="00194D56" w:rsidRDefault="00194D56" w:rsidP="00194D56">
            <w:r w:rsidRPr="00194D56">
              <w:t>Neuville</w:t>
            </w:r>
          </w:p>
        </w:tc>
      </w:tr>
      <w:tr w:rsidR="00194D56" w:rsidRPr="00194D56" w14:paraId="5C9FA47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E4F8B4B" w14:textId="77777777" w:rsidR="00194D56" w:rsidRPr="00194D56" w:rsidRDefault="00194D56" w:rsidP="00194D56">
            <w:r w:rsidRPr="00194D56">
              <w:t>New Carlisle</w:t>
            </w:r>
          </w:p>
        </w:tc>
      </w:tr>
      <w:tr w:rsidR="00194D56" w:rsidRPr="00194D56" w14:paraId="7E290D27"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37582D5" w14:textId="77777777" w:rsidR="00194D56" w:rsidRPr="00194D56" w:rsidRDefault="00194D56" w:rsidP="00194D56">
            <w:r w:rsidRPr="00194D56">
              <w:t>New Richmond</w:t>
            </w:r>
          </w:p>
        </w:tc>
      </w:tr>
      <w:tr w:rsidR="00194D56" w:rsidRPr="00194D56" w14:paraId="4A651774"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7EA810A" w14:textId="77777777" w:rsidR="00194D56" w:rsidRPr="00194D56" w:rsidRDefault="00194D56" w:rsidP="00194D56">
            <w:r w:rsidRPr="00194D56">
              <w:t>Newport</w:t>
            </w:r>
          </w:p>
        </w:tc>
      </w:tr>
      <w:tr w:rsidR="00194D56" w:rsidRPr="00194D56" w14:paraId="23EB6825"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341872C" w14:textId="77777777" w:rsidR="00194D56" w:rsidRPr="00194D56" w:rsidRDefault="00194D56" w:rsidP="00194D56">
            <w:r w:rsidRPr="00194D56">
              <w:t>Normandin</w:t>
            </w:r>
          </w:p>
        </w:tc>
      </w:tr>
      <w:tr w:rsidR="00194D56" w:rsidRPr="00194D56" w14:paraId="41642BB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9072005" w14:textId="77777777" w:rsidR="00194D56" w:rsidRPr="00194D56" w:rsidRDefault="00194D56" w:rsidP="00194D56">
            <w:r w:rsidRPr="00194D56">
              <w:t>Notre-Dame-des-Laurentides</w:t>
            </w:r>
          </w:p>
        </w:tc>
      </w:tr>
      <w:tr w:rsidR="00194D56" w:rsidRPr="00194D56" w14:paraId="5945EA1E"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AEE0BC2" w14:textId="77777777" w:rsidR="00194D56" w:rsidRPr="00194D56" w:rsidRDefault="00194D56" w:rsidP="00194D56">
            <w:r w:rsidRPr="00194D56">
              <w:t>Notre-Dame-du-Lac</w:t>
            </w:r>
          </w:p>
        </w:tc>
      </w:tr>
      <w:tr w:rsidR="00194D56" w:rsidRPr="00194D56" w14:paraId="4E7D7E3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A33562A" w14:textId="77777777" w:rsidR="00194D56" w:rsidRPr="00194D56" w:rsidRDefault="00194D56" w:rsidP="00194D56">
            <w:r w:rsidRPr="00194D56">
              <w:t>Nouvelle</w:t>
            </w:r>
          </w:p>
        </w:tc>
      </w:tr>
      <w:tr w:rsidR="00194D56" w:rsidRPr="00194D56" w14:paraId="64A98CEC"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F6018F0" w14:textId="77777777" w:rsidR="00194D56" w:rsidRPr="00194D56" w:rsidRDefault="00194D56" w:rsidP="00194D56">
            <w:r w:rsidRPr="00194D56">
              <w:t>Parc-des-Laurentides</w:t>
            </w:r>
          </w:p>
        </w:tc>
      </w:tr>
      <w:tr w:rsidR="00194D56" w:rsidRPr="00194D56" w14:paraId="4EA1D0AF"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7901C7D" w14:textId="77777777" w:rsidR="00194D56" w:rsidRPr="00194D56" w:rsidRDefault="00194D56" w:rsidP="00194D56">
            <w:proofErr w:type="spellStart"/>
            <w:r w:rsidRPr="00194D56">
              <w:t>Pentecote</w:t>
            </w:r>
            <w:proofErr w:type="spellEnd"/>
          </w:p>
        </w:tc>
      </w:tr>
      <w:tr w:rsidR="00194D56" w:rsidRPr="00194D56" w14:paraId="29EABD9A"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0CFAB48" w14:textId="77777777" w:rsidR="00194D56" w:rsidRPr="00194D56" w:rsidRDefault="00194D56" w:rsidP="00194D56">
            <w:r w:rsidRPr="00194D56">
              <w:t>Perce</w:t>
            </w:r>
          </w:p>
        </w:tc>
      </w:tr>
      <w:tr w:rsidR="00194D56" w:rsidRPr="00194D56" w14:paraId="049121F7"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D788B9F" w14:textId="77777777" w:rsidR="00194D56" w:rsidRPr="00194D56" w:rsidRDefault="00194D56" w:rsidP="00194D56">
            <w:proofErr w:type="spellStart"/>
            <w:r w:rsidRPr="00194D56">
              <w:t>Peribonka</w:t>
            </w:r>
            <w:proofErr w:type="spellEnd"/>
          </w:p>
        </w:tc>
      </w:tr>
      <w:tr w:rsidR="00194D56" w:rsidRPr="00194D56" w14:paraId="37958751"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ED0B3FB" w14:textId="77777777" w:rsidR="00194D56" w:rsidRPr="00194D56" w:rsidRDefault="00194D56" w:rsidP="00194D56">
            <w:r w:rsidRPr="00194D56">
              <w:t>Petite-Riviere-St-Francois</w:t>
            </w:r>
          </w:p>
        </w:tc>
      </w:tr>
      <w:tr w:rsidR="00194D56" w:rsidRPr="00194D56" w14:paraId="66D43806"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E74EDD0" w14:textId="77777777" w:rsidR="00194D56" w:rsidRPr="00194D56" w:rsidRDefault="00194D56" w:rsidP="00194D56">
            <w:r w:rsidRPr="00194D56">
              <w:t>Pointe-a-la-Croix</w:t>
            </w:r>
          </w:p>
        </w:tc>
      </w:tr>
      <w:tr w:rsidR="00194D56" w:rsidRPr="00194D56" w14:paraId="30BFCD39"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6763AEF" w14:textId="77777777" w:rsidR="00194D56" w:rsidRPr="00194D56" w:rsidRDefault="00194D56" w:rsidP="00194D56">
            <w:r w:rsidRPr="00194D56">
              <w:t>Pont-Rouge</w:t>
            </w:r>
          </w:p>
        </w:tc>
      </w:tr>
      <w:tr w:rsidR="00194D56" w:rsidRPr="00194D56" w14:paraId="72489A2F"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930DAD9" w14:textId="77777777" w:rsidR="00194D56" w:rsidRPr="00194D56" w:rsidRDefault="00194D56" w:rsidP="00194D56">
            <w:r w:rsidRPr="00194D56">
              <w:t>Port-Cartier</w:t>
            </w:r>
          </w:p>
        </w:tc>
      </w:tr>
      <w:tr w:rsidR="00194D56" w:rsidRPr="00194D56" w14:paraId="24DFA81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64FF7BB" w14:textId="77777777" w:rsidR="00194D56" w:rsidRPr="00194D56" w:rsidRDefault="00194D56" w:rsidP="00194D56">
            <w:r w:rsidRPr="00194D56">
              <w:t>Port-Daniel</w:t>
            </w:r>
          </w:p>
        </w:tc>
      </w:tr>
      <w:tr w:rsidR="00194D56" w:rsidRPr="00194D56" w14:paraId="6358E0DF"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3411895" w14:textId="77777777" w:rsidR="00194D56" w:rsidRPr="00194D56" w:rsidRDefault="00194D56" w:rsidP="00194D56">
            <w:r w:rsidRPr="00194D56">
              <w:t>Port-Menier</w:t>
            </w:r>
          </w:p>
        </w:tc>
      </w:tr>
      <w:tr w:rsidR="00194D56" w:rsidRPr="00194D56" w14:paraId="19BD140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3B7B58F" w14:textId="77777777" w:rsidR="00194D56" w:rsidRPr="00194D56" w:rsidRDefault="00194D56" w:rsidP="00194D56">
            <w:r w:rsidRPr="00194D56">
              <w:t>Portneuf</w:t>
            </w:r>
          </w:p>
        </w:tc>
      </w:tr>
      <w:tr w:rsidR="00194D56" w:rsidRPr="00194D56" w14:paraId="38B5A113"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5B62BA9" w14:textId="77777777" w:rsidR="00194D56" w:rsidRPr="00194D56" w:rsidRDefault="00194D56" w:rsidP="00194D56">
            <w:r w:rsidRPr="00194D56">
              <w:t>Quebec</w:t>
            </w:r>
          </w:p>
        </w:tc>
      </w:tr>
      <w:tr w:rsidR="00194D56" w:rsidRPr="00194D56" w14:paraId="02AFF2F7"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AF135F6" w14:textId="77777777" w:rsidR="00194D56" w:rsidRPr="00194D56" w:rsidRDefault="00194D56" w:rsidP="00194D56">
            <w:r w:rsidRPr="00194D56">
              <w:t>Rimouski</w:t>
            </w:r>
          </w:p>
        </w:tc>
      </w:tr>
      <w:tr w:rsidR="00194D56" w:rsidRPr="00194D56" w14:paraId="6D879B24"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308A3FB" w14:textId="77777777" w:rsidR="00194D56" w:rsidRPr="00194D56" w:rsidRDefault="00194D56" w:rsidP="00194D56">
            <w:r w:rsidRPr="00194D56">
              <w:t>Riviere-a-Pierre</w:t>
            </w:r>
          </w:p>
        </w:tc>
      </w:tr>
      <w:tr w:rsidR="00194D56" w:rsidRPr="00194D56" w14:paraId="6B72D982"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657A573" w14:textId="77777777" w:rsidR="00194D56" w:rsidRPr="00194D56" w:rsidRDefault="00194D56" w:rsidP="00194D56">
            <w:r w:rsidRPr="00194D56">
              <w:t>Riviere-au-Renard</w:t>
            </w:r>
          </w:p>
        </w:tc>
      </w:tr>
      <w:tr w:rsidR="00194D56" w:rsidRPr="00194D56" w14:paraId="535462C0"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00F3AED" w14:textId="77777777" w:rsidR="00194D56" w:rsidRPr="00194D56" w:rsidRDefault="00194D56" w:rsidP="00194D56">
            <w:r w:rsidRPr="00194D56">
              <w:t>Riviere-au-Tonnerre</w:t>
            </w:r>
          </w:p>
        </w:tc>
      </w:tr>
      <w:tr w:rsidR="00194D56" w:rsidRPr="00194D56" w14:paraId="7D6BD38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75D329E" w14:textId="77777777" w:rsidR="00194D56" w:rsidRPr="00194D56" w:rsidRDefault="00194D56" w:rsidP="00194D56">
            <w:r w:rsidRPr="00194D56">
              <w:t>Riviere-</w:t>
            </w:r>
            <w:proofErr w:type="spellStart"/>
            <w:r w:rsidRPr="00194D56">
              <w:t>Bleue</w:t>
            </w:r>
            <w:proofErr w:type="spellEnd"/>
          </w:p>
        </w:tc>
      </w:tr>
      <w:tr w:rsidR="00194D56" w:rsidRPr="00194D56" w14:paraId="08B930B2"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C9FC79A" w14:textId="77777777" w:rsidR="00194D56" w:rsidRPr="00194D56" w:rsidRDefault="00194D56" w:rsidP="00194D56">
            <w:r w:rsidRPr="00194D56">
              <w:t>Riviere-du-Loup</w:t>
            </w:r>
          </w:p>
        </w:tc>
      </w:tr>
      <w:tr w:rsidR="00194D56" w:rsidRPr="00194D56" w14:paraId="3370DB80"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38DD6A9" w14:textId="77777777" w:rsidR="00194D56" w:rsidRPr="00194D56" w:rsidRDefault="00194D56" w:rsidP="00194D56">
            <w:r w:rsidRPr="00194D56">
              <w:t>Riviere-Saint-Jean</w:t>
            </w:r>
          </w:p>
        </w:tc>
      </w:tr>
      <w:tr w:rsidR="00194D56" w:rsidRPr="00194D56" w14:paraId="4F29ADF1"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BA189A1" w14:textId="77777777" w:rsidR="00194D56" w:rsidRPr="00194D56" w:rsidRDefault="00194D56" w:rsidP="00194D56">
            <w:r w:rsidRPr="00194D56">
              <w:t>Roberval</w:t>
            </w:r>
          </w:p>
        </w:tc>
      </w:tr>
      <w:tr w:rsidR="00194D56" w:rsidRPr="00194D56" w14:paraId="43B8D331"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D02E932" w14:textId="77777777" w:rsidR="00194D56" w:rsidRPr="00194D56" w:rsidRDefault="00194D56" w:rsidP="00194D56">
            <w:r w:rsidRPr="00194D56">
              <w:t>Sacre-Coeur</w:t>
            </w:r>
          </w:p>
        </w:tc>
      </w:tr>
      <w:tr w:rsidR="00194D56" w:rsidRPr="00194D56" w14:paraId="002120AC"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48AE933" w14:textId="77777777" w:rsidR="00194D56" w:rsidRPr="00194D56" w:rsidRDefault="00194D56" w:rsidP="00194D56">
            <w:r w:rsidRPr="00194D56">
              <w:t>Saint-Adelphe</w:t>
            </w:r>
          </w:p>
        </w:tc>
      </w:tr>
      <w:tr w:rsidR="00194D56" w:rsidRPr="00194D56" w14:paraId="1E30D39E"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1EF237B" w14:textId="77777777" w:rsidR="00194D56" w:rsidRPr="00194D56" w:rsidRDefault="00194D56" w:rsidP="00194D56">
            <w:r w:rsidRPr="00194D56">
              <w:t>Saint-Agapit</w:t>
            </w:r>
          </w:p>
        </w:tc>
      </w:tr>
      <w:tr w:rsidR="00194D56" w:rsidRPr="00194D56" w14:paraId="0EE5E661"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2332381" w14:textId="77777777" w:rsidR="00194D56" w:rsidRPr="00194D56" w:rsidRDefault="00194D56" w:rsidP="00194D56">
            <w:r w:rsidRPr="00194D56">
              <w:t>Saint-Alexis-de-Matapedia</w:t>
            </w:r>
          </w:p>
        </w:tc>
      </w:tr>
      <w:tr w:rsidR="00194D56" w:rsidRPr="00194D56" w14:paraId="08B18439"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4C3DAE7" w14:textId="77777777" w:rsidR="00194D56" w:rsidRPr="00194D56" w:rsidRDefault="00194D56" w:rsidP="00194D56">
            <w:r w:rsidRPr="00194D56">
              <w:t>Saint-Anselme</w:t>
            </w:r>
          </w:p>
        </w:tc>
      </w:tr>
      <w:tr w:rsidR="00194D56" w:rsidRPr="00194D56" w14:paraId="7597D4F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D2A29F1" w14:textId="77777777" w:rsidR="00194D56" w:rsidRPr="00194D56" w:rsidRDefault="00194D56" w:rsidP="00194D56">
            <w:r w:rsidRPr="00194D56">
              <w:t>Saint-Antoine-de-Tilly</w:t>
            </w:r>
          </w:p>
        </w:tc>
      </w:tr>
      <w:tr w:rsidR="00194D56" w:rsidRPr="00194D56" w14:paraId="0527784B"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CD226CD" w14:textId="77777777" w:rsidR="00194D56" w:rsidRPr="00194D56" w:rsidRDefault="00194D56" w:rsidP="00194D56">
            <w:r w:rsidRPr="00194D56">
              <w:t>Saint-Apollinaire</w:t>
            </w:r>
          </w:p>
        </w:tc>
      </w:tr>
      <w:tr w:rsidR="00194D56" w:rsidRPr="00194D56" w14:paraId="378E98B3"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63E8559" w14:textId="77777777" w:rsidR="00194D56" w:rsidRPr="00194D56" w:rsidRDefault="00194D56" w:rsidP="00194D56">
            <w:r w:rsidRPr="00194D56">
              <w:t>Saint-Augustin</w:t>
            </w:r>
          </w:p>
        </w:tc>
      </w:tr>
      <w:tr w:rsidR="00194D56" w:rsidRPr="00194D56" w14:paraId="28475617"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484DE0C" w14:textId="77777777" w:rsidR="00194D56" w:rsidRPr="00194D56" w:rsidRDefault="00194D56" w:rsidP="00194D56">
            <w:r w:rsidRPr="00194D56">
              <w:t>Saint-Augustin (Duplessis)</w:t>
            </w:r>
          </w:p>
        </w:tc>
      </w:tr>
      <w:tr w:rsidR="00194D56" w:rsidRPr="00194D56" w14:paraId="4E6F815B"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3BE8134" w14:textId="77777777" w:rsidR="00194D56" w:rsidRPr="00194D56" w:rsidRDefault="00194D56" w:rsidP="00194D56">
            <w:r w:rsidRPr="00194D56">
              <w:t>Saint-Basile</w:t>
            </w:r>
          </w:p>
        </w:tc>
      </w:tr>
      <w:tr w:rsidR="00194D56" w:rsidRPr="00194D56" w14:paraId="084D6640"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6C25541" w14:textId="77777777" w:rsidR="00194D56" w:rsidRPr="00194D56" w:rsidRDefault="00194D56" w:rsidP="00194D56">
            <w:r w:rsidRPr="00194D56">
              <w:t>Saint-Bernard-de-Dorchester</w:t>
            </w:r>
          </w:p>
        </w:tc>
      </w:tr>
      <w:tr w:rsidR="00194D56" w:rsidRPr="00194D56" w14:paraId="024B4086"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C584B3E" w14:textId="77777777" w:rsidR="00194D56" w:rsidRPr="00194D56" w:rsidRDefault="00194D56" w:rsidP="00194D56">
            <w:r w:rsidRPr="00194D56">
              <w:t>Saint-Camille</w:t>
            </w:r>
          </w:p>
        </w:tc>
      </w:tr>
      <w:tr w:rsidR="00194D56" w:rsidRPr="00194D56" w14:paraId="70DDE2BC"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BF71499" w14:textId="77777777" w:rsidR="00194D56" w:rsidRPr="00194D56" w:rsidRDefault="00194D56" w:rsidP="00194D56">
            <w:r w:rsidRPr="00194D56">
              <w:t>Saint-Casimir</w:t>
            </w:r>
          </w:p>
        </w:tc>
      </w:tr>
      <w:tr w:rsidR="00194D56" w:rsidRPr="00194D56" w14:paraId="20461E7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B503D23" w14:textId="77777777" w:rsidR="00194D56" w:rsidRPr="00194D56" w:rsidRDefault="00194D56" w:rsidP="00194D56">
            <w:r w:rsidRPr="00194D56">
              <w:t>Saint-Charles</w:t>
            </w:r>
          </w:p>
        </w:tc>
      </w:tr>
      <w:tr w:rsidR="00194D56" w:rsidRPr="00194D56" w14:paraId="219C468A"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D0C72C8" w14:textId="77777777" w:rsidR="00194D56" w:rsidRPr="00194D56" w:rsidRDefault="00194D56" w:rsidP="00194D56">
            <w:r w:rsidRPr="00194D56">
              <w:t>Saint-Come</w:t>
            </w:r>
          </w:p>
        </w:tc>
      </w:tr>
      <w:tr w:rsidR="00194D56" w:rsidRPr="00194D56" w14:paraId="68C63CEF"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34AD47C" w14:textId="77777777" w:rsidR="00194D56" w:rsidRPr="00194D56" w:rsidRDefault="00194D56" w:rsidP="00194D56">
            <w:r w:rsidRPr="00194D56">
              <w:t>Saint-Damien-de-Buckland</w:t>
            </w:r>
          </w:p>
        </w:tc>
      </w:tr>
      <w:tr w:rsidR="00194D56" w:rsidRPr="00194D56" w14:paraId="1CC99DD5"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81C9D42" w14:textId="77777777" w:rsidR="00194D56" w:rsidRPr="00194D56" w:rsidRDefault="00194D56" w:rsidP="00194D56">
            <w:r w:rsidRPr="00194D56">
              <w:t>Saint-Edouard-de-</w:t>
            </w:r>
            <w:proofErr w:type="spellStart"/>
            <w:r w:rsidRPr="00194D56">
              <w:t>Lotbiniere</w:t>
            </w:r>
            <w:proofErr w:type="spellEnd"/>
          </w:p>
        </w:tc>
      </w:tr>
      <w:tr w:rsidR="00194D56" w:rsidRPr="00194D56" w14:paraId="3284B1C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DB8B856" w14:textId="77777777" w:rsidR="00194D56" w:rsidRPr="00194D56" w:rsidRDefault="00194D56" w:rsidP="00194D56">
            <w:r w:rsidRPr="00194D56">
              <w:t>Saint-Fabien</w:t>
            </w:r>
          </w:p>
        </w:tc>
      </w:tr>
      <w:tr w:rsidR="00194D56" w:rsidRPr="00194D56" w14:paraId="0107473B"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7A506EC" w14:textId="77777777" w:rsidR="00194D56" w:rsidRPr="00194D56" w:rsidRDefault="00194D56" w:rsidP="00194D56">
            <w:r w:rsidRPr="00194D56">
              <w:t>Saint-Fabien-de-Panet</w:t>
            </w:r>
          </w:p>
        </w:tc>
      </w:tr>
      <w:tr w:rsidR="00194D56" w:rsidRPr="00194D56" w14:paraId="4CE84E93"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F445E74" w14:textId="77777777" w:rsidR="00194D56" w:rsidRPr="00194D56" w:rsidRDefault="00194D56" w:rsidP="00194D56">
            <w:r w:rsidRPr="00194D56">
              <w:t>Saint-Flavien</w:t>
            </w:r>
          </w:p>
        </w:tc>
      </w:tr>
      <w:tr w:rsidR="00194D56" w:rsidRPr="00194D56" w14:paraId="3A60E474"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71B38DB" w14:textId="77777777" w:rsidR="00194D56" w:rsidRPr="00194D56" w:rsidRDefault="00194D56" w:rsidP="00194D56">
            <w:r w:rsidRPr="00194D56">
              <w:t>Saint-Francois</w:t>
            </w:r>
          </w:p>
        </w:tc>
      </w:tr>
      <w:tr w:rsidR="00194D56" w:rsidRPr="00194D56" w14:paraId="6B03B11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2290724" w14:textId="77777777" w:rsidR="00194D56" w:rsidRPr="00194D56" w:rsidRDefault="00194D56" w:rsidP="00194D56">
            <w:r w:rsidRPr="00194D56">
              <w:t>Saint-Gabriel</w:t>
            </w:r>
          </w:p>
        </w:tc>
      </w:tr>
      <w:tr w:rsidR="00194D56" w:rsidRPr="00194D56" w14:paraId="502AABA6"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7AE98DB" w14:textId="77777777" w:rsidR="00194D56" w:rsidRPr="00194D56" w:rsidRDefault="00194D56" w:rsidP="00194D56">
            <w:r w:rsidRPr="00194D56">
              <w:t>Saint-Gedeon-de-</w:t>
            </w:r>
            <w:proofErr w:type="spellStart"/>
            <w:r w:rsidRPr="00194D56">
              <w:t>Beauce</w:t>
            </w:r>
            <w:proofErr w:type="spellEnd"/>
          </w:p>
        </w:tc>
      </w:tr>
      <w:tr w:rsidR="00194D56" w:rsidRPr="00194D56" w14:paraId="1BD9A74F"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007F1F3" w14:textId="77777777" w:rsidR="00194D56" w:rsidRPr="00194D56" w:rsidRDefault="00194D56" w:rsidP="00194D56">
            <w:r w:rsidRPr="00194D56">
              <w:t>Saint-Georges-de-</w:t>
            </w:r>
            <w:proofErr w:type="spellStart"/>
            <w:r w:rsidRPr="00194D56">
              <w:t>Beauce</w:t>
            </w:r>
            <w:proofErr w:type="spellEnd"/>
          </w:p>
        </w:tc>
      </w:tr>
      <w:tr w:rsidR="00194D56" w:rsidRPr="00194D56" w14:paraId="41241470"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7F445BD" w14:textId="77777777" w:rsidR="00194D56" w:rsidRPr="00194D56" w:rsidRDefault="00194D56" w:rsidP="00194D56">
            <w:r w:rsidRPr="00194D56">
              <w:t>Saint-Henri-de-Levis</w:t>
            </w:r>
          </w:p>
        </w:tc>
      </w:tr>
      <w:tr w:rsidR="00194D56" w:rsidRPr="00194D56" w14:paraId="1075AA4B"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030F00B" w14:textId="77777777" w:rsidR="00194D56" w:rsidRPr="00194D56" w:rsidRDefault="00194D56" w:rsidP="00194D56">
            <w:r w:rsidRPr="00194D56">
              <w:t>Saint-Jean-Port-Joli</w:t>
            </w:r>
          </w:p>
        </w:tc>
      </w:tr>
      <w:tr w:rsidR="00194D56" w:rsidRPr="00194D56" w14:paraId="235BFDFE"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D12BFFD" w14:textId="77777777" w:rsidR="00194D56" w:rsidRPr="00194D56" w:rsidRDefault="00194D56" w:rsidP="00194D56">
            <w:r w:rsidRPr="00194D56">
              <w:t>Saint-Joseph-de-</w:t>
            </w:r>
            <w:proofErr w:type="spellStart"/>
            <w:r w:rsidRPr="00194D56">
              <w:t>Beauce</w:t>
            </w:r>
            <w:proofErr w:type="spellEnd"/>
          </w:p>
        </w:tc>
      </w:tr>
      <w:tr w:rsidR="00194D56" w:rsidRPr="00194D56" w14:paraId="7569B51A"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B2BABC7" w14:textId="77777777" w:rsidR="00194D56" w:rsidRPr="00194D56" w:rsidRDefault="00194D56" w:rsidP="00194D56">
            <w:r w:rsidRPr="00194D56">
              <w:t>Saint-Lambert-de-Lauzon</w:t>
            </w:r>
          </w:p>
        </w:tc>
      </w:tr>
      <w:tr w:rsidR="00194D56" w:rsidRPr="00194D56" w14:paraId="345D88B7"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3558F0B" w14:textId="77777777" w:rsidR="00194D56" w:rsidRPr="00194D56" w:rsidRDefault="00194D56" w:rsidP="00194D56">
            <w:r w:rsidRPr="00194D56">
              <w:t>Saint-Leon-le-Grand</w:t>
            </w:r>
          </w:p>
        </w:tc>
      </w:tr>
      <w:tr w:rsidR="00194D56" w:rsidRPr="00194D56" w14:paraId="14F95CD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352A7BB" w14:textId="77777777" w:rsidR="00194D56" w:rsidRPr="00194D56" w:rsidRDefault="00194D56" w:rsidP="00194D56">
            <w:r w:rsidRPr="00194D56">
              <w:t>Saint-Luc</w:t>
            </w:r>
          </w:p>
        </w:tc>
      </w:tr>
      <w:tr w:rsidR="00194D56" w:rsidRPr="00194D56" w14:paraId="6255385C"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D6B8EE2" w14:textId="77777777" w:rsidR="00194D56" w:rsidRPr="00194D56" w:rsidRDefault="00194D56" w:rsidP="00194D56">
            <w:r w:rsidRPr="00194D56">
              <w:t>Saint-Magloire</w:t>
            </w:r>
          </w:p>
        </w:tc>
      </w:tr>
      <w:tr w:rsidR="00194D56" w:rsidRPr="00194D56" w14:paraId="51F18B96"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A600D77" w14:textId="77777777" w:rsidR="00194D56" w:rsidRPr="00194D56" w:rsidRDefault="00194D56" w:rsidP="00194D56">
            <w:r w:rsidRPr="00194D56">
              <w:t>Saint-Malachie</w:t>
            </w:r>
          </w:p>
        </w:tc>
      </w:tr>
      <w:tr w:rsidR="00194D56" w:rsidRPr="00194D56" w14:paraId="14057D0E"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A84CEFC" w14:textId="77777777" w:rsidR="00194D56" w:rsidRPr="00194D56" w:rsidRDefault="00194D56" w:rsidP="00194D56">
            <w:r w:rsidRPr="00194D56">
              <w:t>Saint-Marc-des-</w:t>
            </w:r>
            <w:proofErr w:type="spellStart"/>
            <w:r w:rsidRPr="00194D56">
              <w:t>Carrieres</w:t>
            </w:r>
            <w:proofErr w:type="spellEnd"/>
          </w:p>
        </w:tc>
      </w:tr>
      <w:tr w:rsidR="00194D56" w:rsidRPr="00194D56" w14:paraId="2BA49880"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19B3DF4" w14:textId="77777777" w:rsidR="00194D56" w:rsidRPr="00194D56" w:rsidRDefault="00194D56" w:rsidP="00194D56">
            <w:r w:rsidRPr="00194D56">
              <w:t>Saint-Martin</w:t>
            </w:r>
          </w:p>
        </w:tc>
      </w:tr>
      <w:tr w:rsidR="00194D56" w:rsidRPr="00194D56" w14:paraId="6720DE1F"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47B3EB0" w14:textId="77777777" w:rsidR="00194D56" w:rsidRPr="00194D56" w:rsidRDefault="00194D56" w:rsidP="00194D56">
            <w:r w:rsidRPr="00194D56">
              <w:t>Saint-Michel</w:t>
            </w:r>
          </w:p>
        </w:tc>
      </w:tr>
      <w:tr w:rsidR="00194D56" w:rsidRPr="00194D56" w14:paraId="69FF90D6"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2F63296" w14:textId="77777777" w:rsidR="00194D56" w:rsidRPr="00194D56" w:rsidRDefault="00194D56" w:rsidP="00194D56">
            <w:r w:rsidRPr="00194D56">
              <w:t>Saint-Moise</w:t>
            </w:r>
          </w:p>
        </w:tc>
      </w:tr>
      <w:tr w:rsidR="00194D56" w:rsidRPr="00194D56" w14:paraId="0014695A"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C6454C3" w14:textId="77777777" w:rsidR="00194D56" w:rsidRPr="00194D56" w:rsidRDefault="00194D56" w:rsidP="00194D56">
            <w:r w:rsidRPr="00194D56">
              <w:t>Saint-Odilon</w:t>
            </w:r>
          </w:p>
        </w:tc>
      </w:tr>
      <w:tr w:rsidR="00194D56" w:rsidRPr="00194D56" w14:paraId="4EA711A4"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A1A5120" w14:textId="77777777" w:rsidR="00194D56" w:rsidRPr="00194D56" w:rsidRDefault="00194D56" w:rsidP="00194D56">
            <w:r w:rsidRPr="00194D56">
              <w:t>Saint-Pamphile</w:t>
            </w:r>
          </w:p>
        </w:tc>
      </w:tr>
      <w:tr w:rsidR="00194D56" w:rsidRPr="00194D56" w14:paraId="4E7182F9"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A5C9FF5" w14:textId="77777777" w:rsidR="00194D56" w:rsidRPr="00194D56" w:rsidRDefault="00194D56" w:rsidP="00194D56">
            <w:r w:rsidRPr="00194D56">
              <w:t>Saint-Patrice-de-</w:t>
            </w:r>
            <w:proofErr w:type="spellStart"/>
            <w:r w:rsidRPr="00194D56">
              <w:t>Beaurivage</w:t>
            </w:r>
            <w:proofErr w:type="spellEnd"/>
          </w:p>
        </w:tc>
      </w:tr>
      <w:tr w:rsidR="00194D56" w:rsidRPr="00194D56" w14:paraId="50E006B2"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3BA65CB" w14:textId="77777777" w:rsidR="00194D56" w:rsidRPr="00194D56" w:rsidRDefault="00194D56" w:rsidP="00194D56">
            <w:r w:rsidRPr="00194D56">
              <w:t>Saint-Paul-de-Montminy</w:t>
            </w:r>
          </w:p>
        </w:tc>
      </w:tr>
      <w:tr w:rsidR="00194D56" w:rsidRPr="00194D56" w14:paraId="33CC94E2"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D6DAE82" w14:textId="77777777" w:rsidR="00194D56" w:rsidRPr="00194D56" w:rsidRDefault="00194D56" w:rsidP="00194D56">
            <w:r w:rsidRPr="00194D56">
              <w:t>Saint-Prosper-de-Dorchester</w:t>
            </w:r>
          </w:p>
        </w:tc>
      </w:tr>
      <w:tr w:rsidR="00194D56" w:rsidRPr="00194D56" w14:paraId="08D079E7"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A786BE8" w14:textId="77777777" w:rsidR="00194D56" w:rsidRPr="00194D56" w:rsidRDefault="00194D56" w:rsidP="00194D56">
            <w:r w:rsidRPr="00194D56">
              <w:t>Saint-Raphael</w:t>
            </w:r>
          </w:p>
        </w:tc>
      </w:tr>
      <w:tr w:rsidR="00194D56" w:rsidRPr="00194D56" w14:paraId="1D33E3EB"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0E1457F" w14:textId="77777777" w:rsidR="00194D56" w:rsidRPr="00194D56" w:rsidRDefault="00194D56" w:rsidP="00194D56">
            <w:r w:rsidRPr="00194D56">
              <w:t>Saint-Raymond</w:t>
            </w:r>
          </w:p>
        </w:tc>
      </w:tr>
      <w:tr w:rsidR="00194D56" w:rsidRPr="00194D56" w14:paraId="333DC124"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ABB6C7C" w14:textId="77777777" w:rsidR="00194D56" w:rsidRPr="00194D56" w:rsidRDefault="00194D56" w:rsidP="00194D56">
            <w:r w:rsidRPr="00194D56">
              <w:t>Saint-Rene-de-Matane</w:t>
            </w:r>
          </w:p>
        </w:tc>
      </w:tr>
      <w:tr w:rsidR="00194D56" w:rsidRPr="00194D56" w14:paraId="767729A1"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32751BA" w14:textId="77777777" w:rsidR="00194D56" w:rsidRPr="00194D56" w:rsidRDefault="00194D56" w:rsidP="00194D56">
            <w:r w:rsidRPr="00194D56">
              <w:t>Saint-Roch-des-</w:t>
            </w:r>
            <w:proofErr w:type="spellStart"/>
            <w:r w:rsidRPr="00194D56">
              <w:t>Aulnaies</w:t>
            </w:r>
            <w:proofErr w:type="spellEnd"/>
          </w:p>
        </w:tc>
      </w:tr>
      <w:tr w:rsidR="00194D56" w:rsidRPr="00194D56" w14:paraId="0BE803B1"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484F641" w14:textId="77777777" w:rsidR="00194D56" w:rsidRPr="00194D56" w:rsidRDefault="00194D56" w:rsidP="00194D56">
            <w:r w:rsidRPr="00194D56">
              <w:t>Saint-Simon-de-Rimouski</w:t>
            </w:r>
          </w:p>
        </w:tc>
      </w:tr>
      <w:tr w:rsidR="00194D56" w:rsidRPr="00194D56" w14:paraId="2CF9802E"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EE25C3D" w14:textId="77777777" w:rsidR="00194D56" w:rsidRPr="00194D56" w:rsidRDefault="00194D56" w:rsidP="00194D56">
            <w:r w:rsidRPr="00194D56">
              <w:t>Saint-Stanislas</w:t>
            </w:r>
          </w:p>
        </w:tc>
      </w:tr>
      <w:tr w:rsidR="00194D56" w:rsidRPr="00194D56" w14:paraId="60553682"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AB72D63" w14:textId="77777777" w:rsidR="00194D56" w:rsidRPr="00194D56" w:rsidRDefault="00194D56" w:rsidP="00194D56">
            <w:r w:rsidRPr="00194D56">
              <w:t>Saint-Theophile</w:t>
            </w:r>
          </w:p>
        </w:tc>
      </w:tr>
      <w:tr w:rsidR="00194D56" w:rsidRPr="00194D56" w14:paraId="1B95BDCB"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01909B2" w14:textId="77777777" w:rsidR="00194D56" w:rsidRPr="00194D56" w:rsidRDefault="00194D56" w:rsidP="00194D56">
            <w:r w:rsidRPr="00194D56">
              <w:lastRenderedPageBreak/>
              <w:t>Saint-Tite</w:t>
            </w:r>
          </w:p>
        </w:tc>
      </w:tr>
      <w:tr w:rsidR="00194D56" w:rsidRPr="00194D56" w14:paraId="1B98E02C"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A9EDD33" w14:textId="77777777" w:rsidR="00194D56" w:rsidRPr="00194D56" w:rsidRDefault="00194D56" w:rsidP="00194D56">
            <w:r w:rsidRPr="00194D56">
              <w:t>Saint-Ubalde</w:t>
            </w:r>
          </w:p>
        </w:tc>
      </w:tr>
      <w:tr w:rsidR="00194D56" w:rsidRPr="00194D56" w14:paraId="7626657C"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2DCA803" w14:textId="77777777" w:rsidR="00194D56" w:rsidRPr="00194D56" w:rsidRDefault="00194D56" w:rsidP="00194D56">
            <w:r w:rsidRPr="00194D56">
              <w:t>Saint-Ulric</w:t>
            </w:r>
          </w:p>
        </w:tc>
      </w:tr>
      <w:tr w:rsidR="00194D56" w:rsidRPr="00194D56" w14:paraId="1CFC5BA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A10438D" w14:textId="77777777" w:rsidR="00194D56" w:rsidRPr="00194D56" w:rsidRDefault="00194D56" w:rsidP="00194D56">
            <w:r w:rsidRPr="00194D56">
              <w:t>Saint-Zacharie</w:t>
            </w:r>
          </w:p>
        </w:tc>
      </w:tr>
      <w:tr w:rsidR="00194D56" w:rsidRPr="00194D56" w14:paraId="0DABBD72"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854F0EF" w14:textId="77777777" w:rsidR="00194D56" w:rsidRPr="00194D56" w:rsidRDefault="00194D56" w:rsidP="00194D56">
            <w:r w:rsidRPr="00194D56">
              <w:t>Sainte-Agathe-de-</w:t>
            </w:r>
            <w:proofErr w:type="spellStart"/>
            <w:r w:rsidRPr="00194D56">
              <w:t>Lotbiniere</w:t>
            </w:r>
            <w:proofErr w:type="spellEnd"/>
          </w:p>
        </w:tc>
      </w:tr>
      <w:tr w:rsidR="00194D56" w:rsidRPr="00462AE4" w14:paraId="69C36CF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08F6FDF" w14:textId="77777777" w:rsidR="00194D56" w:rsidRPr="00194D56" w:rsidRDefault="00194D56" w:rsidP="00194D56">
            <w:pPr>
              <w:rPr>
                <w:lang w:val="it-IT"/>
              </w:rPr>
            </w:pPr>
            <w:r w:rsidRPr="00194D56">
              <w:rPr>
                <w:lang w:val="it-IT"/>
              </w:rPr>
              <w:t>Sainte-Anne-de-la-Perade</w:t>
            </w:r>
          </w:p>
        </w:tc>
      </w:tr>
      <w:tr w:rsidR="00194D56" w:rsidRPr="00194D56" w14:paraId="6FD41F93"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93921D8" w14:textId="77777777" w:rsidR="00194D56" w:rsidRPr="00194D56" w:rsidRDefault="00194D56" w:rsidP="00194D56">
            <w:r w:rsidRPr="00194D56">
              <w:t>Sainte-Anne-des-Monts</w:t>
            </w:r>
          </w:p>
        </w:tc>
      </w:tr>
      <w:tr w:rsidR="00194D56" w:rsidRPr="00194D56" w14:paraId="33FAC69C"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7CC4EE0" w14:textId="77777777" w:rsidR="00194D56" w:rsidRPr="00194D56" w:rsidRDefault="00194D56" w:rsidP="00194D56">
            <w:r w:rsidRPr="00194D56">
              <w:t>Sainte-Blandine</w:t>
            </w:r>
          </w:p>
        </w:tc>
      </w:tr>
      <w:tr w:rsidR="00194D56" w:rsidRPr="00194D56" w14:paraId="0532A430"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6A22357" w14:textId="77777777" w:rsidR="00194D56" w:rsidRPr="00194D56" w:rsidRDefault="00194D56" w:rsidP="00194D56">
            <w:r w:rsidRPr="00194D56">
              <w:t>Sainte-Claire</w:t>
            </w:r>
          </w:p>
        </w:tc>
      </w:tr>
      <w:tr w:rsidR="00194D56" w:rsidRPr="00194D56" w14:paraId="3B65C02B"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2D18847" w14:textId="77777777" w:rsidR="00194D56" w:rsidRPr="00194D56" w:rsidRDefault="00194D56" w:rsidP="00194D56">
            <w:r w:rsidRPr="00194D56">
              <w:t>Sainte-Croix</w:t>
            </w:r>
          </w:p>
        </w:tc>
      </w:tr>
      <w:tr w:rsidR="00194D56" w:rsidRPr="00194D56" w14:paraId="4FB5B8B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98A0A30" w14:textId="77777777" w:rsidR="00194D56" w:rsidRPr="00194D56" w:rsidRDefault="00194D56" w:rsidP="00194D56">
            <w:r w:rsidRPr="00194D56">
              <w:t>Sainte-Felicite</w:t>
            </w:r>
          </w:p>
        </w:tc>
      </w:tr>
      <w:tr w:rsidR="00194D56" w:rsidRPr="00194D56" w14:paraId="1F754DE5"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97D1AAE" w14:textId="77777777" w:rsidR="00194D56" w:rsidRPr="00194D56" w:rsidRDefault="00194D56" w:rsidP="00194D56">
            <w:r w:rsidRPr="00194D56">
              <w:t>Sainte-</w:t>
            </w:r>
            <w:proofErr w:type="spellStart"/>
            <w:r w:rsidRPr="00194D56">
              <w:t>Henedine</w:t>
            </w:r>
            <w:proofErr w:type="spellEnd"/>
          </w:p>
        </w:tc>
      </w:tr>
      <w:tr w:rsidR="00194D56" w:rsidRPr="00194D56" w14:paraId="36DF0E1F"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23A0502" w14:textId="77777777" w:rsidR="00194D56" w:rsidRPr="00194D56" w:rsidRDefault="00194D56" w:rsidP="00194D56">
            <w:r w:rsidRPr="00194D56">
              <w:t>Sainte-Justine</w:t>
            </w:r>
          </w:p>
        </w:tc>
      </w:tr>
      <w:tr w:rsidR="00194D56" w:rsidRPr="00194D56" w14:paraId="3AA47BD0"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62D806C" w14:textId="77777777" w:rsidR="00194D56" w:rsidRPr="00194D56" w:rsidRDefault="00194D56" w:rsidP="00194D56">
            <w:r w:rsidRPr="00194D56">
              <w:t>Sainte-Lucie</w:t>
            </w:r>
          </w:p>
        </w:tc>
      </w:tr>
      <w:tr w:rsidR="00194D56" w:rsidRPr="00194D56" w14:paraId="3FB4FD25"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32EA677" w14:textId="77777777" w:rsidR="00194D56" w:rsidRPr="00194D56" w:rsidRDefault="00194D56" w:rsidP="00194D56">
            <w:r w:rsidRPr="00194D56">
              <w:t>Sainte-Marie-de-</w:t>
            </w:r>
            <w:proofErr w:type="spellStart"/>
            <w:r w:rsidRPr="00194D56">
              <w:t>Beauce</w:t>
            </w:r>
            <w:proofErr w:type="spellEnd"/>
          </w:p>
        </w:tc>
      </w:tr>
      <w:tr w:rsidR="00194D56" w:rsidRPr="00194D56" w14:paraId="1279F3E7"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D604D16" w14:textId="77777777" w:rsidR="00194D56" w:rsidRPr="00194D56" w:rsidRDefault="00194D56" w:rsidP="00194D56">
            <w:r w:rsidRPr="00194D56">
              <w:t>Sainte-</w:t>
            </w:r>
            <w:proofErr w:type="spellStart"/>
            <w:r w:rsidRPr="00194D56">
              <w:t>Perpetue</w:t>
            </w:r>
            <w:proofErr w:type="spellEnd"/>
          </w:p>
        </w:tc>
      </w:tr>
      <w:tr w:rsidR="00194D56" w:rsidRPr="00194D56" w14:paraId="56C9FFC3"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B8E8D27" w14:textId="77777777" w:rsidR="00194D56" w:rsidRPr="00194D56" w:rsidRDefault="00194D56" w:rsidP="00194D56">
            <w:r w:rsidRPr="00194D56">
              <w:t>Sainte-Rose</w:t>
            </w:r>
          </w:p>
        </w:tc>
      </w:tr>
      <w:tr w:rsidR="00194D56" w:rsidRPr="00194D56" w14:paraId="3F8D1F2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E65B994" w14:textId="77777777" w:rsidR="00194D56" w:rsidRPr="00194D56" w:rsidRDefault="00194D56" w:rsidP="00194D56">
            <w:r w:rsidRPr="00194D56">
              <w:t>Sainte-</w:t>
            </w:r>
            <w:proofErr w:type="spellStart"/>
            <w:r w:rsidRPr="00194D56">
              <w:t>Thecle</w:t>
            </w:r>
            <w:proofErr w:type="spellEnd"/>
          </w:p>
        </w:tc>
      </w:tr>
      <w:tr w:rsidR="00194D56" w:rsidRPr="00194D56" w14:paraId="7604028A"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3F12ACF" w14:textId="77777777" w:rsidR="00194D56" w:rsidRPr="00194D56" w:rsidRDefault="00194D56" w:rsidP="00194D56">
            <w:r w:rsidRPr="00194D56">
              <w:t>Sault-au-Mouton</w:t>
            </w:r>
          </w:p>
        </w:tc>
      </w:tr>
      <w:tr w:rsidR="00194D56" w:rsidRPr="00194D56" w14:paraId="11FA864E"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2E262F2" w14:textId="77777777" w:rsidR="00194D56" w:rsidRPr="00194D56" w:rsidRDefault="00194D56" w:rsidP="00194D56">
            <w:proofErr w:type="spellStart"/>
            <w:r w:rsidRPr="00194D56">
              <w:t>Sayabec</w:t>
            </w:r>
            <w:proofErr w:type="spellEnd"/>
          </w:p>
        </w:tc>
      </w:tr>
      <w:tr w:rsidR="00194D56" w:rsidRPr="00194D56" w14:paraId="1DCE5093"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2FF0E24" w14:textId="77777777" w:rsidR="00194D56" w:rsidRPr="00194D56" w:rsidRDefault="00194D56" w:rsidP="00194D56">
            <w:r w:rsidRPr="00194D56">
              <w:t>Schefferville</w:t>
            </w:r>
          </w:p>
        </w:tc>
      </w:tr>
      <w:tr w:rsidR="00194D56" w:rsidRPr="00194D56" w14:paraId="07E7BABB"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EF5D48C" w14:textId="77777777" w:rsidR="00194D56" w:rsidRPr="00194D56" w:rsidRDefault="00194D56" w:rsidP="00194D56">
            <w:r w:rsidRPr="00194D56">
              <w:t>Sept-Iles</w:t>
            </w:r>
          </w:p>
        </w:tc>
      </w:tr>
      <w:tr w:rsidR="00194D56" w:rsidRPr="00194D56" w14:paraId="1461642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FF3506E" w14:textId="77777777" w:rsidR="00194D56" w:rsidRPr="00194D56" w:rsidRDefault="00194D56" w:rsidP="00194D56">
            <w:proofErr w:type="spellStart"/>
            <w:r w:rsidRPr="00194D56">
              <w:t>Squatec</w:t>
            </w:r>
            <w:proofErr w:type="spellEnd"/>
          </w:p>
        </w:tc>
      </w:tr>
      <w:tr w:rsidR="00194D56" w:rsidRPr="00194D56" w14:paraId="395BBA3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74BFDFD" w14:textId="77777777" w:rsidR="00194D56" w:rsidRPr="00194D56" w:rsidRDefault="00194D56" w:rsidP="00194D56">
            <w:r w:rsidRPr="00194D56">
              <w:t>St-Alexandre</w:t>
            </w:r>
          </w:p>
        </w:tc>
      </w:tr>
      <w:tr w:rsidR="00194D56" w:rsidRPr="00194D56" w14:paraId="3A1E43D1"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F047C39" w14:textId="77777777" w:rsidR="00194D56" w:rsidRPr="00194D56" w:rsidRDefault="00194D56" w:rsidP="00194D56">
            <w:r w:rsidRPr="00194D56">
              <w:t>St-Ambroise-de-Chicoutimi</w:t>
            </w:r>
          </w:p>
        </w:tc>
      </w:tr>
      <w:tr w:rsidR="00194D56" w:rsidRPr="00194D56" w14:paraId="7B115611"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61C69BD" w14:textId="77777777" w:rsidR="00194D56" w:rsidRPr="00194D56" w:rsidRDefault="00194D56" w:rsidP="00194D56">
            <w:r w:rsidRPr="00194D56">
              <w:t>St-Andre</w:t>
            </w:r>
          </w:p>
        </w:tc>
      </w:tr>
      <w:tr w:rsidR="00194D56" w:rsidRPr="00194D56" w14:paraId="54E045C7"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31FC548" w14:textId="77777777" w:rsidR="00194D56" w:rsidRPr="00194D56" w:rsidRDefault="00194D56" w:rsidP="00194D56">
            <w:r w:rsidRPr="00194D56">
              <w:t>St-Eleuthere</w:t>
            </w:r>
          </w:p>
        </w:tc>
      </w:tr>
      <w:tr w:rsidR="00194D56" w:rsidRPr="00194D56" w14:paraId="03DC139A"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AE1CF57" w14:textId="77777777" w:rsidR="00194D56" w:rsidRPr="00194D56" w:rsidRDefault="00194D56" w:rsidP="00194D56">
            <w:r w:rsidRPr="00194D56">
              <w:t>St-Ephrem-de-</w:t>
            </w:r>
            <w:proofErr w:type="spellStart"/>
            <w:r w:rsidRPr="00194D56">
              <w:t>Beauce</w:t>
            </w:r>
            <w:proofErr w:type="spellEnd"/>
          </w:p>
        </w:tc>
      </w:tr>
      <w:tr w:rsidR="00194D56" w:rsidRPr="00194D56" w14:paraId="74CE9E89"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CE8AA00" w14:textId="77777777" w:rsidR="00194D56" w:rsidRPr="00194D56" w:rsidRDefault="00194D56" w:rsidP="00194D56">
            <w:r w:rsidRPr="00194D56">
              <w:t>St-Felicien</w:t>
            </w:r>
          </w:p>
        </w:tc>
      </w:tr>
      <w:tr w:rsidR="00194D56" w:rsidRPr="00194D56" w14:paraId="0F6A87E6"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5A4D41F" w14:textId="77777777" w:rsidR="00194D56" w:rsidRPr="00194D56" w:rsidRDefault="00194D56" w:rsidP="00194D56">
            <w:r w:rsidRPr="00194D56">
              <w:t>St-Ferdinand-</w:t>
            </w:r>
            <w:proofErr w:type="spellStart"/>
            <w:r w:rsidRPr="00194D56">
              <w:t>D'Halifax</w:t>
            </w:r>
            <w:proofErr w:type="spellEnd"/>
          </w:p>
        </w:tc>
      </w:tr>
      <w:tr w:rsidR="00194D56" w:rsidRPr="00194D56" w14:paraId="7740274A"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4EC45D8" w14:textId="77777777" w:rsidR="00194D56" w:rsidRPr="00194D56" w:rsidRDefault="00194D56" w:rsidP="00194D56">
            <w:r w:rsidRPr="00194D56">
              <w:t>St-</w:t>
            </w:r>
            <w:proofErr w:type="spellStart"/>
            <w:r w:rsidRPr="00194D56">
              <w:t>Fereol</w:t>
            </w:r>
            <w:proofErr w:type="spellEnd"/>
          </w:p>
        </w:tc>
      </w:tr>
      <w:tr w:rsidR="00194D56" w:rsidRPr="00194D56" w14:paraId="197EA48B"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3302815" w14:textId="77777777" w:rsidR="00194D56" w:rsidRPr="00194D56" w:rsidRDefault="00194D56" w:rsidP="00194D56">
            <w:r w:rsidRPr="00194D56">
              <w:t>St-Fidele</w:t>
            </w:r>
          </w:p>
        </w:tc>
      </w:tr>
      <w:tr w:rsidR="00194D56" w:rsidRPr="00194D56" w14:paraId="5173DF8A"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A7B262A" w14:textId="77777777" w:rsidR="00194D56" w:rsidRPr="00194D56" w:rsidRDefault="00194D56" w:rsidP="00194D56">
            <w:r w:rsidRPr="00194D56">
              <w:t>St-Fulgence</w:t>
            </w:r>
          </w:p>
        </w:tc>
      </w:tr>
      <w:tr w:rsidR="00194D56" w:rsidRPr="00194D56" w14:paraId="5334EB0A"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5539982" w14:textId="77777777" w:rsidR="00194D56" w:rsidRPr="00194D56" w:rsidRDefault="00194D56" w:rsidP="00194D56">
            <w:r w:rsidRPr="00194D56">
              <w:t>St-Gedeon</w:t>
            </w:r>
          </w:p>
        </w:tc>
      </w:tr>
      <w:tr w:rsidR="00194D56" w:rsidRPr="00194D56" w14:paraId="4C7141C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029BE2B" w14:textId="77777777" w:rsidR="00194D56" w:rsidRPr="00194D56" w:rsidRDefault="00194D56" w:rsidP="00194D56">
            <w:r w:rsidRPr="00194D56">
              <w:t>St-Hilarion</w:t>
            </w:r>
          </w:p>
        </w:tc>
      </w:tr>
      <w:tr w:rsidR="00194D56" w:rsidRPr="00194D56" w14:paraId="117F2D60"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FF62892" w14:textId="77777777" w:rsidR="00194D56" w:rsidRPr="00194D56" w:rsidRDefault="00194D56" w:rsidP="00194D56">
            <w:r w:rsidRPr="00194D56">
              <w:t>St-Honore</w:t>
            </w:r>
          </w:p>
        </w:tc>
      </w:tr>
      <w:tr w:rsidR="00194D56" w:rsidRPr="00194D56" w14:paraId="310E75EA"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6FC8887" w14:textId="77777777" w:rsidR="00194D56" w:rsidRPr="00194D56" w:rsidRDefault="00194D56" w:rsidP="00194D56">
            <w:r w:rsidRPr="00194D56">
              <w:t>St-Honore (Chicoutimi Co.)</w:t>
            </w:r>
          </w:p>
        </w:tc>
      </w:tr>
      <w:tr w:rsidR="00194D56" w:rsidRPr="00194D56" w14:paraId="1370FC7E"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2CE67CE" w14:textId="77777777" w:rsidR="00194D56" w:rsidRPr="00194D56" w:rsidRDefault="00194D56" w:rsidP="00194D56">
            <w:r w:rsidRPr="00194D56">
              <w:t>St-Honore (</w:t>
            </w:r>
            <w:proofErr w:type="spellStart"/>
            <w:r w:rsidRPr="00194D56">
              <w:t>Temiscouata</w:t>
            </w:r>
            <w:proofErr w:type="spellEnd"/>
            <w:r w:rsidRPr="00194D56">
              <w:t xml:space="preserve"> Co.)</w:t>
            </w:r>
          </w:p>
        </w:tc>
      </w:tr>
      <w:tr w:rsidR="00194D56" w:rsidRPr="00194D56" w14:paraId="5638F3E3"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0931927" w14:textId="77777777" w:rsidR="00194D56" w:rsidRPr="00194D56" w:rsidRDefault="00194D56" w:rsidP="00194D56">
            <w:r w:rsidRPr="00194D56">
              <w:t>St-</w:t>
            </w:r>
            <w:proofErr w:type="spellStart"/>
            <w:r w:rsidRPr="00194D56">
              <w:t>Irenee</w:t>
            </w:r>
            <w:proofErr w:type="spellEnd"/>
          </w:p>
        </w:tc>
      </w:tr>
      <w:tr w:rsidR="00194D56" w:rsidRPr="00194D56" w14:paraId="7E9ACBB0"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1F13C15" w14:textId="77777777" w:rsidR="00194D56" w:rsidRPr="00194D56" w:rsidRDefault="00194D56" w:rsidP="00194D56">
            <w:r w:rsidRPr="00194D56">
              <w:t>St-Jean-de-Dieu</w:t>
            </w:r>
          </w:p>
        </w:tc>
      </w:tr>
      <w:tr w:rsidR="00194D56" w:rsidRPr="00194D56" w14:paraId="76F123D6"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3852BE1" w14:textId="77777777" w:rsidR="00194D56" w:rsidRPr="00194D56" w:rsidRDefault="00194D56" w:rsidP="00194D56">
            <w:r w:rsidRPr="00194D56">
              <w:t>St-Jean-</w:t>
            </w:r>
            <w:proofErr w:type="spellStart"/>
            <w:r w:rsidRPr="00194D56">
              <w:t>ile</w:t>
            </w:r>
            <w:proofErr w:type="spellEnd"/>
            <w:r w:rsidRPr="00194D56">
              <w:t>-</w:t>
            </w:r>
            <w:proofErr w:type="spellStart"/>
            <w:r w:rsidRPr="00194D56">
              <w:t>d'Orleans</w:t>
            </w:r>
            <w:proofErr w:type="spellEnd"/>
          </w:p>
        </w:tc>
      </w:tr>
      <w:tr w:rsidR="00194D56" w:rsidRPr="00194D56" w14:paraId="31BAA3AA"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BF8C56D" w14:textId="77777777" w:rsidR="00194D56" w:rsidRPr="00194D56" w:rsidRDefault="00194D56" w:rsidP="00194D56">
            <w:r w:rsidRPr="00194D56">
              <w:t>St-Just-de-</w:t>
            </w:r>
            <w:proofErr w:type="spellStart"/>
            <w:r w:rsidRPr="00194D56">
              <w:t>Bretenieres</w:t>
            </w:r>
            <w:proofErr w:type="spellEnd"/>
          </w:p>
        </w:tc>
      </w:tr>
      <w:tr w:rsidR="00194D56" w:rsidRPr="00194D56" w14:paraId="1B797EC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0258C05" w14:textId="77777777" w:rsidR="00194D56" w:rsidRPr="00194D56" w:rsidRDefault="00194D56" w:rsidP="00194D56">
            <w:r w:rsidRPr="00194D56">
              <w:t>St-Methode-de-Frontenac</w:t>
            </w:r>
          </w:p>
        </w:tc>
      </w:tr>
      <w:tr w:rsidR="00194D56" w:rsidRPr="00194D56" w14:paraId="31F56C71"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F022FED" w14:textId="77777777" w:rsidR="00194D56" w:rsidRPr="00194D56" w:rsidRDefault="00194D56" w:rsidP="00194D56">
            <w:r w:rsidRPr="00194D56">
              <w:t>St-Nicolas</w:t>
            </w:r>
          </w:p>
        </w:tc>
      </w:tr>
      <w:tr w:rsidR="00194D56" w:rsidRPr="00194D56" w14:paraId="5E7A97DF"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F4E009F" w14:textId="77777777" w:rsidR="00194D56" w:rsidRPr="00194D56" w:rsidRDefault="00194D56" w:rsidP="00194D56">
            <w:r w:rsidRPr="00194D56">
              <w:t>St-</w:t>
            </w:r>
            <w:proofErr w:type="spellStart"/>
            <w:r w:rsidRPr="00194D56">
              <w:t>Pacome</w:t>
            </w:r>
            <w:proofErr w:type="spellEnd"/>
          </w:p>
        </w:tc>
      </w:tr>
      <w:tr w:rsidR="00194D56" w:rsidRPr="00194D56" w14:paraId="3273987F"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0212420" w14:textId="77777777" w:rsidR="00194D56" w:rsidRPr="00194D56" w:rsidRDefault="00194D56" w:rsidP="00194D56">
            <w:r w:rsidRPr="00194D56">
              <w:t>St-Pascal</w:t>
            </w:r>
          </w:p>
        </w:tc>
      </w:tr>
      <w:tr w:rsidR="00194D56" w:rsidRPr="00194D56" w14:paraId="0C61066B"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17AE14CF" w14:textId="77777777" w:rsidR="00194D56" w:rsidRPr="00194D56" w:rsidRDefault="00194D56" w:rsidP="00194D56">
            <w:r w:rsidRPr="00194D56">
              <w:t>St-Philippe-de-Neri</w:t>
            </w:r>
          </w:p>
        </w:tc>
      </w:tr>
      <w:tr w:rsidR="00194D56" w:rsidRPr="00194D56" w14:paraId="0E5B6F7F"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13FF9B6" w14:textId="77777777" w:rsidR="00194D56" w:rsidRPr="00194D56" w:rsidRDefault="00194D56" w:rsidP="00194D56">
            <w:r w:rsidRPr="00194D56">
              <w:t>St-Prime</w:t>
            </w:r>
          </w:p>
        </w:tc>
      </w:tr>
      <w:tr w:rsidR="00194D56" w:rsidRPr="00194D56" w14:paraId="42F99C6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4D10D57" w14:textId="77777777" w:rsidR="00194D56" w:rsidRPr="00194D56" w:rsidRDefault="00194D56" w:rsidP="00194D56">
            <w:r w:rsidRPr="00194D56">
              <w:t>St-Simeon</w:t>
            </w:r>
          </w:p>
        </w:tc>
      </w:tr>
      <w:tr w:rsidR="00194D56" w:rsidRPr="00194D56" w14:paraId="703CC75E"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CF2232F" w14:textId="77777777" w:rsidR="00194D56" w:rsidRPr="00194D56" w:rsidRDefault="00194D56" w:rsidP="00194D56">
            <w:r w:rsidRPr="00194D56">
              <w:t>St-Tite-des-Caps</w:t>
            </w:r>
          </w:p>
        </w:tc>
      </w:tr>
      <w:tr w:rsidR="00194D56" w:rsidRPr="00194D56" w14:paraId="71A78221"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6B966BE" w14:textId="77777777" w:rsidR="00194D56" w:rsidRPr="00194D56" w:rsidRDefault="00194D56" w:rsidP="00194D56">
            <w:r w:rsidRPr="00194D56">
              <w:t>St-Urbain</w:t>
            </w:r>
          </w:p>
        </w:tc>
      </w:tr>
      <w:tr w:rsidR="00194D56" w:rsidRPr="00194D56" w14:paraId="7CC56AFF"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2381689" w14:textId="77777777" w:rsidR="00194D56" w:rsidRPr="00194D56" w:rsidRDefault="00194D56" w:rsidP="00194D56">
            <w:r w:rsidRPr="00194D56">
              <w:t>St-Victor-de-</w:t>
            </w:r>
            <w:proofErr w:type="spellStart"/>
            <w:r w:rsidRPr="00194D56">
              <w:t>Beauce</w:t>
            </w:r>
            <w:proofErr w:type="spellEnd"/>
          </w:p>
        </w:tc>
      </w:tr>
      <w:tr w:rsidR="00194D56" w:rsidRPr="00194D56" w14:paraId="5F95A9E3"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3CA6A1B0" w14:textId="77777777" w:rsidR="00194D56" w:rsidRPr="00194D56" w:rsidRDefault="00194D56" w:rsidP="00194D56">
            <w:r w:rsidRPr="00194D56">
              <w:t>Ste-Anne-de-Beaupre</w:t>
            </w:r>
          </w:p>
        </w:tc>
      </w:tr>
      <w:tr w:rsidR="00194D56" w:rsidRPr="00194D56" w14:paraId="147BD4EE"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BA35836" w14:textId="77777777" w:rsidR="00194D56" w:rsidRPr="00194D56" w:rsidRDefault="00194D56" w:rsidP="00194D56">
            <w:r w:rsidRPr="00194D56">
              <w:t>Ste-Anne-de-Portneuf</w:t>
            </w:r>
          </w:p>
        </w:tc>
      </w:tr>
      <w:tr w:rsidR="00194D56" w:rsidRPr="00194D56" w14:paraId="5667E4B2"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DA4629C" w14:textId="77777777" w:rsidR="00194D56" w:rsidRPr="00194D56" w:rsidRDefault="00194D56" w:rsidP="00194D56">
            <w:r w:rsidRPr="00194D56">
              <w:t>Ste-Brigitte-de-Laval</w:t>
            </w:r>
          </w:p>
        </w:tc>
      </w:tr>
      <w:tr w:rsidR="00194D56" w:rsidRPr="00194D56" w14:paraId="7D6856FB"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ABD5B66" w14:textId="77777777" w:rsidR="00194D56" w:rsidRPr="00194D56" w:rsidRDefault="00194D56" w:rsidP="00194D56">
            <w:r w:rsidRPr="00194D56">
              <w:t>Ste-Catherine</w:t>
            </w:r>
          </w:p>
        </w:tc>
      </w:tr>
      <w:tr w:rsidR="00194D56" w:rsidRPr="00194D56" w14:paraId="267B8AA1"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26DDCFD9" w14:textId="77777777" w:rsidR="00194D56" w:rsidRPr="00194D56" w:rsidRDefault="00194D56" w:rsidP="00194D56">
            <w:r w:rsidRPr="00194D56">
              <w:t>Ste-Petronille</w:t>
            </w:r>
          </w:p>
        </w:tc>
      </w:tr>
      <w:tr w:rsidR="00194D56" w:rsidRPr="00194D56" w14:paraId="54DF0733"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C82114F" w14:textId="77777777" w:rsidR="00194D56" w:rsidRPr="00194D56" w:rsidRDefault="00194D56" w:rsidP="00194D56">
            <w:r w:rsidRPr="00194D56">
              <w:t>Ste-Rose-du-Nord</w:t>
            </w:r>
          </w:p>
        </w:tc>
      </w:tr>
      <w:tr w:rsidR="00194D56" w:rsidRPr="00194D56" w14:paraId="7F463B4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B2400FA" w14:textId="77777777" w:rsidR="00194D56" w:rsidRPr="00194D56" w:rsidRDefault="00194D56" w:rsidP="00194D56">
            <w:r w:rsidRPr="00194D56">
              <w:t>Stoneham</w:t>
            </w:r>
          </w:p>
        </w:tc>
      </w:tr>
      <w:tr w:rsidR="00194D56" w:rsidRPr="00194D56" w14:paraId="6449C3CD"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45DF9ED" w14:textId="77777777" w:rsidR="00194D56" w:rsidRPr="00194D56" w:rsidRDefault="00194D56" w:rsidP="00194D56">
            <w:r w:rsidRPr="00194D56">
              <w:t>Stratford</w:t>
            </w:r>
          </w:p>
        </w:tc>
      </w:tr>
      <w:tr w:rsidR="00194D56" w:rsidRPr="00194D56" w14:paraId="2206CD66"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CE96CFB" w14:textId="77777777" w:rsidR="00194D56" w:rsidRPr="00194D56" w:rsidRDefault="00194D56" w:rsidP="00194D56">
            <w:r w:rsidRPr="00194D56">
              <w:t>Tadoussac</w:t>
            </w:r>
          </w:p>
        </w:tc>
      </w:tr>
      <w:tr w:rsidR="00194D56" w:rsidRPr="00194D56" w14:paraId="4F9103F8"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A029167" w14:textId="77777777" w:rsidR="00194D56" w:rsidRPr="00194D56" w:rsidRDefault="00194D56" w:rsidP="00194D56">
            <w:r w:rsidRPr="00194D56">
              <w:t>Tete-a-la-</w:t>
            </w:r>
            <w:proofErr w:type="spellStart"/>
            <w:r w:rsidRPr="00194D56">
              <w:t>Baleine</w:t>
            </w:r>
            <w:proofErr w:type="spellEnd"/>
          </w:p>
        </w:tc>
      </w:tr>
      <w:tr w:rsidR="00194D56" w:rsidRPr="00194D56" w14:paraId="2E0E126E"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09521C23" w14:textId="77777777" w:rsidR="00194D56" w:rsidRPr="00194D56" w:rsidRDefault="00194D56" w:rsidP="00194D56">
            <w:r w:rsidRPr="00194D56">
              <w:t>Thetford Mines</w:t>
            </w:r>
          </w:p>
        </w:tc>
      </w:tr>
      <w:tr w:rsidR="00194D56" w:rsidRPr="00194D56" w14:paraId="45947D83"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CE5C3C6" w14:textId="77777777" w:rsidR="00194D56" w:rsidRPr="00194D56" w:rsidRDefault="00194D56" w:rsidP="00194D56">
            <w:r w:rsidRPr="00194D56">
              <w:t xml:space="preserve">Tring </w:t>
            </w:r>
            <w:proofErr w:type="spellStart"/>
            <w:r w:rsidRPr="00194D56">
              <w:t>Jonction</w:t>
            </w:r>
            <w:proofErr w:type="spellEnd"/>
          </w:p>
        </w:tc>
      </w:tr>
      <w:tr w:rsidR="00194D56" w:rsidRPr="00194D56" w14:paraId="4DFC96C5"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C9FEAB8" w14:textId="77777777" w:rsidR="00194D56" w:rsidRPr="00194D56" w:rsidRDefault="00194D56" w:rsidP="00194D56">
            <w:r w:rsidRPr="00194D56">
              <w:t>Trois-Pistoles</w:t>
            </w:r>
          </w:p>
        </w:tc>
      </w:tr>
      <w:tr w:rsidR="00194D56" w:rsidRPr="00194D56" w14:paraId="637CB285"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E30DC34" w14:textId="77777777" w:rsidR="00194D56" w:rsidRPr="00194D56" w:rsidRDefault="00194D56" w:rsidP="00194D56">
            <w:r w:rsidRPr="00194D56">
              <w:t>Val-Alain</w:t>
            </w:r>
          </w:p>
        </w:tc>
      </w:tr>
      <w:tr w:rsidR="00194D56" w:rsidRPr="00194D56" w14:paraId="52138B21"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41D98D6E" w14:textId="77777777" w:rsidR="00194D56" w:rsidRPr="00194D56" w:rsidRDefault="00194D56" w:rsidP="00194D56">
            <w:r w:rsidRPr="00194D56">
              <w:t>Val-Brillant</w:t>
            </w:r>
          </w:p>
        </w:tc>
      </w:tr>
      <w:tr w:rsidR="00194D56" w:rsidRPr="00194D56" w14:paraId="2815C031"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52CD467B" w14:textId="77777777" w:rsidR="00194D56" w:rsidRPr="00194D56" w:rsidRDefault="00194D56" w:rsidP="00194D56">
            <w:r w:rsidRPr="00194D56">
              <w:t>Valcartier</w:t>
            </w:r>
          </w:p>
        </w:tc>
      </w:tr>
      <w:tr w:rsidR="00194D56" w:rsidRPr="00194D56" w14:paraId="341725FB"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657AD3AB" w14:textId="77777777" w:rsidR="00194D56" w:rsidRPr="00194D56" w:rsidRDefault="00194D56" w:rsidP="00194D56">
            <w:r w:rsidRPr="00194D56">
              <w:t>Vallee-</w:t>
            </w:r>
            <w:proofErr w:type="spellStart"/>
            <w:r w:rsidRPr="00194D56">
              <w:t>Jonction</w:t>
            </w:r>
            <w:proofErr w:type="spellEnd"/>
          </w:p>
        </w:tc>
      </w:tr>
      <w:tr w:rsidR="00194D56" w:rsidRPr="00194D56" w14:paraId="114AC2B3" w14:textId="77777777" w:rsidTr="00194D56">
        <w:tc>
          <w:tcPr>
            <w:tcW w:w="3775" w:type="dxa"/>
            <w:tcBorders>
              <w:top w:val="single" w:sz="4" w:space="0" w:color="auto"/>
              <w:left w:val="single" w:sz="4" w:space="0" w:color="auto"/>
              <w:bottom w:val="single" w:sz="4" w:space="0" w:color="auto"/>
              <w:right w:val="single" w:sz="4" w:space="0" w:color="auto"/>
            </w:tcBorders>
            <w:hideMark/>
          </w:tcPr>
          <w:p w14:paraId="7718E65F" w14:textId="77777777" w:rsidR="00194D56" w:rsidRPr="00194D56" w:rsidRDefault="00194D56" w:rsidP="00194D56">
            <w:r w:rsidRPr="00194D56">
              <w:t xml:space="preserve">Ville </w:t>
            </w:r>
            <w:proofErr w:type="spellStart"/>
            <w:r w:rsidRPr="00194D56">
              <w:t>Degelis</w:t>
            </w:r>
            <w:proofErr w:type="spellEnd"/>
          </w:p>
        </w:tc>
      </w:tr>
    </w:tbl>
    <w:p w14:paraId="7C1C0DFD" w14:textId="77777777" w:rsidR="00194D56" w:rsidRPr="00194D56" w:rsidRDefault="00194D56" w:rsidP="00194D56">
      <w:pPr>
        <w:sectPr w:rsidR="00194D56" w:rsidRPr="00194D56" w:rsidSect="00194D56">
          <w:type w:val="continuous"/>
          <w:pgSz w:w="12240" w:h="15840"/>
          <w:pgMar w:top="1080" w:right="1339" w:bottom="835" w:left="1339" w:header="187" w:footer="648" w:gutter="0"/>
          <w:pgNumType w:start="1"/>
          <w:cols w:num="2" w:space="720"/>
        </w:sectPr>
      </w:pPr>
    </w:p>
    <w:p w14:paraId="5A69D5C1" w14:textId="77777777" w:rsidR="0027167E" w:rsidRPr="00B161BA" w:rsidRDefault="0027167E" w:rsidP="002D0BCB"/>
    <w:sectPr w:rsidR="0027167E" w:rsidRPr="00B161BA" w:rsidSect="002D0BCB">
      <w:headerReference w:type="default" r:id="rId31"/>
      <w:footerReference w:type="default" r:id="rId32"/>
      <w:type w:val="continuous"/>
      <w:pgSz w:w="12240" w:h="15840"/>
      <w:pgMar w:top="1440" w:right="1440" w:bottom="1440" w:left="1440" w:header="720" w:footer="720" w:gutter="0"/>
      <w:pgNumType w:start="1" w:chapStyle="9"/>
      <w:cols w:num="3"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BC624" w14:textId="77777777" w:rsidR="00393D4C" w:rsidRDefault="00393D4C">
      <w:r>
        <w:separator/>
      </w:r>
    </w:p>
  </w:endnote>
  <w:endnote w:type="continuationSeparator" w:id="0">
    <w:p w14:paraId="18700C4A" w14:textId="77777777" w:rsidR="00393D4C" w:rsidRDefault="00393D4C">
      <w:r>
        <w:continuationSeparator/>
      </w:r>
    </w:p>
  </w:endnote>
  <w:endnote w:type="continuationNotice" w:id="1">
    <w:p w14:paraId="579628D5" w14:textId="77777777" w:rsidR="00393D4C" w:rsidRDefault="00393D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69E1D" w14:textId="77777777" w:rsidR="00A65B41" w:rsidRDefault="00A65B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CA2FA" w14:textId="77777777" w:rsidR="00A65B41" w:rsidRDefault="00A65B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9380397"/>
      <w:docPartObj>
        <w:docPartGallery w:val="Page Numbers (Bottom of Page)"/>
        <w:docPartUnique/>
      </w:docPartObj>
    </w:sdtPr>
    <w:sdtEndPr>
      <w:rPr>
        <w:noProof/>
      </w:rPr>
    </w:sdtEndPr>
    <w:sdtContent>
      <w:p w14:paraId="08074115" w14:textId="32883162" w:rsidR="00A65B41" w:rsidRDefault="00A65B41">
        <w:pPr>
          <w:pStyle w:val="Footer"/>
          <w:jc w:val="center"/>
        </w:pPr>
        <w:r>
          <w:fldChar w:fldCharType="begin"/>
        </w:r>
        <w:r>
          <w:instrText xml:space="preserve"> PAGE   \* MERGEFORMAT </w:instrText>
        </w:r>
        <w:r>
          <w:fldChar w:fldCharType="separate"/>
        </w:r>
        <w:r w:rsidR="0020667B">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1605695"/>
      <w:docPartObj>
        <w:docPartGallery w:val="Page Numbers (Bottom of Page)"/>
        <w:docPartUnique/>
      </w:docPartObj>
    </w:sdtPr>
    <w:sdtEndPr>
      <w:rPr>
        <w:noProof/>
      </w:rPr>
    </w:sdtEndPr>
    <w:sdtContent>
      <w:p w14:paraId="3A7419A3" w14:textId="3A02D5CC" w:rsidR="00A65B41" w:rsidRDefault="00A65B41">
        <w:pPr>
          <w:pStyle w:val="Footer"/>
          <w:jc w:val="center"/>
        </w:pPr>
        <w:r>
          <w:fldChar w:fldCharType="begin"/>
        </w:r>
        <w:r>
          <w:instrText xml:space="preserve"> PAGE   \* MERGEFORMAT </w:instrText>
        </w:r>
        <w:r>
          <w:fldChar w:fldCharType="separate"/>
        </w:r>
        <w:r w:rsidR="0020667B">
          <w:rPr>
            <w:noProof/>
          </w:rPr>
          <w:t>7</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33B3C" w14:textId="73FDF6FE" w:rsidR="00A65B41" w:rsidRDefault="00A65B41" w:rsidP="00186EAA">
    <w:pPr>
      <w:pStyle w:val="Footer"/>
      <w:ind w:left="720"/>
    </w:pPr>
  </w:p>
  <w:sdt>
    <w:sdtPr>
      <w:id w:val="159975876"/>
      <w:docPartObj>
        <w:docPartGallery w:val="Page Numbers (Bottom of Page)"/>
        <w:docPartUnique/>
      </w:docPartObj>
    </w:sdtPr>
    <w:sdtEndPr>
      <w:rPr>
        <w:noProof/>
      </w:rPr>
    </w:sdtEndPr>
    <w:sdtContent>
      <w:p w14:paraId="7863EA9B" w14:textId="645AAD0E" w:rsidR="00A65B41" w:rsidRDefault="00A65B41" w:rsidP="00AB0EDB">
        <w:pPr>
          <w:pStyle w:val="Footer"/>
          <w:jc w:val="center"/>
        </w:pPr>
        <w:r>
          <w:t>A-</w:t>
        </w:r>
        <w:r>
          <w:fldChar w:fldCharType="begin"/>
        </w:r>
        <w:r>
          <w:instrText xml:space="preserve"> PAGE   \* MERGEFORMAT </w:instrText>
        </w:r>
        <w:r>
          <w:fldChar w:fldCharType="separate"/>
        </w:r>
        <w:r w:rsidR="0020667B">
          <w:rPr>
            <w:noProof/>
          </w:rPr>
          <w:t>5</w:t>
        </w:r>
        <w:r>
          <w:rPr>
            <w:noProof/>
          </w:rPr>
          <w:fldChar w:fldCharType="end"/>
        </w:r>
      </w:p>
    </w:sdtContent>
  </w:sdt>
  <w:p w14:paraId="70F961F6" w14:textId="77777777" w:rsidR="00A65B41" w:rsidRDefault="00A65B41" w:rsidP="007D2B65">
    <w:pPr>
      <w:pStyle w:val="Footer"/>
      <w:ind w:left="7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659728"/>
      <w:docPartObj>
        <w:docPartGallery w:val="Page Numbers (Bottom of Page)"/>
        <w:docPartUnique/>
      </w:docPartObj>
    </w:sdtPr>
    <w:sdtEndPr>
      <w:rPr>
        <w:noProof/>
      </w:rPr>
    </w:sdtEndPr>
    <w:sdtContent>
      <w:p w14:paraId="29FD989F" w14:textId="0E96765A" w:rsidR="00A65B41" w:rsidRDefault="00A65B41" w:rsidP="004309E8">
        <w:pPr>
          <w:pStyle w:val="Footer"/>
          <w:jc w:val="center"/>
        </w:pPr>
        <w:r>
          <w:t>B-</w:t>
        </w:r>
        <w:r>
          <w:fldChar w:fldCharType="begin"/>
        </w:r>
        <w:r>
          <w:instrText xml:space="preserve"> PAGE   \* MERGEFORMAT </w:instrText>
        </w:r>
        <w:r>
          <w:fldChar w:fldCharType="separate"/>
        </w:r>
        <w:r w:rsidR="0020667B">
          <w:rPr>
            <w:noProof/>
          </w:rPr>
          <w:t>2</w:t>
        </w:r>
        <w:r>
          <w:rPr>
            <w:noProof/>
          </w:rPr>
          <w:fldChar w:fldCharType="end"/>
        </w:r>
      </w:p>
    </w:sdtContent>
  </w:sdt>
  <w:p w14:paraId="7901E9E1" w14:textId="76F556F8" w:rsidR="00A65B41" w:rsidRDefault="00A65B41">
    <w:pPr>
      <w:pStyle w:val="Footer"/>
      <w:jc w:val="center"/>
    </w:pPr>
  </w:p>
  <w:p w14:paraId="45676BC9" w14:textId="77777777" w:rsidR="002254FF" w:rsidRDefault="002254F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96515"/>
      <w:docPartObj>
        <w:docPartGallery w:val="Page Numbers (Bottom of Page)"/>
        <w:docPartUnique/>
      </w:docPartObj>
    </w:sdtPr>
    <w:sdtEndPr>
      <w:rPr>
        <w:noProof/>
      </w:rPr>
    </w:sdtEndPr>
    <w:sdtContent>
      <w:p w14:paraId="4846F19D" w14:textId="64E540C7" w:rsidR="00A65B41" w:rsidRDefault="00A65B41" w:rsidP="00454158">
        <w:pPr>
          <w:pStyle w:val="Footer"/>
          <w:jc w:val="center"/>
        </w:pPr>
        <w:r>
          <w:t>C-</w:t>
        </w:r>
        <w:r>
          <w:fldChar w:fldCharType="begin"/>
        </w:r>
        <w:r>
          <w:instrText xml:space="preserve"> PAGE   \* MERGEFORMAT </w:instrText>
        </w:r>
        <w:r>
          <w:fldChar w:fldCharType="separate"/>
        </w:r>
        <w:r w:rsidR="0020667B">
          <w:rPr>
            <w:noProof/>
          </w:rPr>
          <w:t>10</w:t>
        </w:r>
        <w:r>
          <w:rPr>
            <w:noProof/>
          </w:rPr>
          <w:fldChar w:fldCharType="end"/>
        </w:r>
      </w:p>
    </w:sdtContent>
  </w:sdt>
  <w:p w14:paraId="5692F4EA" w14:textId="6180AD3A" w:rsidR="00A65B41" w:rsidRDefault="00A65B41" w:rsidP="00985B09">
    <w:pPr>
      <w:pStyle w:val="Footer"/>
    </w:pPr>
  </w:p>
  <w:p w14:paraId="5ECA88A0" w14:textId="3DA35DFB" w:rsidR="00A65B41" w:rsidRPr="00623A4A" w:rsidRDefault="00A65B41" w:rsidP="0005569D">
    <w:pPr>
      <w:pStyle w:val="Footer"/>
      <w:rPr>
        <w:b/>
      </w:rPr>
    </w:pPr>
  </w:p>
  <w:p w14:paraId="52E21E6E" w14:textId="77777777" w:rsidR="00A65B41" w:rsidRDefault="00A65B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ECEBC" w14:textId="77777777" w:rsidR="00393D4C" w:rsidRDefault="00393D4C">
      <w:r>
        <w:separator/>
      </w:r>
    </w:p>
  </w:footnote>
  <w:footnote w:type="continuationSeparator" w:id="0">
    <w:p w14:paraId="7BEC4E49" w14:textId="77777777" w:rsidR="00393D4C" w:rsidRDefault="00393D4C">
      <w:r>
        <w:continuationSeparator/>
      </w:r>
    </w:p>
  </w:footnote>
  <w:footnote w:type="continuationNotice" w:id="1">
    <w:p w14:paraId="76350688" w14:textId="77777777" w:rsidR="00393D4C" w:rsidRDefault="00393D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3" w:name="_Hlk50019727"/>
  <w:bookmarkStart w:id="4" w:name="_Hlk50019728"/>
  <w:p w14:paraId="1D08BF1D" w14:textId="3B1A03C0" w:rsidR="00A65B41" w:rsidRPr="000E104E" w:rsidRDefault="00A65B41" w:rsidP="00181499">
    <w:pPr>
      <w:widowControl w:val="0"/>
      <w:tabs>
        <w:tab w:val="right" w:pos="9498"/>
        <w:tab w:val="right" w:pos="13750"/>
      </w:tabs>
      <w:rPr>
        <w:rFonts w:cs="Arial"/>
        <w:bCs/>
        <w:smallCaps/>
        <w:sz w:val="14"/>
        <w:u w:val="single"/>
      </w:rPr>
    </w:pPr>
    <w:r w:rsidRPr="00AC3D02">
      <w:rPr>
        <w:rFonts w:cs="Arial"/>
        <w:bCs/>
        <w:smallCaps/>
        <w:sz w:val="14"/>
        <w:u w:val="single"/>
      </w:rPr>
      <w:fldChar w:fldCharType="begin"/>
    </w:r>
    <w:r w:rsidRPr="00AC3D02">
      <w:rPr>
        <w:rFonts w:cs="Arial"/>
        <w:bCs/>
        <w:smallCaps/>
        <w:sz w:val="14"/>
        <w:u w:val="single"/>
      </w:rPr>
      <w:instrText xml:space="preserve"> REF Title \h  \* MERGEFORMAT </w:instrText>
    </w:r>
    <w:r w:rsidRPr="00AC3D02">
      <w:rPr>
        <w:rFonts w:cs="Arial"/>
        <w:bCs/>
        <w:smallCaps/>
        <w:sz w:val="14"/>
        <w:u w:val="single"/>
      </w:rPr>
    </w:r>
    <w:r w:rsidRPr="00AC3D02">
      <w:rPr>
        <w:rFonts w:cs="Arial"/>
        <w:bCs/>
        <w:smallCaps/>
        <w:sz w:val="14"/>
        <w:u w:val="single"/>
      </w:rPr>
      <w:fldChar w:fldCharType="separate"/>
    </w:r>
    <w:r w:rsidR="00B05F28" w:rsidRPr="00B05F28">
      <w:rPr>
        <w:rFonts w:cs="Arial"/>
        <w:bCs/>
        <w:smallCaps/>
        <w:sz w:val="14"/>
        <w:u w:val="single"/>
      </w:rPr>
      <w:t>NPA 367/418/581 Planning Document (PD)</w:t>
    </w:r>
    <w:r w:rsidRPr="00AC3D02">
      <w:rPr>
        <w:rFonts w:cs="Arial"/>
        <w:bCs/>
        <w:smallCaps/>
        <w:sz w:val="14"/>
        <w:u w:val="single"/>
      </w:rPr>
      <w:fldChar w:fldCharType="end"/>
    </w:r>
    <w:r w:rsidRPr="00AC3D02">
      <w:rPr>
        <w:rFonts w:cs="Arial"/>
        <w:bCs/>
        <w:smallCaps/>
        <w:sz w:val="14"/>
        <w:u w:val="single"/>
      </w:rPr>
      <w:tab/>
    </w:r>
    <w:r w:rsidRPr="00AC3D02">
      <w:rPr>
        <w:rFonts w:cs="Arial"/>
        <w:bCs/>
        <w:smallCaps/>
        <w:sz w:val="14"/>
        <w:u w:val="single"/>
      </w:rPr>
      <w:fldChar w:fldCharType="begin"/>
    </w:r>
    <w:r w:rsidRPr="00AC3D02">
      <w:rPr>
        <w:rFonts w:cs="Arial"/>
        <w:bCs/>
        <w:smallCaps/>
        <w:sz w:val="14"/>
        <w:u w:val="single"/>
      </w:rPr>
      <w:instrText xml:space="preserve"> REF DATE \h  \* MERGEFORMAT </w:instrText>
    </w:r>
    <w:r w:rsidRPr="00AC3D02">
      <w:rPr>
        <w:rFonts w:cs="Arial"/>
        <w:bCs/>
        <w:smallCaps/>
        <w:sz w:val="14"/>
        <w:u w:val="single"/>
      </w:rPr>
    </w:r>
    <w:r w:rsidRPr="00AC3D02">
      <w:rPr>
        <w:rFonts w:cs="Arial"/>
        <w:bCs/>
        <w:smallCaps/>
        <w:sz w:val="14"/>
        <w:u w:val="single"/>
      </w:rPr>
      <w:fldChar w:fldCharType="separate"/>
    </w:r>
    <w:r w:rsidR="00B05F28" w:rsidRPr="00B05F28">
      <w:rPr>
        <w:rFonts w:cs="Arial"/>
        <w:bCs/>
        <w:smallCaps/>
        <w:sz w:val="14"/>
        <w:u w:val="single"/>
      </w:rPr>
      <w:t>Version 1.0 – 12 March 2025</w:t>
    </w:r>
    <w:r w:rsidR="00B05F28" w:rsidRPr="008566CA">
      <w:rPr>
        <w:szCs w:val="22"/>
      </w:rPr>
      <w:t xml:space="preserve"> </w:t>
    </w:r>
    <w:r w:rsidRPr="00AC3D02">
      <w:rPr>
        <w:rFonts w:cs="Arial"/>
        <w:bCs/>
        <w:smallCaps/>
        <w:sz w:val="14"/>
        <w:u w:val="single"/>
      </w:rPr>
      <w:fldChar w:fldCharType="end"/>
    </w:r>
  </w:p>
  <w:bookmarkEnd w:id="3"/>
  <w:bookmarkEnd w:id="4"/>
  <w:p w14:paraId="739887E2" w14:textId="77777777" w:rsidR="00A65B41" w:rsidRPr="007D2B65" w:rsidRDefault="00A65B41" w:rsidP="0092246B">
    <w:pPr>
      <w:widowControl w:val="0"/>
      <w:tabs>
        <w:tab w:val="right" w:pos="9270"/>
        <w:tab w:val="right" w:pos="9360"/>
        <w:tab w:val="right" w:pos="13750"/>
      </w:tabs>
      <w:rPr>
        <w:rFonts w:cs="Arial"/>
        <w:b/>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CB71" w14:textId="17093C0E" w:rsidR="00A65B41" w:rsidRPr="007D2B65" w:rsidRDefault="00A65B41" w:rsidP="007D2B65">
    <w:pPr>
      <w:widowControl w:val="0"/>
      <w:tabs>
        <w:tab w:val="right" w:pos="9498"/>
        <w:tab w:val="right" w:pos="13750"/>
      </w:tabs>
      <w:ind w:right="-138"/>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Pr="007D2B65">
      <w:rPr>
        <w:rFonts w:cs="Arial"/>
        <w:bCs/>
        <w:smallCaps/>
        <w:sz w:val="14"/>
        <w:u w:val="single"/>
      </w:rPr>
      <w:t xml:space="preserve">NPA </w:t>
    </w:r>
    <w:r w:rsidR="003B2E6C">
      <w:rPr>
        <w:rFonts w:cs="Arial"/>
        <w:bCs/>
        <w:smallCaps/>
        <w:sz w:val="14"/>
        <w:u w:val="single"/>
      </w:rPr>
      <w:t>367/418/581</w:t>
    </w:r>
    <w:r w:rsidRPr="007D2B65">
      <w:rPr>
        <w:rFonts w:cs="Arial"/>
        <w:bCs/>
        <w:smallCaps/>
        <w:sz w:val="14"/>
        <w:u w:val="single"/>
      </w:rPr>
      <w:t xml:space="preserve"> </w:t>
    </w:r>
    <w:r>
      <w:rPr>
        <w:rFonts w:cs="Arial"/>
        <w:bCs/>
        <w:smallCaps/>
        <w:sz w:val="14"/>
        <w:u w:val="single"/>
      </w:rPr>
      <w:t>Planning Document</w:t>
    </w:r>
    <w:r w:rsidRPr="007D2B65">
      <w:rPr>
        <w:rFonts w:cs="Arial"/>
        <w:bCs/>
        <w:smallCaps/>
        <w:sz w:val="14"/>
        <w:u w:val="single"/>
      </w:rPr>
      <w:t xml:space="preserve"> (P</w:t>
    </w:r>
    <w:r>
      <w:rPr>
        <w:rFonts w:cs="Arial"/>
        <w:bCs/>
        <w:smallCaps/>
        <w:sz w:val="14"/>
        <w:u w:val="single"/>
      </w:rPr>
      <w:t>D</w:t>
    </w:r>
    <w:r w:rsidRPr="007D2B65">
      <w:rPr>
        <w:rFonts w:cs="Arial"/>
        <w:bCs/>
        <w:smallCaps/>
        <w:sz w:val="14"/>
        <w:u w:val="single"/>
      </w:rPr>
      <w:t>)</w:t>
    </w:r>
    <w:r w:rsidRPr="007D2B65">
      <w:rPr>
        <w:rFonts w:cs="Arial"/>
        <w:bCs/>
        <w:smallCaps/>
        <w:sz w:val="14"/>
        <w:u w:val="single"/>
      </w:rPr>
      <w:fldChar w:fldCharType="end"/>
    </w:r>
    <w:r w:rsidRPr="007D2B65">
      <w:rPr>
        <w:rFonts w:cs="Arial"/>
        <w:bCs/>
        <w:smallCaps/>
        <w:sz w:val="14"/>
        <w:u w:val="single"/>
      </w:rPr>
      <w:tab/>
    </w:r>
    <w:r w:rsidRPr="007D2B65">
      <w:rPr>
        <w:rFonts w:cs="Arial"/>
        <w:bCs/>
        <w:smallCaps/>
        <w:sz w:val="14"/>
        <w:u w:val="single"/>
      </w:rPr>
      <w:tab/>
    </w:r>
    <w:r w:rsidRPr="007D2B65">
      <w:rPr>
        <w:rFonts w:cs="Arial"/>
        <w:bCs/>
        <w:smallCaps/>
        <w:sz w:val="14"/>
        <w:u w:val="single"/>
      </w:rPr>
      <w:fldChar w:fldCharType="begin"/>
    </w:r>
    <w:r w:rsidRPr="007D2B65">
      <w:rPr>
        <w:rFonts w:cs="Arial"/>
        <w:bCs/>
        <w:smallCaps/>
        <w:sz w:val="14"/>
        <w:u w:val="single"/>
      </w:rPr>
      <w:instrText xml:space="preserve"> REF DATE \h  \* MERGEFORMAT </w:instrText>
    </w:r>
    <w:r w:rsidRPr="007D2B65">
      <w:rPr>
        <w:rFonts w:cs="Arial"/>
        <w:bCs/>
        <w:smallCaps/>
        <w:sz w:val="14"/>
        <w:u w:val="single"/>
      </w:rPr>
    </w:r>
    <w:r w:rsidRPr="007D2B65">
      <w:rPr>
        <w:rFonts w:cs="Arial"/>
        <w:bCs/>
        <w:smallCaps/>
        <w:sz w:val="14"/>
        <w:u w:val="single"/>
      </w:rPr>
      <w:fldChar w:fldCharType="separate"/>
    </w:r>
    <w:r w:rsidR="00584E47" w:rsidRPr="00584E47">
      <w:rPr>
        <w:rFonts w:cs="Arial"/>
        <w:bCs/>
        <w:smallCaps/>
        <w:sz w:val="14"/>
        <w:u w:val="single"/>
      </w:rPr>
      <w:t>Version 1.0 – 12 March 2025</w:t>
    </w:r>
    <w:r w:rsidR="00584E47" w:rsidRPr="008566CA">
      <w:rPr>
        <w:szCs w:val="22"/>
      </w:rPr>
      <w:t xml:space="preserve"> </w:t>
    </w:r>
    <w:r w:rsidRPr="007D2B65">
      <w:rPr>
        <w:rFonts w:cs="Arial"/>
        <w:bCs/>
        <w:smallCaps/>
        <w:sz w:val="14"/>
        <w:u w:val="single"/>
      </w:rPr>
      <w:fldChar w:fldCharType="end"/>
    </w:r>
  </w:p>
  <w:p w14:paraId="793BF464" w14:textId="77777777" w:rsidR="00A65B41" w:rsidRPr="007309D5" w:rsidRDefault="00A65B41" w:rsidP="007337C3">
    <w:pPr>
      <w:widowControl w:val="0"/>
      <w:tabs>
        <w:tab w:val="right" w:pos="9270"/>
        <w:tab w:val="right" w:pos="9360"/>
        <w:tab w:val="right" w:pos="13750"/>
      </w:tabs>
      <w:rPr>
        <w:rFonts w:cs="Arial"/>
        <w:bCs/>
        <w:smallCaps/>
        <w:sz w:val="14"/>
        <w:u w:val="single"/>
      </w:rPr>
    </w:pPr>
  </w:p>
  <w:p w14:paraId="594A42B6" w14:textId="56349AB1" w:rsidR="00A65B41" w:rsidRPr="00D83778" w:rsidRDefault="00A65B41" w:rsidP="007D2B65">
    <w:pPr>
      <w:widowControl w:val="0"/>
      <w:tabs>
        <w:tab w:val="left" w:pos="2539"/>
      </w:tabs>
      <w:jc w:val="center"/>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1F168" w14:textId="1EA29F65" w:rsidR="00A65B41" w:rsidRPr="007D2B65" w:rsidRDefault="00A65B41" w:rsidP="009B05E9">
    <w:pPr>
      <w:widowControl w:val="0"/>
      <w:tabs>
        <w:tab w:val="right" w:pos="9498"/>
        <w:tab w:val="right" w:pos="13750"/>
      </w:tabs>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Pr="006355B9">
      <w:rPr>
        <w:rFonts w:cs="Arial"/>
        <w:bCs/>
        <w:smallCaps/>
        <w:sz w:val="14"/>
        <w:u w:val="single"/>
      </w:rPr>
      <w:t xml:space="preserve">NPA </w:t>
    </w:r>
    <w:r w:rsidR="00251943">
      <w:rPr>
        <w:rFonts w:cs="Arial"/>
        <w:bCs/>
        <w:smallCaps/>
        <w:sz w:val="14"/>
        <w:u w:val="single"/>
      </w:rPr>
      <w:t>367/418/581</w:t>
    </w:r>
    <w:r w:rsidRPr="006355B9">
      <w:rPr>
        <w:rFonts w:cs="Arial"/>
        <w:bCs/>
        <w:smallCaps/>
        <w:sz w:val="14"/>
        <w:u w:val="single"/>
      </w:rPr>
      <w:t xml:space="preserve"> Planning Document (PD)</w:t>
    </w:r>
    <w:r w:rsidRPr="007D2B65">
      <w:rPr>
        <w:rFonts w:cs="Arial"/>
        <w:bCs/>
        <w:smallCaps/>
        <w:sz w:val="14"/>
        <w:u w:val="single"/>
      </w:rPr>
      <w:fldChar w:fldCharType="end"/>
    </w:r>
    <w:r w:rsidRPr="007D2B65">
      <w:rPr>
        <w:rFonts w:cs="Arial"/>
        <w:bCs/>
        <w:smallCaps/>
        <w:sz w:val="14"/>
        <w:u w:val="single"/>
      </w:rPr>
      <w:tab/>
    </w:r>
    <w:r w:rsidRPr="00251943">
      <w:rPr>
        <w:rFonts w:cs="Arial"/>
        <w:bCs/>
        <w:smallCaps/>
        <w:sz w:val="14"/>
        <w:u w:val="single"/>
      </w:rPr>
      <w:fldChar w:fldCharType="begin"/>
    </w:r>
    <w:r w:rsidRPr="00251943">
      <w:rPr>
        <w:rFonts w:cs="Arial"/>
        <w:bCs/>
        <w:smallCaps/>
        <w:sz w:val="14"/>
        <w:u w:val="single"/>
      </w:rPr>
      <w:instrText xml:space="preserve"> REF DATE \h  \* MERGEFORMAT </w:instrText>
    </w:r>
    <w:r w:rsidRPr="00251943">
      <w:rPr>
        <w:rFonts w:cs="Arial"/>
        <w:bCs/>
        <w:smallCaps/>
        <w:sz w:val="14"/>
        <w:u w:val="single"/>
      </w:rPr>
    </w:r>
    <w:r w:rsidRPr="00251943">
      <w:rPr>
        <w:rFonts w:cs="Arial"/>
        <w:bCs/>
        <w:smallCaps/>
        <w:sz w:val="14"/>
        <w:u w:val="single"/>
      </w:rPr>
      <w:fldChar w:fldCharType="separate"/>
    </w:r>
    <w:r w:rsidR="002D0BCB" w:rsidRPr="002D0BCB">
      <w:rPr>
        <w:rFonts w:cs="Arial"/>
        <w:bCs/>
        <w:smallCaps/>
        <w:sz w:val="14"/>
        <w:u w:val="single"/>
      </w:rPr>
      <w:t>Version 1.0 – 12 March 2025</w:t>
    </w:r>
    <w:r w:rsidR="002D0BCB" w:rsidRPr="008566CA">
      <w:rPr>
        <w:szCs w:val="22"/>
      </w:rPr>
      <w:t xml:space="preserve"> </w:t>
    </w:r>
    <w:r w:rsidRPr="00251943">
      <w:rPr>
        <w:rFonts w:cs="Arial"/>
        <w:bCs/>
        <w:smallCaps/>
        <w:sz w:val="14"/>
        <w:u w:val="sing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7333F" w14:textId="2AA0303F" w:rsidR="00A65B41" w:rsidRDefault="00A65B41"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29628867" w14:textId="2EA64498" w:rsidR="00A65B41" w:rsidRPr="00D83778" w:rsidRDefault="00A65B41" w:rsidP="003538EF">
    <w:pPr>
      <w:widowControl w:val="0"/>
      <w:tabs>
        <w:tab w:val="right" w:pos="9498"/>
        <w:tab w:val="right" w:pos="13750"/>
      </w:tabs>
      <w:rPr>
        <w:rFonts w:cs="Arial"/>
        <w:b/>
        <w:smallCaps/>
        <w:sz w:val="14"/>
      </w:rPr>
    </w:pPr>
    <w:r w:rsidRPr="003479FD">
      <w:rPr>
        <w:rFonts w:cs="Arial"/>
        <w:bCs/>
        <w:smallCaps/>
        <w:sz w:val="14"/>
        <w:u w:val="single"/>
      </w:rPr>
      <w:fldChar w:fldCharType="begin"/>
    </w:r>
    <w:r w:rsidRPr="003479FD">
      <w:rPr>
        <w:rFonts w:cs="Arial"/>
        <w:bCs/>
        <w:smallCaps/>
        <w:sz w:val="14"/>
        <w:u w:val="single"/>
      </w:rPr>
      <w:instrText xml:space="preserve"> REF Title \h  \* MERGEFORMAT </w:instrText>
    </w:r>
    <w:r w:rsidRPr="003479FD">
      <w:rPr>
        <w:rFonts w:cs="Arial"/>
        <w:bCs/>
        <w:smallCaps/>
        <w:sz w:val="14"/>
        <w:u w:val="single"/>
      </w:rPr>
    </w:r>
    <w:r w:rsidRPr="003479FD">
      <w:rPr>
        <w:rFonts w:cs="Arial"/>
        <w:bCs/>
        <w:smallCaps/>
        <w:sz w:val="14"/>
        <w:u w:val="single"/>
      </w:rPr>
      <w:fldChar w:fldCharType="separate"/>
    </w:r>
    <w:r w:rsidRPr="004601F6">
      <w:rPr>
        <w:rFonts w:cs="Arial"/>
        <w:bCs/>
        <w:smallCaps/>
        <w:sz w:val="14"/>
        <w:u w:val="single"/>
      </w:rPr>
      <w:t xml:space="preserve">NPA </w:t>
    </w:r>
    <w:r w:rsidR="00F87A86">
      <w:rPr>
        <w:rFonts w:cs="Arial"/>
        <w:bCs/>
        <w:smallCaps/>
        <w:sz w:val="14"/>
        <w:u w:val="single"/>
      </w:rPr>
      <w:t>367/418/581</w:t>
    </w:r>
    <w:r w:rsidRPr="004601F6">
      <w:rPr>
        <w:rFonts w:cs="Arial"/>
        <w:bCs/>
        <w:smallCaps/>
        <w:sz w:val="14"/>
        <w:u w:val="single"/>
      </w:rPr>
      <w:t xml:space="preserve"> Planning Document (PD)</w:t>
    </w:r>
    <w:r w:rsidRPr="003479FD">
      <w:rPr>
        <w:rFonts w:cs="Arial"/>
        <w:bCs/>
        <w:smallCaps/>
        <w:sz w:val="14"/>
        <w:u w:val="single"/>
      </w:rPr>
      <w:fldChar w:fldCharType="end"/>
    </w:r>
    <w:r w:rsidRPr="007309D5">
      <w:rPr>
        <w:rFonts w:cs="Arial"/>
        <w:b/>
        <w:smallCaps/>
        <w:sz w:val="14"/>
        <w:u w:val="single"/>
      </w:rPr>
      <w:tab/>
    </w:r>
    <w:r w:rsidRPr="00F87A86">
      <w:rPr>
        <w:rFonts w:cs="Arial"/>
        <w:bCs/>
        <w:smallCaps/>
        <w:sz w:val="14"/>
        <w:u w:val="single"/>
      </w:rPr>
      <w:fldChar w:fldCharType="begin"/>
    </w:r>
    <w:r w:rsidRPr="00F87A86">
      <w:rPr>
        <w:rFonts w:cs="Arial"/>
        <w:bCs/>
        <w:smallCaps/>
        <w:sz w:val="14"/>
        <w:u w:val="single"/>
      </w:rPr>
      <w:instrText xml:space="preserve"> REF DATE \h  \* MERGEFORMAT </w:instrText>
    </w:r>
    <w:r w:rsidRPr="00F87A86">
      <w:rPr>
        <w:rFonts w:cs="Arial"/>
        <w:bCs/>
        <w:smallCaps/>
        <w:sz w:val="14"/>
        <w:u w:val="single"/>
      </w:rPr>
    </w:r>
    <w:r w:rsidRPr="00F87A86">
      <w:rPr>
        <w:rFonts w:cs="Arial"/>
        <w:bCs/>
        <w:smallCaps/>
        <w:sz w:val="14"/>
        <w:u w:val="single"/>
      </w:rPr>
      <w:fldChar w:fldCharType="separate"/>
    </w:r>
    <w:r w:rsidRPr="00F87A86">
      <w:rPr>
        <w:rFonts w:cs="Arial"/>
        <w:bCs/>
        <w:smallCaps/>
        <w:sz w:val="14"/>
        <w:u w:val="single"/>
      </w:rPr>
      <w:t>Version 1.0 – 1</w:t>
    </w:r>
    <w:r w:rsidR="00F87A86">
      <w:rPr>
        <w:rFonts w:cs="Arial"/>
        <w:bCs/>
        <w:smallCaps/>
        <w:sz w:val="14"/>
        <w:u w:val="single"/>
      </w:rPr>
      <w:t>3 February</w:t>
    </w:r>
    <w:r w:rsidRPr="00F87A86">
      <w:rPr>
        <w:rFonts w:cs="Arial"/>
        <w:bCs/>
        <w:smallCaps/>
        <w:sz w:val="14"/>
        <w:u w:val="single"/>
      </w:rPr>
      <w:t xml:space="preserve"> 202</w:t>
    </w:r>
    <w:r w:rsidR="00F87A86">
      <w:rPr>
        <w:rFonts w:cs="Arial"/>
        <w:bCs/>
        <w:smallCaps/>
        <w:sz w:val="14"/>
        <w:u w:val="single"/>
      </w:rPr>
      <w:t>5</w:t>
    </w:r>
    <w:r w:rsidRPr="00F87A86">
      <w:rPr>
        <w:rFonts w:cs="Arial"/>
        <w:bCs/>
        <w:smallCaps/>
        <w:sz w:val="14"/>
        <w:u w:val="single"/>
      </w:rPr>
      <w:fldChar w:fldCharType="end"/>
    </w:r>
    <w:r w:rsidRPr="00F87A86">
      <w:rPr>
        <w:rFonts w:cs="Arial"/>
        <w:b/>
        <w:smallCaps/>
        <w:sz w:val="14"/>
      </w:rPr>
      <w:fldChar w:fldCharType="begin"/>
    </w:r>
    <w:r w:rsidRPr="00F87A86">
      <w:rPr>
        <w:rFonts w:cs="Arial"/>
        <w:b/>
        <w:smallCaps/>
        <w:sz w:val="14"/>
      </w:rPr>
      <w:instrText xml:space="preserve">  </w:instrText>
    </w:r>
    <w:r w:rsidRPr="00F87A86">
      <w:rPr>
        <w:rFonts w:cs="Arial"/>
        <w:b/>
        <w:smallCaps/>
        <w:sz w:val="14"/>
      </w:rPr>
      <w:fldChar w:fldCharType="end"/>
    </w:r>
    <w:r w:rsidRPr="00F87A86">
      <w:rPr>
        <w:rFonts w:cs="Arial"/>
        <w:b/>
        <w:smallCaps/>
        <w:sz w:val="14"/>
      </w:rPr>
      <w:fldChar w:fldCharType="begin"/>
    </w:r>
    <w:r w:rsidRPr="00F87A86">
      <w:rPr>
        <w:rFonts w:cs="Arial"/>
        <w:b/>
        <w:smallCaps/>
        <w:sz w:val="14"/>
      </w:rPr>
      <w:instrText xml:space="preserve">  </w:instrText>
    </w:r>
    <w:r w:rsidRPr="00F87A86">
      <w:rPr>
        <w:rFonts w:cs="Arial"/>
        <w:b/>
        <w:smallCaps/>
        <w:sz w:val="14"/>
      </w:rPr>
      <w:fldChar w:fldCharType="end"/>
    </w:r>
  </w:p>
  <w:p w14:paraId="425439C3" w14:textId="77777777" w:rsidR="00A65B41" w:rsidRDefault="00A65B41"/>
  <w:p w14:paraId="10523E7B" w14:textId="77777777" w:rsidR="00A65B41" w:rsidRDefault="00A65B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B028302"/>
    <w:lvl w:ilvl="0">
      <w:start w:val="1"/>
      <w:numFmt w:val="decimal"/>
      <w:pStyle w:val="ListNumber5"/>
      <w:lvlText w:val="%1."/>
      <w:lvlJc w:val="left"/>
      <w:pPr>
        <w:tabs>
          <w:tab w:val="num" w:pos="5976"/>
        </w:tabs>
        <w:ind w:left="5976"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3D948DC"/>
    <w:multiLevelType w:val="hybridMultilevel"/>
    <w:tmpl w:val="ED940DF2"/>
    <w:lvl w:ilvl="0" w:tplc="10090017">
      <w:start w:val="1"/>
      <w:numFmt w:val="lowerLetter"/>
      <w:lvlText w:val="%1)"/>
      <w:lvlJc w:val="left"/>
      <w:pPr>
        <w:ind w:left="819" w:hanging="360"/>
      </w:pPr>
    </w:lvl>
    <w:lvl w:ilvl="1" w:tplc="10090019" w:tentative="1">
      <w:start w:val="1"/>
      <w:numFmt w:val="lowerLetter"/>
      <w:lvlText w:val="%2."/>
      <w:lvlJc w:val="left"/>
      <w:pPr>
        <w:ind w:left="1539" w:hanging="360"/>
      </w:pPr>
    </w:lvl>
    <w:lvl w:ilvl="2" w:tplc="1009001B" w:tentative="1">
      <w:start w:val="1"/>
      <w:numFmt w:val="lowerRoman"/>
      <w:lvlText w:val="%3."/>
      <w:lvlJc w:val="right"/>
      <w:pPr>
        <w:ind w:left="2259" w:hanging="180"/>
      </w:pPr>
    </w:lvl>
    <w:lvl w:ilvl="3" w:tplc="1009000F" w:tentative="1">
      <w:start w:val="1"/>
      <w:numFmt w:val="decimal"/>
      <w:lvlText w:val="%4."/>
      <w:lvlJc w:val="left"/>
      <w:pPr>
        <w:ind w:left="2979" w:hanging="360"/>
      </w:pPr>
    </w:lvl>
    <w:lvl w:ilvl="4" w:tplc="10090019" w:tentative="1">
      <w:start w:val="1"/>
      <w:numFmt w:val="lowerLetter"/>
      <w:lvlText w:val="%5."/>
      <w:lvlJc w:val="left"/>
      <w:pPr>
        <w:ind w:left="3699" w:hanging="360"/>
      </w:pPr>
    </w:lvl>
    <w:lvl w:ilvl="5" w:tplc="1009001B" w:tentative="1">
      <w:start w:val="1"/>
      <w:numFmt w:val="lowerRoman"/>
      <w:lvlText w:val="%6."/>
      <w:lvlJc w:val="right"/>
      <w:pPr>
        <w:ind w:left="4419" w:hanging="180"/>
      </w:pPr>
    </w:lvl>
    <w:lvl w:ilvl="6" w:tplc="1009000F" w:tentative="1">
      <w:start w:val="1"/>
      <w:numFmt w:val="decimal"/>
      <w:lvlText w:val="%7."/>
      <w:lvlJc w:val="left"/>
      <w:pPr>
        <w:ind w:left="5139" w:hanging="360"/>
      </w:pPr>
    </w:lvl>
    <w:lvl w:ilvl="7" w:tplc="10090019" w:tentative="1">
      <w:start w:val="1"/>
      <w:numFmt w:val="lowerLetter"/>
      <w:lvlText w:val="%8."/>
      <w:lvlJc w:val="left"/>
      <w:pPr>
        <w:ind w:left="5859" w:hanging="360"/>
      </w:pPr>
    </w:lvl>
    <w:lvl w:ilvl="8" w:tplc="1009001B" w:tentative="1">
      <w:start w:val="1"/>
      <w:numFmt w:val="lowerRoman"/>
      <w:lvlText w:val="%9."/>
      <w:lvlJc w:val="right"/>
      <w:pPr>
        <w:ind w:left="6579" w:hanging="180"/>
      </w:pPr>
    </w:lvl>
  </w:abstractNum>
  <w:abstractNum w:abstractNumId="12"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3" w15:restartNumberingAfterBreak="0">
    <w:nsid w:val="07807BD9"/>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6"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157322E"/>
    <w:multiLevelType w:val="hybridMultilevel"/>
    <w:tmpl w:val="734CA8A8"/>
    <w:lvl w:ilvl="0" w:tplc="C13823AE">
      <w:start w:val="2"/>
      <w:numFmt w:val="upperLetter"/>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50328CF"/>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62103FC"/>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3173B47"/>
    <w:multiLevelType w:val="hybridMultilevel"/>
    <w:tmpl w:val="CA20A07C"/>
    <w:lvl w:ilvl="0" w:tplc="63B6968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7" w15:restartNumberingAfterBreak="0">
    <w:nsid w:val="39CB62A1"/>
    <w:multiLevelType w:val="hybridMultilevel"/>
    <w:tmpl w:val="5F9670BA"/>
    <w:lvl w:ilvl="0" w:tplc="420C1B58">
      <w:start w:val="1"/>
      <w:numFmt w:val="upperLetter"/>
      <w:lvlText w:val="Annex %1"/>
      <w:lvlJc w:val="left"/>
      <w:pPr>
        <w:ind w:left="5464" w:hanging="360"/>
      </w:pPr>
      <w:rPr>
        <w:rFonts w:hint="default"/>
      </w:rPr>
    </w:lvl>
    <w:lvl w:ilvl="1" w:tplc="10090019" w:tentative="1">
      <w:start w:val="1"/>
      <w:numFmt w:val="lowerLetter"/>
      <w:lvlText w:val="%2."/>
      <w:lvlJc w:val="left"/>
      <w:pPr>
        <w:ind w:left="5409" w:hanging="360"/>
      </w:pPr>
    </w:lvl>
    <w:lvl w:ilvl="2" w:tplc="1009001B" w:tentative="1">
      <w:start w:val="1"/>
      <w:numFmt w:val="lowerRoman"/>
      <w:lvlText w:val="%3."/>
      <w:lvlJc w:val="right"/>
      <w:pPr>
        <w:ind w:left="6129" w:hanging="180"/>
      </w:pPr>
    </w:lvl>
    <w:lvl w:ilvl="3" w:tplc="1009000F" w:tentative="1">
      <w:start w:val="1"/>
      <w:numFmt w:val="decimal"/>
      <w:lvlText w:val="%4."/>
      <w:lvlJc w:val="left"/>
      <w:pPr>
        <w:ind w:left="6849" w:hanging="360"/>
      </w:pPr>
    </w:lvl>
    <w:lvl w:ilvl="4" w:tplc="10090019" w:tentative="1">
      <w:start w:val="1"/>
      <w:numFmt w:val="lowerLetter"/>
      <w:lvlText w:val="%5."/>
      <w:lvlJc w:val="left"/>
      <w:pPr>
        <w:ind w:left="7569" w:hanging="360"/>
      </w:pPr>
    </w:lvl>
    <w:lvl w:ilvl="5" w:tplc="1009001B" w:tentative="1">
      <w:start w:val="1"/>
      <w:numFmt w:val="lowerRoman"/>
      <w:lvlText w:val="%6."/>
      <w:lvlJc w:val="right"/>
      <w:pPr>
        <w:ind w:left="8289" w:hanging="180"/>
      </w:pPr>
    </w:lvl>
    <w:lvl w:ilvl="6" w:tplc="1009000F" w:tentative="1">
      <w:start w:val="1"/>
      <w:numFmt w:val="decimal"/>
      <w:lvlText w:val="%7."/>
      <w:lvlJc w:val="left"/>
      <w:pPr>
        <w:ind w:left="9009" w:hanging="360"/>
      </w:pPr>
    </w:lvl>
    <w:lvl w:ilvl="7" w:tplc="10090019" w:tentative="1">
      <w:start w:val="1"/>
      <w:numFmt w:val="lowerLetter"/>
      <w:lvlText w:val="%8."/>
      <w:lvlJc w:val="left"/>
      <w:pPr>
        <w:ind w:left="9729" w:hanging="360"/>
      </w:pPr>
    </w:lvl>
    <w:lvl w:ilvl="8" w:tplc="1009001B" w:tentative="1">
      <w:start w:val="1"/>
      <w:numFmt w:val="lowerRoman"/>
      <w:lvlText w:val="%9."/>
      <w:lvlJc w:val="right"/>
      <w:pPr>
        <w:ind w:left="10449" w:hanging="180"/>
      </w:pPr>
    </w:lvl>
  </w:abstractNum>
  <w:abstractNum w:abstractNumId="28" w15:restartNumberingAfterBreak="0">
    <w:nsid w:val="3BD92ECA"/>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473C100A"/>
    <w:multiLevelType w:val="hybridMultilevel"/>
    <w:tmpl w:val="A6B28378"/>
    <w:lvl w:ilvl="0" w:tplc="5A166442">
      <w:start w:val="1"/>
      <w:numFmt w:val="upperLetter"/>
      <w:lvlText w:val="%1-"/>
      <w:lvlJc w:val="left"/>
      <w:pPr>
        <w:ind w:left="5464" w:hanging="360"/>
      </w:pPr>
      <w:rPr>
        <w:rFonts w:hint="default"/>
      </w:rPr>
    </w:lvl>
    <w:lvl w:ilvl="1" w:tplc="10090019" w:tentative="1">
      <w:start w:val="1"/>
      <w:numFmt w:val="lowerLetter"/>
      <w:lvlText w:val="%2."/>
      <w:lvlJc w:val="left"/>
      <w:pPr>
        <w:ind w:left="6184" w:hanging="360"/>
      </w:pPr>
    </w:lvl>
    <w:lvl w:ilvl="2" w:tplc="1009001B" w:tentative="1">
      <w:start w:val="1"/>
      <w:numFmt w:val="lowerRoman"/>
      <w:lvlText w:val="%3."/>
      <w:lvlJc w:val="right"/>
      <w:pPr>
        <w:ind w:left="6904" w:hanging="180"/>
      </w:pPr>
    </w:lvl>
    <w:lvl w:ilvl="3" w:tplc="1009000F" w:tentative="1">
      <w:start w:val="1"/>
      <w:numFmt w:val="decimal"/>
      <w:lvlText w:val="%4."/>
      <w:lvlJc w:val="left"/>
      <w:pPr>
        <w:ind w:left="7624" w:hanging="360"/>
      </w:pPr>
    </w:lvl>
    <w:lvl w:ilvl="4" w:tplc="10090019" w:tentative="1">
      <w:start w:val="1"/>
      <w:numFmt w:val="lowerLetter"/>
      <w:lvlText w:val="%5."/>
      <w:lvlJc w:val="left"/>
      <w:pPr>
        <w:ind w:left="8344" w:hanging="360"/>
      </w:pPr>
    </w:lvl>
    <w:lvl w:ilvl="5" w:tplc="1009001B" w:tentative="1">
      <w:start w:val="1"/>
      <w:numFmt w:val="lowerRoman"/>
      <w:lvlText w:val="%6."/>
      <w:lvlJc w:val="right"/>
      <w:pPr>
        <w:ind w:left="9064" w:hanging="180"/>
      </w:pPr>
    </w:lvl>
    <w:lvl w:ilvl="6" w:tplc="1009000F" w:tentative="1">
      <w:start w:val="1"/>
      <w:numFmt w:val="decimal"/>
      <w:lvlText w:val="%7."/>
      <w:lvlJc w:val="left"/>
      <w:pPr>
        <w:ind w:left="9784" w:hanging="360"/>
      </w:pPr>
    </w:lvl>
    <w:lvl w:ilvl="7" w:tplc="10090019" w:tentative="1">
      <w:start w:val="1"/>
      <w:numFmt w:val="lowerLetter"/>
      <w:lvlText w:val="%8."/>
      <w:lvlJc w:val="left"/>
      <w:pPr>
        <w:ind w:left="10504" w:hanging="360"/>
      </w:pPr>
    </w:lvl>
    <w:lvl w:ilvl="8" w:tplc="1009001B" w:tentative="1">
      <w:start w:val="1"/>
      <w:numFmt w:val="lowerRoman"/>
      <w:lvlText w:val="%9."/>
      <w:lvlJc w:val="right"/>
      <w:pPr>
        <w:ind w:left="11224" w:hanging="180"/>
      </w:pPr>
    </w:lvl>
  </w:abstractNum>
  <w:abstractNum w:abstractNumId="32" w15:restartNumberingAfterBreak="0">
    <w:nsid w:val="50825DAE"/>
    <w:multiLevelType w:val="hybridMultilevel"/>
    <w:tmpl w:val="5FAEEB0C"/>
    <w:lvl w:ilvl="0" w:tplc="0409000F">
      <w:start w:val="1"/>
      <w:numFmt w:val="decimal"/>
      <w:lvlText w:val="%1."/>
      <w:lvlJc w:val="left"/>
      <w:pPr>
        <w:ind w:left="1440" w:hanging="360"/>
      </w:pPr>
      <w:rPr>
        <w:rFonts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15:restartNumberingAfterBreak="0">
    <w:nsid w:val="52892695"/>
    <w:multiLevelType w:val="hybridMultilevel"/>
    <w:tmpl w:val="0C06B39E"/>
    <w:lvl w:ilvl="0" w:tplc="927C261E">
      <w:start w:val="1"/>
      <w:numFmt w:val="decimal"/>
      <w:lvlText w:val="%1)"/>
      <w:lvlJc w:val="left"/>
      <w:pPr>
        <w:ind w:left="820" w:hanging="721"/>
      </w:pPr>
      <w:rPr>
        <w:rFonts w:hint="default"/>
        <w:spacing w:val="-1"/>
        <w:sz w:val="22"/>
        <w:szCs w:val="22"/>
      </w:r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5"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7"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96E7457"/>
    <w:multiLevelType w:val="hybridMultilevel"/>
    <w:tmpl w:val="770207E0"/>
    <w:lvl w:ilvl="0" w:tplc="10090017">
      <w:start w:val="1"/>
      <w:numFmt w:val="lowerLetter"/>
      <w:lvlText w:val="%1)"/>
      <w:lvlJc w:val="left"/>
      <w:pPr>
        <w:ind w:left="820" w:hanging="721"/>
      </w:pPr>
      <w:rPr>
        <w:rFonts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9" w15:restartNumberingAfterBreak="0">
    <w:nsid w:val="6C8A451F"/>
    <w:multiLevelType w:val="hybridMultilevel"/>
    <w:tmpl w:val="ACDAD562"/>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D4A01BE"/>
    <w:multiLevelType w:val="hybridMultilevel"/>
    <w:tmpl w:val="F2229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7908E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15:restartNumberingAfterBreak="0">
    <w:nsid w:val="79946D2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D9B6882"/>
    <w:multiLevelType w:val="hybridMultilevel"/>
    <w:tmpl w:val="1D28DD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2274394">
    <w:abstractNumId w:val="9"/>
  </w:num>
  <w:num w:numId="2" w16cid:durableId="1601378672">
    <w:abstractNumId w:val="7"/>
  </w:num>
  <w:num w:numId="3" w16cid:durableId="2073653975">
    <w:abstractNumId w:val="6"/>
  </w:num>
  <w:num w:numId="4" w16cid:durableId="1067800194">
    <w:abstractNumId w:val="5"/>
  </w:num>
  <w:num w:numId="5" w16cid:durableId="924074080">
    <w:abstractNumId w:val="4"/>
  </w:num>
  <w:num w:numId="6" w16cid:durableId="1926959143">
    <w:abstractNumId w:val="8"/>
  </w:num>
  <w:num w:numId="7" w16cid:durableId="2005401704">
    <w:abstractNumId w:val="3"/>
  </w:num>
  <w:num w:numId="8" w16cid:durableId="1642736401">
    <w:abstractNumId w:val="2"/>
  </w:num>
  <w:num w:numId="9" w16cid:durableId="254367200">
    <w:abstractNumId w:val="1"/>
  </w:num>
  <w:num w:numId="10" w16cid:durableId="7997387">
    <w:abstractNumId w:val="0"/>
  </w:num>
  <w:num w:numId="11" w16cid:durableId="1456870431">
    <w:abstractNumId w:val="26"/>
  </w:num>
  <w:num w:numId="12" w16cid:durableId="939607763">
    <w:abstractNumId w:val="30"/>
  </w:num>
  <w:num w:numId="13" w16cid:durableId="294339922">
    <w:abstractNumId w:val="12"/>
  </w:num>
  <w:num w:numId="14" w16cid:durableId="1014384022">
    <w:abstractNumId w:val="10"/>
  </w:num>
  <w:num w:numId="15" w16cid:durableId="1766412430">
    <w:abstractNumId w:val="38"/>
  </w:num>
  <w:num w:numId="16" w16cid:durableId="573707973">
    <w:abstractNumId w:val="34"/>
  </w:num>
  <w:num w:numId="17" w16cid:durableId="1160534782">
    <w:abstractNumId w:val="29"/>
  </w:num>
  <w:num w:numId="18" w16cid:durableId="680352049">
    <w:abstractNumId w:val="22"/>
  </w:num>
  <w:num w:numId="19" w16cid:durableId="1310404691">
    <w:abstractNumId w:val="15"/>
  </w:num>
  <w:num w:numId="20" w16cid:durableId="165289599">
    <w:abstractNumId w:val="24"/>
  </w:num>
  <w:num w:numId="21" w16cid:durableId="268971922">
    <w:abstractNumId w:val="17"/>
  </w:num>
  <w:num w:numId="22" w16cid:durableId="1279946950">
    <w:abstractNumId w:val="16"/>
  </w:num>
  <w:num w:numId="23" w16cid:durableId="1910574006">
    <w:abstractNumId w:val="36"/>
  </w:num>
  <w:num w:numId="24" w16cid:durableId="625082904">
    <w:abstractNumId w:val="42"/>
  </w:num>
  <w:num w:numId="25" w16cid:durableId="1090664720">
    <w:abstractNumId w:val="20"/>
  </w:num>
  <w:num w:numId="26" w16cid:durableId="106126540">
    <w:abstractNumId w:val="43"/>
  </w:num>
  <w:num w:numId="27" w16cid:durableId="305202799">
    <w:abstractNumId w:val="10"/>
  </w:num>
  <w:num w:numId="28" w16cid:durableId="1472332152">
    <w:abstractNumId w:val="27"/>
  </w:num>
  <w:num w:numId="29" w16cid:durableId="1528518974">
    <w:abstractNumId w:val="10"/>
  </w:num>
  <w:num w:numId="30" w16cid:durableId="1832019554">
    <w:abstractNumId w:val="10"/>
  </w:num>
  <w:num w:numId="31" w16cid:durableId="1628272240">
    <w:abstractNumId w:val="10"/>
  </w:num>
  <w:num w:numId="32" w16cid:durableId="1816412460">
    <w:abstractNumId w:val="25"/>
  </w:num>
  <w:num w:numId="33" w16cid:durableId="944654151">
    <w:abstractNumId w:val="35"/>
  </w:num>
  <w:num w:numId="34" w16cid:durableId="1500077608">
    <w:abstractNumId w:val="37"/>
  </w:num>
  <w:num w:numId="35" w16cid:durableId="568153769">
    <w:abstractNumId w:val="32"/>
  </w:num>
  <w:num w:numId="36" w16cid:durableId="224294464">
    <w:abstractNumId w:val="13"/>
  </w:num>
  <w:num w:numId="37" w16cid:durableId="181558488">
    <w:abstractNumId w:val="44"/>
  </w:num>
  <w:num w:numId="38" w16cid:durableId="1584991513">
    <w:abstractNumId w:val="21"/>
  </w:num>
  <w:num w:numId="39" w16cid:durableId="1676417853">
    <w:abstractNumId w:val="41"/>
  </w:num>
  <w:num w:numId="40" w16cid:durableId="505437704">
    <w:abstractNumId w:val="19"/>
  </w:num>
  <w:num w:numId="41" w16cid:durableId="1221290012">
    <w:abstractNumId w:val="40"/>
  </w:num>
  <w:num w:numId="42" w16cid:durableId="882209531">
    <w:abstractNumId w:val="23"/>
  </w:num>
  <w:num w:numId="43" w16cid:durableId="1089690638">
    <w:abstractNumId w:val="28"/>
  </w:num>
  <w:num w:numId="44" w16cid:durableId="2566454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38523633">
    <w:abstractNumId w:val="39"/>
  </w:num>
  <w:num w:numId="46" w16cid:durableId="1191995007">
    <w:abstractNumId w:val="45"/>
  </w:num>
  <w:num w:numId="47" w16cid:durableId="11405339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23460546">
    <w:abstractNumId w:val="27"/>
    <w:lvlOverride w:ilvl="0">
      <w:startOverride w:val="1"/>
    </w:lvlOverride>
  </w:num>
  <w:num w:numId="49" w16cid:durableId="99953533">
    <w:abstractNumId w:val="33"/>
  </w:num>
  <w:num w:numId="50" w16cid:durableId="90780716">
    <w:abstractNumId w:val="11"/>
  </w:num>
  <w:num w:numId="51" w16cid:durableId="425275712">
    <w:abstractNumId w:val="18"/>
  </w:num>
  <w:num w:numId="52" w16cid:durableId="394937365">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3"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0B13"/>
    <w:rsid w:val="00001A13"/>
    <w:rsid w:val="00002B6B"/>
    <w:rsid w:val="00003097"/>
    <w:rsid w:val="000032E1"/>
    <w:rsid w:val="00003D86"/>
    <w:rsid w:val="000043C4"/>
    <w:rsid w:val="00004E88"/>
    <w:rsid w:val="00005195"/>
    <w:rsid w:val="00006C29"/>
    <w:rsid w:val="000070FA"/>
    <w:rsid w:val="0001108A"/>
    <w:rsid w:val="000118D3"/>
    <w:rsid w:val="00013430"/>
    <w:rsid w:val="00013B47"/>
    <w:rsid w:val="00014C89"/>
    <w:rsid w:val="00014D7F"/>
    <w:rsid w:val="000156E4"/>
    <w:rsid w:val="00015A88"/>
    <w:rsid w:val="0001624B"/>
    <w:rsid w:val="00016723"/>
    <w:rsid w:val="0001794C"/>
    <w:rsid w:val="000207BC"/>
    <w:rsid w:val="00021E44"/>
    <w:rsid w:val="00021EA3"/>
    <w:rsid w:val="00021FE7"/>
    <w:rsid w:val="00022F01"/>
    <w:rsid w:val="00022F28"/>
    <w:rsid w:val="000236D4"/>
    <w:rsid w:val="000238D8"/>
    <w:rsid w:val="0002454F"/>
    <w:rsid w:val="00024576"/>
    <w:rsid w:val="0002480B"/>
    <w:rsid w:val="00024BF9"/>
    <w:rsid w:val="00024C87"/>
    <w:rsid w:val="00026EDB"/>
    <w:rsid w:val="00027000"/>
    <w:rsid w:val="00027314"/>
    <w:rsid w:val="00027760"/>
    <w:rsid w:val="00027763"/>
    <w:rsid w:val="00027909"/>
    <w:rsid w:val="00030575"/>
    <w:rsid w:val="00030B9D"/>
    <w:rsid w:val="00030D07"/>
    <w:rsid w:val="000312F3"/>
    <w:rsid w:val="00032129"/>
    <w:rsid w:val="0003241E"/>
    <w:rsid w:val="0003264D"/>
    <w:rsid w:val="00033287"/>
    <w:rsid w:val="000342A0"/>
    <w:rsid w:val="00035A2C"/>
    <w:rsid w:val="0003679F"/>
    <w:rsid w:val="00037A72"/>
    <w:rsid w:val="00037EA7"/>
    <w:rsid w:val="00040B35"/>
    <w:rsid w:val="00041811"/>
    <w:rsid w:val="0004482A"/>
    <w:rsid w:val="00044875"/>
    <w:rsid w:val="00044961"/>
    <w:rsid w:val="00044BD0"/>
    <w:rsid w:val="0004515A"/>
    <w:rsid w:val="00045FAF"/>
    <w:rsid w:val="00046C15"/>
    <w:rsid w:val="000477D7"/>
    <w:rsid w:val="00047CEE"/>
    <w:rsid w:val="00050C34"/>
    <w:rsid w:val="00051634"/>
    <w:rsid w:val="00051787"/>
    <w:rsid w:val="0005192D"/>
    <w:rsid w:val="00052158"/>
    <w:rsid w:val="00052F69"/>
    <w:rsid w:val="00053DCE"/>
    <w:rsid w:val="00054CB3"/>
    <w:rsid w:val="0005569D"/>
    <w:rsid w:val="00055BB4"/>
    <w:rsid w:val="00057030"/>
    <w:rsid w:val="00057565"/>
    <w:rsid w:val="00057C69"/>
    <w:rsid w:val="000600FA"/>
    <w:rsid w:val="0006149D"/>
    <w:rsid w:val="000614A8"/>
    <w:rsid w:val="00061CB8"/>
    <w:rsid w:val="00062123"/>
    <w:rsid w:val="000628B2"/>
    <w:rsid w:val="00062A63"/>
    <w:rsid w:val="0006304E"/>
    <w:rsid w:val="000636A9"/>
    <w:rsid w:val="00063C5E"/>
    <w:rsid w:val="00063EA3"/>
    <w:rsid w:val="000649C4"/>
    <w:rsid w:val="00065671"/>
    <w:rsid w:val="00065980"/>
    <w:rsid w:val="000665DA"/>
    <w:rsid w:val="00066BDB"/>
    <w:rsid w:val="0006722B"/>
    <w:rsid w:val="000676FF"/>
    <w:rsid w:val="00071167"/>
    <w:rsid w:val="000713E1"/>
    <w:rsid w:val="00072680"/>
    <w:rsid w:val="00072715"/>
    <w:rsid w:val="0007304B"/>
    <w:rsid w:val="00073542"/>
    <w:rsid w:val="0007386E"/>
    <w:rsid w:val="00073A99"/>
    <w:rsid w:val="000751DF"/>
    <w:rsid w:val="00075FC1"/>
    <w:rsid w:val="000768E7"/>
    <w:rsid w:val="00076B0B"/>
    <w:rsid w:val="00077603"/>
    <w:rsid w:val="00077D25"/>
    <w:rsid w:val="00077EB1"/>
    <w:rsid w:val="00080C1B"/>
    <w:rsid w:val="00080F97"/>
    <w:rsid w:val="00081043"/>
    <w:rsid w:val="000810D8"/>
    <w:rsid w:val="00082084"/>
    <w:rsid w:val="00082CBA"/>
    <w:rsid w:val="00082D6B"/>
    <w:rsid w:val="00083530"/>
    <w:rsid w:val="000855E6"/>
    <w:rsid w:val="00086AD2"/>
    <w:rsid w:val="00086CBF"/>
    <w:rsid w:val="00086D7C"/>
    <w:rsid w:val="00087F7D"/>
    <w:rsid w:val="000908C5"/>
    <w:rsid w:val="00091107"/>
    <w:rsid w:val="00091206"/>
    <w:rsid w:val="000914A6"/>
    <w:rsid w:val="0009159E"/>
    <w:rsid w:val="000934F6"/>
    <w:rsid w:val="00094E5E"/>
    <w:rsid w:val="000950E8"/>
    <w:rsid w:val="000957BE"/>
    <w:rsid w:val="00096670"/>
    <w:rsid w:val="00096913"/>
    <w:rsid w:val="00096A1C"/>
    <w:rsid w:val="000977DF"/>
    <w:rsid w:val="000A04C6"/>
    <w:rsid w:val="000A0F16"/>
    <w:rsid w:val="000A1827"/>
    <w:rsid w:val="000A20D2"/>
    <w:rsid w:val="000A3342"/>
    <w:rsid w:val="000A38FB"/>
    <w:rsid w:val="000A3F11"/>
    <w:rsid w:val="000A4380"/>
    <w:rsid w:val="000A5D90"/>
    <w:rsid w:val="000A63E2"/>
    <w:rsid w:val="000A6A4D"/>
    <w:rsid w:val="000A71E1"/>
    <w:rsid w:val="000A78BB"/>
    <w:rsid w:val="000A78EE"/>
    <w:rsid w:val="000B0114"/>
    <w:rsid w:val="000B02AE"/>
    <w:rsid w:val="000B0836"/>
    <w:rsid w:val="000B1C42"/>
    <w:rsid w:val="000B1DFA"/>
    <w:rsid w:val="000B2AA1"/>
    <w:rsid w:val="000B2B92"/>
    <w:rsid w:val="000B39E6"/>
    <w:rsid w:val="000B4565"/>
    <w:rsid w:val="000B74E3"/>
    <w:rsid w:val="000B7513"/>
    <w:rsid w:val="000B778B"/>
    <w:rsid w:val="000B7DD4"/>
    <w:rsid w:val="000B7E03"/>
    <w:rsid w:val="000B7E2A"/>
    <w:rsid w:val="000C014D"/>
    <w:rsid w:val="000C0612"/>
    <w:rsid w:val="000C1E21"/>
    <w:rsid w:val="000C229A"/>
    <w:rsid w:val="000C256E"/>
    <w:rsid w:val="000C2E75"/>
    <w:rsid w:val="000C36E4"/>
    <w:rsid w:val="000C3E76"/>
    <w:rsid w:val="000C4836"/>
    <w:rsid w:val="000C4DDF"/>
    <w:rsid w:val="000C5115"/>
    <w:rsid w:val="000C5553"/>
    <w:rsid w:val="000C582F"/>
    <w:rsid w:val="000C67B9"/>
    <w:rsid w:val="000C6C26"/>
    <w:rsid w:val="000C6E23"/>
    <w:rsid w:val="000C7121"/>
    <w:rsid w:val="000C7CE1"/>
    <w:rsid w:val="000D04E7"/>
    <w:rsid w:val="000D0C60"/>
    <w:rsid w:val="000D1B91"/>
    <w:rsid w:val="000D2587"/>
    <w:rsid w:val="000D2928"/>
    <w:rsid w:val="000D2955"/>
    <w:rsid w:val="000D3D89"/>
    <w:rsid w:val="000D3FEE"/>
    <w:rsid w:val="000D514C"/>
    <w:rsid w:val="000D5D2A"/>
    <w:rsid w:val="000D705D"/>
    <w:rsid w:val="000D75A9"/>
    <w:rsid w:val="000D7F8F"/>
    <w:rsid w:val="000D7FE9"/>
    <w:rsid w:val="000E0B3E"/>
    <w:rsid w:val="000E0BDB"/>
    <w:rsid w:val="000E0E71"/>
    <w:rsid w:val="000E104E"/>
    <w:rsid w:val="000E1800"/>
    <w:rsid w:val="000E1D96"/>
    <w:rsid w:val="000E1E15"/>
    <w:rsid w:val="000E2101"/>
    <w:rsid w:val="000E21E7"/>
    <w:rsid w:val="000E2519"/>
    <w:rsid w:val="000E2984"/>
    <w:rsid w:val="000E3AAF"/>
    <w:rsid w:val="000E3E67"/>
    <w:rsid w:val="000E404D"/>
    <w:rsid w:val="000E4526"/>
    <w:rsid w:val="000E46BE"/>
    <w:rsid w:val="000E541A"/>
    <w:rsid w:val="000E66D2"/>
    <w:rsid w:val="000F0CCC"/>
    <w:rsid w:val="000F1202"/>
    <w:rsid w:val="000F1213"/>
    <w:rsid w:val="000F1405"/>
    <w:rsid w:val="000F20CA"/>
    <w:rsid w:val="000F3D5A"/>
    <w:rsid w:val="000F3E4C"/>
    <w:rsid w:val="000F4076"/>
    <w:rsid w:val="000F44F4"/>
    <w:rsid w:val="000F4968"/>
    <w:rsid w:val="000F4E4B"/>
    <w:rsid w:val="000F504F"/>
    <w:rsid w:val="000F6333"/>
    <w:rsid w:val="000F7176"/>
    <w:rsid w:val="000F77A8"/>
    <w:rsid w:val="000F7AC8"/>
    <w:rsid w:val="000F7CB1"/>
    <w:rsid w:val="00100139"/>
    <w:rsid w:val="00101584"/>
    <w:rsid w:val="00101D7E"/>
    <w:rsid w:val="00101FC0"/>
    <w:rsid w:val="00102915"/>
    <w:rsid w:val="00102CE1"/>
    <w:rsid w:val="00103971"/>
    <w:rsid w:val="0010401F"/>
    <w:rsid w:val="0010471A"/>
    <w:rsid w:val="00104BF6"/>
    <w:rsid w:val="00104FBD"/>
    <w:rsid w:val="0010580C"/>
    <w:rsid w:val="00105BD7"/>
    <w:rsid w:val="00106823"/>
    <w:rsid w:val="00106C0A"/>
    <w:rsid w:val="001075D6"/>
    <w:rsid w:val="001079A2"/>
    <w:rsid w:val="00110357"/>
    <w:rsid w:val="001106E6"/>
    <w:rsid w:val="001106FC"/>
    <w:rsid w:val="00110BF8"/>
    <w:rsid w:val="00111F50"/>
    <w:rsid w:val="00112F99"/>
    <w:rsid w:val="001135DF"/>
    <w:rsid w:val="00113B90"/>
    <w:rsid w:val="00113F1A"/>
    <w:rsid w:val="00114825"/>
    <w:rsid w:val="00115A86"/>
    <w:rsid w:val="0011774A"/>
    <w:rsid w:val="001203C3"/>
    <w:rsid w:val="001220A2"/>
    <w:rsid w:val="001223F2"/>
    <w:rsid w:val="001224E4"/>
    <w:rsid w:val="001225DE"/>
    <w:rsid w:val="00122B8D"/>
    <w:rsid w:val="0012354C"/>
    <w:rsid w:val="0012422D"/>
    <w:rsid w:val="00124D74"/>
    <w:rsid w:val="00125549"/>
    <w:rsid w:val="00125E6A"/>
    <w:rsid w:val="00125F03"/>
    <w:rsid w:val="00125F4D"/>
    <w:rsid w:val="00127968"/>
    <w:rsid w:val="00127AE3"/>
    <w:rsid w:val="00130095"/>
    <w:rsid w:val="001309DA"/>
    <w:rsid w:val="00130D90"/>
    <w:rsid w:val="00130E02"/>
    <w:rsid w:val="00132257"/>
    <w:rsid w:val="00132503"/>
    <w:rsid w:val="00132A2C"/>
    <w:rsid w:val="00132FF2"/>
    <w:rsid w:val="00133DAC"/>
    <w:rsid w:val="00133DE6"/>
    <w:rsid w:val="00134825"/>
    <w:rsid w:val="00134A93"/>
    <w:rsid w:val="00134CAE"/>
    <w:rsid w:val="001351C1"/>
    <w:rsid w:val="0013582D"/>
    <w:rsid w:val="00135B04"/>
    <w:rsid w:val="00136CAD"/>
    <w:rsid w:val="001377B0"/>
    <w:rsid w:val="00137A12"/>
    <w:rsid w:val="0014027E"/>
    <w:rsid w:val="00141EA2"/>
    <w:rsid w:val="001421D7"/>
    <w:rsid w:val="0014220F"/>
    <w:rsid w:val="001425E7"/>
    <w:rsid w:val="00142D29"/>
    <w:rsid w:val="001432E8"/>
    <w:rsid w:val="001434C9"/>
    <w:rsid w:val="00144995"/>
    <w:rsid w:val="00144FFC"/>
    <w:rsid w:val="00146193"/>
    <w:rsid w:val="001473EC"/>
    <w:rsid w:val="00147A79"/>
    <w:rsid w:val="00150125"/>
    <w:rsid w:val="00150389"/>
    <w:rsid w:val="00150502"/>
    <w:rsid w:val="00150EA6"/>
    <w:rsid w:val="0015137F"/>
    <w:rsid w:val="00151AD0"/>
    <w:rsid w:val="001535FB"/>
    <w:rsid w:val="00154511"/>
    <w:rsid w:val="001545A3"/>
    <w:rsid w:val="00154821"/>
    <w:rsid w:val="00154966"/>
    <w:rsid w:val="00155113"/>
    <w:rsid w:val="00155840"/>
    <w:rsid w:val="00156711"/>
    <w:rsid w:val="00156FAC"/>
    <w:rsid w:val="00157506"/>
    <w:rsid w:val="00160921"/>
    <w:rsid w:val="00161669"/>
    <w:rsid w:val="00161B7E"/>
    <w:rsid w:val="00161CF7"/>
    <w:rsid w:val="001632F2"/>
    <w:rsid w:val="0016406E"/>
    <w:rsid w:val="00164132"/>
    <w:rsid w:val="00164B3D"/>
    <w:rsid w:val="00165201"/>
    <w:rsid w:val="00165BEB"/>
    <w:rsid w:val="00167495"/>
    <w:rsid w:val="00170659"/>
    <w:rsid w:val="00171350"/>
    <w:rsid w:val="0017195C"/>
    <w:rsid w:val="00172C81"/>
    <w:rsid w:val="001732BE"/>
    <w:rsid w:val="001737C1"/>
    <w:rsid w:val="00173F50"/>
    <w:rsid w:val="00173F67"/>
    <w:rsid w:val="001741D4"/>
    <w:rsid w:val="0017571A"/>
    <w:rsid w:val="00176074"/>
    <w:rsid w:val="001763F4"/>
    <w:rsid w:val="0017690D"/>
    <w:rsid w:val="00176F1F"/>
    <w:rsid w:val="001772CC"/>
    <w:rsid w:val="00177F5C"/>
    <w:rsid w:val="00180219"/>
    <w:rsid w:val="001803FF"/>
    <w:rsid w:val="0018116D"/>
    <w:rsid w:val="00181499"/>
    <w:rsid w:val="0018228F"/>
    <w:rsid w:val="0018275E"/>
    <w:rsid w:val="0018399C"/>
    <w:rsid w:val="00183C1D"/>
    <w:rsid w:val="00185343"/>
    <w:rsid w:val="00186408"/>
    <w:rsid w:val="00186EAA"/>
    <w:rsid w:val="00187044"/>
    <w:rsid w:val="00187AA3"/>
    <w:rsid w:val="00190511"/>
    <w:rsid w:val="00190667"/>
    <w:rsid w:val="0019095B"/>
    <w:rsid w:val="00190EDD"/>
    <w:rsid w:val="001911AC"/>
    <w:rsid w:val="001914E3"/>
    <w:rsid w:val="00191AC1"/>
    <w:rsid w:val="00192254"/>
    <w:rsid w:val="0019255C"/>
    <w:rsid w:val="0019369F"/>
    <w:rsid w:val="0019374A"/>
    <w:rsid w:val="00194853"/>
    <w:rsid w:val="00194D56"/>
    <w:rsid w:val="00195581"/>
    <w:rsid w:val="00195A65"/>
    <w:rsid w:val="00195FF1"/>
    <w:rsid w:val="0019657A"/>
    <w:rsid w:val="00197A34"/>
    <w:rsid w:val="00197FE4"/>
    <w:rsid w:val="001A04F2"/>
    <w:rsid w:val="001A0D15"/>
    <w:rsid w:val="001A1739"/>
    <w:rsid w:val="001A2D2D"/>
    <w:rsid w:val="001A330B"/>
    <w:rsid w:val="001A3D40"/>
    <w:rsid w:val="001A45A4"/>
    <w:rsid w:val="001A70CC"/>
    <w:rsid w:val="001A7583"/>
    <w:rsid w:val="001A7CD8"/>
    <w:rsid w:val="001B0679"/>
    <w:rsid w:val="001B0B07"/>
    <w:rsid w:val="001B1BBA"/>
    <w:rsid w:val="001B21A8"/>
    <w:rsid w:val="001B3D01"/>
    <w:rsid w:val="001B3D9A"/>
    <w:rsid w:val="001B4A24"/>
    <w:rsid w:val="001B4A96"/>
    <w:rsid w:val="001B5101"/>
    <w:rsid w:val="001B64D6"/>
    <w:rsid w:val="001B682C"/>
    <w:rsid w:val="001B6F36"/>
    <w:rsid w:val="001B7321"/>
    <w:rsid w:val="001B76E7"/>
    <w:rsid w:val="001C26E1"/>
    <w:rsid w:val="001C33E6"/>
    <w:rsid w:val="001C39C3"/>
    <w:rsid w:val="001C40AD"/>
    <w:rsid w:val="001C4512"/>
    <w:rsid w:val="001C45F5"/>
    <w:rsid w:val="001C4BDB"/>
    <w:rsid w:val="001C59EE"/>
    <w:rsid w:val="001D0610"/>
    <w:rsid w:val="001D0660"/>
    <w:rsid w:val="001D24AB"/>
    <w:rsid w:val="001D2B81"/>
    <w:rsid w:val="001D3940"/>
    <w:rsid w:val="001D3993"/>
    <w:rsid w:val="001D5B64"/>
    <w:rsid w:val="001D5EAC"/>
    <w:rsid w:val="001D7569"/>
    <w:rsid w:val="001E1619"/>
    <w:rsid w:val="001E17DB"/>
    <w:rsid w:val="001E32CF"/>
    <w:rsid w:val="001E385F"/>
    <w:rsid w:val="001E38E7"/>
    <w:rsid w:val="001E411F"/>
    <w:rsid w:val="001E4A0C"/>
    <w:rsid w:val="001E4BBC"/>
    <w:rsid w:val="001E620F"/>
    <w:rsid w:val="001E6981"/>
    <w:rsid w:val="001E6BA8"/>
    <w:rsid w:val="001E7D67"/>
    <w:rsid w:val="001F0284"/>
    <w:rsid w:val="001F02F0"/>
    <w:rsid w:val="001F36DC"/>
    <w:rsid w:val="001F382A"/>
    <w:rsid w:val="001F3A16"/>
    <w:rsid w:val="001F3F9F"/>
    <w:rsid w:val="001F4A5A"/>
    <w:rsid w:val="001F56AC"/>
    <w:rsid w:val="001F595D"/>
    <w:rsid w:val="001F5FFE"/>
    <w:rsid w:val="001F6079"/>
    <w:rsid w:val="001F67E1"/>
    <w:rsid w:val="001F7B3D"/>
    <w:rsid w:val="00200213"/>
    <w:rsid w:val="0020039E"/>
    <w:rsid w:val="002010E7"/>
    <w:rsid w:val="00201189"/>
    <w:rsid w:val="00201C26"/>
    <w:rsid w:val="00202838"/>
    <w:rsid w:val="002029D5"/>
    <w:rsid w:val="00203677"/>
    <w:rsid w:val="0020380B"/>
    <w:rsid w:val="00203BC6"/>
    <w:rsid w:val="0020667B"/>
    <w:rsid w:val="00206976"/>
    <w:rsid w:val="00206A91"/>
    <w:rsid w:val="00210C67"/>
    <w:rsid w:val="002123A9"/>
    <w:rsid w:val="0021340A"/>
    <w:rsid w:val="00213736"/>
    <w:rsid w:val="00213D42"/>
    <w:rsid w:val="00214D9C"/>
    <w:rsid w:val="00215057"/>
    <w:rsid w:val="002161D4"/>
    <w:rsid w:val="00216A8D"/>
    <w:rsid w:val="00217C82"/>
    <w:rsid w:val="00220C24"/>
    <w:rsid w:val="00221355"/>
    <w:rsid w:val="00222C80"/>
    <w:rsid w:val="00223D96"/>
    <w:rsid w:val="002254FF"/>
    <w:rsid w:val="0022562F"/>
    <w:rsid w:val="0022675B"/>
    <w:rsid w:val="0022701D"/>
    <w:rsid w:val="00227A38"/>
    <w:rsid w:val="00227B78"/>
    <w:rsid w:val="00227D05"/>
    <w:rsid w:val="002308E4"/>
    <w:rsid w:val="00230AE0"/>
    <w:rsid w:val="0023287D"/>
    <w:rsid w:val="0023332C"/>
    <w:rsid w:val="00233C05"/>
    <w:rsid w:val="00234FEE"/>
    <w:rsid w:val="0023524F"/>
    <w:rsid w:val="00235887"/>
    <w:rsid w:val="0023683D"/>
    <w:rsid w:val="002369BA"/>
    <w:rsid w:val="00236C27"/>
    <w:rsid w:val="00241E3E"/>
    <w:rsid w:val="00242E44"/>
    <w:rsid w:val="00242F26"/>
    <w:rsid w:val="00243163"/>
    <w:rsid w:val="00243566"/>
    <w:rsid w:val="00243652"/>
    <w:rsid w:val="00243F44"/>
    <w:rsid w:val="0024439C"/>
    <w:rsid w:val="00244A0B"/>
    <w:rsid w:val="00244C91"/>
    <w:rsid w:val="002453F2"/>
    <w:rsid w:val="00245603"/>
    <w:rsid w:val="002457A2"/>
    <w:rsid w:val="00245C58"/>
    <w:rsid w:val="00245F4C"/>
    <w:rsid w:val="00246CA0"/>
    <w:rsid w:val="00251943"/>
    <w:rsid w:val="0025229D"/>
    <w:rsid w:val="00252601"/>
    <w:rsid w:val="00252B2D"/>
    <w:rsid w:val="00252CED"/>
    <w:rsid w:val="00253CBD"/>
    <w:rsid w:val="0025526B"/>
    <w:rsid w:val="002559DF"/>
    <w:rsid w:val="00255C52"/>
    <w:rsid w:val="002565B5"/>
    <w:rsid w:val="00256B7D"/>
    <w:rsid w:val="00256E4E"/>
    <w:rsid w:val="0025733C"/>
    <w:rsid w:val="002601E5"/>
    <w:rsid w:val="00260BC6"/>
    <w:rsid w:val="00262622"/>
    <w:rsid w:val="00262E93"/>
    <w:rsid w:val="002633D9"/>
    <w:rsid w:val="002635D0"/>
    <w:rsid w:val="0026436E"/>
    <w:rsid w:val="00265658"/>
    <w:rsid w:val="00265BB8"/>
    <w:rsid w:val="0026603D"/>
    <w:rsid w:val="00266899"/>
    <w:rsid w:val="00266B4B"/>
    <w:rsid w:val="0027167E"/>
    <w:rsid w:val="00271B11"/>
    <w:rsid w:val="00272823"/>
    <w:rsid w:val="00272FC5"/>
    <w:rsid w:val="002736C5"/>
    <w:rsid w:val="00274FA8"/>
    <w:rsid w:val="0027545C"/>
    <w:rsid w:val="00275AFC"/>
    <w:rsid w:val="00275C81"/>
    <w:rsid w:val="00276116"/>
    <w:rsid w:val="002761DD"/>
    <w:rsid w:val="00276EC3"/>
    <w:rsid w:val="00277349"/>
    <w:rsid w:val="0027761F"/>
    <w:rsid w:val="00277D90"/>
    <w:rsid w:val="002804B6"/>
    <w:rsid w:val="00280641"/>
    <w:rsid w:val="00280C9D"/>
    <w:rsid w:val="002824B6"/>
    <w:rsid w:val="0028284D"/>
    <w:rsid w:val="00283296"/>
    <w:rsid w:val="00283962"/>
    <w:rsid w:val="00283D54"/>
    <w:rsid w:val="00284347"/>
    <w:rsid w:val="00284E70"/>
    <w:rsid w:val="00284F0E"/>
    <w:rsid w:val="002874BC"/>
    <w:rsid w:val="002875A8"/>
    <w:rsid w:val="00290034"/>
    <w:rsid w:val="00290370"/>
    <w:rsid w:val="00290B6A"/>
    <w:rsid w:val="00291739"/>
    <w:rsid w:val="00291EA3"/>
    <w:rsid w:val="00291FF7"/>
    <w:rsid w:val="00292031"/>
    <w:rsid w:val="00293712"/>
    <w:rsid w:val="0029466C"/>
    <w:rsid w:val="00295079"/>
    <w:rsid w:val="00295F45"/>
    <w:rsid w:val="002972D9"/>
    <w:rsid w:val="0029774E"/>
    <w:rsid w:val="00297791"/>
    <w:rsid w:val="002A0041"/>
    <w:rsid w:val="002A106E"/>
    <w:rsid w:val="002A1585"/>
    <w:rsid w:val="002A1AC2"/>
    <w:rsid w:val="002A1CD2"/>
    <w:rsid w:val="002A2540"/>
    <w:rsid w:val="002A2F02"/>
    <w:rsid w:val="002A3CAB"/>
    <w:rsid w:val="002A46E0"/>
    <w:rsid w:val="002A4729"/>
    <w:rsid w:val="002A58C6"/>
    <w:rsid w:val="002A696A"/>
    <w:rsid w:val="002A76F0"/>
    <w:rsid w:val="002B1161"/>
    <w:rsid w:val="002B2055"/>
    <w:rsid w:val="002B2669"/>
    <w:rsid w:val="002B3FF3"/>
    <w:rsid w:val="002B5141"/>
    <w:rsid w:val="002B57BC"/>
    <w:rsid w:val="002B5C4C"/>
    <w:rsid w:val="002B66B5"/>
    <w:rsid w:val="002B6942"/>
    <w:rsid w:val="002B6E02"/>
    <w:rsid w:val="002B7519"/>
    <w:rsid w:val="002B7E6D"/>
    <w:rsid w:val="002B7EBB"/>
    <w:rsid w:val="002C14F7"/>
    <w:rsid w:val="002C328B"/>
    <w:rsid w:val="002C413B"/>
    <w:rsid w:val="002C45E1"/>
    <w:rsid w:val="002C4968"/>
    <w:rsid w:val="002C4B0A"/>
    <w:rsid w:val="002C4B22"/>
    <w:rsid w:val="002C4C35"/>
    <w:rsid w:val="002C4EDE"/>
    <w:rsid w:val="002C7440"/>
    <w:rsid w:val="002C7DD2"/>
    <w:rsid w:val="002D0BCB"/>
    <w:rsid w:val="002D1250"/>
    <w:rsid w:val="002D1352"/>
    <w:rsid w:val="002D154B"/>
    <w:rsid w:val="002D2882"/>
    <w:rsid w:val="002D2F0F"/>
    <w:rsid w:val="002D3EE6"/>
    <w:rsid w:val="002D4E21"/>
    <w:rsid w:val="002D53C8"/>
    <w:rsid w:val="002D6922"/>
    <w:rsid w:val="002D6E97"/>
    <w:rsid w:val="002D7C74"/>
    <w:rsid w:val="002D7E2D"/>
    <w:rsid w:val="002E0478"/>
    <w:rsid w:val="002E0952"/>
    <w:rsid w:val="002E0967"/>
    <w:rsid w:val="002E1289"/>
    <w:rsid w:val="002E1902"/>
    <w:rsid w:val="002E2E53"/>
    <w:rsid w:val="002E2FD6"/>
    <w:rsid w:val="002E3A88"/>
    <w:rsid w:val="002E3CF7"/>
    <w:rsid w:val="002E4136"/>
    <w:rsid w:val="002E4170"/>
    <w:rsid w:val="002E4480"/>
    <w:rsid w:val="002E5FB4"/>
    <w:rsid w:val="002E7A8C"/>
    <w:rsid w:val="002F04E7"/>
    <w:rsid w:val="002F0859"/>
    <w:rsid w:val="002F08E5"/>
    <w:rsid w:val="002F099B"/>
    <w:rsid w:val="002F0C02"/>
    <w:rsid w:val="002F1847"/>
    <w:rsid w:val="002F1DB8"/>
    <w:rsid w:val="002F297F"/>
    <w:rsid w:val="002F2AA1"/>
    <w:rsid w:val="002F2E37"/>
    <w:rsid w:val="002F3223"/>
    <w:rsid w:val="002F3DB2"/>
    <w:rsid w:val="002F427A"/>
    <w:rsid w:val="002F47B7"/>
    <w:rsid w:val="002F4926"/>
    <w:rsid w:val="002F4ABD"/>
    <w:rsid w:val="002F514A"/>
    <w:rsid w:val="002F5994"/>
    <w:rsid w:val="002F6265"/>
    <w:rsid w:val="002F658D"/>
    <w:rsid w:val="002F6CDE"/>
    <w:rsid w:val="002F703F"/>
    <w:rsid w:val="002F7284"/>
    <w:rsid w:val="002F7D8F"/>
    <w:rsid w:val="00300353"/>
    <w:rsid w:val="00300D59"/>
    <w:rsid w:val="0030110C"/>
    <w:rsid w:val="00301285"/>
    <w:rsid w:val="00301386"/>
    <w:rsid w:val="00301B3C"/>
    <w:rsid w:val="0030212E"/>
    <w:rsid w:val="0030241F"/>
    <w:rsid w:val="00303031"/>
    <w:rsid w:val="0030319C"/>
    <w:rsid w:val="003033B3"/>
    <w:rsid w:val="00303BAB"/>
    <w:rsid w:val="003043D5"/>
    <w:rsid w:val="00304928"/>
    <w:rsid w:val="0030533A"/>
    <w:rsid w:val="00305FC6"/>
    <w:rsid w:val="00307312"/>
    <w:rsid w:val="0030750D"/>
    <w:rsid w:val="0030752A"/>
    <w:rsid w:val="003075CA"/>
    <w:rsid w:val="0031081F"/>
    <w:rsid w:val="003117D6"/>
    <w:rsid w:val="003128B3"/>
    <w:rsid w:val="00312CD3"/>
    <w:rsid w:val="0031330B"/>
    <w:rsid w:val="003138F2"/>
    <w:rsid w:val="003140DC"/>
    <w:rsid w:val="00314D90"/>
    <w:rsid w:val="00315A10"/>
    <w:rsid w:val="00316837"/>
    <w:rsid w:val="003203B3"/>
    <w:rsid w:val="00320808"/>
    <w:rsid w:val="00321083"/>
    <w:rsid w:val="003219AA"/>
    <w:rsid w:val="003226F3"/>
    <w:rsid w:val="00322747"/>
    <w:rsid w:val="00322B21"/>
    <w:rsid w:val="003232A2"/>
    <w:rsid w:val="00323FC9"/>
    <w:rsid w:val="003242E3"/>
    <w:rsid w:val="00324AD5"/>
    <w:rsid w:val="00324D4A"/>
    <w:rsid w:val="00324D5E"/>
    <w:rsid w:val="00324D6F"/>
    <w:rsid w:val="00325D04"/>
    <w:rsid w:val="00325D7D"/>
    <w:rsid w:val="0032619D"/>
    <w:rsid w:val="003261C5"/>
    <w:rsid w:val="003262E7"/>
    <w:rsid w:val="00326844"/>
    <w:rsid w:val="00326CD6"/>
    <w:rsid w:val="0032757A"/>
    <w:rsid w:val="00327626"/>
    <w:rsid w:val="003276F1"/>
    <w:rsid w:val="00327D3D"/>
    <w:rsid w:val="0033014F"/>
    <w:rsid w:val="0033052F"/>
    <w:rsid w:val="00330829"/>
    <w:rsid w:val="00330D0C"/>
    <w:rsid w:val="003321F3"/>
    <w:rsid w:val="003326FF"/>
    <w:rsid w:val="0033297C"/>
    <w:rsid w:val="00332F6E"/>
    <w:rsid w:val="003336BD"/>
    <w:rsid w:val="00333F9C"/>
    <w:rsid w:val="003340C0"/>
    <w:rsid w:val="003347D7"/>
    <w:rsid w:val="003355C2"/>
    <w:rsid w:val="003361B1"/>
    <w:rsid w:val="00336D46"/>
    <w:rsid w:val="00336EF2"/>
    <w:rsid w:val="00337A1E"/>
    <w:rsid w:val="00342510"/>
    <w:rsid w:val="00342F09"/>
    <w:rsid w:val="00343525"/>
    <w:rsid w:val="00344600"/>
    <w:rsid w:val="00346BF0"/>
    <w:rsid w:val="00347804"/>
    <w:rsid w:val="00347D25"/>
    <w:rsid w:val="00347DDD"/>
    <w:rsid w:val="003502E9"/>
    <w:rsid w:val="00351120"/>
    <w:rsid w:val="003522CA"/>
    <w:rsid w:val="0035297A"/>
    <w:rsid w:val="003538EF"/>
    <w:rsid w:val="003541DB"/>
    <w:rsid w:val="003546B0"/>
    <w:rsid w:val="003547AF"/>
    <w:rsid w:val="00355D85"/>
    <w:rsid w:val="00356089"/>
    <w:rsid w:val="003565AF"/>
    <w:rsid w:val="00356711"/>
    <w:rsid w:val="00360BFB"/>
    <w:rsid w:val="00360C01"/>
    <w:rsid w:val="00361F83"/>
    <w:rsid w:val="00362130"/>
    <w:rsid w:val="00363E08"/>
    <w:rsid w:val="00364154"/>
    <w:rsid w:val="003642E2"/>
    <w:rsid w:val="00364443"/>
    <w:rsid w:val="00364FAC"/>
    <w:rsid w:val="003658A9"/>
    <w:rsid w:val="00366160"/>
    <w:rsid w:val="003662AE"/>
    <w:rsid w:val="00366957"/>
    <w:rsid w:val="00367092"/>
    <w:rsid w:val="00367775"/>
    <w:rsid w:val="00370D12"/>
    <w:rsid w:val="00371017"/>
    <w:rsid w:val="00372F12"/>
    <w:rsid w:val="00374769"/>
    <w:rsid w:val="0037597F"/>
    <w:rsid w:val="00376D7B"/>
    <w:rsid w:val="0037704B"/>
    <w:rsid w:val="003773D3"/>
    <w:rsid w:val="0037741F"/>
    <w:rsid w:val="0037743C"/>
    <w:rsid w:val="00377498"/>
    <w:rsid w:val="003801BE"/>
    <w:rsid w:val="00381EA2"/>
    <w:rsid w:val="003824A2"/>
    <w:rsid w:val="00382DB2"/>
    <w:rsid w:val="003838FB"/>
    <w:rsid w:val="00383B58"/>
    <w:rsid w:val="00384264"/>
    <w:rsid w:val="00384860"/>
    <w:rsid w:val="00384F27"/>
    <w:rsid w:val="0038522F"/>
    <w:rsid w:val="003852C1"/>
    <w:rsid w:val="00386CD1"/>
    <w:rsid w:val="003876C5"/>
    <w:rsid w:val="00387CFF"/>
    <w:rsid w:val="00387D2E"/>
    <w:rsid w:val="0039065B"/>
    <w:rsid w:val="00391B88"/>
    <w:rsid w:val="00393119"/>
    <w:rsid w:val="0039343D"/>
    <w:rsid w:val="00393646"/>
    <w:rsid w:val="00393D4C"/>
    <w:rsid w:val="003945E0"/>
    <w:rsid w:val="00394C1B"/>
    <w:rsid w:val="00394F15"/>
    <w:rsid w:val="00394FFD"/>
    <w:rsid w:val="00396BFA"/>
    <w:rsid w:val="00396F9C"/>
    <w:rsid w:val="003974F9"/>
    <w:rsid w:val="00397673"/>
    <w:rsid w:val="00397A2F"/>
    <w:rsid w:val="00397DEA"/>
    <w:rsid w:val="00397EEE"/>
    <w:rsid w:val="003A056C"/>
    <w:rsid w:val="003A0B60"/>
    <w:rsid w:val="003A167E"/>
    <w:rsid w:val="003A16EC"/>
    <w:rsid w:val="003A182E"/>
    <w:rsid w:val="003A339A"/>
    <w:rsid w:val="003A3CFD"/>
    <w:rsid w:val="003A3F21"/>
    <w:rsid w:val="003A4042"/>
    <w:rsid w:val="003A4533"/>
    <w:rsid w:val="003A4704"/>
    <w:rsid w:val="003A4727"/>
    <w:rsid w:val="003A4AD9"/>
    <w:rsid w:val="003A4B2F"/>
    <w:rsid w:val="003A51E5"/>
    <w:rsid w:val="003A5BA8"/>
    <w:rsid w:val="003A5E55"/>
    <w:rsid w:val="003A67EE"/>
    <w:rsid w:val="003A6AAF"/>
    <w:rsid w:val="003A6D4A"/>
    <w:rsid w:val="003B0526"/>
    <w:rsid w:val="003B08BB"/>
    <w:rsid w:val="003B0CF2"/>
    <w:rsid w:val="003B1E39"/>
    <w:rsid w:val="003B2B16"/>
    <w:rsid w:val="003B2E6C"/>
    <w:rsid w:val="003B3276"/>
    <w:rsid w:val="003B64B9"/>
    <w:rsid w:val="003B64C2"/>
    <w:rsid w:val="003C0F43"/>
    <w:rsid w:val="003C1A45"/>
    <w:rsid w:val="003C2D15"/>
    <w:rsid w:val="003C39B1"/>
    <w:rsid w:val="003C3FE1"/>
    <w:rsid w:val="003C427F"/>
    <w:rsid w:val="003C699E"/>
    <w:rsid w:val="003C71C7"/>
    <w:rsid w:val="003C7889"/>
    <w:rsid w:val="003C7DF2"/>
    <w:rsid w:val="003D0296"/>
    <w:rsid w:val="003D0D15"/>
    <w:rsid w:val="003D0F9E"/>
    <w:rsid w:val="003D1007"/>
    <w:rsid w:val="003D1F14"/>
    <w:rsid w:val="003D2D62"/>
    <w:rsid w:val="003D30D2"/>
    <w:rsid w:val="003D33C6"/>
    <w:rsid w:val="003D3C39"/>
    <w:rsid w:val="003D3D76"/>
    <w:rsid w:val="003D4446"/>
    <w:rsid w:val="003D4455"/>
    <w:rsid w:val="003D51FE"/>
    <w:rsid w:val="003D52FC"/>
    <w:rsid w:val="003D548D"/>
    <w:rsid w:val="003D659E"/>
    <w:rsid w:val="003D6CEF"/>
    <w:rsid w:val="003D6EF2"/>
    <w:rsid w:val="003E0960"/>
    <w:rsid w:val="003E1268"/>
    <w:rsid w:val="003E207B"/>
    <w:rsid w:val="003E342C"/>
    <w:rsid w:val="003E4280"/>
    <w:rsid w:val="003E5132"/>
    <w:rsid w:val="003E5A4C"/>
    <w:rsid w:val="003E5C8D"/>
    <w:rsid w:val="003E5E5E"/>
    <w:rsid w:val="003E5F14"/>
    <w:rsid w:val="003E6F1E"/>
    <w:rsid w:val="003F011F"/>
    <w:rsid w:val="003F084E"/>
    <w:rsid w:val="003F18A3"/>
    <w:rsid w:val="003F19A0"/>
    <w:rsid w:val="003F1AE8"/>
    <w:rsid w:val="003F1EF1"/>
    <w:rsid w:val="003F368A"/>
    <w:rsid w:val="003F45E7"/>
    <w:rsid w:val="003F48F7"/>
    <w:rsid w:val="003F4BB7"/>
    <w:rsid w:val="003F4D01"/>
    <w:rsid w:val="003F6DFB"/>
    <w:rsid w:val="00400150"/>
    <w:rsid w:val="004010F6"/>
    <w:rsid w:val="00401357"/>
    <w:rsid w:val="004014E9"/>
    <w:rsid w:val="00402B61"/>
    <w:rsid w:val="00403685"/>
    <w:rsid w:val="00404176"/>
    <w:rsid w:val="00404570"/>
    <w:rsid w:val="00404DE3"/>
    <w:rsid w:val="00404F06"/>
    <w:rsid w:val="00404FB2"/>
    <w:rsid w:val="00405915"/>
    <w:rsid w:val="004062AF"/>
    <w:rsid w:val="00406422"/>
    <w:rsid w:val="00406AA4"/>
    <w:rsid w:val="004071CF"/>
    <w:rsid w:val="00407AB0"/>
    <w:rsid w:val="00407C43"/>
    <w:rsid w:val="00407CC9"/>
    <w:rsid w:val="004104FF"/>
    <w:rsid w:val="004106E6"/>
    <w:rsid w:val="00410D5F"/>
    <w:rsid w:val="0041530F"/>
    <w:rsid w:val="00415ECC"/>
    <w:rsid w:val="004163A5"/>
    <w:rsid w:val="00416BBF"/>
    <w:rsid w:val="00417405"/>
    <w:rsid w:val="004175B4"/>
    <w:rsid w:val="0041786E"/>
    <w:rsid w:val="004207A3"/>
    <w:rsid w:val="00420B28"/>
    <w:rsid w:val="00420E58"/>
    <w:rsid w:val="00420FC2"/>
    <w:rsid w:val="004214E1"/>
    <w:rsid w:val="00421F93"/>
    <w:rsid w:val="00423D70"/>
    <w:rsid w:val="004262E4"/>
    <w:rsid w:val="0042636E"/>
    <w:rsid w:val="00430578"/>
    <w:rsid w:val="004306A4"/>
    <w:rsid w:val="00430719"/>
    <w:rsid w:val="00430941"/>
    <w:rsid w:val="004309E8"/>
    <w:rsid w:val="00431972"/>
    <w:rsid w:val="00432BBE"/>
    <w:rsid w:val="00432ED3"/>
    <w:rsid w:val="00433306"/>
    <w:rsid w:val="0043371B"/>
    <w:rsid w:val="004338DA"/>
    <w:rsid w:val="00434859"/>
    <w:rsid w:val="004348D8"/>
    <w:rsid w:val="00434CFD"/>
    <w:rsid w:val="004358BE"/>
    <w:rsid w:val="00435A33"/>
    <w:rsid w:val="00436103"/>
    <w:rsid w:val="004377C3"/>
    <w:rsid w:val="00437924"/>
    <w:rsid w:val="00440B57"/>
    <w:rsid w:val="00440D12"/>
    <w:rsid w:val="00441AFC"/>
    <w:rsid w:val="00441C17"/>
    <w:rsid w:val="00442B99"/>
    <w:rsid w:val="00444759"/>
    <w:rsid w:val="004452D5"/>
    <w:rsid w:val="0044535A"/>
    <w:rsid w:val="0044583B"/>
    <w:rsid w:val="00445840"/>
    <w:rsid w:val="00445CA5"/>
    <w:rsid w:val="00446288"/>
    <w:rsid w:val="004468D0"/>
    <w:rsid w:val="0044717D"/>
    <w:rsid w:val="004475D5"/>
    <w:rsid w:val="00447A86"/>
    <w:rsid w:val="004506F3"/>
    <w:rsid w:val="004515D1"/>
    <w:rsid w:val="00451C1B"/>
    <w:rsid w:val="0045225F"/>
    <w:rsid w:val="004526F0"/>
    <w:rsid w:val="00454158"/>
    <w:rsid w:val="004541B4"/>
    <w:rsid w:val="00454C36"/>
    <w:rsid w:val="00454D89"/>
    <w:rsid w:val="00455CCD"/>
    <w:rsid w:val="00456074"/>
    <w:rsid w:val="00457CFC"/>
    <w:rsid w:val="004601F6"/>
    <w:rsid w:val="0046176B"/>
    <w:rsid w:val="0046197A"/>
    <w:rsid w:val="00461991"/>
    <w:rsid w:val="004620C9"/>
    <w:rsid w:val="00462169"/>
    <w:rsid w:val="004628ED"/>
    <w:rsid w:val="00462996"/>
    <w:rsid w:val="00462AE4"/>
    <w:rsid w:val="00463F06"/>
    <w:rsid w:val="00464A78"/>
    <w:rsid w:val="00465D18"/>
    <w:rsid w:val="0046666A"/>
    <w:rsid w:val="004676CC"/>
    <w:rsid w:val="00467F92"/>
    <w:rsid w:val="0047065D"/>
    <w:rsid w:val="00470A45"/>
    <w:rsid w:val="004716D4"/>
    <w:rsid w:val="00471E38"/>
    <w:rsid w:val="004721B2"/>
    <w:rsid w:val="00473492"/>
    <w:rsid w:val="0047447B"/>
    <w:rsid w:val="00474712"/>
    <w:rsid w:val="00475983"/>
    <w:rsid w:val="00476479"/>
    <w:rsid w:val="00476655"/>
    <w:rsid w:val="004767A7"/>
    <w:rsid w:val="00476B56"/>
    <w:rsid w:val="00476D6B"/>
    <w:rsid w:val="00476E61"/>
    <w:rsid w:val="0047703F"/>
    <w:rsid w:val="004805F5"/>
    <w:rsid w:val="00480CB1"/>
    <w:rsid w:val="00480DFE"/>
    <w:rsid w:val="004810A4"/>
    <w:rsid w:val="00481E63"/>
    <w:rsid w:val="00482022"/>
    <w:rsid w:val="00482CF7"/>
    <w:rsid w:val="004832DE"/>
    <w:rsid w:val="00483F0B"/>
    <w:rsid w:val="00486278"/>
    <w:rsid w:val="00486486"/>
    <w:rsid w:val="004873A4"/>
    <w:rsid w:val="00487A77"/>
    <w:rsid w:val="004902F8"/>
    <w:rsid w:val="004911F0"/>
    <w:rsid w:val="0049181C"/>
    <w:rsid w:val="00491844"/>
    <w:rsid w:val="00491BD9"/>
    <w:rsid w:val="00492CF6"/>
    <w:rsid w:val="0049389B"/>
    <w:rsid w:val="004943FA"/>
    <w:rsid w:val="004946D3"/>
    <w:rsid w:val="004957A6"/>
    <w:rsid w:val="00495E1B"/>
    <w:rsid w:val="0049631D"/>
    <w:rsid w:val="004964D8"/>
    <w:rsid w:val="004968B7"/>
    <w:rsid w:val="00496B30"/>
    <w:rsid w:val="00497FCD"/>
    <w:rsid w:val="004A044C"/>
    <w:rsid w:val="004A05A1"/>
    <w:rsid w:val="004A0D30"/>
    <w:rsid w:val="004A1734"/>
    <w:rsid w:val="004A19DE"/>
    <w:rsid w:val="004A2B26"/>
    <w:rsid w:val="004A3153"/>
    <w:rsid w:val="004A34C6"/>
    <w:rsid w:val="004A35F8"/>
    <w:rsid w:val="004A376F"/>
    <w:rsid w:val="004A3BA9"/>
    <w:rsid w:val="004A5007"/>
    <w:rsid w:val="004A53F4"/>
    <w:rsid w:val="004A54C1"/>
    <w:rsid w:val="004A5E90"/>
    <w:rsid w:val="004A669A"/>
    <w:rsid w:val="004A6AB4"/>
    <w:rsid w:val="004B2D94"/>
    <w:rsid w:val="004B34FB"/>
    <w:rsid w:val="004B4002"/>
    <w:rsid w:val="004B42CB"/>
    <w:rsid w:val="004B44D4"/>
    <w:rsid w:val="004B463B"/>
    <w:rsid w:val="004B4875"/>
    <w:rsid w:val="004B4EF3"/>
    <w:rsid w:val="004B5BC7"/>
    <w:rsid w:val="004B5BF5"/>
    <w:rsid w:val="004B6480"/>
    <w:rsid w:val="004B6ADD"/>
    <w:rsid w:val="004B6C6B"/>
    <w:rsid w:val="004B73ED"/>
    <w:rsid w:val="004B7E2A"/>
    <w:rsid w:val="004C0480"/>
    <w:rsid w:val="004C0EDA"/>
    <w:rsid w:val="004C1635"/>
    <w:rsid w:val="004C17F0"/>
    <w:rsid w:val="004C1D8C"/>
    <w:rsid w:val="004C3416"/>
    <w:rsid w:val="004C3AF8"/>
    <w:rsid w:val="004C4B93"/>
    <w:rsid w:val="004C5FA9"/>
    <w:rsid w:val="004C6BB3"/>
    <w:rsid w:val="004C7EB4"/>
    <w:rsid w:val="004D0FF9"/>
    <w:rsid w:val="004D1739"/>
    <w:rsid w:val="004D1B8D"/>
    <w:rsid w:val="004D2535"/>
    <w:rsid w:val="004D263A"/>
    <w:rsid w:val="004D2CE7"/>
    <w:rsid w:val="004D51E1"/>
    <w:rsid w:val="004D57ED"/>
    <w:rsid w:val="004D5CF7"/>
    <w:rsid w:val="004D6745"/>
    <w:rsid w:val="004D78C4"/>
    <w:rsid w:val="004E052B"/>
    <w:rsid w:val="004E09D2"/>
    <w:rsid w:val="004E18A1"/>
    <w:rsid w:val="004E1DD1"/>
    <w:rsid w:val="004E1F90"/>
    <w:rsid w:val="004E5925"/>
    <w:rsid w:val="004E68FA"/>
    <w:rsid w:val="004E722E"/>
    <w:rsid w:val="004F0224"/>
    <w:rsid w:val="004F11F1"/>
    <w:rsid w:val="004F17C1"/>
    <w:rsid w:val="004F1CDC"/>
    <w:rsid w:val="004F2BB4"/>
    <w:rsid w:val="004F3783"/>
    <w:rsid w:val="004F3CEE"/>
    <w:rsid w:val="004F41B6"/>
    <w:rsid w:val="004F4B5B"/>
    <w:rsid w:val="004F50BB"/>
    <w:rsid w:val="004F5B1C"/>
    <w:rsid w:val="004F5C17"/>
    <w:rsid w:val="004F6A25"/>
    <w:rsid w:val="004F6FB5"/>
    <w:rsid w:val="005004BE"/>
    <w:rsid w:val="005005B0"/>
    <w:rsid w:val="00500850"/>
    <w:rsid w:val="00500FF9"/>
    <w:rsid w:val="00501244"/>
    <w:rsid w:val="00502A79"/>
    <w:rsid w:val="00503212"/>
    <w:rsid w:val="005044EC"/>
    <w:rsid w:val="00504B5C"/>
    <w:rsid w:val="00504BD4"/>
    <w:rsid w:val="00505612"/>
    <w:rsid w:val="0050563D"/>
    <w:rsid w:val="0050714B"/>
    <w:rsid w:val="00507FE4"/>
    <w:rsid w:val="00511F03"/>
    <w:rsid w:val="0051264A"/>
    <w:rsid w:val="005128DF"/>
    <w:rsid w:val="00512900"/>
    <w:rsid w:val="00512CD0"/>
    <w:rsid w:val="005133E2"/>
    <w:rsid w:val="0051392F"/>
    <w:rsid w:val="00514E6D"/>
    <w:rsid w:val="005150CC"/>
    <w:rsid w:val="00515BC6"/>
    <w:rsid w:val="00515DB5"/>
    <w:rsid w:val="00515E3C"/>
    <w:rsid w:val="00516948"/>
    <w:rsid w:val="00516B5A"/>
    <w:rsid w:val="005177E1"/>
    <w:rsid w:val="00517D32"/>
    <w:rsid w:val="00520283"/>
    <w:rsid w:val="0052097A"/>
    <w:rsid w:val="0052135B"/>
    <w:rsid w:val="0052200A"/>
    <w:rsid w:val="005221D9"/>
    <w:rsid w:val="0052226B"/>
    <w:rsid w:val="005235C6"/>
    <w:rsid w:val="00523891"/>
    <w:rsid w:val="00523C42"/>
    <w:rsid w:val="00523E15"/>
    <w:rsid w:val="00524BE1"/>
    <w:rsid w:val="00524FED"/>
    <w:rsid w:val="005264A6"/>
    <w:rsid w:val="005267E9"/>
    <w:rsid w:val="00527AD5"/>
    <w:rsid w:val="00527DCD"/>
    <w:rsid w:val="00530812"/>
    <w:rsid w:val="00530D63"/>
    <w:rsid w:val="00531698"/>
    <w:rsid w:val="005317CA"/>
    <w:rsid w:val="0053215B"/>
    <w:rsid w:val="005323A7"/>
    <w:rsid w:val="005323C4"/>
    <w:rsid w:val="00532DC7"/>
    <w:rsid w:val="00532FAE"/>
    <w:rsid w:val="00533138"/>
    <w:rsid w:val="005333E1"/>
    <w:rsid w:val="0053381C"/>
    <w:rsid w:val="00533D00"/>
    <w:rsid w:val="005341AF"/>
    <w:rsid w:val="005346F1"/>
    <w:rsid w:val="005352EF"/>
    <w:rsid w:val="0053553F"/>
    <w:rsid w:val="00535CF4"/>
    <w:rsid w:val="00536D7A"/>
    <w:rsid w:val="005372D3"/>
    <w:rsid w:val="0053760F"/>
    <w:rsid w:val="00537D02"/>
    <w:rsid w:val="005405FF"/>
    <w:rsid w:val="00540F56"/>
    <w:rsid w:val="00541392"/>
    <w:rsid w:val="005430E3"/>
    <w:rsid w:val="00543731"/>
    <w:rsid w:val="0054492E"/>
    <w:rsid w:val="005462F0"/>
    <w:rsid w:val="0054648E"/>
    <w:rsid w:val="00546E5C"/>
    <w:rsid w:val="00547F54"/>
    <w:rsid w:val="00550D88"/>
    <w:rsid w:val="00551A9D"/>
    <w:rsid w:val="00551C9E"/>
    <w:rsid w:val="00552B48"/>
    <w:rsid w:val="0055432A"/>
    <w:rsid w:val="00555049"/>
    <w:rsid w:val="00556754"/>
    <w:rsid w:val="00556855"/>
    <w:rsid w:val="00556870"/>
    <w:rsid w:val="00560108"/>
    <w:rsid w:val="005604BA"/>
    <w:rsid w:val="0056054B"/>
    <w:rsid w:val="00560972"/>
    <w:rsid w:val="00560F1B"/>
    <w:rsid w:val="00561086"/>
    <w:rsid w:val="005610B5"/>
    <w:rsid w:val="0056117F"/>
    <w:rsid w:val="00562A3A"/>
    <w:rsid w:val="005637F6"/>
    <w:rsid w:val="00563D96"/>
    <w:rsid w:val="0056404F"/>
    <w:rsid w:val="00566345"/>
    <w:rsid w:val="005663A3"/>
    <w:rsid w:val="0056744C"/>
    <w:rsid w:val="00570005"/>
    <w:rsid w:val="005709D6"/>
    <w:rsid w:val="0057103F"/>
    <w:rsid w:val="005710D7"/>
    <w:rsid w:val="005717B1"/>
    <w:rsid w:val="005733D6"/>
    <w:rsid w:val="005735E3"/>
    <w:rsid w:val="0057433A"/>
    <w:rsid w:val="00576129"/>
    <w:rsid w:val="00576E09"/>
    <w:rsid w:val="00576E57"/>
    <w:rsid w:val="00577CF2"/>
    <w:rsid w:val="005800FB"/>
    <w:rsid w:val="00580751"/>
    <w:rsid w:val="0058096A"/>
    <w:rsid w:val="00580D4C"/>
    <w:rsid w:val="00581480"/>
    <w:rsid w:val="00582D99"/>
    <w:rsid w:val="00583001"/>
    <w:rsid w:val="00583543"/>
    <w:rsid w:val="0058400F"/>
    <w:rsid w:val="00584E47"/>
    <w:rsid w:val="00585700"/>
    <w:rsid w:val="0058682A"/>
    <w:rsid w:val="005879F9"/>
    <w:rsid w:val="00590FC3"/>
    <w:rsid w:val="005910A4"/>
    <w:rsid w:val="00591D3B"/>
    <w:rsid w:val="00591DDC"/>
    <w:rsid w:val="0059257C"/>
    <w:rsid w:val="00592711"/>
    <w:rsid w:val="00594D67"/>
    <w:rsid w:val="005953DF"/>
    <w:rsid w:val="005972A9"/>
    <w:rsid w:val="00597563"/>
    <w:rsid w:val="005A0BE4"/>
    <w:rsid w:val="005A0F8C"/>
    <w:rsid w:val="005A1B6F"/>
    <w:rsid w:val="005A2192"/>
    <w:rsid w:val="005A2643"/>
    <w:rsid w:val="005A294E"/>
    <w:rsid w:val="005A36DD"/>
    <w:rsid w:val="005A3B79"/>
    <w:rsid w:val="005A4040"/>
    <w:rsid w:val="005A45BA"/>
    <w:rsid w:val="005A4DBE"/>
    <w:rsid w:val="005A50B6"/>
    <w:rsid w:val="005A5201"/>
    <w:rsid w:val="005A57E1"/>
    <w:rsid w:val="005A57FB"/>
    <w:rsid w:val="005A5AFB"/>
    <w:rsid w:val="005A5DA5"/>
    <w:rsid w:val="005A5E73"/>
    <w:rsid w:val="005A61A7"/>
    <w:rsid w:val="005A6DB6"/>
    <w:rsid w:val="005A6E46"/>
    <w:rsid w:val="005A742E"/>
    <w:rsid w:val="005B0F25"/>
    <w:rsid w:val="005B132C"/>
    <w:rsid w:val="005B1D37"/>
    <w:rsid w:val="005B289F"/>
    <w:rsid w:val="005B2AE8"/>
    <w:rsid w:val="005B2D4E"/>
    <w:rsid w:val="005B3A1B"/>
    <w:rsid w:val="005B47A7"/>
    <w:rsid w:val="005B5EA6"/>
    <w:rsid w:val="005B6418"/>
    <w:rsid w:val="005B6726"/>
    <w:rsid w:val="005B6903"/>
    <w:rsid w:val="005B7582"/>
    <w:rsid w:val="005B7A51"/>
    <w:rsid w:val="005C0420"/>
    <w:rsid w:val="005C06AA"/>
    <w:rsid w:val="005C0F4A"/>
    <w:rsid w:val="005C16DD"/>
    <w:rsid w:val="005C1F89"/>
    <w:rsid w:val="005C21BE"/>
    <w:rsid w:val="005C27F6"/>
    <w:rsid w:val="005C31C7"/>
    <w:rsid w:val="005C35F8"/>
    <w:rsid w:val="005C3867"/>
    <w:rsid w:val="005C38DC"/>
    <w:rsid w:val="005C3BA8"/>
    <w:rsid w:val="005C3CB3"/>
    <w:rsid w:val="005C3FFE"/>
    <w:rsid w:val="005C49B8"/>
    <w:rsid w:val="005C59FB"/>
    <w:rsid w:val="005C5EBC"/>
    <w:rsid w:val="005C5EFC"/>
    <w:rsid w:val="005C6254"/>
    <w:rsid w:val="005C6275"/>
    <w:rsid w:val="005C65EB"/>
    <w:rsid w:val="005C68E2"/>
    <w:rsid w:val="005C7920"/>
    <w:rsid w:val="005D0134"/>
    <w:rsid w:val="005D035D"/>
    <w:rsid w:val="005D0A0C"/>
    <w:rsid w:val="005D0D0F"/>
    <w:rsid w:val="005D2704"/>
    <w:rsid w:val="005D3934"/>
    <w:rsid w:val="005D52EA"/>
    <w:rsid w:val="005D62DF"/>
    <w:rsid w:val="005D7478"/>
    <w:rsid w:val="005D78C8"/>
    <w:rsid w:val="005E0529"/>
    <w:rsid w:val="005E0C2F"/>
    <w:rsid w:val="005E1E11"/>
    <w:rsid w:val="005E1E54"/>
    <w:rsid w:val="005E232A"/>
    <w:rsid w:val="005E2360"/>
    <w:rsid w:val="005E2BF6"/>
    <w:rsid w:val="005E3180"/>
    <w:rsid w:val="005E36FB"/>
    <w:rsid w:val="005E5120"/>
    <w:rsid w:val="005E51A9"/>
    <w:rsid w:val="005E52D5"/>
    <w:rsid w:val="005E5977"/>
    <w:rsid w:val="005E7E54"/>
    <w:rsid w:val="005F059D"/>
    <w:rsid w:val="005F0E0A"/>
    <w:rsid w:val="005F10EF"/>
    <w:rsid w:val="005F124C"/>
    <w:rsid w:val="005F1277"/>
    <w:rsid w:val="005F185E"/>
    <w:rsid w:val="005F28BD"/>
    <w:rsid w:val="005F339A"/>
    <w:rsid w:val="005F375D"/>
    <w:rsid w:val="005F44F4"/>
    <w:rsid w:val="005F49C1"/>
    <w:rsid w:val="005F515C"/>
    <w:rsid w:val="005F5BC0"/>
    <w:rsid w:val="005F7260"/>
    <w:rsid w:val="005F7427"/>
    <w:rsid w:val="005F7E18"/>
    <w:rsid w:val="00600011"/>
    <w:rsid w:val="00600266"/>
    <w:rsid w:val="006008F7"/>
    <w:rsid w:val="006010B8"/>
    <w:rsid w:val="006015D1"/>
    <w:rsid w:val="00601C06"/>
    <w:rsid w:val="006043FE"/>
    <w:rsid w:val="00604D2A"/>
    <w:rsid w:val="00606367"/>
    <w:rsid w:val="0060665D"/>
    <w:rsid w:val="00607346"/>
    <w:rsid w:val="00607A94"/>
    <w:rsid w:val="00610FBE"/>
    <w:rsid w:val="0061133C"/>
    <w:rsid w:val="00611F02"/>
    <w:rsid w:val="006120A2"/>
    <w:rsid w:val="006120D6"/>
    <w:rsid w:val="006139C6"/>
    <w:rsid w:val="0061444D"/>
    <w:rsid w:val="006151F7"/>
    <w:rsid w:val="006155E4"/>
    <w:rsid w:val="00615F0C"/>
    <w:rsid w:val="006169C5"/>
    <w:rsid w:val="00616E1A"/>
    <w:rsid w:val="006170DB"/>
    <w:rsid w:val="00617D7F"/>
    <w:rsid w:val="00617ED4"/>
    <w:rsid w:val="006206E4"/>
    <w:rsid w:val="006207FF"/>
    <w:rsid w:val="00620ABF"/>
    <w:rsid w:val="006214AB"/>
    <w:rsid w:val="0062274B"/>
    <w:rsid w:val="0062379C"/>
    <w:rsid w:val="00623A4A"/>
    <w:rsid w:val="00623D42"/>
    <w:rsid w:val="0062497A"/>
    <w:rsid w:val="006252B8"/>
    <w:rsid w:val="00625DB8"/>
    <w:rsid w:val="006263FA"/>
    <w:rsid w:val="00626526"/>
    <w:rsid w:val="0062709A"/>
    <w:rsid w:val="00627664"/>
    <w:rsid w:val="00630029"/>
    <w:rsid w:val="00630523"/>
    <w:rsid w:val="006309A9"/>
    <w:rsid w:val="00631CC5"/>
    <w:rsid w:val="00631E85"/>
    <w:rsid w:val="00632876"/>
    <w:rsid w:val="00632AA6"/>
    <w:rsid w:val="0063343B"/>
    <w:rsid w:val="00634D54"/>
    <w:rsid w:val="00634FC6"/>
    <w:rsid w:val="00634FFB"/>
    <w:rsid w:val="006355B9"/>
    <w:rsid w:val="0063627C"/>
    <w:rsid w:val="00637307"/>
    <w:rsid w:val="00637750"/>
    <w:rsid w:val="00637DFD"/>
    <w:rsid w:val="0064046E"/>
    <w:rsid w:val="006411CE"/>
    <w:rsid w:val="0064140E"/>
    <w:rsid w:val="006423CC"/>
    <w:rsid w:val="00642964"/>
    <w:rsid w:val="00643AFB"/>
    <w:rsid w:val="0064433C"/>
    <w:rsid w:val="0064554D"/>
    <w:rsid w:val="00645DEA"/>
    <w:rsid w:val="00646A01"/>
    <w:rsid w:val="00646A2E"/>
    <w:rsid w:val="00646CDA"/>
    <w:rsid w:val="006471A7"/>
    <w:rsid w:val="0064754D"/>
    <w:rsid w:val="00647F26"/>
    <w:rsid w:val="00650334"/>
    <w:rsid w:val="00650928"/>
    <w:rsid w:val="00650C1D"/>
    <w:rsid w:val="00651713"/>
    <w:rsid w:val="00651AAF"/>
    <w:rsid w:val="00653071"/>
    <w:rsid w:val="006536B8"/>
    <w:rsid w:val="006538A0"/>
    <w:rsid w:val="00654657"/>
    <w:rsid w:val="0065487A"/>
    <w:rsid w:val="00654C07"/>
    <w:rsid w:val="00655EB3"/>
    <w:rsid w:val="0065626A"/>
    <w:rsid w:val="0065734D"/>
    <w:rsid w:val="0066080A"/>
    <w:rsid w:val="00660ECF"/>
    <w:rsid w:val="00661213"/>
    <w:rsid w:val="00661337"/>
    <w:rsid w:val="0066238F"/>
    <w:rsid w:val="00662813"/>
    <w:rsid w:val="00662E82"/>
    <w:rsid w:val="00663343"/>
    <w:rsid w:val="006640C8"/>
    <w:rsid w:val="0066410A"/>
    <w:rsid w:val="00664DA0"/>
    <w:rsid w:val="00664FE4"/>
    <w:rsid w:val="006650BB"/>
    <w:rsid w:val="00665164"/>
    <w:rsid w:val="006659C0"/>
    <w:rsid w:val="00665E85"/>
    <w:rsid w:val="00665F71"/>
    <w:rsid w:val="00667077"/>
    <w:rsid w:val="006672D1"/>
    <w:rsid w:val="006706A9"/>
    <w:rsid w:val="006707A0"/>
    <w:rsid w:val="006715E9"/>
    <w:rsid w:val="00671996"/>
    <w:rsid w:val="00672B85"/>
    <w:rsid w:val="006733D4"/>
    <w:rsid w:val="00673AD3"/>
    <w:rsid w:val="006745C7"/>
    <w:rsid w:val="006755F8"/>
    <w:rsid w:val="0067629A"/>
    <w:rsid w:val="00677634"/>
    <w:rsid w:val="00677F72"/>
    <w:rsid w:val="00680867"/>
    <w:rsid w:val="00681073"/>
    <w:rsid w:val="006810FF"/>
    <w:rsid w:val="00681314"/>
    <w:rsid w:val="00681820"/>
    <w:rsid w:val="00682690"/>
    <w:rsid w:val="006833EE"/>
    <w:rsid w:val="00684202"/>
    <w:rsid w:val="0068430D"/>
    <w:rsid w:val="006845AF"/>
    <w:rsid w:val="00684802"/>
    <w:rsid w:val="006853D2"/>
    <w:rsid w:val="00685A01"/>
    <w:rsid w:val="00685F0C"/>
    <w:rsid w:val="00686DCA"/>
    <w:rsid w:val="00686DE7"/>
    <w:rsid w:val="00687172"/>
    <w:rsid w:val="00687648"/>
    <w:rsid w:val="00690219"/>
    <w:rsid w:val="00691CF1"/>
    <w:rsid w:val="00691DA6"/>
    <w:rsid w:val="00692F2C"/>
    <w:rsid w:val="00693A93"/>
    <w:rsid w:val="006941C7"/>
    <w:rsid w:val="00694793"/>
    <w:rsid w:val="00694C19"/>
    <w:rsid w:val="006951E7"/>
    <w:rsid w:val="00695C20"/>
    <w:rsid w:val="00696396"/>
    <w:rsid w:val="0069690D"/>
    <w:rsid w:val="00696C21"/>
    <w:rsid w:val="00696E87"/>
    <w:rsid w:val="00697E4B"/>
    <w:rsid w:val="006A01A7"/>
    <w:rsid w:val="006A0646"/>
    <w:rsid w:val="006A0D7C"/>
    <w:rsid w:val="006A0FC7"/>
    <w:rsid w:val="006A1460"/>
    <w:rsid w:val="006A2F8F"/>
    <w:rsid w:val="006A2FDA"/>
    <w:rsid w:val="006A3D6D"/>
    <w:rsid w:val="006A4C48"/>
    <w:rsid w:val="006A5193"/>
    <w:rsid w:val="006A6BB7"/>
    <w:rsid w:val="006A6C50"/>
    <w:rsid w:val="006A7254"/>
    <w:rsid w:val="006A79F4"/>
    <w:rsid w:val="006A7BE3"/>
    <w:rsid w:val="006B0F52"/>
    <w:rsid w:val="006B1B53"/>
    <w:rsid w:val="006B1E4B"/>
    <w:rsid w:val="006B216A"/>
    <w:rsid w:val="006B257C"/>
    <w:rsid w:val="006B3030"/>
    <w:rsid w:val="006B3A92"/>
    <w:rsid w:val="006B3AE2"/>
    <w:rsid w:val="006B3C1D"/>
    <w:rsid w:val="006B4307"/>
    <w:rsid w:val="006B48EC"/>
    <w:rsid w:val="006B4FBB"/>
    <w:rsid w:val="006B52AA"/>
    <w:rsid w:val="006B5645"/>
    <w:rsid w:val="006B5DD5"/>
    <w:rsid w:val="006B5E27"/>
    <w:rsid w:val="006B75D5"/>
    <w:rsid w:val="006B7608"/>
    <w:rsid w:val="006C0C37"/>
    <w:rsid w:val="006C10DB"/>
    <w:rsid w:val="006C11A2"/>
    <w:rsid w:val="006C295A"/>
    <w:rsid w:val="006C2EAB"/>
    <w:rsid w:val="006C2F75"/>
    <w:rsid w:val="006C3501"/>
    <w:rsid w:val="006C3921"/>
    <w:rsid w:val="006C505D"/>
    <w:rsid w:val="006C50F5"/>
    <w:rsid w:val="006C522F"/>
    <w:rsid w:val="006C5586"/>
    <w:rsid w:val="006C58E0"/>
    <w:rsid w:val="006C6071"/>
    <w:rsid w:val="006C72B9"/>
    <w:rsid w:val="006D0191"/>
    <w:rsid w:val="006D14C7"/>
    <w:rsid w:val="006D1F5C"/>
    <w:rsid w:val="006D2EB9"/>
    <w:rsid w:val="006D34BE"/>
    <w:rsid w:val="006D42F1"/>
    <w:rsid w:val="006D5ABD"/>
    <w:rsid w:val="006D5D43"/>
    <w:rsid w:val="006D6449"/>
    <w:rsid w:val="006D69B7"/>
    <w:rsid w:val="006E018F"/>
    <w:rsid w:val="006E0215"/>
    <w:rsid w:val="006E0D9E"/>
    <w:rsid w:val="006E0E4D"/>
    <w:rsid w:val="006E0E96"/>
    <w:rsid w:val="006E17F5"/>
    <w:rsid w:val="006E1802"/>
    <w:rsid w:val="006E293F"/>
    <w:rsid w:val="006E3439"/>
    <w:rsid w:val="006E3851"/>
    <w:rsid w:val="006E3950"/>
    <w:rsid w:val="006E4F50"/>
    <w:rsid w:val="006E545E"/>
    <w:rsid w:val="006E54A5"/>
    <w:rsid w:val="006E5CAF"/>
    <w:rsid w:val="006E6087"/>
    <w:rsid w:val="006E6818"/>
    <w:rsid w:val="006E709D"/>
    <w:rsid w:val="006F0156"/>
    <w:rsid w:val="006F0B6D"/>
    <w:rsid w:val="006F20E3"/>
    <w:rsid w:val="006F2231"/>
    <w:rsid w:val="006F28CF"/>
    <w:rsid w:val="006F3061"/>
    <w:rsid w:val="006F3804"/>
    <w:rsid w:val="006F3AA7"/>
    <w:rsid w:val="006F4121"/>
    <w:rsid w:val="006F5426"/>
    <w:rsid w:val="006F5558"/>
    <w:rsid w:val="006F5F4E"/>
    <w:rsid w:val="006F65D5"/>
    <w:rsid w:val="006F6836"/>
    <w:rsid w:val="006F6BEE"/>
    <w:rsid w:val="006F6E82"/>
    <w:rsid w:val="006F6EDE"/>
    <w:rsid w:val="006F72A6"/>
    <w:rsid w:val="006F7654"/>
    <w:rsid w:val="006F797F"/>
    <w:rsid w:val="006F7CB6"/>
    <w:rsid w:val="00700249"/>
    <w:rsid w:val="00700C6D"/>
    <w:rsid w:val="00701264"/>
    <w:rsid w:val="00702342"/>
    <w:rsid w:val="007026AB"/>
    <w:rsid w:val="00702BA9"/>
    <w:rsid w:val="007030F9"/>
    <w:rsid w:val="007051B4"/>
    <w:rsid w:val="00705AA8"/>
    <w:rsid w:val="00706303"/>
    <w:rsid w:val="00706551"/>
    <w:rsid w:val="00707736"/>
    <w:rsid w:val="007077CE"/>
    <w:rsid w:val="00707A41"/>
    <w:rsid w:val="00707DD1"/>
    <w:rsid w:val="00710BAD"/>
    <w:rsid w:val="00711648"/>
    <w:rsid w:val="00711804"/>
    <w:rsid w:val="007119BA"/>
    <w:rsid w:val="00712DED"/>
    <w:rsid w:val="00714459"/>
    <w:rsid w:val="0071482D"/>
    <w:rsid w:val="00714F24"/>
    <w:rsid w:val="0071539E"/>
    <w:rsid w:val="0071555F"/>
    <w:rsid w:val="0071569A"/>
    <w:rsid w:val="007163CD"/>
    <w:rsid w:val="00717855"/>
    <w:rsid w:val="007210A0"/>
    <w:rsid w:val="00721330"/>
    <w:rsid w:val="007213B2"/>
    <w:rsid w:val="00721F1F"/>
    <w:rsid w:val="007221DD"/>
    <w:rsid w:val="00722A8F"/>
    <w:rsid w:val="00723358"/>
    <w:rsid w:val="00723FA9"/>
    <w:rsid w:val="00724D98"/>
    <w:rsid w:val="007277DB"/>
    <w:rsid w:val="00727BFA"/>
    <w:rsid w:val="0073040E"/>
    <w:rsid w:val="007304DB"/>
    <w:rsid w:val="007309D5"/>
    <w:rsid w:val="00730F85"/>
    <w:rsid w:val="0073136C"/>
    <w:rsid w:val="00731389"/>
    <w:rsid w:val="00731BE4"/>
    <w:rsid w:val="007337C3"/>
    <w:rsid w:val="00733A21"/>
    <w:rsid w:val="00735D9E"/>
    <w:rsid w:val="00736539"/>
    <w:rsid w:val="0073653B"/>
    <w:rsid w:val="00736CCF"/>
    <w:rsid w:val="007375D8"/>
    <w:rsid w:val="00737604"/>
    <w:rsid w:val="00740DDE"/>
    <w:rsid w:val="00740E67"/>
    <w:rsid w:val="0074185D"/>
    <w:rsid w:val="00741C3A"/>
    <w:rsid w:val="00741D7A"/>
    <w:rsid w:val="007421FF"/>
    <w:rsid w:val="007428EE"/>
    <w:rsid w:val="00742FDC"/>
    <w:rsid w:val="00743B76"/>
    <w:rsid w:val="00745105"/>
    <w:rsid w:val="007457B5"/>
    <w:rsid w:val="00745839"/>
    <w:rsid w:val="00745D51"/>
    <w:rsid w:val="00745F6F"/>
    <w:rsid w:val="007467A2"/>
    <w:rsid w:val="00747010"/>
    <w:rsid w:val="00747421"/>
    <w:rsid w:val="007475C1"/>
    <w:rsid w:val="0075428E"/>
    <w:rsid w:val="0075461F"/>
    <w:rsid w:val="0075493F"/>
    <w:rsid w:val="00754C5F"/>
    <w:rsid w:val="007557AE"/>
    <w:rsid w:val="00755B80"/>
    <w:rsid w:val="00756200"/>
    <w:rsid w:val="00756C60"/>
    <w:rsid w:val="007572BD"/>
    <w:rsid w:val="007577F2"/>
    <w:rsid w:val="00757E6C"/>
    <w:rsid w:val="007608EC"/>
    <w:rsid w:val="007635F3"/>
    <w:rsid w:val="00763892"/>
    <w:rsid w:val="0076495D"/>
    <w:rsid w:val="00764FB2"/>
    <w:rsid w:val="00765B6F"/>
    <w:rsid w:val="00765DFC"/>
    <w:rsid w:val="00767554"/>
    <w:rsid w:val="00767587"/>
    <w:rsid w:val="00767E1D"/>
    <w:rsid w:val="00770367"/>
    <w:rsid w:val="0077098E"/>
    <w:rsid w:val="00771111"/>
    <w:rsid w:val="007714A4"/>
    <w:rsid w:val="00771642"/>
    <w:rsid w:val="00772C70"/>
    <w:rsid w:val="00773010"/>
    <w:rsid w:val="007734E5"/>
    <w:rsid w:val="00773990"/>
    <w:rsid w:val="007747F4"/>
    <w:rsid w:val="00774A8D"/>
    <w:rsid w:val="00774CAB"/>
    <w:rsid w:val="00776078"/>
    <w:rsid w:val="007762C4"/>
    <w:rsid w:val="007764F0"/>
    <w:rsid w:val="007766FA"/>
    <w:rsid w:val="00777AED"/>
    <w:rsid w:val="0078090A"/>
    <w:rsid w:val="00780BAF"/>
    <w:rsid w:val="00780C97"/>
    <w:rsid w:val="00780E4D"/>
    <w:rsid w:val="00781AD8"/>
    <w:rsid w:val="00781C8F"/>
    <w:rsid w:val="0078254F"/>
    <w:rsid w:val="00782775"/>
    <w:rsid w:val="00782E99"/>
    <w:rsid w:val="00782EC3"/>
    <w:rsid w:val="00783B25"/>
    <w:rsid w:val="0078422B"/>
    <w:rsid w:val="0078502C"/>
    <w:rsid w:val="007855E0"/>
    <w:rsid w:val="0078617B"/>
    <w:rsid w:val="00786CA4"/>
    <w:rsid w:val="00786F03"/>
    <w:rsid w:val="007877FC"/>
    <w:rsid w:val="0079099C"/>
    <w:rsid w:val="007911CF"/>
    <w:rsid w:val="00793996"/>
    <w:rsid w:val="00793A56"/>
    <w:rsid w:val="00793EE2"/>
    <w:rsid w:val="00793F32"/>
    <w:rsid w:val="0079497F"/>
    <w:rsid w:val="00794E6A"/>
    <w:rsid w:val="007954AB"/>
    <w:rsid w:val="00795568"/>
    <w:rsid w:val="00795E19"/>
    <w:rsid w:val="00797133"/>
    <w:rsid w:val="00797830"/>
    <w:rsid w:val="007A0694"/>
    <w:rsid w:val="007A07E1"/>
    <w:rsid w:val="007A0EE4"/>
    <w:rsid w:val="007A1376"/>
    <w:rsid w:val="007A15BD"/>
    <w:rsid w:val="007A1E5B"/>
    <w:rsid w:val="007A2433"/>
    <w:rsid w:val="007A30C5"/>
    <w:rsid w:val="007A3789"/>
    <w:rsid w:val="007A386F"/>
    <w:rsid w:val="007A3955"/>
    <w:rsid w:val="007A4622"/>
    <w:rsid w:val="007A49D0"/>
    <w:rsid w:val="007A502D"/>
    <w:rsid w:val="007A5315"/>
    <w:rsid w:val="007A5B87"/>
    <w:rsid w:val="007A62DB"/>
    <w:rsid w:val="007A6B44"/>
    <w:rsid w:val="007A7BBF"/>
    <w:rsid w:val="007B0437"/>
    <w:rsid w:val="007B078C"/>
    <w:rsid w:val="007B0EFB"/>
    <w:rsid w:val="007B0FEE"/>
    <w:rsid w:val="007B13D4"/>
    <w:rsid w:val="007B1504"/>
    <w:rsid w:val="007B1FF5"/>
    <w:rsid w:val="007B23BB"/>
    <w:rsid w:val="007B382D"/>
    <w:rsid w:val="007B3EEA"/>
    <w:rsid w:val="007B4C6F"/>
    <w:rsid w:val="007B4D04"/>
    <w:rsid w:val="007B5604"/>
    <w:rsid w:val="007B5929"/>
    <w:rsid w:val="007B5FD5"/>
    <w:rsid w:val="007B654C"/>
    <w:rsid w:val="007B723F"/>
    <w:rsid w:val="007B7FF2"/>
    <w:rsid w:val="007C14C7"/>
    <w:rsid w:val="007C2889"/>
    <w:rsid w:val="007C43DB"/>
    <w:rsid w:val="007C592D"/>
    <w:rsid w:val="007C726F"/>
    <w:rsid w:val="007D0626"/>
    <w:rsid w:val="007D0CC2"/>
    <w:rsid w:val="007D0D74"/>
    <w:rsid w:val="007D0E85"/>
    <w:rsid w:val="007D0FA6"/>
    <w:rsid w:val="007D13C3"/>
    <w:rsid w:val="007D16CA"/>
    <w:rsid w:val="007D24A9"/>
    <w:rsid w:val="007D2B65"/>
    <w:rsid w:val="007D2BBC"/>
    <w:rsid w:val="007D3810"/>
    <w:rsid w:val="007D3E80"/>
    <w:rsid w:val="007D438F"/>
    <w:rsid w:val="007D49FA"/>
    <w:rsid w:val="007D5BE5"/>
    <w:rsid w:val="007D6342"/>
    <w:rsid w:val="007D67D4"/>
    <w:rsid w:val="007D7043"/>
    <w:rsid w:val="007D72F6"/>
    <w:rsid w:val="007D7A02"/>
    <w:rsid w:val="007E036E"/>
    <w:rsid w:val="007E0B41"/>
    <w:rsid w:val="007E1335"/>
    <w:rsid w:val="007E14ED"/>
    <w:rsid w:val="007E189B"/>
    <w:rsid w:val="007E235E"/>
    <w:rsid w:val="007E2372"/>
    <w:rsid w:val="007E25F7"/>
    <w:rsid w:val="007E3DEB"/>
    <w:rsid w:val="007E4291"/>
    <w:rsid w:val="007E433C"/>
    <w:rsid w:val="007E4B5F"/>
    <w:rsid w:val="007E573B"/>
    <w:rsid w:val="007E5B6F"/>
    <w:rsid w:val="007E5D1A"/>
    <w:rsid w:val="007E6BEC"/>
    <w:rsid w:val="007E7448"/>
    <w:rsid w:val="007F02B3"/>
    <w:rsid w:val="007F1424"/>
    <w:rsid w:val="007F1E3F"/>
    <w:rsid w:val="007F22D6"/>
    <w:rsid w:val="007F264C"/>
    <w:rsid w:val="007F30A9"/>
    <w:rsid w:val="007F314E"/>
    <w:rsid w:val="007F3472"/>
    <w:rsid w:val="007F3E8D"/>
    <w:rsid w:val="007F43B0"/>
    <w:rsid w:val="007F4E7B"/>
    <w:rsid w:val="007F4F44"/>
    <w:rsid w:val="007F5A4C"/>
    <w:rsid w:val="007F5D80"/>
    <w:rsid w:val="007F6886"/>
    <w:rsid w:val="00801B3B"/>
    <w:rsid w:val="00801B8F"/>
    <w:rsid w:val="00801C92"/>
    <w:rsid w:val="00802CED"/>
    <w:rsid w:val="0080408F"/>
    <w:rsid w:val="00805A9E"/>
    <w:rsid w:val="0080651A"/>
    <w:rsid w:val="00806B0A"/>
    <w:rsid w:val="00806D11"/>
    <w:rsid w:val="0080786D"/>
    <w:rsid w:val="00810053"/>
    <w:rsid w:val="00810588"/>
    <w:rsid w:val="00810739"/>
    <w:rsid w:val="00812788"/>
    <w:rsid w:val="008130EB"/>
    <w:rsid w:val="0081361E"/>
    <w:rsid w:val="008147DC"/>
    <w:rsid w:val="00815819"/>
    <w:rsid w:val="0081612F"/>
    <w:rsid w:val="0081669D"/>
    <w:rsid w:val="008209BD"/>
    <w:rsid w:val="00820DCF"/>
    <w:rsid w:val="00821437"/>
    <w:rsid w:val="008215E7"/>
    <w:rsid w:val="008217CC"/>
    <w:rsid w:val="008219D6"/>
    <w:rsid w:val="00821B81"/>
    <w:rsid w:val="008225F8"/>
    <w:rsid w:val="00822907"/>
    <w:rsid w:val="008231C5"/>
    <w:rsid w:val="008232DB"/>
    <w:rsid w:val="00824051"/>
    <w:rsid w:val="00824105"/>
    <w:rsid w:val="0082576A"/>
    <w:rsid w:val="00826A99"/>
    <w:rsid w:val="00826FD5"/>
    <w:rsid w:val="0082735C"/>
    <w:rsid w:val="00827CCF"/>
    <w:rsid w:val="0083003F"/>
    <w:rsid w:val="00830550"/>
    <w:rsid w:val="008306A9"/>
    <w:rsid w:val="00830ABD"/>
    <w:rsid w:val="00832640"/>
    <w:rsid w:val="008331EB"/>
    <w:rsid w:val="008335BF"/>
    <w:rsid w:val="00834CAF"/>
    <w:rsid w:val="00834D62"/>
    <w:rsid w:val="008351C3"/>
    <w:rsid w:val="0083597A"/>
    <w:rsid w:val="00836EF6"/>
    <w:rsid w:val="00836F36"/>
    <w:rsid w:val="008371EB"/>
    <w:rsid w:val="008376B8"/>
    <w:rsid w:val="00837714"/>
    <w:rsid w:val="008401AE"/>
    <w:rsid w:val="008402E8"/>
    <w:rsid w:val="00841000"/>
    <w:rsid w:val="008413B2"/>
    <w:rsid w:val="00841643"/>
    <w:rsid w:val="00841AC8"/>
    <w:rsid w:val="00842692"/>
    <w:rsid w:val="008427FE"/>
    <w:rsid w:val="00842958"/>
    <w:rsid w:val="00842EF2"/>
    <w:rsid w:val="00844602"/>
    <w:rsid w:val="0084598C"/>
    <w:rsid w:val="00845D53"/>
    <w:rsid w:val="00845FFD"/>
    <w:rsid w:val="00846067"/>
    <w:rsid w:val="0084640A"/>
    <w:rsid w:val="008470B4"/>
    <w:rsid w:val="00847507"/>
    <w:rsid w:val="008476EA"/>
    <w:rsid w:val="00847E71"/>
    <w:rsid w:val="00850D35"/>
    <w:rsid w:val="00851125"/>
    <w:rsid w:val="008517D1"/>
    <w:rsid w:val="00851B41"/>
    <w:rsid w:val="00851C98"/>
    <w:rsid w:val="00851DD2"/>
    <w:rsid w:val="0085230E"/>
    <w:rsid w:val="008536CB"/>
    <w:rsid w:val="00854403"/>
    <w:rsid w:val="008551EC"/>
    <w:rsid w:val="00855FE3"/>
    <w:rsid w:val="008566CA"/>
    <w:rsid w:val="00856CFB"/>
    <w:rsid w:val="00857151"/>
    <w:rsid w:val="00857C58"/>
    <w:rsid w:val="008605A2"/>
    <w:rsid w:val="0086078A"/>
    <w:rsid w:val="00860CAA"/>
    <w:rsid w:val="00861110"/>
    <w:rsid w:val="008614BB"/>
    <w:rsid w:val="008617BD"/>
    <w:rsid w:val="008618E5"/>
    <w:rsid w:val="00861FF3"/>
    <w:rsid w:val="008622D6"/>
    <w:rsid w:val="00862BC1"/>
    <w:rsid w:val="00863ED8"/>
    <w:rsid w:val="00863FF5"/>
    <w:rsid w:val="00864501"/>
    <w:rsid w:val="008645B0"/>
    <w:rsid w:val="00864950"/>
    <w:rsid w:val="00864D44"/>
    <w:rsid w:val="0086547E"/>
    <w:rsid w:val="00866561"/>
    <w:rsid w:val="00867D7B"/>
    <w:rsid w:val="008714AB"/>
    <w:rsid w:val="008724B6"/>
    <w:rsid w:val="00872FEB"/>
    <w:rsid w:val="008730AA"/>
    <w:rsid w:val="008739B6"/>
    <w:rsid w:val="00873C76"/>
    <w:rsid w:val="00874E57"/>
    <w:rsid w:val="008753A2"/>
    <w:rsid w:val="00875C3A"/>
    <w:rsid w:val="00877C28"/>
    <w:rsid w:val="00880DFB"/>
    <w:rsid w:val="0088184F"/>
    <w:rsid w:val="008818D7"/>
    <w:rsid w:val="00881BCC"/>
    <w:rsid w:val="00881E66"/>
    <w:rsid w:val="0088203A"/>
    <w:rsid w:val="00882376"/>
    <w:rsid w:val="00883064"/>
    <w:rsid w:val="008839DB"/>
    <w:rsid w:val="008840C8"/>
    <w:rsid w:val="008851A4"/>
    <w:rsid w:val="008856D7"/>
    <w:rsid w:val="008857C3"/>
    <w:rsid w:val="00885DD0"/>
    <w:rsid w:val="00886E59"/>
    <w:rsid w:val="008878F7"/>
    <w:rsid w:val="00887A49"/>
    <w:rsid w:val="00890035"/>
    <w:rsid w:val="008906B3"/>
    <w:rsid w:val="008913AC"/>
    <w:rsid w:val="00891AE9"/>
    <w:rsid w:val="00892381"/>
    <w:rsid w:val="00892807"/>
    <w:rsid w:val="00892E11"/>
    <w:rsid w:val="0089329D"/>
    <w:rsid w:val="00893ABF"/>
    <w:rsid w:val="00893D5B"/>
    <w:rsid w:val="00894461"/>
    <w:rsid w:val="0089525D"/>
    <w:rsid w:val="00896674"/>
    <w:rsid w:val="008A007C"/>
    <w:rsid w:val="008A03D0"/>
    <w:rsid w:val="008A085A"/>
    <w:rsid w:val="008A11C0"/>
    <w:rsid w:val="008A226A"/>
    <w:rsid w:val="008A32EE"/>
    <w:rsid w:val="008A3867"/>
    <w:rsid w:val="008A3AE7"/>
    <w:rsid w:val="008A3CA4"/>
    <w:rsid w:val="008A4C7B"/>
    <w:rsid w:val="008A5849"/>
    <w:rsid w:val="008A5FFF"/>
    <w:rsid w:val="008A6385"/>
    <w:rsid w:val="008A7758"/>
    <w:rsid w:val="008A7CCF"/>
    <w:rsid w:val="008B02DB"/>
    <w:rsid w:val="008B0A91"/>
    <w:rsid w:val="008B0D31"/>
    <w:rsid w:val="008B0E70"/>
    <w:rsid w:val="008B113F"/>
    <w:rsid w:val="008B15AB"/>
    <w:rsid w:val="008B1FDE"/>
    <w:rsid w:val="008B244D"/>
    <w:rsid w:val="008B258B"/>
    <w:rsid w:val="008B272C"/>
    <w:rsid w:val="008B2A9E"/>
    <w:rsid w:val="008B3378"/>
    <w:rsid w:val="008B33FB"/>
    <w:rsid w:val="008B3D1A"/>
    <w:rsid w:val="008B3D8F"/>
    <w:rsid w:val="008B4762"/>
    <w:rsid w:val="008B4F40"/>
    <w:rsid w:val="008B6BE9"/>
    <w:rsid w:val="008B6C37"/>
    <w:rsid w:val="008B6D43"/>
    <w:rsid w:val="008B7449"/>
    <w:rsid w:val="008C0A08"/>
    <w:rsid w:val="008C1AB5"/>
    <w:rsid w:val="008C2AF8"/>
    <w:rsid w:val="008C2C12"/>
    <w:rsid w:val="008C2E2B"/>
    <w:rsid w:val="008C383B"/>
    <w:rsid w:val="008C3995"/>
    <w:rsid w:val="008C3F00"/>
    <w:rsid w:val="008C5647"/>
    <w:rsid w:val="008C587B"/>
    <w:rsid w:val="008D017B"/>
    <w:rsid w:val="008D0589"/>
    <w:rsid w:val="008D06AF"/>
    <w:rsid w:val="008D0843"/>
    <w:rsid w:val="008D0F18"/>
    <w:rsid w:val="008D12E7"/>
    <w:rsid w:val="008D1C26"/>
    <w:rsid w:val="008D2004"/>
    <w:rsid w:val="008D2180"/>
    <w:rsid w:val="008D298A"/>
    <w:rsid w:val="008D2BE1"/>
    <w:rsid w:val="008D3711"/>
    <w:rsid w:val="008D425C"/>
    <w:rsid w:val="008D492F"/>
    <w:rsid w:val="008D51C1"/>
    <w:rsid w:val="008D5EEB"/>
    <w:rsid w:val="008D5FE4"/>
    <w:rsid w:val="008D6B13"/>
    <w:rsid w:val="008D6F49"/>
    <w:rsid w:val="008D6F65"/>
    <w:rsid w:val="008D6FD9"/>
    <w:rsid w:val="008D7051"/>
    <w:rsid w:val="008D7127"/>
    <w:rsid w:val="008D7886"/>
    <w:rsid w:val="008E09F8"/>
    <w:rsid w:val="008E0B2D"/>
    <w:rsid w:val="008E1415"/>
    <w:rsid w:val="008E147D"/>
    <w:rsid w:val="008E1659"/>
    <w:rsid w:val="008E1A49"/>
    <w:rsid w:val="008E1E81"/>
    <w:rsid w:val="008E210C"/>
    <w:rsid w:val="008E27E5"/>
    <w:rsid w:val="008E2E96"/>
    <w:rsid w:val="008E2EFC"/>
    <w:rsid w:val="008E3DF8"/>
    <w:rsid w:val="008E4263"/>
    <w:rsid w:val="008E43B1"/>
    <w:rsid w:val="008E47A6"/>
    <w:rsid w:val="008E501F"/>
    <w:rsid w:val="008E5145"/>
    <w:rsid w:val="008E5793"/>
    <w:rsid w:val="008E5919"/>
    <w:rsid w:val="008E609F"/>
    <w:rsid w:val="008E75A1"/>
    <w:rsid w:val="008E7B9B"/>
    <w:rsid w:val="008F07D3"/>
    <w:rsid w:val="008F0EB7"/>
    <w:rsid w:val="008F0F80"/>
    <w:rsid w:val="008F3051"/>
    <w:rsid w:val="008F38FB"/>
    <w:rsid w:val="008F3A1D"/>
    <w:rsid w:val="008F4116"/>
    <w:rsid w:val="008F4DE9"/>
    <w:rsid w:val="008F6D02"/>
    <w:rsid w:val="008F73AB"/>
    <w:rsid w:val="0090040C"/>
    <w:rsid w:val="00900CDE"/>
    <w:rsid w:val="0090266B"/>
    <w:rsid w:val="00902DB1"/>
    <w:rsid w:val="00903010"/>
    <w:rsid w:val="00904184"/>
    <w:rsid w:val="00904543"/>
    <w:rsid w:val="00905799"/>
    <w:rsid w:val="009058E0"/>
    <w:rsid w:val="00905A92"/>
    <w:rsid w:val="00905C0E"/>
    <w:rsid w:val="0090629D"/>
    <w:rsid w:val="00906B63"/>
    <w:rsid w:val="0090753D"/>
    <w:rsid w:val="009078A8"/>
    <w:rsid w:val="00910644"/>
    <w:rsid w:val="00911340"/>
    <w:rsid w:val="00911466"/>
    <w:rsid w:val="00911866"/>
    <w:rsid w:val="009119DE"/>
    <w:rsid w:val="00911ADD"/>
    <w:rsid w:val="00912245"/>
    <w:rsid w:val="00912AEE"/>
    <w:rsid w:val="00914607"/>
    <w:rsid w:val="00915805"/>
    <w:rsid w:val="00915BE5"/>
    <w:rsid w:val="009160F1"/>
    <w:rsid w:val="00916109"/>
    <w:rsid w:val="009161C5"/>
    <w:rsid w:val="00916AD2"/>
    <w:rsid w:val="00916D46"/>
    <w:rsid w:val="00917C8C"/>
    <w:rsid w:val="00917CE5"/>
    <w:rsid w:val="00917EEA"/>
    <w:rsid w:val="00920186"/>
    <w:rsid w:val="00921314"/>
    <w:rsid w:val="00921588"/>
    <w:rsid w:val="0092246B"/>
    <w:rsid w:val="00923354"/>
    <w:rsid w:val="00923A17"/>
    <w:rsid w:val="00924150"/>
    <w:rsid w:val="00924B40"/>
    <w:rsid w:val="009254B0"/>
    <w:rsid w:val="009254D1"/>
    <w:rsid w:val="009265C4"/>
    <w:rsid w:val="00926811"/>
    <w:rsid w:val="009278E2"/>
    <w:rsid w:val="00930DD7"/>
    <w:rsid w:val="0093142D"/>
    <w:rsid w:val="00932048"/>
    <w:rsid w:val="009328A8"/>
    <w:rsid w:val="00933535"/>
    <w:rsid w:val="00933628"/>
    <w:rsid w:val="00934138"/>
    <w:rsid w:val="00936276"/>
    <w:rsid w:val="0093709D"/>
    <w:rsid w:val="00940228"/>
    <w:rsid w:val="009402EA"/>
    <w:rsid w:val="00940720"/>
    <w:rsid w:val="00940D35"/>
    <w:rsid w:val="00940D6D"/>
    <w:rsid w:val="00940F65"/>
    <w:rsid w:val="00941E48"/>
    <w:rsid w:val="009446C4"/>
    <w:rsid w:val="0094471F"/>
    <w:rsid w:val="00944994"/>
    <w:rsid w:val="009457D9"/>
    <w:rsid w:val="009472BC"/>
    <w:rsid w:val="00950133"/>
    <w:rsid w:val="00951569"/>
    <w:rsid w:val="00951DA2"/>
    <w:rsid w:val="00952306"/>
    <w:rsid w:val="00952361"/>
    <w:rsid w:val="0095256B"/>
    <w:rsid w:val="009527AA"/>
    <w:rsid w:val="009528A9"/>
    <w:rsid w:val="00952B15"/>
    <w:rsid w:val="00953659"/>
    <w:rsid w:val="00954A41"/>
    <w:rsid w:val="009552B3"/>
    <w:rsid w:val="009553A4"/>
    <w:rsid w:val="009562C5"/>
    <w:rsid w:val="0095671C"/>
    <w:rsid w:val="0095691C"/>
    <w:rsid w:val="009605EE"/>
    <w:rsid w:val="009609E9"/>
    <w:rsid w:val="00960D44"/>
    <w:rsid w:val="009619DF"/>
    <w:rsid w:val="00961C7C"/>
    <w:rsid w:val="00961EB2"/>
    <w:rsid w:val="009639A2"/>
    <w:rsid w:val="00963CB3"/>
    <w:rsid w:val="00965236"/>
    <w:rsid w:val="009653FD"/>
    <w:rsid w:val="0096566C"/>
    <w:rsid w:val="00965F2F"/>
    <w:rsid w:val="00966275"/>
    <w:rsid w:val="009662C9"/>
    <w:rsid w:val="0096657E"/>
    <w:rsid w:val="0096691F"/>
    <w:rsid w:val="00966CE9"/>
    <w:rsid w:val="0096747D"/>
    <w:rsid w:val="00970370"/>
    <w:rsid w:val="00970485"/>
    <w:rsid w:val="009707AA"/>
    <w:rsid w:val="0097123F"/>
    <w:rsid w:val="009714A9"/>
    <w:rsid w:val="00971EFB"/>
    <w:rsid w:val="00972BAD"/>
    <w:rsid w:val="00973294"/>
    <w:rsid w:val="009740F1"/>
    <w:rsid w:val="0097450D"/>
    <w:rsid w:val="00976C98"/>
    <w:rsid w:val="009770A8"/>
    <w:rsid w:val="00977B98"/>
    <w:rsid w:val="00977ECD"/>
    <w:rsid w:val="009802E6"/>
    <w:rsid w:val="00980534"/>
    <w:rsid w:val="00980567"/>
    <w:rsid w:val="00980A60"/>
    <w:rsid w:val="00981969"/>
    <w:rsid w:val="00982203"/>
    <w:rsid w:val="00982342"/>
    <w:rsid w:val="0098410B"/>
    <w:rsid w:val="009846B3"/>
    <w:rsid w:val="009859D5"/>
    <w:rsid w:val="00985B09"/>
    <w:rsid w:val="009861E4"/>
    <w:rsid w:val="009861E6"/>
    <w:rsid w:val="00986967"/>
    <w:rsid w:val="0098717A"/>
    <w:rsid w:val="009874BE"/>
    <w:rsid w:val="00987B32"/>
    <w:rsid w:val="009902C3"/>
    <w:rsid w:val="009905D8"/>
    <w:rsid w:val="0099127E"/>
    <w:rsid w:val="00991347"/>
    <w:rsid w:val="00991D63"/>
    <w:rsid w:val="0099256B"/>
    <w:rsid w:val="0099262D"/>
    <w:rsid w:val="00993847"/>
    <w:rsid w:val="009940CA"/>
    <w:rsid w:val="00994970"/>
    <w:rsid w:val="00995E76"/>
    <w:rsid w:val="00996BB8"/>
    <w:rsid w:val="009A00BC"/>
    <w:rsid w:val="009A0208"/>
    <w:rsid w:val="009A027C"/>
    <w:rsid w:val="009A0D06"/>
    <w:rsid w:val="009A1013"/>
    <w:rsid w:val="009A1B20"/>
    <w:rsid w:val="009A2527"/>
    <w:rsid w:val="009A3563"/>
    <w:rsid w:val="009A3949"/>
    <w:rsid w:val="009A398A"/>
    <w:rsid w:val="009A4454"/>
    <w:rsid w:val="009A46AA"/>
    <w:rsid w:val="009A5798"/>
    <w:rsid w:val="009A5852"/>
    <w:rsid w:val="009A58F4"/>
    <w:rsid w:val="009A6696"/>
    <w:rsid w:val="009A6BC4"/>
    <w:rsid w:val="009A7054"/>
    <w:rsid w:val="009A7254"/>
    <w:rsid w:val="009A740B"/>
    <w:rsid w:val="009A7B0C"/>
    <w:rsid w:val="009A7F74"/>
    <w:rsid w:val="009B05E9"/>
    <w:rsid w:val="009B17F0"/>
    <w:rsid w:val="009B25AC"/>
    <w:rsid w:val="009B38AC"/>
    <w:rsid w:val="009B45B4"/>
    <w:rsid w:val="009B48A7"/>
    <w:rsid w:val="009B4F61"/>
    <w:rsid w:val="009B52A7"/>
    <w:rsid w:val="009B602A"/>
    <w:rsid w:val="009B6057"/>
    <w:rsid w:val="009B60CF"/>
    <w:rsid w:val="009B6562"/>
    <w:rsid w:val="009B6676"/>
    <w:rsid w:val="009B6D81"/>
    <w:rsid w:val="009C0028"/>
    <w:rsid w:val="009C03AA"/>
    <w:rsid w:val="009C1E6C"/>
    <w:rsid w:val="009C208F"/>
    <w:rsid w:val="009C2097"/>
    <w:rsid w:val="009C2F29"/>
    <w:rsid w:val="009C41C5"/>
    <w:rsid w:val="009C4584"/>
    <w:rsid w:val="009C4E40"/>
    <w:rsid w:val="009C531F"/>
    <w:rsid w:val="009C5A6C"/>
    <w:rsid w:val="009C60AE"/>
    <w:rsid w:val="009C671E"/>
    <w:rsid w:val="009C6A98"/>
    <w:rsid w:val="009C7EDE"/>
    <w:rsid w:val="009D07A5"/>
    <w:rsid w:val="009D156F"/>
    <w:rsid w:val="009D23FD"/>
    <w:rsid w:val="009D30D3"/>
    <w:rsid w:val="009D3AAE"/>
    <w:rsid w:val="009D3FDE"/>
    <w:rsid w:val="009D46C1"/>
    <w:rsid w:val="009D6464"/>
    <w:rsid w:val="009D6C44"/>
    <w:rsid w:val="009D6DEB"/>
    <w:rsid w:val="009D7DAA"/>
    <w:rsid w:val="009D7E77"/>
    <w:rsid w:val="009E064A"/>
    <w:rsid w:val="009E0EBD"/>
    <w:rsid w:val="009E0F9A"/>
    <w:rsid w:val="009E200C"/>
    <w:rsid w:val="009E2427"/>
    <w:rsid w:val="009E2477"/>
    <w:rsid w:val="009E2BC5"/>
    <w:rsid w:val="009E2C78"/>
    <w:rsid w:val="009E3696"/>
    <w:rsid w:val="009E4278"/>
    <w:rsid w:val="009E45FB"/>
    <w:rsid w:val="009E550E"/>
    <w:rsid w:val="009E56CA"/>
    <w:rsid w:val="009E578F"/>
    <w:rsid w:val="009E588C"/>
    <w:rsid w:val="009E5F31"/>
    <w:rsid w:val="009E66F8"/>
    <w:rsid w:val="009E68D4"/>
    <w:rsid w:val="009E6917"/>
    <w:rsid w:val="009E7AC9"/>
    <w:rsid w:val="009E7FC3"/>
    <w:rsid w:val="009F0700"/>
    <w:rsid w:val="009F11EF"/>
    <w:rsid w:val="009F1582"/>
    <w:rsid w:val="009F1C20"/>
    <w:rsid w:val="009F2ADA"/>
    <w:rsid w:val="009F2B10"/>
    <w:rsid w:val="009F2F56"/>
    <w:rsid w:val="009F3116"/>
    <w:rsid w:val="009F35D5"/>
    <w:rsid w:val="009F476F"/>
    <w:rsid w:val="009F5022"/>
    <w:rsid w:val="009F5E54"/>
    <w:rsid w:val="009F5EA3"/>
    <w:rsid w:val="009F6C13"/>
    <w:rsid w:val="009F6EDE"/>
    <w:rsid w:val="009F708E"/>
    <w:rsid w:val="009F788A"/>
    <w:rsid w:val="009F7BE1"/>
    <w:rsid w:val="009F7C22"/>
    <w:rsid w:val="009F7D51"/>
    <w:rsid w:val="00A0004C"/>
    <w:rsid w:val="00A00AC8"/>
    <w:rsid w:val="00A00EBF"/>
    <w:rsid w:val="00A01250"/>
    <w:rsid w:val="00A021E3"/>
    <w:rsid w:val="00A02A47"/>
    <w:rsid w:val="00A03C61"/>
    <w:rsid w:val="00A04345"/>
    <w:rsid w:val="00A04646"/>
    <w:rsid w:val="00A04671"/>
    <w:rsid w:val="00A04E1C"/>
    <w:rsid w:val="00A05882"/>
    <w:rsid w:val="00A06547"/>
    <w:rsid w:val="00A07C50"/>
    <w:rsid w:val="00A10AB9"/>
    <w:rsid w:val="00A1119E"/>
    <w:rsid w:val="00A1121C"/>
    <w:rsid w:val="00A119B2"/>
    <w:rsid w:val="00A121FF"/>
    <w:rsid w:val="00A12326"/>
    <w:rsid w:val="00A1236A"/>
    <w:rsid w:val="00A14A69"/>
    <w:rsid w:val="00A1506F"/>
    <w:rsid w:val="00A1663D"/>
    <w:rsid w:val="00A166B4"/>
    <w:rsid w:val="00A17A2C"/>
    <w:rsid w:val="00A17FEB"/>
    <w:rsid w:val="00A20F5A"/>
    <w:rsid w:val="00A21F10"/>
    <w:rsid w:val="00A21F19"/>
    <w:rsid w:val="00A234F3"/>
    <w:rsid w:val="00A2387B"/>
    <w:rsid w:val="00A23996"/>
    <w:rsid w:val="00A23F24"/>
    <w:rsid w:val="00A245DD"/>
    <w:rsid w:val="00A24E23"/>
    <w:rsid w:val="00A253C7"/>
    <w:rsid w:val="00A26437"/>
    <w:rsid w:val="00A2718C"/>
    <w:rsid w:val="00A2721B"/>
    <w:rsid w:val="00A2735E"/>
    <w:rsid w:val="00A277B6"/>
    <w:rsid w:val="00A279E5"/>
    <w:rsid w:val="00A27C97"/>
    <w:rsid w:val="00A27DCF"/>
    <w:rsid w:val="00A307C6"/>
    <w:rsid w:val="00A31577"/>
    <w:rsid w:val="00A31A87"/>
    <w:rsid w:val="00A32281"/>
    <w:rsid w:val="00A322CD"/>
    <w:rsid w:val="00A32CF9"/>
    <w:rsid w:val="00A33113"/>
    <w:rsid w:val="00A334BD"/>
    <w:rsid w:val="00A34E98"/>
    <w:rsid w:val="00A3556A"/>
    <w:rsid w:val="00A358A4"/>
    <w:rsid w:val="00A35D19"/>
    <w:rsid w:val="00A360B1"/>
    <w:rsid w:val="00A371A2"/>
    <w:rsid w:val="00A37B2F"/>
    <w:rsid w:val="00A4025E"/>
    <w:rsid w:val="00A40ED2"/>
    <w:rsid w:val="00A41047"/>
    <w:rsid w:val="00A41613"/>
    <w:rsid w:val="00A41B0D"/>
    <w:rsid w:val="00A41DCD"/>
    <w:rsid w:val="00A4225B"/>
    <w:rsid w:val="00A422A7"/>
    <w:rsid w:val="00A435C6"/>
    <w:rsid w:val="00A4498E"/>
    <w:rsid w:val="00A45372"/>
    <w:rsid w:val="00A45551"/>
    <w:rsid w:val="00A45CC2"/>
    <w:rsid w:val="00A47BB2"/>
    <w:rsid w:val="00A47E30"/>
    <w:rsid w:val="00A5023E"/>
    <w:rsid w:val="00A50700"/>
    <w:rsid w:val="00A51867"/>
    <w:rsid w:val="00A5193D"/>
    <w:rsid w:val="00A51965"/>
    <w:rsid w:val="00A51A6D"/>
    <w:rsid w:val="00A5245C"/>
    <w:rsid w:val="00A539DA"/>
    <w:rsid w:val="00A53E16"/>
    <w:rsid w:val="00A55CF5"/>
    <w:rsid w:val="00A56D1E"/>
    <w:rsid w:val="00A5728C"/>
    <w:rsid w:val="00A57932"/>
    <w:rsid w:val="00A57A8C"/>
    <w:rsid w:val="00A60959"/>
    <w:rsid w:val="00A61139"/>
    <w:rsid w:val="00A61B1F"/>
    <w:rsid w:val="00A61BB5"/>
    <w:rsid w:val="00A61BED"/>
    <w:rsid w:val="00A6222E"/>
    <w:rsid w:val="00A62BAE"/>
    <w:rsid w:val="00A633EB"/>
    <w:rsid w:val="00A63A42"/>
    <w:rsid w:val="00A64C6C"/>
    <w:rsid w:val="00A64ED3"/>
    <w:rsid w:val="00A651BF"/>
    <w:rsid w:val="00A652D9"/>
    <w:rsid w:val="00A65B41"/>
    <w:rsid w:val="00A65D1B"/>
    <w:rsid w:val="00A66487"/>
    <w:rsid w:val="00A665BD"/>
    <w:rsid w:val="00A66B48"/>
    <w:rsid w:val="00A67565"/>
    <w:rsid w:val="00A677A9"/>
    <w:rsid w:val="00A70F83"/>
    <w:rsid w:val="00A72DE3"/>
    <w:rsid w:val="00A73DD6"/>
    <w:rsid w:val="00A74944"/>
    <w:rsid w:val="00A756E9"/>
    <w:rsid w:val="00A75E26"/>
    <w:rsid w:val="00A80356"/>
    <w:rsid w:val="00A80BE9"/>
    <w:rsid w:val="00A81BF9"/>
    <w:rsid w:val="00A81CA8"/>
    <w:rsid w:val="00A82034"/>
    <w:rsid w:val="00A82979"/>
    <w:rsid w:val="00A82ECD"/>
    <w:rsid w:val="00A832EE"/>
    <w:rsid w:val="00A83CFB"/>
    <w:rsid w:val="00A844F2"/>
    <w:rsid w:val="00A84B79"/>
    <w:rsid w:val="00A85C5E"/>
    <w:rsid w:val="00A861F6"/>
    <w:rsid w:val="00A867DF"/>
    <w:rsid w:val="00A86DBD"/>
    <w:rsid w:val="00A90259"/>
    <w:rsid w:val="00A917A5"/>
    <w:rsid w:val="00A93EA5"/>
    <w:rsid w:val="00A9519C"/>
    <w:rsid w:val="00A95530"/>
    <w:rsid w:val="00A955E8"/>
    <w:rsid w:val="00A95BA9"/>
    <w:rsid w:val="00A96BEA"/>
    <w:rsid w:val="00A97484"/>
    <w:rsid w:val="00A9792F"/>
    <w:rsid w:val="00AA01DD"/>
    <w:rsid w:val="00AA0599"/>
    <w:rsid w:val="00AA06DD"/>
    <w:rsid w:val="00AA1ECB"/>
    <w:rsid w:val="00AA22E5"/>
    <w:rsid w:val="00AA26E1"/>
    <w:rsid w:val="00AA3E7D"/>
    <w:rsid w:val="00AA409B"/>
    <w:rsid w:val="00AA43FF"/>
    <w:rsid w:val="00AA4521"/>
    <w:rsid w:val="00AA46BC"/>
    <w:rsid w:val="00AA491F"/>
    <w:rsid w:val="00AA5357"/>
    <w:rsid w:val="00AA5475"/>
    <w:rsid w:val="00AA58B8"/>
    <w:rsid w:val="00AA5BC2"/>
    <w:rsid w:val="00AA62F3"/>
    <w:rsid w:val="00AB054C"/>
    <w:rsid w:val="00AB05BD"/>
    <w:rsid w:val="00AB0883"/>
    <w:rsid w:val="00AB0EDB"/>
    <w:rsid w:val="00AB137C"/>
    <w:rsid w:val="00AB179F"/>
    <w:rsid w:val="00AB1D25"/>
    <w:rsid w:val="00AB2B52"/>
    <w:rsid w:val="00AB34F5"/>
    <w:rsid w:val="00AB49F9"/>
    <w:rsid w:val="00AB79C3"/>
    <w:rsid w:val="00AC0260"/>
    <w:rsid w:val="00AC0562"/>
    <w:rsid w:val="00AC086B"/>
    <w:rsid w:val="00AC1299"/>
    <w:rsid w:val="00AC26DE"/>
    <w:rsid w:val="00AC2A73"/>
    <w:rsid w:val="00AC2BC0"/>
    <w:rsid w:val="00AC3011"/>
    <w:rsid w:val="00AC3719"/>
    <w:rsid w:val="00AC3CEF"/>
    <w:rsid w:val="00AC3D02"/>
    <w:rsid w:val="00AC5466"/>
    <w:rsid w:val="00AC5B07"/>
    <w:rsid w:val="00AC5B28"/>
    <w:rsid w:val="00AC62EB"/>
    <w:rsid w:val="00AC7208"/>
    <w:rsid w:val="00AC7234"/>
    <w:rsid w:val="00AC73EF"/>
    <w:rsid w:val="00AC76BC"/>
    <w:rsid w:val="00AC7CDF"/>
    <w:rsid w:val="00AD03C2"/>
    <w:rsid w:val="00AD08FF"/>
    <w:rsid w:val="00AD0DEA"/>
    <w:rsid w:val="00AD0ED7"/>
    <w:rsid w:val="00AD0EF7"/>
    <w:rsid w:val="00AD14D6"/>
    <w:rsid w:val="00AD1A83"/>
    <w:rsid w:val="00AD1E09"/>
    <w:rsid w:val="00AD441F"/>
    <w:rsid w:val="00AD4FE7"/>
    <w:rsid w:val="00AD52D3"/>
    <w:rsid w:val="00AD5390"/>
    <w:rsid w:val="00AD798A"/>
    <w:rsid w:val="00AE0559"/>
    <w:rsid w:val="00AE181A"/>
    <w:rsid w:val="00AE24B8"/>
    <w:rsid w:val="00AE2599"/>
    <w:rsid w:val="00AE269E"/>
    <w:rsid w:val="00AE26DE"/>
    <w:rsid w:val="00AE289B"/>
    <w:rsid w:val="00AE3B43"/>
    <w:rsid w:val="00AE3ECC"/>
    <w:rsid w:val="00AE48AD"/>
    <w:rsid w:val="00AE4965"/>
    <w:rsid w:val="00AE6E62"/>
    <w:rsid w:val="00AE6F36"/>
    <w:rsid w:val="00AE7693"/>
    <w:rsid w:val="00AE7A2B"/>
    <w:rsid w:val="00AF130B"/>
    <w:rsid w:val="00AF26C7"/>
    <w:rsid w:val="00AF2C5F"/>
    <w:rsid w:val="00AF3EF0"/>
    <w:rsid w:val="00AF4869"/>
    <w:rsid w:val="00AF4A78"/>
    <w:rsid w:val="00AF4E2D"/>
    <w:rsid w:val="00AF4FD8"/>
    <w:rsid w:val="00AF581C"/>
    <w:rsid w:val="00AF606D"/>
    <w:rsid w:val="00AF6C02"/>
    <w:rsid w:val="00AF7E5A"/>
    <w:rsid w:val="00B004FE"/>
    <w:rsid w:val="00B0131B"/>
    <w:rsid w:val="00B01625"/>
    <w:rsid w:val="00B02163"/>
    <w:rsid w:val="00B02340"/>
    <w:rsid w:val="00B023E0"/>
    <w:rsid w:val="00B024FC"/>
    <w:rsid w:val="00B02DCA"/>
    <w:rsid w:val="00B03E91"/>
    <w:rsid w:val="00B04490"/>
    <w:rsid w:val="00B04636"/>
    <w:rsid w:val="00B04DE9"/>
    <w:rsid w:val="00B04F89"/>
    <w:rsid w:val="00B058F6"/>
    <w:rsid w:val="00B05F28"/>
    <w:rsid w:val="00B065DC"/>
    <w:rsid w:val="00B069ED"/>
    <w:rsid w:val="00B06F9F"/>
    <w:rsid w:val="00B073BC"/>
    <w:rsid w:val="00B1042C"/>
    <w:rsid w:val="00B105EC"/>
    <w:rsid w:val="00B1087A"/>
    <w:rsid w:val="00B10C32"/>
    <w:rsid w:val="00B10DD3"/>
    <w:rsid w:val="00B128E3"/>
    <w:rsid w:val="00B12A8D"/>
    <w:rsid w:val="00B13366"/>
    <w:rsid w:val="00B14B77"/>
    <w:rsid w:val="00B157A0"/>
    <w:rsid w:val="00B160D2"/>
    <w:rsid w:val="00B162D6"/>
    <w:rsid w:val="00B16C47"/>
    <w:rsid w:val="00B17401"/>
    <w:rsid w:val="00B2088E"/>
    <w:rsid w:val="00B20A42"/>
    <w:rsid w:val="00B20FCA"/>
    <w:rsid w:val="00B21446"/>
    <w:rsid w:val="00B217B8"/>
    <w:rsid w:val="00B22245"/>
    <w:rsid w:val="00B22BD7"/>
    <w:rsid w:val="00B22BE2"/>
    <w:rsid w:val="00B230AA"/>
    <w:rsid w:val="00B23D4A"/>
    <w:rsid w:val="00B240F1"/>
    <w:rsid w:val="00B24390"/>
    <w:rsid w:val="00B244BB"/>
    <w:rsid w:val="00B245E2"/>
    <w:rsid w:val="00B2573B"/>
    <w:rsid w:val="00B257C9"/>
    <w:rsid w:val="00B25B9F"/>
    <w:rsid w:val="00B27374"/>
    <w:rsid w:val="00B27D53"/>
    <w:rsid w:val="00B3021F"/>
    <w:rsid w:val="00B3069B"/>
    <w:rsid w:val="00B30715"/>
    <w:rsid w:val="00B30A45"/>
    <w:rsid w:val="00B312CB"/>
    <w:rsid w:val="00B32B2E"/>
    <w:rsid w:val="00B32B4C"/>
    <w:rsid w:val="00B32BF3"/>
    <w:rsid w:val="00B33156"/>
    <w:rsid w:val="00B33947"/>
    <w:rsid w:val="00B33E26"/>
    <w:rsid w:val="00B348FE"/>
    <w:rsid w:val="00B350E5"/>
    <w:rsid w:val="00B3619C"/>
    <w:rsid w:val="00B364DE"/>
    <w:rsid w:val="00B40EBE"/>
    <w:rsid w:val="00B42293"/>
    <w:rsid w:val="00B42655"/>
    <w:rsid w:val="00B44A13"/>
    <w:rsid w:val="00B44B6A"/>
    <w:rsid w:val="00B44BA6"/>
    <w:rsid w:val="00B450EF"/>
    <w:rsid w:val="00B46ECB"/>
    <w:rsid w:val="00B47A6F"/>
    <w:rsid w:val="00B47C25"/>
    <w:rsid w:val="00B47D6C"/>
    <w:rsid w:val="00B47DF3"/>
    <w:rsid w:val="00B514CF"/>
    <w:rsid w:val="00B51AFA"/>
    <w:rsid w:val="00B5202B"/>
    <w:rsid w:val="00B529CD"/>
    <w:rsid w:val="00B52A2E"/>
    <w:rsid w:val="00B53519"/>
    <w:rsid w:val="00B53B2D"/>
    <w:rsid w:val="00B55FEE"/>
    <w:rsid w:val="00B56479"/>
    <w:rsid w:val="00B564CC"/>
    <w:rsid w:val="00B57F6A"/>
    <w:rsid w:val="00B60063"/>
    <w:rsid w:val="00B605DE"/>
    <w:rsid w:val="00B60856"/>
    <w:rsid w:val="00B60891"/>
    <w:rsid w:val="00B60E56"/>
    <w:rsid w:val="00B630C1"/>
    <w:rsid w:val="00B63F44"/>
    <w:rsid w:val="00B64019"/>
    <w:rsid w:val="00B64ED4"/>
    <w:rsid w:val="00B64F5D"/>
    <w:rsid w:val="00B65BA4"/>
    <w:rsid w:val="00B67B7D"/>
    <w:rsid w:val="00B70002"/>
    <w:rsid w:val="00B7075D"/>
    <w:rsid w:val="00B70A10"/>
    <w:rsid w:val="00B70A56"/>
    <w:rsid w:val="00B716CE"/>
    <w:rsid w:val="00B71705"/>
    <w:rsid w:val="00B721D8"/>
    <w:rsid w:val="00B7244F"/>
    <w:rsid w:val="00B72B19"/>
    <w:rsid w:val="00B73791"/>
    <w:rsid w:val="00B73BDA"/>
    <w:rsid w:val="00B74795"/>
    <w:rsid w:val="00B75798"/>
    <w:rsid w:val="00B76E69"/>
    <w:rsid w:val="00B77D31"/>
    <w:rsid w:val="00B80446"/>
    <w:rsid w:val="00B80EEE"/>
    <w:rsid w:val="00B81016"/>
    <w:rsid w:val="00B81191"/>
    <w:rsid w:val="00B8178A"/>
    <w:rsid w:val="00B82A04"/>
    <w:rsid w:val="00B82B08"/>
    <w:rsid w:val="00B83056"/>
    <w:rsid w:val="00B83123"/>
    <w:rsid w:val="00B83DBB"/>
    <w:rsid w:val="00B83F23"/>
    <w:rsid w:val="00B84C9A"/>
    <w:rsid w:val="00B85026"/>
    <w:rsid w:val="00B85617"/>
    <w:rsid w:val="00B8658C"/>
    <w:rsid w:val="00B86E5B"/>
    <w:rsid w:val="00B8721E"/>
    <w:rsid w:val="00B875F4"/>
    <w:rsid w:val="00B87FC8"/>
    <w:rsid w:val="00B909A7"/>
    <w:rsid w:val="00B913A3"/>
    <w:rsid w:val="00B9146B"/>
    <w:rsid w:val="00B91BC9"/>
    <w:rsid w:val="00B91D32"/>
    <w:rsid w:val="00B923CC"/>
    <w:rsid w:val="00B9281E"/>
    <w:rsid w:val="00B92A4C"/>
    <w:rsid w:val="00B92C50"/>
    <w:rsid w:val="00B937DB"/>
    <w:rsid w:val="00B93EF7"/>
    <w:rsid w:val="00B94AA4"/>
    <w:rsid w:val="00B95342"/>
    <w:rsid w:val="00B95E2E"/>
    <w:rsid w:val="00B95FD2"/>
    <w:rsid w:val="00B960F6"/>
    <w:rsid w:val="00B96E32"/>
    <w:rsid w:val="00B97CAE"/>
    <w:rsid w:val="00BA0939"/>
    <w:rsid w:val="00BA0CAC"/>
    <w:rsid w:val="00BA0CCC"/>
    <w:rsid w:val="00BA1223"/>
    <w:rsid w:val="00BA1811"/>
    <w:rsid w:val="00BA21AD"/>
    <w:rsid w:val="00BA23A3"/>
    <w:rsid w:val="00BA23D8"/>
    <w:rsid w:val="00BA28D6"/>
    <w:rsid w:val="00BA328F"/>
    <w:rsid w:val="00BA3E3A"/>
    <w:rsid w:val="00BA492C"/>
    <w:rsid w:val="00BA5933"/>
    <w:rsid w:val="00BA5AB2"/>
    <w:rsid w:val="00BA62FE"/>
    <w:rsid w:val="00BA64B9"/>
    <w:rsid w:val="00BA683E"/>
    <w:rsid w:val="00BA6935"/>
    <w:rsid w:val="00BA7317"/>
    <w:rsid w:val="00BB0AD0"/>
    <w:rsid w:val="00BB2545"/>
    <w:rsid w:val="00BB31B2"/>
    <w:rsid w:val="00BB34BE"/>
    <w:rsid w:val="00BB3598"/>
    <w:rsid w:val="00BB3A77"/>
    <w:rsid w:val="00BB3FEA"/>
    <w:rsid w:val="00BB41C2"/>
    <w:rsid w:val="00BB42BF"/>
    <w:rsid w:val="00BB4AD4"/>
    <w:rsid w:val="00BB4C01"/>
    <w:rsid w:val="00BB4D45"/>
    <w:rsid w:val="00BB4D46"/>
    <w:rsid w:val="00BB4E78"/>
    <w:rsid w:val="00BB53F7"/>
    <w:rsid w:val="00BB5465"/>
    <w:rsid w:val="00BB555A"/>
    <w:rsid w:val="00BB57F9"/>
    <w:rsid w:val="00BB683D"/>
    <w:rsid w:val="00BB72E5"/>
    <w:rsid w:val="00BB750B"/>
    <w:rsid w:val="00BC09CD"/>
    <w:rsid w:val="00BC1B45"/>
    <w:rsid w:val="00BC21E1"/>
    <w:rsid w:val="00BC245B"/>
    <w:rsid w:val="00BC3435"/>
    <w:rsid w:val="00BC3854"/>
    <w:rsid w:val="00BC45B7"/>
    <w:rsid w:val="00BC5450"/>
    <w:rsid w:val="00BC593F"/>
    <w:rsid w:val="00BC6105"/>
    <w:rsid w:val="00BC70A0"/>
    <w:rsid w:val="00BC7195"/>
    <w:rsid w:val="00BD0821"/>
    <w:rsid w:val="00BD0C2C"/>
    <w:rsid w:val="00BD0EA2"/>
    <w:rsid w:val="00BD180B"/>
    <w:rsid w:val="00BD1FC5"/>
    <w:rsid w:val="00BD24B8"/>
    <w:rsid w:val="00BD33D9"/>
    <w:rsid w:val="00BD4243"/>
    <w:rsid w:val="00BD4657"/>
    <w:rsid w:val="00BD4E46"/>
    <w:rsid w:val="00BD5605"/>
    <w:rsid w:val="00BD6654"/>
    <w:rsid w:val="00BD6CF0"/>
    <w:rsid w:val="00BE2455"/>
    <w:rsid w:val="00BE3D79"/>
    <w:rsid w:val="00BE4003"/>
    <w:rsid w:val="00BE4A86"/>
    <w:rsid w:val="00BE4C2A"/>
    <w:rsid w:val="00BE4D4E"/>
    <w:rsid w:val="00BE53B8"/>
    <w:rsid w:val="00BE5C69"/>
    <w:rsid w:val="00BE641C"/>
    <w:rsid w:val="00BE6970"/>
    <w:rsid w:val="00BE6D4B"/>
    <w:rsid w:val="00BE6EF8"/>
    <w:rsid w:val="00BE775B"/>
    <w:rsid w:val="00BE7837"/>
    <w:rsid w:val="00BF005D"/>
    <w:rsid w:val="00BF0446"/>
    <w:rsid w:val="00BF0C01"/>
    <w:rsid w:val="00BF2099"/>
    <w:rsid w:val="00BF4009"/>
    <w:rsid w:val="00BF42FA"/>
    <w:rsid w:val="00BF4660"/>
    <w:rsid w:val="00BF4FB0"/>
    <w:rsid w:val="00BF58E9"/>
    <w:rsid w:val="00BF616A"/>
    <w:rsid w:val="00BF6515"/>
    <w:rsid w:val="00C00497"/>
    <w:rsid w:val="00C007F2"/>
    <w:rsid w:val="00C01574"/>
    <w:rsid w:val="00C01629"/>
    <w:rsid w:val="00C029FC"/>
    <w:rsid w:val="00C02C2A"/>
    <w:rsid w:val="00C0365B"/>
    <w:rsid w:val="00C03BF4"/>
    <w:rsid w:val="00C04261"/>
    <w:rsid w:val="00C04540"/>
    <w:rsid w:val="00C05030"/>
    <w:rsid w:val="00C055D2"/>
    <w:rsid w:val="00C05850"/>
    <w:rsid w:val="00C05977"/>
    <w:rsid w:val="00C05F92"/>
    <w:rsid w:val="00C060A8"/>
    <w:rsid w:val="00C07654"/>
    <w:rsid w:val="00C07AD4"/>
    <w:rsid w:val="00C07FD0"/>
    <w:rsid w:val="00C1055D"/>
    <w:rsid w:val="00C10720"/>
    <w:rsid w:val="00C10C57"/>
    <w:rsid w:val="00C112C1"/>
    <w:rsid w:val="00C1134C"/>
    <w:rsid w:val="00C113DF"/>
    <w:rsid w:val="00C11D8E"/>
    <w:rsid w:val="00C11E80"/>
    <w:rsid w:val="00C12E41"/>
    <w:rsid w:val="00C13141"/>
    <w:rsid w:val="00C133A6"/>
    <w:rsid w:val="00C135EA"/>
    <w:rsid w:val="00C13970"/>
    <w:rsid w:val="00C14703"/>
    <w:rsid w:val="00C154A8"/>
    <w:rsid w:val="00C17180"/>
    <w:rsid w:val="00C20311"/>
    <w:rsid w:val="00C205F9"/>
    <w:rsid w:val="00C20653"/>
    <w:rsid w:val="00C20CAB"/>
    <w:rsid w:val="00C21444"/>
    <w:rsid w:val="00C2292E"/>
    <w:rsid w:val="00C22C13"/>
    <w:rsid w:val="00C234DF"/>
    <w:rsid w:val="00C2508A"/>
    <w:rsid w:val="00C2509D"/>
    <w:rsid w:val="00C2535D"/>
    <w:rsid w:val="00C26649"/>
    <w:rsid w:val="00C266E3"/>
    <w:rsid w:val="00C26D2C"/>
    <w:rsid w:val="00C26ECA"/>
    <w:rsid w:val="00C275FC"/>
    <w:rsid w:val="00C31A9A"/>
    <w:rsid w:val="00C31CDF"/>
    <w:rsid w:val="00C31DCF"/>
    <w:rsid w:val="00C32202"/>
    <w:rsid w:val="00C32242"/>
    <w:rsid w:val="00C3266C"/>
    <w:rsid w:val="00C32D3A"/>
    <w:rsid w:val="00C34F0C"/>
    <w:rsid w:val="00C362AD"/>
    <w:rsid w:val="00C364AA"/>
    <w:rsid w:val="00C3791A"/>
    <w:rsid w:val="00C37E2B"/>
    <w:rsid w:val="00C40FD7"/>
    <w:rsid w:val="00C4242D"/>
    <w:rsid w:val="00C425C7"/>
    <w:rsid w:val="00C4270D"/>
    <w:rsid w:val="00C42A5B"/>
    <w:rsid w:val="00C43A2B"/>
    <w:rsid w:val="00C442E0"/>
    <w:rsid w:val="00C45DB7"/>
    <w:rsid w:val="00C4614E"/>
    <w:rsid w:val="00C46A7B"/>
    <w:rsid w:val="00C46F7C"/>
    <w:rsid w:val="00C4749A"/>
    <w:rsid w:val="00C47522"/>
    <w:rsid w:val="00C47E2A"/>
    <w:rsid w:val="00C50B4B"/>
    <w:rsid w:val="00C51A0B"/>
    <w:rsid w:val="00C51EDE"/>
    <w:rsid w:val="00C531CC"/>
    <w:rsid w:val="00C5347A"/>
    <w:rsid w:val="00C5378B"/>
    <w:rsid w:val="00C54141"/>
    <w:rsid w:val="00C54570"/>
    <w:rsid w:val="00C547E4"/>
    <w:rsid w:val="00C54ED7"/>
    <w:rsid w:val="00C568EB"/>
    <w:rsid w:val="00C56D1D"/>
    <w:rsid w:val="00C57423"/>
    <w:rsid w:val="00C60611"/>
    <w:rsid w:val="00C60893"/>
    <w:rsid w:val="00C60D43"/>
    <w:rsid w:val="00C60E0A"/>
    <w:rsid w:val="00C60F98"/>
    <w:rsid w:val="00C61255"/>
    <w:rsid w:val="00C63970"/>
    <w:rsid w:val="00C63F7A"/>
    <w:rsid w:val="00C657E3"/>
    <w:rsid w:val="00C6589E"/>
    <w:rsid w:val="00C6606A"/>
    <w:rsid w:val="00C662F5"/>
    <w:rsid w:val="00C6769A"/>
    <w:rsid w:val="00C7087A"/>
    <w:rsid w:val="00C70AC0"/>
    <w:rsid w:val="00C7120C"/>
    <w:rsid w:val="00C7137C"/>
    <w:rsid w:val="00C71408"/>
    <w:rsid w:val="00C7143A"/>
    <w:rsid w:val="00C71956"/>
    <w:rsid w:val="00C724A3"/>
    <w:rsid w:val="00C73EE2"/>
    <w:rsid w:val="00C74AC0"/>
    <w:rsid w:val="00C74B2A"/>
    <w:rsid w:val="00C74C57"/>
    <w:rsid w:val="00C74D8B"/>
    <w:rsid w:val="00C74E69"/>
    <w:rsid w:val="00C75692"/>
    <w:rsid w:val="00C7616A"/>
    <w:rsid w:val="00C76D98"/>
    <w:rsid w:val="00C770AF"/>
    <w:rsid w:val="00C7724B"/>
    <w:rsid w:val="00C80028"/>
    <w:rsid w:val="00C800C6"/>
    <w:rsid w:val="00C80343"/>
    <w:rsid w:val="00C80D1A"/>
    <w:rsid w:val="00C81B98"/>
    <w:rsid w:val="00C82626"/>
    <w:rsid w:val="00C827E6"/>
    <w:rsid w:val="00C82BF5"/>
    <w:rsid w:val="00C82F31"/>
    <w:rsid w:val="00C834C2"/>
    <w:rsid w:val="00C83BB0"/>
    <w:rsid w:val="00C83C10"/>
    <w:rsid w:val="00C83DFE"/>
    <w:rsid w:val="00C8446B"/>
    <w:rsid w:val="00C84B7D"/>
    <w:rsid w:val="00C8541F"/>
    <w:rsid w:val="00C86B77"/>
    <w:rsid w:val="00C86DDF"/>
    <w:rsid w:val="00C86E2D"/>
    <w:rsid w:val="00C870DC"/>
    <w:rsid w:val="00C87923"/>
    <w:rsid w:val="00C87B87"/>
    <w:rsid w:val="00C87BB3"/>
    <w:rsid w:val="00C90504"/>
    <w:rsid w:val="00C90FFD"/>
    <w:rsid w:val="00C9130E"/>
    <w:rsid w:val="00C92116"/>
    <w:rsid w:val="00C92826"/>
    <w:rsid w:val="00C92D9D"/>
    <w:rsid w:val="00C92F8D"/>
    <w:rsid w:val="00C93066"/>
    <w:rsid w:val="00C936F4"/>
    <w:rsid w:val="00C9476B"/>
    <w:rsid w:val="00C947AD"/>
    <w:rsid w:val="00C94D9B"/>
    <w:rsid w:val="00C9553F"/>
    <w:rsid w:val="00C95B85"/>
    <w:rsid w:val="00C95F9B"/>
    <w:rsid w:val="00C965DF"/>
    <w:rsid w:val="00C967A8"/>
    <w:rsid w:val="00C970CA"/>
    <w:rsid w:val="00C971C2"/>
    <w:rsid w:val="00C97BA1"/>
    <w:rsid w:val="00CA0D11"/>
    <w:rsid w:val="00CA2586"/>
    <w:rsid w:val="00CA2F9F"/>
    <w:rsid w:val="00CA32DF"/>
    <w:rsid w:val="00CA3E6F"/>
    <w:rsid w:val="00CA4AD9"/>
    <w:rsid w:val="00CA5522"/>
    <w:rsid w:val="00CA5568"/>
    <w:rsid w:val="00CA5AD2"/>
    <w:rsid w:val="00CA5E5E"/>
    <w:rsid w:val="00CA5F8D"/>
    <w:rsid w:val="00CA6B66"/>
    <w:rsid w:val="00CA6F69"/>
    <w:rsid w:val="00CA6F92"/>
    <w:rsid w:val="00CB0317"/>
    <w:rsid w:val="00CB05F5"/>
    <w:rsid w:val="00CB4170"/>
    <w:rsid w:val="00CB441E"/>
    <w:rsid w:val="00CB5A15"/>
    <w:rsid w:val="00CB5E64"/>
    <w:rsid w:val="00CB6269"/>
    <w:rsid w:val="00CB6EB3"/>
    <w:rsid w:val="00CC01CA"/>
    <w:rsid w:val="00CC02C7"/>
    <w:rsid w:val="00CC0DE4"/>
    <w:rsid w:val="00CC1043"/>
    <w:rsid w:val="00CC150F"/>
    <w:rsid w:val="00CC1A68"/>
    <w:rsid w:val="00CC1EBB"/>
    <w:rsid w:val="00CC23D5"/>
    <w:rsid w:val="00CC3E11"/>
    <w:rsid w:val="00CC5C3E"/>
    <w:rsid w:val="00CC734B"/>
    <w:rsid w:val="00CC7F72"/>
    <w:rsid w:val="00CD0141"/>
    <w:rsid w:val="00CD029D"/>
    <w:rsid w:val="00CD0D67"/>
    <w:rsid w:val="00CD1805"/>
    <w:rsid w:val="00CD20A0"/>
    <w:rsid w:val="00CD22ED"/>
    <w:rsid w:val="00CD24C7"/>
    <w:rsid w:val="00CD2CD2"/>
    <w:rsid w:val="00CD3A85"/>
    <w:rsid w:val="00CD3BDB"/>
    <w:rsid w:val="00CD4753"/>
    <w:rsid w:val="00CD4AC0"/>
    <w:rsid w:val="00CD5BA0"/>
    <w:rsid w:val="00CD5D16"/>
    <w:rsid w:val="00CD5E76"/>
    <w:rsid w:val="00CD63B5"/>
    <w:rsid w:val="00CD64BB"/>
    <w:rsid w:val="00CD770D"/>
    <w:rsid w:val="00CD7A9E"/>
    <w:rsid w:val="00CE0284"/>
    <w:rsid w:val="00CE1ABB"/>
    <w:rsid w:val="00CE22DD"/>
    <w:rsid w:val="00CE481C"/>
    <w:rsid w:val="00CE5CFB"/>
    <w:rsid w:val="00CE5FB4"/>
    <w:rsid w:val="00CE65C3"/>
    <w:rsid w:val="00CE69A9"/>
    <w:rsid w:val="00CE6D4A"/>
    <w:rsid w:val="00CE786A"/>
    <w:rsid w:val="00CE7C9C"/>
    <w:rsid w:val="00CE7F3E"/>
    <w:rsid w:val="00CF00D8"/>
    <w:rsid w:val="00CF111D"/>
    <w:rsid w:val="00CF1E94"/>
    <w:rsid w:val="00CF2B7A"/>
    <w:rsid w:val="00CF3253"/>
    <w:rsid w:val="00CF3506"/>
    <w:rsid w:val="00CF351A"/>
    <w:rsid w:val="00CF3B3C"/>
    <w:rsid w:val="00CF45BC"/>
    <w:rsid w:val="00CF53D7"/>
    <w:rsid w:val="00CF581E"/>
    <w:rsid w:val="00CF5ACA"/>
    <w:rsid w:val="00CF5E90"/>
    <w:rsid w:val="00CF6163"/>
    <w:rsid w:val="00CF7040"/>
    <w:rsid w:val="00CF7527"/>
    <w:rsid w:val="00CF77BD"/>
    <w:rsid w:val="00CF7C34"/>
    <w:rsid w:val="00D01188"/>
    <w:rsid w:val="00D01214"/>
    <w:rsid w:val="00D0132C"/>
    <w:rsid w:val="00D0152B"/>
    <w:rsid w:val="00D01642"/>
    <w:rsid w:val="00D01650"/>
    <w:rsid w:val="00D016E8"/>
    <w:rsid w:val="00D01738"/>
    <w:rsid w:val="00D01744"/>
    <w:rsid w:val="00D01E2A"/>
    <w:rsid w:val="00D021FD"/>
    <w:rsid w:val="00D02612"/>
    <w:rsid w:val="00D029D3"/>
    <w:rsid w:val="00D03B06"/>
    <w:rsid w:val="00D03B3C"/>
    <w:rsid w:val="00D04B72"/>
    <w:rsid w:val="00D0548B"/>
    <w:rsid w:val="00D06863"/>
    <w:rsid w:val="00D07DE9"/>
    <w:rsid w:val="00D112C4"/>
    <w:rsid w:val="00D118DC"/>
    <w:rsid w:val="00D125BE"/>
    <w:rsid w:val="00D12EC9"/>
    <w:rsid w:val="00D1302E"/>
    <w:rsid w:val="00D14478"/>
    <w:rsid w:val="00D14EEB"/>
    <w:rsid w:val="00D15165"/>
    <w:rsid w:val="00D15630"/>
    <w:rsid w:val="00D15889"/>
    <w:rsid w:val="00D15E0F"/>
    <w:rsid w:val="00D15FF4"/>
    <w:rsid w:val="00D1615C"/>
    <w:rsid w:val="00D16E39"/>
    <w:rsid w:val="00D17967"/>
    <w:rsid w:val="00D205CC"/>
    <w:rsid w:val="00D20DC1"/>
    <w:rsid w:val="00D2168F"/>
    <w:rsid w:val="00D21B27"/>
    <w:rsid w:val="00D21D2E"/>
    <w:rsid w:val="00D243AD"/>
    <w:rsid w:val="00D25975"/>
    <w:rsid w:val="00D2633B"/>
    <w:rsid w:val="00D263A2"/>
    <w:rsid w:val="00D268AD"/>
    <w:rsid w:val="00D27AA8"/>
    <w:rsid w:val="00D27DE7"/>
    <w:rsid w:val="00D30379"/>
    <w:rsid w:val="00D31CA4"/>
    <w:rsid w:val="00D31F24"/>
    <w:rsid w:val="00D32565"/>
    <w:rsid w:val="00D32B38"/>
    <w:rsid w:val="00D331D4"/>
    <w:rsid w:val="00D34077"/>
    <w:rsid w:val="00D34D04"/>
    <w:rsid w:val="00D34D38"/>
    <w:rsid w:val="00D357E1"/>
    <w:rsid w:val="00D36F6F"/>
    <w:rsid w:val="00D37087"/>
    <w:rsid w:val="00D4088E"/>
    <w:rsid w:val="00D4168B"/>
    <w:rsid w:val="00D41ECF"/>
    <w:rsid w:val="00D429C3"/>
    <w:rsid w:val="00D42CA6"/>
    <w:rsid w:val="00D42DFC"/>
    <w:rsid w:val="00D440CA"/>
    <w:rsid w:val="00D50545"/>
    <w:rsid w:val="00D505B4"/>
    <w:rsid w:val="00D50F54"/>
    <w:rsid w:val="00D51A78"/>
    <w:rsid w:val="00D51B55"/>
    <w:rsid w:val="00D521AD"/>
    <w:rsid w:val="00D522AE"/>
    <w:rsid w:val="00D5249B"/>
    <w:rsid w:val="00D526F3"/>
    <w:rsid w:val="00D52A06"/>
    <w:rsid w:val="00D56143"/>
    <w:rsid w:val="00D56D03"/>
    <w:rsid w:val="00D56F87"/>
    <w:rsid w:val="00D57920"/>
    <w:rsid w:val="00D57C60"/>
    <w:rsid w:val="00D57E4B"/>
    <w:rsid w:val="00D601F0"/>
    <w:rsid w:val="00D6116B"/>
    <w:rsid w:val="00D61E55"/>
    <w:rsid w:val="00D61E84"/>
    <w:rsid w:val="00D6203C"/>
    <w:rsid w:val="00D6212C"/>
    <w:rsid w:val="00D627A8"/>
    <w:rsid w:val="00D62A2E"/>
    <w:rsid w:val="00D62A55"/>
    <w:rsid w:val="00D63A87"/>
    <w:rsid w:val="00D653E4"/>
    <w:rsid w:val="00D657E7"/>
    <w:rsid w:val="00D66710"/>
    <w:rsid w:val="00D66C05"/>
    <w:rsid w:val="00D66DD6"/>
    <w:rsid w:val="00D67918"/>
    <w:rsid w:val="00D67E47"/>
    <w:rsid w:val="00D7007A"/>
    <w:rsid w:val="00D71945"/>
    <w:rsid w:val="00D72498"/>
    <w:rsid w:val="00D72FC5"/>
    <w:rsid w:val="00D7303E"/>
    <w:rsid w:val="00D73D68"/>
    <w:rsid w:val="00D7403C"/>
    <w:rsid w:val="00D74DC5"/>
    <w:rsid w:val="00D75114"/>
    <w:rsid w:val="00D75874"/>
    <w:rsid w:val="00D75B42"/>
    <w:rsid w:val="00D7660B"/>
    <w:rsid w:val="00D76961"/>
    <w:rsid w:val="00D76B4F"/>
    <w:rsid w:val="00D770B8"/>
    <w:rsid w:val="00D7714E"/>
    <w:rsid w:val="00D8012D"/>
    <w:rsid w:val="00D804E5"/>
    <w:rsid w:val="00D80A7B"/>
    <w:rsid w:val="00D81C7C"/>
    <w:rsid w:val="00D81FFC"/>
    <w:rsid w:val="00D82B4E"/>
    <w:rsid w:val="00D840AB"/>
    <w:rsid w:val="00D842CE"/>
    <w:rsid w:val="00D845B4"/>
    <w:rsid w:val="00D8586F"/>
    <w:rsid w:val="00D85E83"/>
    <w:rsid w:val="00D86CE6"/>
    <w:rsid w:val="00D90820"/>
    <w:rsid w:val="00D92F8D"/>
    <w:rsid w:val="00D93866"/>
    <w:rsid w:val="00D94EBE"/>
    <w:rsid w:val="00D952E7"/>
    <w:rsid w:val="00D9537D"/>
    <w:rsid w:val="00D968A7"/>
    <w:rsid w:val="00D972A2"/>
    <w:rsid w:val="00DA0772"/>
    <w:rsid w:val="00DA0A8B"/>
    <w:rsid w:val="00DA1184"/>
    <w:rsid w:val="00DA33D1"/>
    <w:rsid w:val="00DA3E95"/>
    <w:rsid w:val="00DA4865"/>
    <w:rsid w:val="00DA4F0E"/>
    <w:rsid w:val="00DA5878"/>
    <w:rsid w:val="00DA5D9B"/>
    <w:rsid w:val="00DA6295"/>
    <w:rsid w:val="00DA66BF"/>
    <w:rsid w:val="00DA691F"/>
    <w:rsid w:val="00DA75D5"/>
    <w:rsid w:val="00DA7899"/>
    <w:rsid w:val="00DA7AE2"/>
    <w:rsid w:val="00DA7BF1"/>
    <w:rsid w:val="00DA7C51"/>
    <w:rsid w:val="00DB0114"/>
    <w:rsid w:val="00DB070A"/>
    <w:rsid w:val="00DB1B6A"/>
    <w:rsid w:val="00DB20A3"/>
    <w:rsid w:val="00DB228C"/>
    <w:rsid w:val="00DB2644"/>
    <w:rsid w:val="00DB36D5"/>
    <w:rsid w:val="00DB3915"/>
    <w:rsid w:val="00DB3982"/>
    <w:rsid w:val="00DB4AB6"/>
    <w:rsid w:val="00DB555C"/>
    <w:rsid w:val="00DB6A19"/>
    <w:rsid w:val="00DB7D9A"/>
    <w:rsid w:val="00DC0333"/>
    <w:rsid w:val="00DC0A54"/>
    <w:rsid w:val="00DC10CC"/>
    <w:rsid w:val="00DC25EB"/>
    <w:rsid w:val="00DC37DB"/>
    <w:rsid w:val="00DC3EF7"/>
    <w:rsid w:val="00DC4188"/>
    <w:rsid w:val="00DC4459"/>
    <w:rsid w:val="00DC5040"/>
    <w:rsid w:val="00DC53DB"/>
    <w:rsid w:val="00DC56D5"/>
    <w:rsid w:val="00DC6195"/>
    <w:rsid w:val="00DC7751"/>
    <w:rsid w:val="00DC7BD6"/>
    <w:rsid w:val="00DC7E11"/>
    <w:rsid w:val="00DD0732"/>
    <w:rsid w:val="00DD08EB"/>
    <w:rsid w:val="00DD0E97"/>
    <w:rsid w:val="00DD1779"/>
    <w:rsid w:val="00DD18C6"/>
    <w:rsid w:val="00DD19EF"/>
    <w:rsid w:val="00DD1B96"/>
    <w:rsid w:val="00DD1E39"/>
    <w:rsid w:val="00DD25E8"/>
    <w:rsid w:val="00DD25F2"/>
    <w:rsid w:val="00DD2837"/>
    <w:rsid w:val="00DD41DA"/>
    <w:rsid w:val="00DD4286"/>
    <w:rsid w:val="00DD464D"/>
    <w:rsid w:val="00DD4C49"/>
    <w:rsid w:val="00DD4ED8"/>
    <w:rsid w:val="00DD5C99"/>
    <w:rsid w:val="00DD5F3A"/>
    <w:rsid w:val="00DD639E"/>
    <w:rsid w:val="00DD67F3"/>
    <w:rsid w:val="00DD6AE0"/>
    <w:rsid w:val="00DD73BC"/>
    <w:rsid w:val="00DD75D7"/>
    <w:rsid w:val="00DE0AF8"/>
    <w:rsid w:val="00DE1529"/>
    <w:rsid w:val="00DE2BE4"/>
    <w:rsid w:val="00DE33C8"/>
    <w:rsid w:val="00DE3497"/>
    <w:rsid w:val="00DE352B"/>
    <w:rsid w:val="00DE3CDB"/>
    <w:rsid w:val="00DE452C"/>
    <w:rsid w:val="00DE6EDD"/>
    <w:rsid w:val="00DE7A2E"/>
    <w:rsid w:val="00DF0496"/>
    <w:rsid w:val="00DF0C91"/>
    <w:rsid w:val="00DF1345"/>
    <w:rsid w:val="00DF210F"/>
    <w:rsid w:val="00DF2303"/>
    <w:rsid w:val="00DF263F"/>
    <w:rsid w:val="00DF2D81"/>
    <w:rsid w:val="00DF31F8"/>
    <w:rsid w:val="00DF3924"/>
    <w:rsid w:val="00DF3AE8"/>
    <w:rsid w:val="00DF51CC"/>
    <w:rsid w:val="00DF5B0D"/>
    <w:rsid w:val="00DF63E5"/>
    <w:rsid w:val="00DF6747"/>
    <w:rsid w:val="00DF6CB0"/>
    <w:rsid w:val="00DF77F8"/>
    <w:rsid w:val="00E0054B"/>
    <w:rsid w:val="00E00F3E"/>
    <w:rsid w:val="00E0133E"/>
    <w:rsid w:val="00E01B86"/>
    <w:rsid w:val="00E02092"/>
    <w:rsid w:val="00E02524"/>
    <w:rsid w:val="00E0258F"/>
    <w:rsid w:val="00E02FF1"/>
    <w:rsid w:val="00E033B9"/>
    <w:rsid w:val="00E042BC"/>
    <w:rsid w:val="00E05F01"/>
    <w:rsid w:val="00E061EA"/>
    <w:rsid w:val="00E0671F"/>
    <w:rsid w:val="00E06DD0"/>
    <w:rsid w:val="00E06EAD"/>
    <w:rsid w:val="00E070E2"/>
    <w:rsid w:val="00E076B2"/>
    <w:rsid w:val="00E1006A"/>
    <w:rsid w:val="00E10720"/>
    <w:rsid w:val="00E10ECF"/>
    <w:rsid w:val="00E11012"/>
    <w:rsid w:val="00E117F3"/>
    <w:rsid w:val="00E12630"/>
    <w:rsid w:val="00E1296D"/>
    <w:rsid w:val="00E12E7B"/>
    <w:rsid w:val="00E13831"/>
    <w:rsid w:val="00E14B47"/>
    <w:rsid w:val="00E14C9C"/>
    <w:rsid w:val="00E16F7C"/>
    <w:rsid w:val="00E20331"/>
    <w:rsid w:val="00E20CAB"/>
    <w:rsid w:val="00E20DF5"/>
    <w:rsid w:val="00E20E78"/>
    <w:rsid w:val="00E2120A"/>
    <w:rsid w:val="00E21A8D"/>
    <w:rsid w:val="00E220F5"/>
    <w:rsid w:val="00E229BD"/>
    <w:rsid w:val="00E24042"/>
    <w:rsid w:val="00E24277"/>
    <w:rsid w:val="00E2464B"/>
    <w:rsid w:val="00E253C2"/>
    <w:rsid w:val="00E26593"/>
    <w:rsid w:val="00E2679C"/>
    <w:rsid w:val="00E26F11"/>
    <w:rsid w:val="00E27449"/>
    <w:rsid w:val="00E2773F"/>
    <w:rsid w:val="00E279EC"/>
    <w:rsid w:val="00E3154F"/>
    <w:rsid w:val="00E32204"/>
    <w:rsid w:val="00E339D8"/>
    <w:rsid w:val="00E34FA4"/>
    <w:rsid w:val="00E35711"/>
    <w:rsid w:val="00E3591F"/>
    <w:rsid w:val="00E36028"/>
    <w:rsid w:val="00E36973"/>
    <w:rsid w:val="00E37BFA"/>
    <w:rsid w:val="00E40C3C"/>
    <w:rsid w:val="00E41645"/>
    <w:rsid w:val="00E42673"/>
    <w:rsid w:val="00E43C19"/>
    <w:rsid w:val="00E43F51"/>
    <w:rsid w:val="00E44F7B"/>
    <w:rsid w:val="00E461CE"/>
    <w:rsid w:val="00E46D97"/>
    <w:rsid w:val="00E47719"/>
    <w:rsid w:val="00E47E2C"/>
    <w:rsid w:val="00E47FA7"/>
    <w:rsid w:val="00E511F3"/>
    <w:rsid w:val="00E5198C"/>
    <w:rsid w:val="00E51CCF"/>
    <w:rsid w:val="00E53595"/>
    <w:rsid w:val="00E53EE5"/>
    <w:rsid w:val="00E543CC"/>
    <w:rsid w:val="00E575CB"/>
    <w:rsid w:val="00E57985"/>
    <w:rsid w:val="00E60228"/>
    <w:rsid w:val="00E6141E"/>
    <w:rsid w:val="00E61E60"/>
    <w:rsid w:val="00E61F0B"/>
    <w:rsid w:val="00E62992"/>
    <w:rsid w:val="00E62F4F"/>
    <w:rsid w:val="00E63716"/>
    <w:rsid w:val="00E668DF"/>
    <w:rsid w:val="00E70431"/>
    <w:rsid w:val="00E7067C"/>
    <w:rsid w:val="00E7128B"/>
    <w:rsid w:val="00E71847"/>
    <w:rsid w:val="00E72329"/>
    <w:rsid w:val="00E72DCB"/>
    <w:rsid w:val="00E73128"/>
    <w:rsid w:val="00E73A41"/>
    <w:rsid w:val="00E7429F"/>
    <w:rsid w:val="00E75919"/>
    <w:rsid w:val="00E75C8F"/>
    <w:rsid w:val="00E80745"/>
    <w:rsid w:val="00E811C3"/>
    <w:rsid w:val="00E81BF1"/>
    <w:rsid w:val="00E82018"/>
    <w:rsid w:val="00E8220F"/>
    <w:rsid w:val="00E82335"/>
    <w:rsid w:val="00E825B3"/>
    <w:rsid w:val="00E82C93"/>
    <w:rsid w:val="00E835F2"/>
    <w:rsid w:val="00E83E33"/>
    <w:rsid w:val="00E84D3D"/>
    <w:rsid w:val="00E86AB2"/>
    <w:rsid w:val="00E86BE2"/>
    <w:rsid w:val="00E870D2"/>
    <w:rsid w:val="00E87B61"/>
    <w:rsid w:val="00E87CBE"/>
    <w:rsid w:val="00E90476"/>
    <w:rsid w:val="00E90DAD"/>
    <w:rsid w:val="00E91308"/>
    <w:rsid w:val="00E92A42"/>
    <w:rsid w:val="00E92BF6"/>
    <w:rsid w:val="00E93B37"/>
    <w:rsid w:val="00E94A01"/>
    <w:rsid w:val="00E94BE8"/>
    <w:rsid w:val="00E94EF4"/>
    <w:rsid w:val="00E95378"/>
    <w:rsid w:val="00E95845"/>
    <w:rsid w:val="00E96D9C"/>
    <w:rsid w:val="00E97EDA"/>
    <w:rsid w:val="00EA04C4"/>
    <w:rsid w:val="00EA266E"/>
    <w:rsid w:val="00EA34C7"/>
    <w:rsid w:val="00EA3DBE"/>
    <w:rsid w:val="00EA46BA"/>
    <w:rsid w:val="00EA4706"/>
    <w:rsid w:val="00EA5A0F"/>
    <w:rsid w:val="00EA5D4A"/>
    <w:rsid w:val="00EA5E03"/>
    <w:rsid w:val="00EA614A"/>
    <w:rsid w:val="00EA63F1"/>
    <w:rsid w:val="00EA70D0"/>
    <w:rsid w:val="00EA7FF7"/>
    <w:rsid w:val="00EB019C"/>
    <w:rsid w:val="00EB025A"/>
    <w:rsid w:val="00EB055D"/>
    <w:rsid w:val="00EB0EA2"/>
    <w:rsid w:val="00EB13B3"/>
    <w:rsid w:val="00EB200C"/>
    <w:rsid w:val="00EB2335"/>
    <w:rsid w:val="00EB2E6C"/>
    <w:rsid w:val="00EB49A8"/>
    <w:rsid w:val="00EB6153"/>
    <w:rsid w:val="00EB62E7"/>
    <w:rsid w:val="00EB67F3"/>
    <w:rsid w:val="00EB69FC"/>
    <w:rsid w:val="00EB72EA"/>
    <w:rsid w:val="00EC1225"/>
    <w:rsid w:val="00EC1B0C"/>
    <w:rsid w:val="00EC2B40"/>
    <w:rsid w:val="00EC3460"/>
    <w:rsid w:val="00EC3923"/>
    <w:rsid w:val="00EC3CF2"/>
    <w:rsid w:val="00EC4347"/>
    <w:rsid w:val="00EC4E64"/>
    <w:rsid w:val="00EC5396"/>
    <w:rsid w:val="00EC5D3F"/>
    <w:rsid w:val="00EC63B2"/>
    <w:rsid w:val="00EC676D"/>
    <w:rsid w:val="00EC69F5"/>
    <w:rsid w:val="00EC6B56"/>
    <w:rsid w:val="00EC77E9"/>
    <w:rsid w:val="00ED0477"/>
    <w:rsid w:val="00ED0D29"/>
    <w:rsid w:val="00ED3CE6"/>
    <w:rsid w:val="00ED47DF"/>
    <w:rsid w:val="00ED505D"/>
    <w:rsid w:val="00ED512E"/>
    <w:rsid w:val="00ED553C"/>
    <w:rsid w:val="00ED5A78"/>
    <w:rsid w:val="00ED5B77"/>
    <w:rsid w:val="00ED5E0D"/>
    <w:rsid w:val="00ED6BBE"/>
    <w:rsid w:val="00ED766A"/>
    <w:rsid w:val="00ED7A92"/>
    <w:rsid w:val="00ED7DD8"/>
    <w:rsid w:val="00EE07E3"/>
    <w:rsid w:val="00EE08A3"/>
    <w:rsid w:val="00EE1232"/>
    <w:rsid w:val="00EE12D0"/>
    <w:rsid w:val="00EE26EE"/>
    <w:rsid w:val="00EE4560"/>
    <w:rsid w:val="00EE5596"/>
    <w:rsid w:val="00EE5963"/>
    <w:rsid w:val="00EE61CA"/>
    <w:rsid w:val="00EE65D7"/>
    <w:rsid w:val="00EE6740"/>
    <w:rsid w:val="00EE6FF3"/>
    <w:rsid w:val="00EE72C2"/>
    <w:rsid w:val="00EF234B"/>
    <w:rsid w:val="00EF2B14"/>
    <w:rsid w:val="00EF3BBB"/>
    <w:rsid w:val="00EF3C65"/>
    <w:rsid w:val="00EF4ACA"/>
    <w:rsid w:val="00EF5F0E"/>
    <w:rsid w:val="00EF63E8"/>
    <w:rsid w:val="00EF66E3"/>
    <w:rsid w:val="00EF6814"/>
    <w:rsid w:val="00EF6893"/>
    <w:rsid w:val="00EF68BB"/>
    <w:rsid w:val="00EF6EA9"/>
    <w:rsid w:val="00F006A1"/>
    <w:rsid w:val="00F00823"/>
    <w:rsid w:val="00F0082F"/>
    <w:rsid w:val="00F009C0"/>
    <w:rsid w:val="00F0122A"/>
    <w:rsid w:val="00F0125B"/>
    <w:rsid w:val="00F017C9"/>
    <w:rsid w:val="00F02511"/>
    <w:rsid w:val="00F0256E"/>
    <w:rsid w:val="00F030D7"/>
    <w:rsid w:val="00F0436F"/>
    <w:rsid w:val="00F0505E"/>
    <w:rsid w:val="00F05DB4"/>
    <w:rsid w:val="00F06D75"/>
    <w:rsid w:val="00F07DA7"/>
    <w:rsid w:val="00F07FAC"/>
    <w:rsid w:val="00F100BB"/>
    <w:rsid w:val="00F10781"/>
    <w:rsid w:val="00F112D7"/>
    <w:rsid w:val="00F14152"/>
    <w:rsid w:val="00F142AD"/>
    <w:rsid w:val="00F14CE7"/>
    <w:rsid w:val="00F151E8"/>
    <w:rsid w:val="00F15316"/>
    <w:rsid w:val="00F154ED"/>
    <w:rsid w:val="00F155F5"/>
    <w:rsid w:val="00F158A8"/>
    <w:rsid w:val="00F15FA9"/>
    <w:rsid w:val="00F161AB"/>
    <w:rsid w:val="00F16708"/>
    <w:rsid w:val="00F16868"/>
    <w:rsid w:val="00F16D9C"/>
    <w:rsid w:val="00F17738"/>
    <w:rsid w:val="00F17D7A"/>
    <w:rsid w:val="00F206B1"/>
    <w:rsid w:val="00F206D1"/>
    <w:rsid w:val="00F20F58"/>
    <w:rsid w:val="00F211FB"/>
    <w:rsid w:val="00F21A4B"/>
    <w:rsid w:val="00F21AFD"/>
    <w:rsid w:val="00F22511"/>
    <w:rsid w:val="00F237BD"/>
    <w:rsid w:val="00F2471D"/>
    <w:rsid w:val="00F24C6D"/>
    <w:rsid w:val="00F260BF"/>
    <w:rsid w:val="00F30253"/>
    <w:rsid w:val="00F30DEE"/>
    <w:rsid w:val="00F31279"/>
    <w:rsid w:val="00F31BC3"/>
    <w:rsid w:val="00F31C1E"/>
    <w:rsid w:val="00F32541"/>
    <w:rsid w:val="00F326CC"/>
    <w:rsid w:val="00F33D34"/>
    <w:rsid w:val="00F34454"/>
    <w:rsid w:val="00F34E7F"/>
    <w:rsid w:val="00F35087"/>
    <w:rsid w:val="00F35681"/>
    <w:rsid w:val="00F35987"/>
    <w:rsid w:val="00F35BE4"/>
    <w:rsid w:val="00F35D8B"/>
    <w:rsid w:val="00F369F4"/>
    <w:rsid w:val="00F36FD2"/>
    <w:rsid w:val="00F37223"/>
    <w:rsid w:val="00F37DFF"/>
    <w:rsid w:val="00F4008D"/>
    <w:rsid w:val="00F4021E"/>
    <w:rsid w:val="00F40261"/>
    <w:rsid w:val="00F405A8"/>
    <w:rsid w:val="00F40EC5"/>
    <w:rsid w:val="00F410EA"/>
    <w:rsid w:val="00F413F3"/>
    <w:rsid w:val="00F41402"/>
    <w:rsid w:val="00F41438"/>
    <w:rsid w:val="00F414E3"/>
    <w:rsid w:val="00F419EA"/>
    <w:rsid w:val="00F41FAA"/>
    <w:rsid w:val="00F43207"/>
    <w:rsid w:val="00F43DF7"/>
    <w:rsid w:val="00F443BE"/>
    <w:rsid w:val="00F443E5"/>
    <w:rsid w:val="00F44BF7"/>
    <w:rsid w:val="00F4504C"/>
    <w:rsid w:val="00F45B1B"/>
    <w:rsid w:val="00F45F51"/>
    <w:rsid w:val="00F46F76"/>
    <w:rsid w:val="00F475BE"/>
    <w:rsid w:val="00F4785A"/>
    <w:rsid w:val="00F50B10"/>
    <w:rsid w:val="00F514AB"/>
    <w:rsid w:val="00F51B69"/>
    <w:rsid w:val="00F51E75"/>
    <w:rsid w:val="00F51FB4"/>
    <w:rsid w:val="00F52A9C"/>
    <w:rsid w:val="00F53000"/>
    <w:rsid w:val="00F53C43"/>
    <w:rsid w:val="00F54373"/>
    <w:rsid w:val="00F5459A"/>
    <w:rsid w:val="00F54808"/>
    <w:rsid w:val="00F559B6"/>
    <w:rsid w:val="00F55BAF"/>
    <w:rsid w:val="00F5646F"/>
    <w:rsid w:val="00F56635"/>
    <w:rsid w:val="00F56A0E"/>
    <w:rsid w:val="00F56C35"/>
    <w:rsid w:val="00F56DE4"/>
    <w:rsid w:val="00F5731F"/>
    <w:rsid w:val="00F5752E"/>
    <w:rsid w:val="00F57F62"/>
    <w:rsid w:val="00F604EB"/>
    <w:rsid w:val="00F60DF2"/>
    <w:rsid w:val="00F60E1B"/>
    <w:rsid w:val="00F61576"/>
    <w:rsid w:val="00F62254"/>
    <w:rsid w:val="00F623AD"/>
    <w:rsid w:val="00F6269F"/>
    <w:rsid w:val="00F63281"/>
    <w:rsid w:val="00F643B7"/>
    <w:rsid w:val="00F64818"/>
    <w:rsid w:val="00F64958"/>
    <w:rsid w:val="00F652E8"/>
    <w:rsid w:val="00F653D7"/>
    <w:rsid w:val="00F6568A"/>
    <w:rsid w:val="00F65B7A"/>
    <w:rsid w:val="00F66968"/>
    <w:rsid w:val="00F67027"/>
    <w:rsid w:val="00F67E33"/>
    <w:rsid w:val="00F70071"/>
    <w:rsid w:val="00F70423"/>
    <w:rsid w:val="00F7153D"/>
    <w:rsid w:val="00F71705"/>
    <w:rsid w:val="00F71FE7"/>
    <w:rsid w:val="00F72596"/>
    <w:rsid w:val="00F72BAA"/>
    <w:rsid w:val="00F72F3A"/>
    <w:rsid w:val="00F73223"/>
    <w:rsid w:val="00F73361"/>
    <w:rsid w:val="00F73500"/>
    <w:rsid w:val="00F737B2"/>
    <w:rsid w:val="00F739F5"/>
    <w:rsid w:val="00F74204"/>
    <w:rsid w:val="00F745AB"/>
    <w:rsid w:val="00F74A2E"/>
    <w:rsid w:val="00F7575B"/>
    <w:rsid w:val="00F76201"/>
    <w:rsid w:val="00F76CD2"/>
    <w:rsid w:val="00F775E2"/>
    <w:rsid w:val="00F802F4"/>
    <w:rsid w:val="00F80573"/>
    <w:rsid w:val="00F8110D"/>
    <w:rsid w:val="00F811D8"/>
    <w:rsid w:val="00F8132F"/>
    <w:rsid w:val="00F815B7"/>
    <w:rsid w:val="00F81F0A"/>
    <w:rsid w:val="00F81FE8"/>
    <w:rsid w:val="00F83FC1"/>
    <w:rsid w:val="00F843A1"/>
    <w:rsid w:val="00F879E1"/>
    <w:rsid w:val="00F87A86"/>
    <w:rsid w:val="00F910C8"/>
    <w:rsid w:val="00F9181D"/>
    <w:rsid w:val="00F922CC"/>
    <w:rsid w:val="00F9290E"/>
    <w:rsid w:val="00F92A96"/>
    <w:rsid w:val="00F9366C"/>
    <w:rsid w:val="00F93FF4"/>
    <w:rsid w:val="00F94AB8"/>
    <w:rsid w:val="00F952EA"/>
    <w:rsid w:val="00F9611A"/>
    <w:rsid w:val="00F97407"/>
    <w:rsid w:val="00FA0629"/>
    <w:rsid w:val="00FA0A02"/>
    <w:rsid w:val="00FA0D08"/>
    <w:rsid w:val="00FA1248"/>
    <w:rsid w:val="00FA1538"/>
    <w:rsid w:val="00FA190C"/>
    <w:rsid w:val="00FA1BAF"/>
    <w:rsid w:val="00FA1DBF"/>
    <w:rsid w:val="00FA309D"/>
    <w:rsid w:val="00FA332F"/>
    <w:rsid w:val="00FA56AE"/>
    <w:rsid w:val="00FA5BEE"/>
    <w:rsid w:val="00FA5D3D"/>
    <w:rsid w:val="00FA603F"/>
    <w:rsid w:val="00FA6244"/>
    <w:rsid w:val="00FA7001"/>
    <w:rsid w:val="00FB0A33"/>
    <w:rsid w:val="00FB124B"/>
    <w:rsid w:val="00FB1355"/>
    <w:rsid w:val="00FB180A"/>
    <w:rsid w:val="00FB2B08"/>
    <w:rsid w:val="00FB2C5E"/>
    <w:rsid w:val="00FB3922"/>
    <w:rsid w:val="00FB3E8D"/>
    <w:rsid w:val="00FB495D"/>
    <w:rsid w:val="00FB51F2"/>
    <w:rsid w:val="00FB610B"/>
    <w:rsid w:val="00FB69F7"/>
    <w:rsid w:val="00FB734B"/>
    <w:rsid w:val="00FC06BD"/>
    <w:rsid w:val="00FC1101"/>
    <w:rsid w:val="00FC1605"/>
    <w:rsid w:val="00FC185C"/>
    <w:rsid w:val="00FC1929"/>
    <w:rsid w:val="00FC1985"/>
    <w:rsid w:val="00FC365A"/>
    <w:rsid w:val="00FC3CEB"/>
    <w:rsid w:val="00FC461B"/>
    <w:rsid w:val="00FC4736"/>
    <w:rsid w:val="00FC502C"/>
    <w:rsid w:val="00FC5A57"/>
    <w:rsid w:val="00FC5DE5"/>
    <w:rsid w:val="00FC617C"/>
    <w:rsid w:val="00FC665E"/>
    <w:rsid w:val="00FC7280"/>
    <w:rsid w:val="00FD0C7E"/>
    <w:rsid w:val="00FD1E5C"/>
    <w:rsid w:val="00FD203F"/>
    <w:rsid w:val="00FD243D"/>
    <w:rsid w:val="00FD29CC"/>
    <w:rsid w:val="00FD3F96"/>
    <w:rsid w:val="00FD5695"/>
    <w:rsid w:val="00FD5EA9"/>
    <w:rsid w:val="00FD5FC6"/>
    <w:rsid w:val="00FD669C"/>
    <w:rsid w:val="00FD6C08"/>
    <w:rsid w:val="00FD7423"/>
    <w:rsid w:val="00FD7C1E"/>
    <w:rsid w:val="00FD7D3C"/>
    <w:rsid w:val="00FE0ADD"/>
    <w:rsid w:val="00FE17B8"/>
    <w:rsid w:val="00FE1A96"/>
    <w:rsid w:val="00FE1D39"/>
    <w:rsid w:val="00FE2A4F"/>
    <w:rsid w:val="00FE4788"/>
    <w:rsid w:val="00FE50F5"/>
    <w:rsid w:val="00FE5EB4"/>
    <w:rsid w:val="00FE64C9"/>
    <w:rsid w:val="00FE7CFC"/>
    <w:rsid w:val="00FE7E7C"/>
    <w:rsid w:val="00FF1DDE"/>
    <w:rsid w:val="00FF2913"/>
    <w:rsid w:val="00FF306E"/>
    <w:rsid w:val="00FF30FC"/>
    <w:rsid w:val="00FF314D"/>
    <w:rsid w:val="00FF319F"/>
    <w:rsid w:val="00FF3B63"/>
    <w:rsid w:val="00FF3C09"/>
    <w:rsid w:val="00FF4FD5"/>
    <w:rsid w:val="00FF64C1"/>
    <w:rsid w:val="00FF6516"/>
    <w:rsid w:val="00FF6549"/>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f" fillcolor="white">
      <v:fill color="white" on="f"/>
      <v:stroke dashstyle="dash" weight="2.5pt"/>
      <o:colormru v:ext="edit" colors="#6f9,#9f9"/>
    </o:shapedefaults>
    <o:shapelayout v:ext="edit">
      <o:idmap v:ext="edit" data="2"/>
    </o:shapelayout>
  </w:shapeDefaults>
  <w:decimalSymbol w:val="."/>
  <w:listSeparator w:val=","/>
  <w14:docId w14:val="2F2F7CC9"/>
  <w15:docId w15:val="{D2E73FDB-0B24-4133-A581-363673DBB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link w:val="Heading9Char"/>
    <w:qFormat/>
    <w:rsid w:val="00D7007A"/>
    <w:pPr>
      <w:numPr>
        <w:numId w:val="0"/>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uiPriority w:val="99"/>
    <w:rsid w:val="00D61E84"/>
    <w:pPr>
      <w:tabs>
        <w:tab w:val="center" w:pos="4320"/>
        <w:tab w:val="right" w:pos="8640"/>
      </w:tabs>
    </w:pPr>
  </w:style>
  <w:style w:type="character" w:customStyle="1" w:styleId="HeaderChar">
    <w:name w:val="Header Char"/>
    <w:basedOn w:val="DefaultParagraphFont"/>
    <w:link w:val="Header"/>
    <w:uiPriority w:val="99"/>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link w:val="BalloonTextChar"/>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uiPriority w:val="20"/>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UnresolvedMention1">
    <w:name w:val="Unresolved Mention1"/>
    <w:basedOn w:val="DefaultParagraphFont"/>
    <w:uiPriority w:val="99"/>
    <w:semiHidden/>
    <w:unhideWhenUsed/>
    <w:rsid w:val="00F206D1"/>
    <w:rPr>
      <w:color w:val="605E5C"/>
      <w:shd w:val="clear" w:color="auto" w:fill="E1DFDD"/>
    </w:rPr>
  </w:style>
  <w:style w:type="character" w:customStyle="1" w:styleId="UnresolvedMention2">
    <w:name w:val="Unresolved Mention2"/>
    <w:basedOn w:val="DefaultParagraphFont"/>
    <w:uiPriority w:val="99"/>
    <w:semiHidden/>
    <w:unhideWhenUsed/>
    <w:rsid w:val="00303BAB"/>
    <w:rPr>
      <w:color w:val="605E5C"/>
      <w:shd w:val="clear" w:color="auto" w:fill="E1DFDD"/>
    </w:rPr>
  </w:style>
  <w:style w:type="character" w:customStyle="1" w:styleId="Heading9Char">
    <w:name w:val="Heading 9 Char"/>
    <w:basedOn w:val="DefaultParagraphFont"/>
    <w:link w:val="Heading9"/>
    <w:rsid w:val="00295F45"/>
    <w:rPr>
      <w:rFonts w:ascii="Arial" w:hAnsi="Arial"/>
      <w:b/>
      <w:caps/>
      <w:kern w:val="28"/>
      <w:sz w:val="24"/>
      <w:lang w:val="en-CA"/>
    </w:rPr>
  </w:style>
  <w:style w:type="character" w:customStyle="1" w:styleId="BalloonTextChar">
    <w:name w:val="Balloon Text Char"/>
    <w:basedOn w:val="DefaultParagraphFont"/>
    <w:link w:val="BalloonText"/>
    <w:semiHidden/>
    <w:rsid w:val="0027167E"/>
    <w:rPr>
      <w:rFonts w:ascii="Tahoma" w:hAnsi="Tahoma" w:cs="Tahoma"/>
      <w:sz w:val="16"/>
      <w:szCs w:val="16"/>
      <w:lang w:val="en-CA"/>
    </w:rPr>
  </w:style>
  <w:style w:type="character" w:customStyle="1" w:styleId="UnresolvedMention3">
    <w:name w:val="Unresolved Mention3"/>
    <w:basedOn w:val="DefaultParagraphFont"/>
    <w:uiPriority w:val="99"/>
    <w:semiHidden/>
    <w:unhideWhenUsed/>
    <w:rsid w:val="00AD08FF"/>
    <w:rPr>
      <w:color w:val="605E5C"/>
      <w:shd w:val="clear" w:color="auto" w:fill="E1DFDD"/>
    </w:rPr>
  </w:style>
  <w:style w:type="character" w:customStyle="1" w:styleId="Mentionnonrsolue1">
    <w:name w:val="Mention non résolue1"/>
    <w:basedOn w:val="DefaultParagraphFont"/>
    <w:uiPriority w:val="99"/>
    <w:semiHidden/>
    <w:unhideWhenUsed/>
    <w:rsid w:val="00405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4578">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253445004">
      <w:bodyDiv w:val="1"/>
      <w:marLeft w:val="0"/>
      <w:marRight w:val="0"/>
      <w:marTop w:val="0"/>
      <w:marBottom w:val="0"/>
      <w:divBdr>
        <w:top w:val="none" w:sz="0" w:space="0" w:color="auto"/>
        <w:left w:val="none" w:sz="0" w:space="0" w:color="auto"/>
        <w:bottom w:val="none" w:sz="0" w:space="0" w:color="auto"/>
        <w:right w:val="none" w:sz="0" w:space="0" w:color="auto"/>
      </w:divBdr>
    </w:div>
    <w:div w:id="316154846">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585580282">
      <w:bodyDiv w:val="1"/>
      <w:marLeft w:val="0"/>
      <w:marRight w:val="0"/>
      <w:marTop w:val="0"/>
      <w:marBottom w:val="0"/>
      <w:divBdr>
        <w:top w:val="none" w:sz="0" w:space="0" w:color="auto"/>
        <w:left w:val="none" w:sz="0" w:space="0" w:color="auto"/>
        <w:bottom w:val="none" w:sz="0" w:space="0" w:color="auto"/>
        <w:right w:val="none" w:sz="0" w:space="0" w:color="auto"/>
      </w:divBdr>
    </w:div>
    <w:div w:id="617837383">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882718525">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112432217">
      <w:bodyDiv w:val="1"/>
      <w:marLeft w:val="0"/>
      <w:marRight w:val="0"/>
      <w:marTop w:val="0"/>
      <w:marBottom w:val="0"/>
      <w:divBdr>
        <w:top w:val="none" w:sz="0" w:space="0" w:color="auto"/>
        <w:left w:val="none" w:sz="0" w:space="0" w:color="auto"/>
        <w:bottom w:val="none" w:sz="0" w:space="0" w:color="auto"/>
        <w:right w:val="none" w:sz="0" w:space="0" w:color="auto"/>
      </w:divBdr>
    </w:div>
    <w:div w:id="117002272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0406449">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40429245">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7974514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434980332">
      <w:bodyDiv w:val="1"/>
      <w:marLeft w:val="0"/>
      <w:marRight w:val="0"/>
      <w:marTop w:val="0"/>
      <w:marBottom w:val="0"/>
      <w:divBdr>
        <w:top w:val="none" w:sz="0" w:space="0" w:color="auto"/>
        <w:left w:val="none" w:sz="0" w:space="0" w:color="auto"/>
        <w:bottom w:val="none" w:sz="0" w:space="0" w:color="auto"/>
        <w:right w:val="none" w:sz="0" w:space="0" w:color="auto"/>
      </w:divBdr>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698117664">
      <w:bodyDiv w:val="1"/>
      <w:marLeft w:val="0"/>
      <w:marRight w:val="0"/>
      <w:marTop w:val="0"/>
      <w:marBottom w:val="0"/>
      <w:divBdr>
        <w:top w:val="none" w:sz="0" w:space="0" w:color="auto"/>
        <w:left w:val="none" w:sz="0" w:space="0" w:color="auto"/>
        <w:bottom w:val="none" w:sz="0" w:space="0" w:color="auto"/>
        <w:right w:val="none" w:sz="0" w:space="0" w:color="auto"/>
      </w:divBdr>
    </w:div>
    <w:div w:id="1739743254">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667723">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18918089">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857890282">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24552981">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 w:id="2101480909">
      <w:bodyDiv w:val="1"/>
      <w:marLeft w:val="0"/>
      <w:marRight w:val="0"/>
      <w:marTop w:val="0"/>
      <w:marBottom w:val="0"/>
      <w:divBdr>
        <w:top w:val="none" w:sz="0" w:space="0" w:color="auto"/>
        <w:left w:val="none" w:sz="0" w:space="0" w:color="auto"/>
        <w:bottom w:val="none" w:sz="0" w:space="0" w:color="auto"/>
        <w:right w:val="none" w:sz="0" w:space="0" w:color="auto"/>
      </w:divBdr>
    </w:div>
    <w:div w:id="21191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cnac.ca/npa_codes/NPA_History.pdf"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oleObject" Target="embeddings/Microsoft_Excel_97-2003_Worksheet.xls"/><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crtc.gc.ca/eng/info_sht/g4.htm"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rtc.gc.ca/cisc/eng/cag.htm" TargetMode="External"/><Relationship Id="rId20" Type="http://schemas.openxmlformats.org/officeDocument/2006/relationships/image" Target="media/image3.w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s://crtc.gc.ca/cisc/eng/cisf3fg.htm" TargetMode="External"/><Relationship Id="rId23" Type="http://schemas.openxmlformats.org/officeDocument/2006/relationships/header" Target="header3.xm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2.wmf"/><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chart" Target="charts/chart1.xml"/><Relationship Id="rId30" Type="http://schemas.openxmlformats.org/officeDocument/2006/relationships/footer" Target="footer5.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'[PROC_charts.xlsx]Jul PED'!$A$2</c:f>
              <c:strCache>
                <c:ptCount val="1"/>
                <c:pt idx="0">
                  <c:v>R-NRUF</c:v>
                </c:pt>
              </c:strCache>
            </c:strRef>
          </c:tx>
          <c:spPr>
            <a:ln w="28575" cap="rnd">
              <a:solidFill>
                <a:srgbClr val="92D050"/>
              </a:solidFill>
              <a:round/>
            </a:ln>
            <a:effectLst/>
          </c:spPr>
          <c:marker>
            <c:symbol val="none"/>
          </c:marker>
          <c:cat>
            <c:strRef>
              <c:f>'[PROC_charts.xlsx]Jul PED'!$B$1:$I$1</c:f>
              <c:strCache>
                <c:ptCount val="8"/>
                <c:pt idx="0">
                  <c:v>Jan. 2024</c:v>
                </c:pt>
                <c:pt idx="1">
                  <c:v>Jul. 2024</c:v>
                </c:pt>
                <c:pt idx="2">
                  <c:v>2025</c:v>
                </c:pt>
                <c:pt idx="3">
                  <c:v>2026</c:v>
                </c:pt>
                <c:pt idx="4">
                  <c:v>2027</c:v>
                </c:pt>
                <c:pt idx="5">
                  <c:v>2028</c:v>
                </c:pt>
                <c:pt idx="6">
                  <c:v>2029</c:v>
                </c:pt>
                <c:pt idx="7">
                  <c:v>2030</c:v>
                </c:pt>
              </c:strCache>
            </c:strRef>
          </c:cat>
          <c:val>
            <c:numRef>
              <c:f>'[PROC_charts.xlsx]Jul PED'!$B$2:$I$2</c:f>
              <c:numCache>
                <c:formatCode>General</c:formatCode>
                <c:ptCount val="8"/>
                <c:pt idx="0">
                  <c:v>1722</c:v>
                </c:pt>
                <c:pt idx="1">
                  <c:v>1755</c:v>
                </c:pt>
                <c:pt idx="2">
                  <c:v>1986</c:v>
                </c:pt>
                <c:pt idx="3">
                  <c:v>2184</c:v>
                </c:pt>
                <c:pt idx="4">
                  <c:v>2311</c:v>
                </c:pt>
                <c:pt idx="5">
                  <c:v>2477</c:v>
                </c:pt>
                <c:pt idx="6">
                  <c:v>2614</c:v>
                </c:pt>
                <c:pt idx="7">
                  <c:v>2742</c:v>
                </c:pt>
              </c:numCache>
            </c:numRef>
          </c:val>
          <c:smooth val="0"/>
          <c:extLst>
            <c:ext xmlns:c16="http://schemas.microsoft.com/office/drawing/2014/chart" uri="{C3380CC4-5D6E-409C-BE32-E72D297353CC}">
              <c16:uniqueId val="{00000000-89CD-4866-A257-EE1B117A2816}"/>
            </c:ext>
          </c:extLst>
        </c:ser>
        <c:ser>
          <c:idx val="1"/>
          <c:order val="1"/>
          <c:tx>
            <c:strRef>
              <c:f>'[PROC_charts.xlsx]Jul PED'!$A$3</c:f>
              <c:strCache>
                <c:ptCount val="1"/>
                <c:pt idx="0">
                  <c:v>NXX Availability</c:v>
                </c:pt>
              </c:strCache>
            </c:strRef>
          </c:tx>
          <c:spPr>
            <a:ln w="28575" cap="rnd">
              <a:solidFill>
                <a:schemeClr val="accent2"/>
              </a:solidFill>
              <a:round/>
            </a:ln>
            <a:effectLst/>
          </c:spPr>
          <c:marker>
            <c:symbol val="none"/>
          </c:marker>
          <c:cat>
            <c:strRef>
              <c:f>'[PROC_charts.xlsx]Jul PED'!$B$1:$I$1</c:f>
              <c:strCache>
                <c:ptCount val="8"/>
                <c:pt idx="0">
                  <c:v>Jan. 2024</c:v>
                </c:pt>
                <c:pt idx="1">
                  <c:v>Jul. 2024</c:v>
                </c:pt>
                <c:pt idx="2">
                  <c:v>2025</c:v>
                </c:pt>
                <c:pt idx="3">
                  <c:v>2026</c:v>
                </c:pt>
                <c:pt idx="4">
                  <c:v>2027</c:v>
                </c:pt>
                <c:pt idx="5">
                  <c:v>2028</c:v>
                </c:pt>
                <c:pt idx="6">
                  <c:v>2029</c:v>
                </c:pt>
                <c:pt idx="7">
                  <c:v>2030</c:v>
                </c:pt>
              </c:strCache>
            </c:strRef>
          </c:cat>
          <c:val>
            <c:numRef>
              <c:f>'[PROC_charts.xlsx]Jul PED'!$B$3:$I$3</c:f>
              <c:numCache>
                <c:formatCode>General</c:formatCode>
                <c:ptCount val="8"/>
                <c:pt idx="0">
                  <c:v>678</c:v>
                </c:pt>
                <c:pt idx="1">
                  <c:v>645</c:v>
                </c:pt>
                <c:pt idx="2">
                  <c:v>414</c:v>
                </c:pt>
                <c:pt idx="3">
                  <c:v>216</c:v>
                </c:pt>
                <c:pt idx="4">
                  <c:v>89</c:v>
                </c:pt>
                <c:pt idx="5">
                  <c:v>-77</c:v>
                </c:pt>
                <c:pt idx="6">
                  <c:v>-214</c:v>
                </c:pt>
                <c:pt idx="7">
                  <c:v>-342</c:v>
                </c:pt>
              </c:numCache>
            </c:numRef>
          </c:val>
          <c:smooth val="0"/>
          <c:extLst>
            <c:ext xmlns:c16="http://schemas.microsoft.com/office/drawing/2014/chart" uri="{C3380CC4-5D6E-409C-BE32-E72D297353CC}">
              <c16:uniqueId val="{00000001-89CD-4866-A257-EE1B117A2816}"/>
            </c:ext>
          </c:extLst>
        </c:ser>
        <c:ser>
          <c:idx val="2"/>
          <c:order val="2"/>
          <c:tx>
            <c:strRef>
              <c:f>'[PROC_charts.xlsx]Jul PED'!$A$4</c:f>
              <c:strCache>
                <c:ptCount val="1"/>
                <c:pt idx="0">
                  <c:v>NXX Capacity</c:v>
                </c:pt>
              </c:strCache>
            </c:strRef>
          </c:tx>
          <c:spPr>
            <a:ln w="28575" cap="rnd">
              <a:solidFill>
                <a:schemeClr val="tx2">
                  <a:lumMod val="40000"/>
                  <a:lumOff val="60000"/>
                </a:schemeClr>
              </a:solidFill>
              <a:prstDash val="sysDot"/>
              <a:round/>
            </a:ln>
            <a:effectLst/>
          </c:spPr>
          <c:marker>
            <c:symbol val="none"/>
          </c:marker>
          <c:cat>
            <c:strRef>
              <c:f>'[PROC_charts.xlsx]Jul PED'!$B$1:$I$1</c:f>
              <c:strCache>
                <c:ptCount val="8"/>
                <c:pt idx="0">
                  <c:v>Jan. 2024</c:v>
                </c:pt>
                <c:pt idx="1">
                  <c:v>Jul. 2024</c:v>
                </c:pt>
                <c:pt idx="2">
                  <c:v>2025</c:v>
                </c:pt>
                <c:pt idx="3">
                  <c:v>2026</c:v>
                </c:pt>
                <c:pt idx="4">
                  <c:v>2027</c:v>
                </c:pt>
                <c:pt idx="5">
                  <c:v>2028</c:v>
                </c:pt>
                <c:pt idx="6">
                  <c:v>2029</c:v>
                </c:pt>
                <c:pt idx="7">
                  <c:v>2030</c:v>
                </c:pt>
              </c:strCache>
            </c:strRef>
          </c:cat>
          <c:val>
            <c:numRef>
              <c:f>'[PROC_charts.xlsx]Jul PED'!$B$4:$I$4</c:f>
              <c:numCache>
                <c:formatCode>General</c:formatCode>
                <c:ptCount val="8"/>
                <c:pt idx="0">
                  <c:v>2400</c:v>
                </c:pt>
                <c:pt idx="1">
                  <c:v>2400</c:v>
                </c:pt>
                <c:pt idx="2">
                  <c:v>2400</c:v>
                </c:pt>
                <c:pt idx="3">
                  <c:v>2400</c:v>
                </c:pt>
                <c:pt idx="4">
                  <c:v>2400</c:v>
                </c:pt>
                <c:pt idx="5">
                  <c:v>2400</c:v>
                </c:pt>
                <c:pt idx="6">
                  <c:v>2400</c:v>
                </c:pt>
                <c:pt idx="7">
                  <c:v>2400</c:v>
                </c:pt>
              </c:numCache>
            </c:numRef>
          </c:val>
          <c:smooth val="0"/>
          <c:extLst>
            <c:ext xmlns:c16="http://schemas.microsoft.com/office/drawing/2014/chart" uri="{C3380CC4-5D6E-409C-BE32-E72D297353CC}">
              <c16:uniqueId val="{00000002-89CD-4866-A257-EE1B117A2816}"/>
            </c:ext>
          </c:extLst>
        </c:ser>
        <c:dLbls>
          <c:showLegendKey val="0"/>
          <c:showVal val="0"/>
          <c:showCatName val="0"/>
          <c:showSerName val="0"/>
          <c:showPercent val="0"/>
          <c:showBubbleSize val="0"/>
        </c:dLbls>
        <c:smooth val="0"/>
        <c:axId val="478293167"/>
        <c:axId val="478288367"/>
      </c:lineChart>
      <c:catAx>
        <c:axId val="478293167"/>
        <c:scaling>
          <c:orientation val="minMax"/>
        </c:scaling>
        <c:delete val="0"/>
        <c:axPos val="b"/>
        <c:numFmt formatCode="General" sourceLinked="1"/>
        <c:majorTickMark val="none"/>
        <c:minorTickMark val="none"/>
        <c:tickLblPos val="nextTo"/>
        <c:spPr>
          <a:noFill/>
          <a:ln w="9525" cap="flat" cmpd="sng" algn="ctr">
            <a:solidFill>
              <a:schemeClr val="tx2">
                <a:lumMod val="40000"/>
                <a:lumOff val="6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8288367"/>
        <c:crosses val="autoZero"/>
        <c:auto val="1"/>
        <c:lblAlgn val="ctr"/>
        <c:lblOffset val="100"/>
        <c:noMultiLvlLbl val="0"/>
      </c:catAx>
      <c:valAx>
        <c:axId val="478288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8293167"/>
        <c:crosses val="autoZero"/>
        <c:crossBetween val="between"/>
      </c:valAx>
      <c:spPr>
        <a:noFill/>
        <a:ln>
          <a:solidFill>
            <a:schemeClr val="tx2">
              <a:lumMod val="40000"/>
              <a:lumOff val="6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c8445e37-9e7b-4029-a7fd-ff4c15d32efa" xsi:nil="true"/>
    <lcf76f155ced4ddcb4097134ff3c332f xmlns="9cdb7451-f6bf-4ad9-8b9a-066c9dc2f43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14" ma:contentTypeDescription="Create a new document." ma:contentTypeScope="" ma:versionID="9941164b232bd6bc1694a614b3d5a1f7">
  <xsd:schema xmlns:xsd="http://www.w3.org/2001/XMLSchema" xmlns:xs="http://www.w3.org/2001/XMLSchema" xmlns:p="http://schemas.microsoft.com/office/2006/metadata/properties" xmlns:ns2="9cdb7451-f6bf-4ad9-8b9a-066c9dc2f437" xmlns:ns3="c8445e37-9e7b-4029-a7fd-ff4c15d32efa" targetNamespace="http://schemas.microsoft.com/office/2006/metadata/properties" ma:root="true" ma:fieldsID="4be0b4a07f5ea667ad7553fd9dc5add2" ns2:_="" ns3:_="">
    <xsd:import namespace="9cdb7451-f6bf-4ad9-8b9a-066c9dc2f437"/>
    <xsd:import namespace="c8445e37-9e7b-4029-a7fd-ff4c15d32e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c0ce39-e4b5-4d1a-aed1-533ce97bd7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445e37-9e7b-4029-a7fd-ff4c15d32ef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9c46289-b7e6-473e-aef4-9f61de5a51b5}" ma:internalName="TaxCatchAll" ma:showField="CatchAllData" ma:web="c8445e37-9e7b-4029-a7fd-ff4c15d32e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C1DE8B-ED7F-46BD-9B4A-0C7B0C2B2305}">
  <ds:schemaRefs>
    <ds:schemaRef ds:uri="http://schemas.openxmlformats.org/officeDocument/2006/bibliography"/>
  </ds:schemaRefs>
</ds:datastoreItem>
</file>

<file path=customXml/itemProps2.xml><?xml version="1.0" encoding="utf-8"?>
<ds:datastoreItem xmlns:ds="http://schemas.openxmlformats.org/officeDocument/2006/customXml" ds:itemID="{5A7CD2D4-414E-482D-904C-62A7FD669D32}">
  <ds:schemaRefs>
    <ds:schemaRef ds:uri="http://schemas.microsoft.com/office/2006/metadata/properties"/>
    <ds:schemaRef ds:uri="http://schemas.microsoft.com/office/infopath/2007/PartnerControls"/>
    <ds:schemaRef ds:uri="c8445e37-9e7b-4029-a7fd-ff4c15d32efa"/>
    <ds:schemaRef ds:uri="9cdb7451-f6bf-4ad9-8b9a-066c9dc2f437"/>
  </ds:schemaRefs>
</ds:datastoreItem>
</file>

<file path=customXml/itemProps3.xml><?xml version="1.0" encoding="utf-8"?>
<ds:datastoreItem xmlns:ds="http://schemas.openxmlformats.org/officeDocument/2006/customXml" ds:itemID="{C64D7353-5BC1-4820-ABBF-632E0B0045D0}">
  <ds:schemaRefs>
    <ds:schemaRef ds:uri="http://schemas.microsoft.com/sharepoint/v3/contenttype/forms"/>
  </ds:schemaRefs>
</ds:datastoreItem>
</file>

<file path=customXml/itemProps4.xml><?xml version="1.0" encoding="utf-8"?>
<ds:datastoreItem xmlns:ds="http://schemas.openxmlformats.org/officeDocument/2006/customXml" ds:itemID="{CB4746DC-D289-42A7-A7CC-8DFF214FC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c8445e37-9e7b-4029-a7fd-ff4c15d32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219</TotalTime>
  <Pages>28</Pages>
  <Words>6504</Words>
  <Characters>37079</Characters>
  <Application>Microsoft Office Word</Application>
  <DocSecurity>0</DocSecurity>
  <Lines>308</Lines>
  <Paragraphs>86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SAIC Canada</Company>
  <LinksUpToDate>false</LinksUpToDate>
  <CharactersWithSpaces>43497</CharactersWithSpaces>
  <SharedDoc>false</SharedDoc>
  <HLinks>
    <vt:vector size="138" baseType="variant">
      <vt:variant>
        <vt:i4>2752604</vt:i4>
      </vt:variant>
      <vt:variant>
        <vt:i4>189</vt:i4>
      </vt:variant>
      <vt:variant>
        <vt:i4>0</vt:i4>
      </vt:variant>
      <vt:variant>
        <vt:i4>5</vt:i4>
      </vt:variant>
      <vt:variant>
        <vt:lpwstr>http://www.cnac.ca/npa_codes/relief/NPA_Selection_Tool.xlsx</vt:lpwstr>
      </vt:variant>
      <vt:variant>
        <vt:lpwstr/>
      </vt:variant>
      <vt:variant>
        <vt:i4>1507380</vt:i4>
      </vt:variant>
      <vt:variant>
        <vt:i4>147</vt:i4>
      </vt:variant>
      <vt:variant>
        <vt:i4>0</vt:i4>
      </vt:variant>
      <vt:variant>
        <vt:i4>5</vt:i4>
      </vt:variant>
      <vt:variant>
        <vt:lpwstr/>
      </vt:variant>
      <vt:variant>
        <vt:lpwstr>_Toc525724616</vt:lpwstr>
      </vt:variant>
      <vt:variant>
        <vt:i4>1507380</vt:i4>
      </vt:variant>
      <vt:variant>
        <vt:i4>144</vt:i4>
      </vt:variant>
      <vt:variant>
        <vt:i4>0</vt:i4>
      </vt:variant>
      <vt:variant>
        <vt:i4>5</vt:i4>
      </vt:variant>
      <vt:variant>
        <vt:lpwstr/>
      </vt:variant>
      <vt:variant>
        <vt:lpwstr>_Toc525724614</vt:lpwstr>
      </vt:variant>
      <vt:variant>
        <vt:i4>589841</vt:i4>
      </vt:variant>
      <vt:variant>
        <vt:i4>141</vt:i4>
      </vt:variant>
      <vt:variant>
        <vt:i4>0</vt:i4>
      </vt:variant>
      <vt:variant>
        <vt:i4>5</vt:i4>
      </vt:variant>
      <vt:variant>
        <vt:lpwstr>http://www.cnac.ca/npa_codes/NPA_History.pdf</vt:lpwstr>
      </vt:variant>
      <vt:variant>
        <vt:lpwstr/>
      </vt:variant>
      <vt:variant>
        <vt:i4>4653088</vt:i4>
      </vt:variant>
      <vt:variant>
        <vt:i4>138</vt:i4>
      </vt:variant>
      <vt:variant>
        <vt:i4>0</vt:i4>
      </vt:variant>
      <vt:variant>
        <vt:i4>5</vt:i4>
      </vt:variant>
      <vt:variant>
        <vt:lpwstr>http://www.crtc.gc.ca/eng/info_sht/g4.htm</vt:lpwstr>
      </vt:variant>
      <vt:variant>
        <vt:lpwstr/>
      </vt:variant>
      <vt:variant>
        <vt:i4>3407916</vt:i4>
      </vt:variant>
      <vt:variant>
        <vt:i4>135</vt:i4>
      </vt:variant>
      <vt:variant>
        <vt:i4>0</vt:i4>
      </vt:variant>
      <vt:variant>
        <vt:i4>5</vt:i4>
      </vt:variant>
      <vt:variant>
        <vt:lpwstr>http://www.crtc.gc.ca/cisc/eng/cag.htm</vt:lpwstr>
      </vt:variant>
      <vt:variant>
        <vt:lpwstr/>
      </vt:variant>
      <vt:variant>
        <vt:i4>2752527</vt:i4>
      </vt:variant>
      <vt:variant>
        <vt:i4>125</vt:i4>
      </vt:variant>
      <vt:variant>
        <vt:i4>0</vt:i4>
      </vt:variant>
      <vt:variant>
        <vt:i4>5</vt:i4>
      </vt:variant>
      <vt:variant>
        <vt:lpwstr/>
      </vt:variant>
      <vt:variant>
        <vt:lpwstr>_Toc8902761</vt:lpwstr>
      </vt:variant>
      <vt:variant>
        <vt:i4>1507380</vt:i4>
      </vt:variant>
      <vt:variant>
        <vt:i4>114</vt:i4>
      </vt:variant>
      <vt:variant>
        <vt:i4>0</vt:i4>
      </vt:variant>
      <vt:variant>
        <vt:i4>5</vt:i4>
      </vt:variant>
      <vt:variant>
        <vt:lpwstr/>
      </vt:variant>
      <vt:variant>
        <vt:lpwstr>_Toc525724618</vt:lpwstr>
      </vt:variant>
      <vt:variant>
        <vt:i4>1507380</vt:i4>
      </vt:variant>
      <vt:variant>
        <vt:i4>93</vt:i4>
      </vt:variant>
      <vt:variant>
        <vt:i4>0</vt:i4>
      </vt:variant>
      <vt:variant>
        <vt:i4>5</vt:i4>
      </vt:variant>
      <vt:variant>
        <vt:lpwstr/>
      </vt:variant>
      <vt:variant>
        <vt:lpwstr>_Toc525724615</vt:lpwstr>
      </vt:variant>
      <vt:variant>
        <vt:i4>1507380</vt:i4>
      </vt:variant>
      <vt:variant>
        <vt:i4>81</vt:i4>
      </vt:variant>
      <vt:variant>
        <vt:i4>0</vt:i4>
      </vt:variant>
      <vt:variant>
        <vt:i4>5</vt:i4>
      </vt:variant>
      <vt:variant>
        <vt:lpwstr/>
      </vt:variant>
      <vt:variant>
        <vt:lpwstr>_Toc525724613</vt:lpwstr>
      </vt:variant>
      <vt:variant>
        <vt:i4>2752512</vt:i4>
      </vt:variant>
      <vt:variant>
        <vt:i4>77</vt:i4>
      </vt:variant>
      <vt:variant>
        <vt:i4>0</vt:i4>
      </vt:variant>
      <vt:variant>
        <vt:i4>5</vt:i4>
      </vt:variant>
      <vt:variant>
        <vt:lpwstr/>
      </vt:variant>
      <vt:variant>
        <vt:lpwstr>_Toc8902861</vt:lpwstr>
      </vt:variant>
      <vt:variant>
        <vt:i4>2752512</vt:i4>
      </vt:variant>
      <vt:variant>
        <vt:i4>71</vt:i4>
      </vt:variant>
      <vt:variant>
        <vt:i4>0</vt:i4>
      </vt:variant>
      <vt:variant>
        <vt:i4>5</vt:i4>
      </vt:variant>
      <vt:variant>
        <vt:lpwstr/>
      </vt:variant>
      <vt:variant>
        <vt:lpwstr>_Toc8902860</vt:lpwstr>
      </vt:variant>
      <vt:variant>
        <vt:i4>2686976</vt:i4>
      </vt:variant>
      <vt:variant>
        <vt:i4>65</vt:i4>
      </vt:variant>
      <vt:variant>
        <vt:i4>0</vt:i4>
      </vt:variant>
      <vt:variant>
        <vt:i4>5</vt:i4>
      </vt:variant>
      <vt:variant>
        <vt:lpwstr/>
      </vt:variant>
      <vt:variant>
        <vt:lpwstr>_Toc8902859</vt:lpwstr>
      </vt:variant>
      <vt:variant>
        <vt:i4>2686976</vt:i4>
      </vt:variant>
      <vt:variant>
        <vt:i4>59</vt:i4>
      </vt:variant>
      <vt:variant>
        <vt:i4>0</vt:i4>
      </vt:variant>
      <vt:variant>
        <vt:i4>5</vt:i4>
      </vt:variant>
      <vt:variant>
        <vt:lpwstr/>
      </vt:variant>
      <vt:variant>
        <vt:lpwstr>_Toc8902858</vt:lpwstr>
      </vt:variant>
      <vt:variant>
        <vt:i4>2686976</vt:i4>
      </vt:variant>
      <vt:variant>
        <vt:i4>53</vt:i4>
      </vt:variant>
      <vt:variant>
        <vt:i4>0</vt:i4>
      </vt:variant>
      <vt:variant>
        <vt:i4>5</vt:i4>
      </vt:variant>
      <vt:variant>
        <vt:lpwstr/>
      </vt:variant>
      <vt:variant>
        <vt:lpwstr>_Toc8902857</vt:lpwstr>
      </vt:variant>
      <vt:variant>
        <vt:i4>2686976</vt:i4>
      </vt:variant>
      <vt:variant>
        <vt:i4>47</vt:i4>
      </vt:variant>
      <vt:variant>
        <vt:i4>0</vt:i4>
      </vt:variant>
      <vt:variant>
        <vt:i4>5</vt:i4>
      </vt:variant>
      <vt:variant>
        <vt:lpwstr/>
      </vt:variant>
      <vt:variant>
        <vt:lpwstr>_Toc8902856</vt:lpwstr>
      </vt:variant>
      <vt:variant>
        <vt:i4>2686976</vt:i4>
      </vt:variant>
      <vt:variant>
        <vt:i4>41</vt:i4>
      </vt:variant>
      <vt:variant>
        <vt:i4>0</vt:i4>
      </vt:variant>
      <vt:variant>
        <vt:i4>5</vt:i4>
      </vt:variant>
      <vt:variant>
        <vt:lpwstr/>
      </vt:variant>
      <vt:variant>
        <vt:lpwstr>_Toc8902855</vt:lpwstr>
      </vt:variant>
      <vt:variant>
        <vt:i4>2686976</vt:i4>
      </vt:variant>
      <vt:variant>
        <vt:i4>35</vt:i4>
      </vt:variant>
      <vt:variant>
        <vt:i4>0</vt:i4>
      </vt:variant>
      <vt:variant>
        <vt:i4>5</vt:i4>
      </vt:variant>
      <vt:variant>
        <vt:lpwstr/>
      </vt:variant>
      <vt:variant>
        <vt:lpwstr>_Toc8902854</vt:lpwstr>
      </vt:variant>
      <vt:variant>
        <vt:i4>2686976</vt:i4>
      </vt:variant>
      <vt:variant>
        <vt:i4>29</vt:i4>
      </vt:variant>
      <vt:variant>
        <vt:i4>0</vt:i4>
      </vt:variant>
      <vt:variant>
        <vt:i4>5</vt:i4>
      </vt:variant>
      <vt:variant>
        <vt:lpwstr/>
      </vt:variant>
      <vt:variant>
        <vt:lpwstr>_Toc8902853</vt:lpwstr>
      </vt:variant>
      <vt:variant>
        <vt:i4>2686976</vt:i4>
      </vt:variant>
      <vt:variant>
        <vt:i4>23</vt:i4>
      </vt:variant>
      <vt:variant>
        <vt:i4>0</vt:i4>
      </vt:variant>
      <vt:variant>
        <vt:i4>5</vt:i4>
      </vt:variant>
      <vt:variant>
        <vt:lpwstr/>
      </vt:variant>
      <vt:variant>
        <vt:lpwstr>_Toc8902852</vt:lpwstr>
      </vt:variant>
      <vt:variant>
        <vt:i4>2686976</vt:i4>
      </vt:variant>
      <vt:variant>
        <vt:i4>17</vt:i4>
      </vt:variant>
      <vt:variant>
        <vt:i4>0</vt:i4>
      </vt:variant>
      <vt:variant>
        <vt:i4>5</vt:i4>
      </vt:variant>
      <vt:variant>
        <vt:lpwstr/>
      </vt:variant>
      <vt:variant>
        <vt:lpwstr>_Toc8902851</vt:lpwstr>
      </vt:variant>
      <vt:variant>
        <vt:i4>2686976</vt:i4>
      </vt:variant>
      <vt:variant>
        <vt:i4>11</vt:i4>
      </vt:variant>
      <vt:variant>
        <vt:i4>0</vt:i4>
      </vt:variant>
      <vt:variant>
        <vt:i4>5</vt:i4>
      </vt:variant>
      <vt:variant>
        <vt:lpwstr/>
      </vt:variant>
      <vt:variant>
        <vt:lpwstr>_Toc8902850</vt:lpwstr>
      </vt:variant>
      <vt:variant>
        <vt:i4>2621440</vt:i4>
      </vt:variant>
      <vt:variant>
        <vt:i4>5</vt:i4>
      </vt:variant>
      <vt:variant>
        <vt:i4>0</vt:i4>
      </vt:variant>
      <vt:variant>
        <vt:i4>5</vt:i4>
      </vt:variant>
      <vt:variant>
        <vt:lpwstr/>
      </vt:variant>
      <vt:variant>
        <vt:lpwstr>_Toc8902849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Clegg</dc:creator>
  <cp:keywords/>
  <dc:description/>
  <cp:lastModifiedBy>David Comrie</cp:lastModifiedBy>
  <cp:revision>103</cp:revision>
  <cp:lastPrinted>2018-08-22T21:31:00Z</cp:lastPrinted>
  <dcterms:created xsi:type="dcterms:W3CDTF">2021-12-01T16:37:00Z</dcterms:created>
  <dcterms:modified xsi:type="dcterms:W3CDTF">2025-03-07T13:03:00Z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y fmtid="{D5CDD505-2E9C-101B-9397-08002B2CF9AE}" pid="3" name="MediaServiceImageTags">
    <vt:lpwstr/>
  </property>
</Properties>
</file>