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BA08D" w14:textId="5F9AF1F7" w:rsidR="00122B8D" w:rsidRPr="00976C98" w:rsidRDefault="007D2B65" w:rsidP="00BC245B">
      <w:r>
        <w:pict w14:anchorId="5D498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02.5pt">
            <v:imagedata r:id="rId8" o:title="NPA450-579_TitleImage"/>
          </v:shape>
        </w:pict>
      </w:r>
    </w:p>
    <w:p w14:paraId="259B2315" w14:textId="77777777" w:rsidR="00122B8D" w:rsidRPr="00976C98" w:rsidRDefault="00122B8D" w:rsidP="00BC245B"/>
    <w:p w14:paraId="6DD4CB31" w14:textId="21B42786" w:rsidR="0003241E" w:rsidRPr="00976C98" w:rsidRDefault="0003241E" w:rsidP="0003241E">
      <w:pPr>
        <w:jc w:val="center"/>
        <w:rPr>
          <w:szCs w:val="22"/>
        </w:rPr>
      </w:pPr>
      <w:bookmarkStart w:id="0" w:name="_Hlk5875825"/>
      <w:r w:rsidRPr="00976C98">
        <w:rPr>
          <w:szCs w:val="22"/>
        </w:rPr>
        <w:t xml:space="preserve">NPA </w:t>
      </w:r>
      <w:r>
        <w:rPr>
          <w:szCs w:val="22"/>
        </w:rPr>
        <w:t>819</w:t>
      </w:r>
      <w:r w:rsidR="005341AF">
        <w:rPr>
          <w:szCs w:val="22"/>
        </w:rPr>
        <w:t>/873</w:t>
      </w:r>
      <w:r w:rsidRPr="00976C98">
        <w:rPr>
          <w:szCs w:val="22"/>
        </w:rPr>
        <w:t xml:space="preserve"> </w:t>
      </w:r>
      <w:r>
        <w:t>Proposal for Relief of an Overlay NPA Complex (PROC)</w:t>
      </w:r>
    </w:p>
    <w:p w14:paraId="276FC6DF" w14:textId="77777777" w:rsidR="005B1D37" w:rsidRDefault="005B1D37" w:rsidP="005B1D37">
      <w:pPr>
        <w:widowControl w:val="0"/>
        <w:tabs>
          <w:tab w:val="right" w:pos="9498"/>
          <w:tab w:val="right" w:pos="13750"/>
        </w:tabs>
        <w:rPr>
          <w:rFonts w:cs="Arial"/>
          <w:b/>
          <w:smallCaps/>
          <w:sz w:val="14"/>
          <w:u w:val="single"/>
        </w:rPr>
      </w:pPr>
    </w:p>
    <w:p w14:paraId="0A1F5F42" w14:textId="77777777" w:rsidR="005B1D37" w:rsidRDefault="005B1D37" w:rsidP="005B1D37">
      <w:pPr>
        <w:widowControl w:val="0"/>
        <w:tabs>
          <w:tab w:val="right" w:pos="9498"/>
          <w:tab w:val="right" w:pos="13750"/>
        </w:tabs>
        <w:rPr>
          <w:rFonts w:cs="Arial"/>
          <w:b/>
          <w:smallCaps/>
          <w:sz w:val="14"/>
          <w:u w:val="single"/>
        </w:rPr>
      </w:pPr>
    </w:p>
    <w:bookmarkEnd w:id="0"/>
    <w:p w14:paraId="77F5DEBC" w14:textId="70902CF8" w:rsidR="00122B8D" w:rsidRPr="00976C98" w:rsidRDefault="00122B8D" w:rsidP="009E3696">
      <w:pPr>
        <w:jc w:val="center"/>
        <w:rPr>
          <w:szCs w:val="22"/>
        </w:rPr>
      </w:pPr>
      <w:r w:rsidRPr="00976C98">
        <w:rPr>
          <w:szCs w:val="22"/>
        </w:rPr>
        <w:t>Version</w:t>
      </w:r>
      <w:r w:rsidR="004A0D30">
        <w:rPr>
          <w:szCs w:val="22"/>
        </w:rPr>
        <w:t xml:space="preserve"> 1.0</w:t>
      </w:r>
      <w:r w:rsidR="004A0D30" w:rsidRPr="008566CA">
        <w:rPr>
          <w:szCs w:val="22"/>
        </w:rPr>
        <w:t xml:space="preserve"> </w:t>
      </w:r>
      <w:r w:rsidRPr="008566CA">
        <w:rPr>
          <w:szCs w:val="22"/>
        </w:rPr>
        <w:t>–</w:t>
      </w:r>
      <w:r w:rsidR="009E3696" w:rsidRPr="008566CA">
        <w:rPr>
          <w:szCs w:val="22"/>
        </w:rPr>
        <w:t xml:space="preserve"> </w:t>
      </w:r>
      <w:r w:rsidR="00754C5F">
        <w:rPr>
          <w:szCs w:val="22"/>
        </w:rPr>
        <w:t xml:space="preserve">21 </w:t>
      </w:r>
      <w:r w:rsidR="007B382D">
        <w:rPr>
          <w:szCs w:val="22"/>
        </w:rPr>
        <w:t>September 2020</w:t>
      </w:r>
    </w:p>
    <w:p w14:paraId="2E6EC89C" w14:textId="77777777" w:rsidR="00122B8D" w:rsidRPr="00976C98" w:rsidRDefault="00122B8D" w:rsidP="00BC245B"/>
    <w:p w14:paraId="6B12DB51"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47E2AC6F"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Canadian Numbering Administrator (CNA)</w:t>
            </w:r>
          </w:p>
          <w:p w14:paraId="5DFE0101"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Suresh Khare</w:t>
            </w:r>
          </w:p>
          <w:p w14:paraId="747965AB" w14:textId="2816FB90" w:rsidR="00122B8D" w:rsidRPr="00976C98" w:rsidRDefault="00122B8D" w:rsidP="00BC245B">
            <w:pPr>
              <w:tabs>
                <w:tab w:val="left" w:leader="dot" w:pos="8640"/>
              </w:tabs>
              <w:jc w:val="center"/>
              <w:rPr>
                <w:rFonts w:cs="Arial"/>
                <w:sz w:val="18"/>
                <w:szCs w:val="18"/>
              </w:rPr>
            </w:pPr>
            <w:r w:rsidRPr="00976C98">
              <w:rPr>
                <w:rFonts w:cs="Arial"/>
                <w:sz w:val="18"/>
                <w:szCs w:val="18"/>
              </w:rPr>
              <w:t>613-</w:t>
            </w:r>
            <w:r w:rsidR="009B52A7">
              <w:rPr>
                <w:rFonts w:cs="Arial"/>
                <w:sz w:val="18"/>
                <w:szCs w:val="18"/>
              </w:rPr>
              <w:t>702-0016 ext. 201</w:t>
            </w:r>
          </w:p>
          <w:p w14:paraId="600C159D" w14:textId="61038C1D" w:rsidR="00D63A87" w:rsidRDefault="009B52A7" w:rsidP="00D63A87">
            <w:pPr>
              <w:tabs>
                <w:tab w:val="left" w:leader="dot" w:pos="8640"/>
              </w:tabs>
              <w:jc w:val="center"/>
              <w:rPr>
                <w:rFonts w:cs="Arial"/>
                <w:sz w:val="18"/>
                <w:szCs w:val="18"/>
              </w:rPr>
            </w:pPr>
            <w:r w:rsidRPr="00AC1299">
              <w:rPr>
                <w:rFonts w:cs="Arial"/>
                <w:sz w:val="18"/>
                <w:szCs w:val="18"/>
              </w:rPr>
              <w:t>150 Isabella Street, Suite 605</w:t>
            </w:r>
            <w:r w:rsidR="00D63A87">
              <w:rPr>
                <w:rFonts w:cs="Arial"/>
                <w:sz w:val="18"/>
                <w:szCs w:val="18"/>
              </w:rPr>
              <w:t xml:space="preserve"> </w:t>
            </w:r>
            <w:r w:rsidR="00D63A87" w:rsidRPr="000B7A09">
              <w:rPr>
                <w:rFonts w:cs="Arial"/>
                <w:sz w:val="18"/>
                <w:szCs w:val="18"/>
              </w:rPr>
              <w:t>Ottawa</w:t>
            </w:r>
            <w:r w:rsidR="00D63A87">
              <w:rPr>
                <w:rFonts w:cs="Arial"/>
                <w:sz w:val="18"/>
                <w:szCs w:val="18"/>
              </w:rPr>
              <w:t xml:space="preserve"> </w:t>
            </w:r>
            <w:r w:rsidRPr="00AC1299">
              <w:rPr>
                <w:rFonts w:cs="Arial"/>
                <w:sz w:val="18"/>
                <w:szCs w:val="18"/>
              </w:rPr>
              <w:t>ON K1S</w:t>
            </w:r>
            <w:r w:rsidR="00D63A87">
              <w:rPr>
                <w:rFonts w:cs="Arial"/>
                <w:sz w:val="18"/>
                <w:szCs w:val="18"/>
              </w:rPr>
              <w:t xml:space="preserve"> </w:t>
            </w:r>
            <w:r w:rsidR="00D63A87" w:rsidRPr="000B7A09">
              <w:rPr>
                <w:rFonts w:cs="Arial"/>
                <w:sz w:val="18"/>
                <w:szCs w:val="18"/>
              </w:rPr>
              <w:t>5H3</w:t>
            </w:r>
          </w:p>
          <w:p w14:paraId="23EAF47A" w14:textId="372D4DBD" w:rsidR="00122B8D" w:rsidRPr="00D63A87" w:rsidRDefault="00D63A87" w:rsidP="00D63A87">
            <w:pPr>
              <w:tabs>
                <w:tab w:val="left" w:leader="dot" w:pos="8640"/>
              </w:tabs>
              <w:jc w:val="center"/>
              <w:rPr>
                <w:rFonts w:cs="Arial"/>
                <w:sz w:val="18"/>
                <w:szCs w:val="18"/>
              </w:rPr>
            </w:pPr>
            <w:r>
              <w:rPr>
                <w:rFonts w:cs="Arial"/>
                <w:sz w:val="18"/>
                <w:szCs w:val="18"/>
              </w:rPr>
              <w:t>suresh.khare@cnac.ca</w:t>
            </w:r>
          </w:p>
        </w:tc>
        <w:tc>
          <w:tcPr>
            <w:tcW w:w="5052" w:type="dxa"/>
            <w:vAlign w:val="center"/>
          </w:tcPr>
          <w:p w14:paraId="07B1AC9D" w14:textId="0AAE384A" w:rsidR="00122B8D" w:rsidRPr="00976C98" w:rsidRDefault="007F30A9" w:rsidP="00BC245B">
            <w:pPr>
              <w:tabs>
                <w:tab w:val="left" w:leader="dot" w:pos="8640"/>
              </w:tabs>
              <w:jc w:val="center"/>
              <w:rPr>
                <w:rFonts w:cs="Arial"/>
              </w:rPr>
            </w:pPr>
            <w:r>
              <w:rPr>
                <w:rFonts w:cs="Arial"/>
                <w:noProof/>
                <w:lang w:eastAsia="en-CA"/>
              </w:rPr>
              <w:drawing>
                <wp:inline distT="0" distB="0" distL="0" distR="0" wp14:anchorId="731BC8C1" wp14:editId="5F8D20C7">
                  <wp:extent cx="1713351" cy="375570"/>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906" cy="384021"/>
                          </a:xfrm>
                          <a:prstGeom prst="rect">
                            <a:avLst/>
                          </a:prstGeom>
                          <a:noFill/>
                          <a:ln>
                            <a:noFill/>
                          </a:ln>
                        </pic:spPr>
                      </pic:pic>
                    </a:graphicData>
                  </a:graphic>
                </wp:inline>
              </w:drawing>
            </w:r>
          </w:p>
        </w:tc>
      </w:tr>
    </w:tbl>
    <w:p w14:paraId="61815B59" w14:textId="77777777" w:rsidR="00122B8D" w:rsidRPr="00976C98" w:rsidRDefault="00122B8D" w:rsidP="00122B8D">
      <w:pPr>
        <w:keepNext/>
        <w:jc w:val="center"/>
        <w:rPr>
          <w:rFonts w:cs="Arial"/>
        </w:rPr>
        <w:sectPr w:rsidR="00122B8D" w:rsidRPr="00976C98" w:rsidSect="00A55CF5">
          <w:footerReference w:type="even" r:id="rId10"/>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511B41D8" w14:textId="6DB7723A" w:rsidR="00D770B8" w:rsidRDefault="007F1E3F">
      <w:pPr>
        <w:pStyle w:val="TOC1"/>
        <w:tabs>
          <w:tab w:val="left" w:pos="600"/>
          <w:tab w:val="right" w:leader="dot" w:pos="9350"/>
        </w:tabs>
        <w:rPr>
          <w:rFonts w:asciiTheme="minorHAnsi" w:eastAsiaTheme="minorEastAsia" w:hAnsiTheme="minorHAnsi" w:cstheme="minorBidi"/>
          <w:b w:val="0"/>
          <w:noProof/>
          <w:szCs w:val="22"/>
          <w:lang w:eastAsia="en-CA"/>
        </w:rPr>
      </w:pPr>
      <w:r w:rsidRPr="00976C98">
        <w:fldChar w:fldCharType="begin"/>
      </w:r>
      <w:r w:rsidRPr="00976C98">
        <w:instrText xml:space="preserve"> TOC \o "1-4" \h \z \t "HEADING 0,1" </w:instrText>
      </w:r>
      <w:r w:rsidRPr="00976C98">
        <w:fldChar w:fldCharType="separate"/>
      </w:r>
      <w:hyperlink w:anchor="_Toc51327444" w:history="1">
        <w:r w:rsidR="00D770B8" w:rsidRPr="00664B77">
          <w:rPr>
            <w:rStyle w:val="Hyperlink"/>
            <w:noProof/>
          </w:rPr>
          <w:t>1.</w:t>
        </w:r>
        <w:r w:rsidR="00D770B8">
          <w:rPr>
            <w:rFonts w:asciiTheme="minorHAnsi" w:eastAsiaTheme="minorEastAsia" w:hAnsiTheme="minorHAnsi" w:cstheme="minorBidi"/>
            <w:b w:val="0"/>
            <w:noProof/>
            <w:szCs w:val="22"/>
            <w:lang w:eastAsia="en-CA"/>
          </w:rPr>
          <w:tab/>
        </w:r>
        <w:r w:rsidR="00D770B8" w:rsidRPr="00664B77">
          <w:rPr>
            <w:rStyle w:val="Hyperlink"/>
            <w:noProof/>
          </w:rPr>
          <w:t>INTRODUCTION</w:t>
        </w:r>
        <w:r w:rsidR="00D770B8">
          <w:rPr>
            <w:noProof/>
            <w:webHidden/>
          </w:rPr>
          <w:tab/>
        </w:r>
        <w:r w:rsidR="00D770B8">
          <w:rPr>
            <w:noProof/>
            <w:webHidden/>
          </w:rPr>
          <w:fldChar w:fldCharType="begin"/>
        </w:r>
        <w:r w:rsidR="00D770B8">
          <w:rPr>
            <w:noProof/>
            <w:webHidden/>
          </w:rPr>
          <w:instrText xml:space="preserve"> PAGEREF _Toc51327444 \h </w:instrText>
        </w:r>
        <w:r w:rsidR="00D770B8">
          <w:rPr>
            <w:noProof/>
            <w:webHidden/>
          </w:rPr>
        </w:r>
        <w:r w:rsidR="00D770B8">
          <w:rPr>
            <w:noProof/>
            <w:webHidden/>
          </w:rPr>
          <w:fldChar w:fldCharType="separate"/>
        </w:r>
        <w:r w:rsidR="00D770B8">
          <w:rPr>
            <w:noProof/>
            <w:webHidden/>
          </w:rPr>
          <w:t>1</w:t>
        </w:r>
        <w:r w:rsidR="00D770B8">
          <w:rPr>
            <w:noProof/>
            <w:webHidden/>
          </w:rPr>
          <w:fldChar w:fldCharType="end"/>
        </w:r>
      </w:hyperlink>
    </w:p>
    <w:p w14:paraId="1DB9EC63" w14:textId="69EA49C9"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45" w:history="1">
        <w:r w:rsidRPr="00664B77">
          <w:rPr>
            <w:rStyle w:val="Hyperlink"/>
            <w:noProof/>
          </w:rPr>
          <w:t>2.</w:t>
        </w:r>
        <w:r>
          <w:rPr>
            <w:rFonts w:asciiTheme="minorHAnsi" w:eastAsiaTheme="minorEastAsia" w:hAnsiTheme="minorHAnsi" w:cstheme="minorBidi"/>
            <w:b w:val="0"/>
            <w:noProof/>
            <w:szCs w:val="22"/>
            <w:lang w:eastAsia="en-CA"/>
          </w:rPr>
          <w:tab/>
        </w:r>
        <w:r w:rsidRPr="00664B77">
          <w:rPr>
            <w:rStyle w:val="Hyperlink"/>
            <w:noProof/>
          </w:rPr>
          <w:t>NPA RELIEF PLANNING PROCESS</w:t>
        </w:r>
        <w:r>
          <w:rPr>
            <w:noProof/>
            <w:webHidden/>
          </w:rPr>
          <w:tab/>
        </w:r>
        <w:r>
          <w:rPr>
            <w:noProof/>
            <w:webHidden/>
          </w:rPr>
          <w:fldChar w:fldCharType="begin"/>
        </w:r>
        <w:r>
          <w:rPr>
            <w:noProof/>
            <w:webHidden/>
          </w:rPr>
          <w:instrText xml:space="preserve"> PAGEREF _Toc51327445 \h </w:instrText>
        </w:r>
        <w:r>
          <w:rPr>
            <w:noProof/>
            <w:webHidden/>
          </w:rPr>
        </w:r>
        <w:r>
          <w:rPr>
            <w:noProof/>
            <w:webHidden/>
          </w:rPr>
          <w:fldChar w:fldCharType="separate"/>
        </w:r>
        <w:r>
          <w:rPr>
            <w:noProof/>
            <w:webHidden/>
          </w:rPr>
          <w:t>2</w:t>
        </w:r>
        <w:r>
          <w:rPr>
            <w:noProof/>
            <w:webHidden/>
          </w:rPr>
          <w:fldChar w:fldCharType="end"/>
        </w:r>
      </w:hyperlink>
    </w:p>
    <w:p w14:paraId="00AE618B" w14:textId="1E022A5C"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46" w:history="1">
        <w:r w:rsidRPr="00664B77">
          <w:rPr>
            <w:rStyle w:val="Hyperlink"/>
            <w:noProof/>
          </w:rPr>
          <w:t>3.</w:t>
        </w:r>
        <w:r>
          <w:rPr>
            <w:rFonts w:asciiTheme="minorHAnsi" w:eastAsiaTheme="minorEastAsia" w:hAnsiTheme="minorHAnsi" w:cstheme="minorBidi"/>
            <w:b w:val="0"/>
            <w:noProof/>
            <w:szCs w:val="22"/>
            <w:lang w:eastAsia="en-CA"/>
          </w:rPr>
          <w:tab/>
        </w:r>
        <w:r w:rsidRPr="00664B77">
          <w:rPr>
            <w:rStyle w:val="Hyperlink"/>
            <w:noProof/>
          </w:rPr>
          <w:t>NPA RELIEF METHODS</w:t>
        </w:r>
        <w:r>
          <w:rPr>
            <w:noProof/>
            <w:webHidden/>
          </w:rPr>
          <w:tab/>
        </w:r>
        <w:r>
          <w:rPr>
            <w:noProof/>
            <w:webHidden/>
          </w:rPr>
          <w:fldChar w:fldCharType="begin"/>
        </w:r>
        <w:r>
          <w:rPr>
            <w:noProof/>
            <w:webHidden/>
          </w:rPr>
          <w:instrText xml:space="preserve"> PAGEREF _Toc51327446 \h </w:instrText>
        </w:r>
        <w:r>
          <w:rPr>
            <w:noProof/>
            <w:webHidden/>
          </w:rPr>
        </w:r>
        <w:r>
          <w:rPr>
            <w:noProof/>
            <w:webHidden/>
          </w:rPr>
          <w:fldChar w:fldCharType="separate"/>
        </w:r>
        <w:r>
          <w:rPr>
            <w:noProof/>
            <w:webHidden/>
          </w:rPr>
          <w:t>3</w:t>
        </w:r>
        <w:r>
          <w:rPr>
            <w:noProof/>
            <w:webHidden/>
          </w:rPr>
          <w:fldChar w:fldCharType="end"/>
        </w:r>
      </w:hyperlink>
    </w:p>
    <w:p w14:paraId="3CE0C13A" w14:textId="07636233"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47" w:history="1">
        <w:r w:rsidRPr="00664B77">
          <w:rPr>
            <w:rStyle w:val="Hyperlink"/>
            <w:noProof/>
          </w:rPr>
          <w:t>4.</w:t>
        </w:r>
        <w:r>
          <w:rPr>
            <w:rFonts w:asciiTheme="minorHAnsi" w:eastAsiaTheme="minorEastAsia" w:hAnsiTheme="minorHAnsi" w:cstheme="minorBidi"/>
            <w:b w:val="0"/>
            <w:noProof/>
            <w:szCs w:val="22"/>
            <w:lang w:eastAsia="en-CA"/>
          </w:rPr>
          <w:tab/>
        </w:r>
        <w:r w:rsidRPr="00664B77">
          <w:rPr>
            <w:rStyle w:val="Hyperlink"/>
            <w:noProof/>
          </w:rPr>
          <w:t>NPA EXHAUST INFORMATION</w:t>
        </w:r>
        <w:r>
          <w:rPr>
            <w:noProof/>
            <w:webHidden/>
          </w:rPr>
          <w:tab/>
        </w:r>
        <w:r>
          <w:rPr>
            <w:noProof/>
            <w:webHidden/>
          </w:rPr>
          <w:fldChar w:fldCharType="begin"/>
        </w:r>
        <w:r>
          <w:rPr>
            <w:noProof/>
            <w:webHidden/>
          </w:rPr>
          <w:instrText xml:space="preserve"> PAGEREF _Toc51327447 \h </w:instrText>
        </w:r>
        <w:r>
          <w:rPr>
            <w:noProof/>
            <w:webHidden/>
          </w:rPr>
        </w:r>
        <w:r>
          <w:rPr>
            <w:noProof/>
            <w:webHidden/>
          </w:rPr>
          <w:fldChar w:fldCharType="separate"/>
        </w:r>
        <w:r>
          <w:rPr>
            <w:noProof/>
            <w:webHidden/>
          </w:rPr>
          <w:t>3</w:t>
        </w:r>
        <w:r>
          <w:rPr>
            <w:noProof/>
            <w:webHidden/>
          </w:rPr>
          <w:fldChar w:fldCharType="end"/>
        </w:r>
      </w:hyperlink>
    </w:p>
    <w:p w14:paraId="15619C99" w14:textId="456DFBBC"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48" w:history="1">
        <w:r w:rsidRPr="00664B77">
          <w:rPr>
            <w:rStyle w:val="Hyperlink"/>
            <w:noProof/>
          </w:rPr>
          <w:t>5.</w:t>
        </w:r>
        <w:r>
          <w:rPr>
            <w:rFonts w:asciiTheme="minorHAnsi" w:eastAsiaTheme="minorEastAsia" w:hAnsiTheme="minorHAnsi" w:cstheme="minorBidi"/>
            <w:b w:val="0"/>
            <w:noProof/>
            <w:szCs w:val="22"/>
            <w:lang w:eastAsia="en-CA"/>
          </w:rPr>
          <w:tab/>
        </w:r>
        <w:r w:rsidRPr="00664B77">
          <w:rPr>
            <w:rStyle w:val="Hyperlink"/>
            <w:noProof/>
          </w:rPr>
          <w:t>RELIEF OPTION</w:t>
        </w:r>
        <w:r>
          <w:rPr>
            <w:noProof/>
            <w:webHidden/>
          </w:rPr>
          <w:tab/>
        </w:r>
        <w:r>
          <w:rPr>
            <w:noProof/>
            <w:webHidden/>
          </w:rPr>
          <w:fldChar w:fldCharType="begin"/>
        </w:r>
        <w:r>
          <w:rPr>
            <w:noProof/>
            <w:webHidden/>
          </w:rPr>
          <w:instrText xml:space="preserve"> PAGEREF _Toc51327448 \h </w:instrText>
        </w:r>
        <w:r>
          <w:rPr>
            <w:noProof/>
            <w:webHidden/>
          </w:rPr>
        </w:r>
        <w:r>
          <w:rPr>
            <w:noProof/>
            <w:webHidden/>
          </w:rPr>
          <w:fldChar w:fldCharType="separate"/>
        </w:r>
        <w:r>
          <w:rPr>
            <w:noProof/>
            <w:webHidden/>
          </w:rPr>
          <w:t>4</w:t>
        </w:r>
        <w:r>
          <w:rPr>
            <w:noProof/>
            <w:webHidden/>
          </w:rPr>
          <w:fldChar w:fldCharType="end"/>
        </w:r>
      </w:hyperlink>
    </w:p>
    <w:p w14:paraId="5CC1664F" w14:textId="43FC553C" w:rsidR="00D770B8" w:rsidRDefault="00D770B8">
      <w:pPr>
        <w:pStyle w:val="TOC2"/>
        <w:tabs>
          <w:tab w:val="left" w:pos="800"/>
          <w:tab w:val="right" w:leader="dot" w:pos="9350"/>
        </w:tabs>
        <w:rPr>
          <w:rFonts w:asciiTheme="minorHAnsi" w:eastAsiaTheme="minorEastAsia" w:hAnsiTheme="minorHAnsi" w:cstheme="minorBidi"/>
          <w:noProof/>
          <w:szCs w:val="22"/>
          <w:lang w:eastAsia="en-CA"/>
        </w:rPr>
      </w:pPr>
      <w:hyperlink w:anchor="_Toc51327449" w:history="1">
        <w:r w:rsidRPr="00664B77">
          <w:rPr>
            <w:rStyle w:val="Hyperlink"/>
            <w:noProof/>
          </w:rPr>
          <w:t>5.1.</w:t>
        </w:r>
        <w:r>
          <w:rPr>
            <w:rFonts w:asciiTheme="minorHAnsi" w:eastAsiaTheme="minorEastAsia" w:hAnsiTheme="minorHAnsi" w:cstheme="minorBidi"/>
            <w:noProof/>
            <w:szCs w:val="22"/>
            <w:lang w:eastAsia="en-CA"/>
          </w:rPr>
          <w:tab/>
        </w:r>
        <w:r w:rsidRPr="00664B77">
          <w:rPr>
            <w:rStyle w:val="Hyperlink"/>
            <w:noProof/>
          </w:rPr>
          <w:t>Distributed Overlay</w:t>
        </w:r>
        <w:r>
          <w:rPr>
            <w:noProof/>
            <w:webHidden/>
          </w:rPr>
          <w:tab/>
        </w:r>
        <w:r>
          <w:rPr>
            <w:noProof/>
            <w:webHidden/>
          </w:rPr>
          <w:fldChar w:fldCharType="begin"/>
        </w:r>
        <w:r>
          <w:rPr>
            <w:noProof/>
            <w:webHidden/>
          </w:rPr>
          <w:instrText xml:space="preserve"> PAGEREF _Toc51327449 \h </w:instrText>
        </w:r>
        <w:r>
          <w:rPr>
            <w:noProof/>
            <w:webHidden/>
          </w:rPr>
        </w:r>
        <w:r>
          <w:rPr>
            <w:noProof/>
            <w:webHidden/>
          </w:rPr>
          <w:fldChar w:fldCharType="separate"/>
        </w:r>
        <w:r>
          <w:rPr>
            <w:noProof/>
            <w:webHidden/>
          </w:rPr>
          <w:t>4</w:t>
        </w:r>
        <w:r>
          <w:rPr>
            <w:noProof/>
            <w:webHidden/>
          </w:rPr>
          <w:fldChar w:fldCharType="end"/>
        </w:r>
      </w:hyperlink>
    </w:p>
    <w:p w14:paraId="027EBE8B" w14:textId="4D86F985"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50" w:history="1">
        <w:r w:rsidRPr="00664B77">
          <w:rPr>
            <w:rStyle w:val="Hyperlink"/>
            <w:noProof/>
          </w:rPr>
          <w:t>6.</w:t>
        </w:r>
        <w:r>
          <w:rPr>
            <w:rFonts w:asciiTheme="minorHAnsi" w:eastAsiaTheme="minorEastAsia" w:hAnsiTheme="minorHAnsi" w:cstheme="minorBidi"/>
            <w:b w:val="0"/>
            <w:noProof/>
            <w:szCs w:val="22"/>
            <w:lang w:eastAsia="en-CA"/>
          </w:rPr>
          <w:tab/>
        </w:r>
        <w:r w:rsidRPr="00664B77">
          <w:rPr>
            <w:rStyle w:val="Hyperlink"/>
            <w:noProof/>
          </w:rPr>
          <w:t>SUMMARY OF RELIEF OPTION</w:t>
        </w:r>
        <w:r>
          <w:rPr>
            <w:noProof/>
            <w:webHidden/>
          </w:rPr>
          <w:tab/>
        </w:r>
        <w:r>
          <w:rPr>
            <w:noProof/>
            <w:webHidden/>
          </w:rPr>
          <w:fldChar w:fldCharType="begin"/>
        </w:r>
        <w:r>
          <w:rPr>
            <w:noProof/>
            <w:webHidden/>
          </w:rPr>
          <w:instrText xml:space="preserve"> PAGEREF _Toc51327450 \h </w:instrText>
        </w:r>
        <w:r>
          <w:rPr>
            <w:noProof/>
            <w:webHidden/>
          </w:rPr>
        </w:r>
        <w:r>
          <w:rPr>
            <w:noProof/>
            <w:webHidden/>
          </w:rPr>
          <w:fldChar w:fldCharType="separate"/>
        </w:r>
        <w:r>
          <w:rPr>
            <w:noProof/>
            <w:webHidden/>
          </w:rPr>
          <w:t>5</w:t>
        </w:r>
        <w:r>
          <w:rPr>
            <w:noProof/>
            <w:webHidden/>
          </w:rPr>
          <w:fldChar w:fldCharType="end"/>
        </w:r>
      </w:hyperlink>
    </w:p>
    <w:p w14:paraId="536085CE" w14:textId="47B9AD59"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51" w:history="1">
        <w:r w:rsidRPr="00664B77">
          <w:rPr>
            <w:rStyle w:val="Hyperlink"/>
            <w:noProof/>
          </w:rPr>
          <w:t>7.</w:t>
        </w:r>
        <w:r>
          <w:rPr>
            <w:rFonts w:asciiTheme="minorHAnsi" w:eastAsiaTheme="minorEastAsia" w:hAnsiTheme="minorHAnsi" w:cstheme="minorBidi"/>
            <w:b w:val="0"/>
            <w:noProof/>
            <w:szCs w:val="22"/>
            <w:lang w:eastAsia="en-CA"/>
          </w:rPr>
          <w:tab/>
        </w:r>
        <w:r w:rsidRPr="00664B77">
          <w:rPr>
            <w:rStyle w:val="Hyperlink"/>
            <w:noProof/>
          </w:rPr>
          <w:t>DIALLING CHANGES FOR LOCAL CALLS</w:t>
        </w:r>
        <w:r>
          <w:rPr>
            <w:noProof/>
            <w:webHidden/>
          </w:rPr>
          <w:tab/>
        </w:r>
        <w:r>
          <w:rPr>
            <w:noProof/>
            <w:webHidden/>
          </w:rPr>
          <w:fldChar w:fldCharType="begin"/>
        </w:r>
        <w:r>
          <w:rPr>
            <w:noProof/>
            <w:webHidden/>
          </w:rPr>
          <w:instrText xml:space="preserve"> PAGEREF _Toc51327451 \h </w:instrText>
        </w:r>
        <w:r>
          <w:rPr>
            <w:noProof/>
            <w:webHidden/>
          </w:rPr>
        </w:r>
        <w:r>
          <w:rPr>
            <w:noProof/>
            <w:webHidden/>
          </w:rPr>
          <w:fldChar w:fldCharType="separate"/>
        </w:r>
        <w:r>
          <w:rPr>
            <w:noProof/>
            <w:webHidden/>
          </w:rPr>
          <w:t>5</w:t>
        </w:r>
        <w:r>
          <w:rPr>
            <w:noProof/>
            <w:webHidden/>
          </w:rPr>
          <w:fldChar w:fldCharType="end"/>
        </w:r>
      </w:hyperlink>
    </w:p>
    <w:p w14:paraId="38FA093A" w14:textId="58F7AC3D"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52" w:history="1">
        <w:r w:rsidRPr="00664B77">
          <w:rPr>
            <w:rStyle w:val="Hyperlink"/>
            <w:noProof/>
          </w:rPr>
          <w:t>8.</w:t>
        </w:r>
        <w:r>
          <w:rPr>
            <w:rFonts w:asciiTheme="minorHAnsi" w:eastAsiaTheme="minorEastAsia" w:hAnsiTheme="minorHAnsi" w:cstheme="minorBidi"/>
            <w:b w:val="0"/>
            <w:noProof/>
            <w:szCs w:val="22"/>
            <w:lang w:eastAsia="en-CA"/>
          </w:rPr>
          <w:tab/>
        </w:r>
        <w:r w:rsidRPr="00664B77">
          <w:rPr>
            <w:rStyle w:val="Hyperlink"/>
            <w:noProof/>
          </w:rPr>
          <w:t>PROPOSED SCHEDULE</w:t>
        </w:r>
        <w:r>
          <w:rPr>
            <w:noProof/>
            <w:webHidden/>
          </w:rPr>
          <w:tab/>
        </w:r>
        <w:r>
          <w:rPr>
            <w:noProof/>
            <w:webHidden/>
          </w:rPr>
          <w:fldChar w:fldCharType="begin"/>
        </w:r>
        <w:r>
          <w:rPr>
            <w:noProof/>
            <w:webHidden/>
          </w:rPr>
          <w:instrText xml:space="preserve"> PAGEREF _Toc51327452 \h </w:instrText>
        </w:r>
        <w:r>
          <w:rPr>
            <w:noProof/>
            <w:webHidden/>
          </w:rPr>
        </w:r>
        <w:r>
          <w:rPr>
            <w:noProof/>
            <w:webHidden/>
          </w:rPr>
          <w:fldChar w:fldCharType="separate"/>
        </w:r>
        <w:r>
          <w:rPr>
            <w:noProof/>
            <w:webHidden/>
          </w:rPr>
          <w:t>5</w:t>
        </w:r>
        <w:r>
          <w:rPr>
            <w:noProof/>
            <w:webHidden/>
          </w:rPr>
          <w:fldChar w:fldCharType="end"/>
        </w:r>
      </w:hyperlink>
    </w:p>
    <w:p w14:paraId="6B40DB4C" w14:textId="0A98F5A8"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53" w:history="1">
        <w:r w:rsidRPr="00664B77">
          <w:rPr>
            <w:rStyle w:val="Hyperlink"/>
            <w:noProof/>
          </w:rPr>
          <w:t>9.</w:t>
        </w:r>
        <w:r>
          <w:rPr>
            <w:rFonts w:asciiTheme="minorHAnsi" w:eastAsiaTheme="minorEastAsia" w:hAnsiTheme="minorHAnsi" w:cstheme="minorBidi"/>
            <w:b w:val="0"/>
            <w:noProof/>
            <w:szCs w:val="22"/>
            <w:lang w:eastAsia="en-CA"/>
          </w:rPr>
          <w:tab/>
        </w:r>
        <w:r w:rsidRPr="00664B77">
          <w:rPr>
            <w:rStyle w:val="Hyperlink"/>
            <w:noProof/>
          </w:rPr>
          <w:t>JEOPARDY CONTINGENCY PLAN (JCP)</w:t>
        </w:r>
        <w:r>
          <w:rPr>
            <w:noProof/>
            <w:webHidden/>
          </w:rPr>
          <w:tab/>
        </w:r>
        <w:r>
          <w:rPr>
            <w:noProof/>
            <w:webHidden/>
          </w:rPr>
          <w:fldChar w:fldCharType="begin"/>
        </w:r>
        <w:r>
          <w:rPr>
            <w:noProof/>
            <w:webHidden/>
          </w:rPr>
          <w:instrText xml:space="preserve"> PAGEREF _Toc51327453 \h </w:instrText>
        </w:r>
        <w:r>
          <w:rPr>
            <w:noProof/>
            <w:webHidden/>
          </w:rPr>
        </w:r>
        <w:r>
          <w:rPr>
            <w:noProof/>
            <w:webHidden/>
          </w:rPr>
          <w:fldChar w:fldCharType="separate"/>
        </w:r>
        <w:r>
          <w:rPr>
            <w:noProof/>
            <w:webHidden/>
          </w:rPr>
          <w:t>7</w:t>
        </w:r>
        <w:r>
          <w:rPr>
            <w:noProof/>
            <w:webHidden/>
          </w:rPr>
          <w:fldChar w:fldCharType="end"/>
        </w:r>
      </w:hyperlink>
    </w:p>
    <w:p w14:paraId="3229DBA9" w14:textId="66F1A761"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54" w:history="1">
        <w:r w:rsidRPr="00664B77">
          <w:rPr>
            <w:rStyle w:val="Hyperlink"/>
            <w:noProof/>
          </w:rPr>
          <w:t>10.</w:t>
        </w:r>
        <w:r>
          <w:rPr>
            <w:rFonts w:asciiTheme="minorHAnsi" w:eastAsiaTheme="minorEastAsia" w:hAnsiTheme="minorHAnsi" w:cstheme="minorBidi"/>
            <w:b w:val="0"/>
            <w:noProof/>
            <w:szCs w:val="22"/>
            <w:lang w:eastAsia="en-CA"/>
          </w:rPr>
          <w:tab/>
        </w:r>
        <w:r w:rsidRPr="00664B77">
          <w:rPr>
            <w:rStyle w:val="Hyperlink"/>
            <w:noProof/>
          </w:rPr>
          <w:t>SELECTION OF RELIEF NPA CODE</w:t>
        </w:r>
        <w:r>
          <w:rPr>
            <w:noProof/>
            <w:webHidden/>
          </w:rPr>
          <w:tab/>
        </w:r>
        <w:r>
          <w:rPr>
            <w:noProof/>
            <w:webHidden/>
          </w:rPr>
          <w:fldChar w:fldCharType="begin"/>
        </w:r>
        <w:r>
          <w:rPr>
            <w:noProof/>
            <w:webHidden/>
          </w:rPr>
          <w:instrText xml:space="preserve"> PAGEREF _Toc51327454 \h </w:instrText>
        </w:r>
        <w:r>
          <w:rPr>
            <w:noProof/>
            <w:webHidden/>
          </w:rPr>
        </w:r>
        <w:r>
          <w:rPr>
            <w:noProof/>
            <w:webHidden/>
          </w:rPr>
          <w:fldChar w:fldCharType="separate"/>
        </w:r>
        <w:r>
          <w:rPr>
            <w:noProof/>
            <w:webHidden/>
          </w:rPr>
          <w:t>14</w:t>
        </w:r>
        <w:r>
          <w:rPr>
            <w:noProof/>
            <w:webHidden/>
          </w:rPr>
          <w:fldChar w:fldCharType="end"/>
        </w:r>
      </w:hyperlink>
    </w:p>
    <w:p w14:paraId="0ADCAF59" w14:textId="665DB161" w:rsidR="00D770B8" w:rsidRDefault="00D770B8">
      <w:pPr>
        <w:pStyle w:val="TOC1"/>
        <w:tabs>
          <w:tab w:val="left" w:pos="600"/>
          <w:tab w:val="right" w:leader="dot" w:pos="9350"/>
        </w:tabs>
        <w:rPr>
          <w:rFonts w:asciiTheme="minorHAnsi" w:eastAsiaTheme="minorEastAsia" w:hAnsiTheme="minorHAnsi" w:cstheme="minorBidi"/>
          <w:b w:val="0"/>
          <w:noProof/>
          <w:szCs w:val="22"/>
          <w:lang w:eastAsia="en-CA"/>
        </w:rPr>
      </w:pPr>
      <w:hyperlink w:anchor="_Toc51327455" w:history="1">
        <w:r w:rsidRPr="00664B77">
          <w:rPr>
            <w:rStyle w:val="Hyperlink"/>
            <w:noProof/>
          </w:rPr>
          <w:t>11.</w:t>
        </w:r>
        <w:r>
          <w:rPr>
            <w:rFonts w:asciiTheme="minorHAnsi" w:eastAsiaTheme="minorEastAsia" w:hAnsiTheme="minorHAnsi" w:cstheme="minorBidi"/>
            <w:b w:val="0"/>
            <w:noProof/>
            <w:szCs w:val="22"/>
            <w:lang w:eastAsia="en-CA"/>
          </w:rPr>
          <w:tab/>
        </w:r>
        <w:r w:rsidRPr="00664B77">
          <w:rPr>
            <w:rStyle w:val="Hyperlink"/>
            <w:noProof/>
          </w:rPr>
          <w:t>RECOMMENDATIONS</w:t>
        </w:r>
        <w:r>
          <w:rPr>
            <w:noProof/>
            <w:webHidden/>
          </w:rPr>
          <w:tab/>
        </w:r>
        <w:r>
          <w:rPr>
            <w:noProof/>
            <w:webHidden/>
          </w:rPr>
          <w:fldChar w:fldCharType="begin"/>
        </w:r>
        <w:r>
          <w:rPr>
            <w:noProof/>
            <w:webHidden/>
          </w:rPr>
          <w:instrText xml:space="preserve"> PAGEREF _Toc51327455 \h </w:instrText>
        </w:r>
        <w:r>
          <w:rPr>
            <w:noProof/>
            <w:webHidden/>
          </w:rPr>
        </w:r>
        <w:r>
          <w:rPr>
            <w:noProof/>
            <w:webHidden/>
          </w:rPr>
          <w:fldChar w:fldCharType="separate"/>
        </w:r>
        <w:r>
          <w:rPr>
            <w:noProof/>
            <w:webHidden/>
          </w:rPr>
          <w:t>15</w:t>
        </w:r>
        <w:r>
          <w:rPr>
            <w:noProof/>
            <w:webHidden/>
          </w:rPr>
          <w:fldChar w:fldCharType="end"/>
        </w:r>
      </w:hyperlink>
    </w:p>
    <w:p w14:paraId="4F3FB1B6" w14:textId="650928B8" w:rsidR="00D770B8" w:rsidRDefault="00D770B8">
      <w:pPr>
        <w:pStyle w:val="TOC1"/>
        <w:tabs>
          <w:tab w:val="right" w:leader="dot" w:pos="9350"/>
        </w:tabs>
        <w:rPr>
          <w:rFonts w:asciiTheme="minorHAnsi" w:eastAsiaTheme="minorEastAsia" w:hAnsiTheme="minorHAnsi" w:cstheme="minorBidi"/>
          <w:b w:val="0"/>
          <w:noProof/>
          <w:szCs w:val="22"/>
          <w:lang w:eastAsia="en-CA"/>
        </w:rPr>
      </w:pPr>
      <w:hyperlink w:anchor="_Toc51327456" w:history="1">
        <w:r w:rsidRPr="00664B77">
          <w:rPr>
            <w:rStyle w:val="Hyperlink"/>
            <w:noProof/>
          </w:rPr>
          <w:t>ANNEXES</w:t>
        </w:r>
        <w:r>
          <w:rPr>
            <w:noProof/>
            <w:webHidden/>
          </w:rPr>
          <w:tab/>
        </w:r>
        <w:r>
          <w:rPr>
            <w:noProof/>
            <w:webHidden/>
          </w:rPr>
          <w:fldChar w:fldCharType="begin"/>
        </w:r>
        <w:r>
          <w:rPr>
            <w:noProof/>
            <w:webHidden/>
          </w:rPr>
          <w:instrText xml:space="preserve"> PAGEREF _Toc51327456 \h </w:instrText>
        </w:r>
        <w:r>
          <w:rPr>
            <w:noProof/>
            <w:webHidden/>
          </w:rPr>
        </w:r>
        <w:r>
          <w:rPr>
            <w:noProof/>
            <w:webHidden/>
          </w:rPr>
          <w:fldChar w:fldCharType="separate"/>
        </w:r>
        <w:r>
          <w:rPr>
            <w:noProof/>
            <w:webHidden/>
          </w:rPr>
          <w:t>16</w:t>
        </w:r>
        <w:r>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7AA81396" w14:textId="75869E01" w:rsidR="007E036E" w:rsidRDefault="003C7889"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3" w:history="1">
        <w:r w:rsidR="00284E70">
          <w:rPr>
            <w:rStyle w:val="Hyperlink"/>
            <w:rFonts w:cs="Arial"/>
            <w:noProof/>
          </w:rPr>
          <w:fldChar w:fldCharType="begin"/>
        </w:r>
        <w:r w:rsidR="00284E70">
          <w:instrText xml:space="preserve"> REF _Ref51305870 \h </w:instrText>
        </w:r>
        <w:r w:rsidR="00284E70">
          <w:rPr>
            <w:rStyle w:val="Hyperlink"/>
            <w:rFonts w:cs="Arial"/>
            <w:noProof/>
          </w:rPr>
        </w:r>
        <w:r w:rsidR="00284E70">
          <w:rPr>
            <w:rStyle w:val="Hyperlink"/>
            <w:rFonts w:cs="Arial"/>
            <w:noProof/>
          </w:rPr>
          <w:fldChar w:fldCharType="separate"/>
        </w:r>
        <w:r w:rsidR="00284347">
          <w:rPr>
            <w:rFonts w:cs="Arial"/>
          </w:rPr>
          <w:t xml:space="preserve">Figure </w:t>
        </w:r>
        <w:r w:rsidR="00284347">
          <w:rPr>
            <w:rFonts w:cs="Arial"/>
            <w:noProof/>
          </w:rPr>
          <w:t>1</w:t>
        </w:r>
        <w:r w:rsidR="00284347">
          <w:rPr>
            <w:rFonts w:cs="Arial"/>
          </w:rPr>
          <w:t xml:space="preserve"> – Overview Map of NPA 819/873</w:t>
        </w:r>
        <w:r w:rsidR="00284E70">
          <w:rPr>
            <w:rStyle w:val="Hyperlink"/>
            <w:rFonts w:cs="Arial"/>
            <w:noProof/>
          </w:rPr>
          <w:fldChar w:fldCharType="end"/>
        </w:r>
      </w:hyperlink>
    </w:p>
    <w:p w14:paraId="01171782" w14:textId="45F4290B" w:rsidR="00B14B77" w:rsidRDefault="005005B0" w:rsidP="007D2B65">
      <w:pPr>
        <w:pStyle w:val="TableofFigures"/>
        <w:tabs>
          <w:tab w:val="right" w:leader="dot" w:pos="9350"/>
        </w:tabs>
        <w:rPr>
          <w:rFonts w:cs="Arial"/>
        </w:rPr>
      </w:pPr>
      <w:r w:rsidRPr="006715E9">
        <w:rPr>
          <w:rFonts w:cs="Arial"/>
        </w:rPr>
        <w:fldChar w:fldCharType="begin"/>
      </w:r>
      <w:r w:rsidRPr="007D2B65">
        <w:rPr>
          <w:rFonts w:cs="Arial"/>
        </w:rPr>
        <w:instrText xml:space="preserve"> REF _Ref51305953 \h </w:instrText>
      </w:r>
      <w:r>
        <w:rPr>
          <w:rFonts w:cs="Arial"/>
        </w:rPr>
        <w:instrText xml:space="preserve"> \* MERGEFORMAT </w:instrText>
      </w:r>
      <w:r w:rsidRPr="006715E9">
        <w:rPr>
          <w:rFonts w:cs="Arial"/>
        </w:rPr>
      </w:r>
      <w:r w:rsidRPr="007D2B65">
        <w:rPr>
          <w:rFonts w:cs="Arial"/>
        </w:rPr>
        <w:fldChar w:fldCharType="separate"/>
      </w:r>
      <w:r>
        <w:rPr>
          <w:rFonts w:cs="Arial"/>
        </w:rPr>
        <w:t xml:space="preserve">Figure 2 </w:t>
      </w:r>
      <w:r w:rsidRPr="007D2B65">
        <w:rPr>
          <w:rFonts w:cs="Arial"/>
        </w:rPr>
        <w:t>–</w:t>
      </w:r>
      <w:r>
        <w:rPr>
          <w:rFonts w:cs="Arial"/>
        </w:rPr>
        <w:t xml:space="preserve"> NPA 819/873 Actual and Forecast CO Code Assignments</w:t>
      </w:r>
      <w:r w:rsidRPr="006715E9">
        <w:rPr>
          <w:rFonts w:cs="Arial"/>
        </w:rPr>
        <w:fldChar w:fldCharType="end"/>
      </w:r>
      <w:r w:rsidR="00F21A4B" w:rsidRPr="005005B0">
        <w:fldChar w:fldCharType="begin"/>
      </w:r>
      <w:r w:rsidR="00F21A4B" w:rsidRPr="007D2B65">
        <w:rPr>
          <w:rFonts w:cs="Arial"/>
        </w:rPr>
        <w:instrText xml:space="preserve"> HYPERLINK \l "_Toc525724615" </w:instrText>
      </w:r>
      <w:r w:rsidR="00F21A4B" w:rsidRPr="007D2B65">
        <w:fldChar w:fldCharType="separate"/>
      </w:r>
      <w:r w:rsidR="003F48F7" w:rsidRPr="007D2B65">
        <w:fldChar w:fldCharType="begin"/>
      </w:r>
      <w:r w:rsidR="003F48F7" w:rsidRPr="007D2B65">
        <w:rPr>
          <w:rFonts w:cs="Arial"/>
        </w:rPr>
        <w:instrText xml:space="preserve"> REF _Ref8900234 \h </w:instrText>
      </w:r>
      <w:r>
        <w:instrText xml:space="preserve"> \* MERGEFORMAT </w:instrText>
      </w:r>
      <w:r w:rsidR="003F48F7" w:rsidRPr="007D2B65">
        <w:fldChar w:fldCharType="separate"/>
      </w:r>
    </w:p>
    <w:p w14:paraId="4930BD59" w14:textId="05D1ABD7" w:rsidR="007E036E" w:rsidRDefault="000E104E" w:rsidP="007E036E">
      <w:pPr>
        <w:pStyle w:val="TableofFigures"/>
        <w:tabs>
          <w:tab w:val="right" w:leader="dot" w:pos="9350"/>
        </w:tabs>
      </w:pPr>
      <w:r w:rsidRPr="000E104E">
        <w:rPr>
          <w:rFonts w:cs="Arial"/>
        </w:rPr>
        <w:t>Figure 3 – NPA 819/873 CO Code Exhaust – January 2020 R-NRUF</w:t>
      </w:r>
      <w:r w:rsidR="003F48F7" w:rsidRPr="007D2B65">
        <w:fldChar w:fldCharType="end"/>
      </w:r>
      <w:r w:rsidR="00F21A4B" w:rsidRPr="007D2B65">
        <w:fldChar w:fldCharType="end"/>
      </w:r>
    </w:p>
    <w:p w14:paraId="3AEF9E28" w14:textId="68FFE2B7" w:rsidR="001772CC" w:rsidRPr="00EA5D4A" w:rsidRDefault="00BD6654" w:rsidP="007D2B65">
      <w:r w:rsidRPr="00EA5D4A">
        <w:rPr>
          <w:rFonts w:cs="Arial"/>
        </w:rPr>
        <w:fldChar w:fldCharType="begin"/>
      </w:r>
      <w:r w:rsidRPr="00EA5D4A">
        <w:rPr>
          <w:rFonts w:cs="Arial"/>
        </w:rPr>
        <w:instrText xml:space="preserve"> REF _Ref51307714 \h </w:instrText>
      </w:r>
      <w:r w:rsidR="00EA5D4A" w:rsidRPr="007D2B65">
        <w:rPr>
          <w:rFonts w:cs="Arial"/>
        </w:rPr>
        <w:instrText xml:space="preserve"> \* MERGEFORMAT </w:instrText>
      </w:r>
      <w:r w:rsidRPr="00EA5D4A">
        <w:rPr>
          <w:rFonts w:cs="Arial"/>
        </w:rPr>
      </w:r>
      <w:r w:rsidRPr="007D2B65">
        <w:rPr>
          <w:rFonts w:cs="Arial"/>
        </w:rPr>
        <w:fldChar w:fldCharType="separate"/>
      </w:r>
      <w:r w:rsidR="00834CAF">
        <w:rPr>
          <w:rFonts w:cs="Arial"/>
        </w:rPr>
        <w:t xml:space="preserve">Figure </w:t>
      </w:r>
      <w:r w:rsidR="00834CAF">
        <w:rPr>
          <w:rFonts w:cs="Arial"/>
          <w:noProof/>
        </w:rPr>
        <w:t>4</w:t>
      </w:r>
      <w:r w:rsidR="00834CAF">
        <w:rPr>
          <w:rFonts w:cs="Arial"/>
        </w:rPr>
        <w:t xml:space="preserve"> </w:t>
      </w:r>
      <w:r w:rsidR="00834CAF" w:rsidRPr="00AA5475">
        <w:rPr>
          <w:rFonts w:cs="Arial"/>
        </w:rPr>
        <w:t>–</w:t>
      </w:r>
      <w:r w:rsidR="00834CAF">
        <w:rPr>
          <w:rFonts w:cs="Arial"/>
        </w:rPr>
        <w:t xml:space="preserve"> NPA 819/873 CO Code Exhaust </w:t>
      </w:r>
      <w:r w:rsidR="00834CAF" w:rsidRPr="00AA5475">
        <w:rPr>
          <w:rFonts w:cs="Arial"/>
        </w:rPr>
        <w:t>–</w:t>
      </w:r>
      <w:r w:rsidR="00834CAF">
        <w:rPr>
          <w:rFonts w:cs="Arial"/>
        </w:rPr>
        <w:t xml:space="preserve"> July 2020 R-NRUF</w:t>
      </w:r>
      <w:r w:rsidRPr="007D2B65">
        <w:rPr>
          <w:rFonts w:cs="Arial"/>
        </w:rPr>
        <w:fldChar w:fldCharType="end"/>
      </w:r>
      <w:r w:rsidR="009A0208" w:rsidRPr="007D2B65">
        <w:rPr>
          <w:rFonts w:cs="Arial"/>
        </w:rPr>
        <w:fldChar w:fldCharType="begin"/>
      </w:r>
      <w:r w:rsidR="009A0208" w:rsidRPr="00EA5D4A">
        <w:instrText xml:space="preserve"> REF _Ref51306738 \h </w:instrText>
      </w:r>
      <w:r w:rsidR="00EA5D4A" w:rsidRPr="007D2B65">
        <w:rPr>
          <w:rFonts w:cs="Arial"/>
        </w:rPr>
        <w:instrText xml:space="preserve"> \* MERGEFORMAT </w:instrText>
      </w:r>
      <w:r w:rsidR="009A0208" w:rsidRPr="007D2B65">
        <w:rPr>
          <w:rFonts w:cs="Arial"/>
        </w:rPr>
      </w:r>
      <w:r w:rsidR="009A0208" w:rsidRPr="007D2B65">
        <w:rPr>
          <w:rFonts w:cs="Arial"/>
        </w:rPr>
        <w:fldChar w:fldCharType="end"/>
      </w:r>
    </w:p>
    <w:p w14:paraId="5FF6D45A" w14:textId="3F3276B3" w:rsidR="00D521AD" w:rsidRPr="007D2B65" w:rsidRDefault="00BA328F" w:rsidP="007D2B65">
      <w:pPr>
        <w:pStyle w:val="Caption"/>
        <w:jc w:val="left"/>
        <w:rPr>
          <w:rFonts w:cs="Arial"/>
          <w:b w:val="0"/>
        </w:rPr>
      </w:pPr>
      <w:r w:rsidRPr="007D2B65">
        <w:rPr>
          <w:rFonts w:cs="Arial"/>
          <w:b w:val="0"/>
          <w:u w:val="none"/>
        </w:rPr>
        <w:fldChar w:fldCharType="begin"/>
      </w:r>
      <w:r w:rsidRPr="007D2B65">
        <w:rPr>
          <w:rFonts w:cs="Arial"/>
          <w:u w:val="none"/>
        </w:rPr>
        <w:instrText xml:space="preserve"> REF _Ref51307749 \h </w:instrText>
      </w:r>
      <w:r w:rsidR="005323A7" w:rsidRPr="007D2B65">
        <w:rPr>
          <w:rFonts w:cs="Arial"/>
          <w:u w:val="none"/>
        </w:rPr>
        <w:instrText xml:space="preserve"> \* MERGEFORMAT </w:instrText>
      </w:r>
      <w:r w:rsidRPr="007D2B65">
        <w:rPr>
          <w:rFonts w:cs="Arial"/>
        </w:rPr>
      </w:r>
      <w:r w:rsidRPr="007D2B65">
        <w:rPr>
          <w:rFonts w:cs="Arial"/>
          <w:b w:val="0"/>
          <w:u w:val="none"/>
        </w:rPr>
        <w:fldChar w:fldCharType="separate"/>
      </w:r>
      <w:r w:rsidRPr="007D2B65">
        <w:rPr>
          <w:rFonts w:cs="Arial"/>
          <w:u w:val="none"/>
        </w:rPr>
        <w:t xml:space="preserve">Figure </w:t>
      </w:r>
      <w:r w:rsidRPr="007D2B65">
        <w:rPr>
          <w:rFonts w:cs="Arial"/>
          <w:noProof/>
          <w:u w:val="none"/>
        </w:rPr>
        <w:t>5</w:t>
      </w:r>
      <w:r w:rsidRPr="007D2B65">
        <w:rPr>
          <w:rFonts w:cs="Arial"/>
          <w:u w:val="none"/>
        </w:rPr>
        <w:t xml:space="preserve"> </w:t>
      </w:r>
      <w:r w:rsidRPr="007D2B65">
        <w:rPr>
          <w:rFonts w:cs="Arial"/>
          <w:b w:val="0"/>
          <w:u w:val="none"/>
        </w:rPr>
        <w:t>– NPA 819/873 LIRs</w:t>
      </w:r>
      <w:r w:rsidRPr="007D2B65">
        <w:rPr>
          <w:rFonts w:cs="Arial"/>
          <w:b w:val="0"/>
          <w:u w:val="none"/>
        </w:rPr>
        <w:fldChar w:fldCharType="end"/>
      </w:r>
      <w:r w:rsidR="003F48F7" w:rsidRPr="007D2B65">
        <w:rPr>
          <w:b w:val="0"/>
        </w:rPr>
        <w:fldChar w:fldCharType="begin"/>
      </w:r>
      <w:r w:rsidR="003F48F7" w:rsidRPr="007D2B65">
        <w:rPr>
          <w:b w:val="0"/>
        </w:rPr>
        <w:instrText xml:space="preserve"> REF _Ref8900278 \h </w:instrText>
      </w:r>
      <w:r w:rsidR="00F41438" w:rsidRPr="00EA5D4A">
        <w:rPr>
          <w:b w:val="0"/>
        </w:rPr>
        <w:instrText xml:space="preserve"> \* MERGEFORMAT </w:instrText>
      </w:r>
      <w:r w:rsidR="003F48F7" w:rsidRPr="007D2B65">
        <w:rPr>
          <w:b w:val="0"/>
        </w:rPr>
      </w:r>
      <w:r w:rsidR="003F48F7" w:rsidRPr="007D2B65">
        <w:rPr>
          <w:b w:val="0"/>
        </w:rPr>
        <w:fldChar w:fldCharType="separate"/>
      </w:r>
    </w:p>
    <w:p w14:paraId="4DE5CEC0" w14:textId="1938AFE0" w:rsidR="007E036E" w:rsidRPr="00AA5357" w:rsidRDefault="00D521AD" w:rsidP="007E036E">
      <w:pPr>
        <w:pStyle w:val="TableofFigures"/>
        <w:tabs>
          <w:tab w:val="right" w:leader="dot" w:pos="9350"/>
        </w:tabs>
        <w:rPr>
          <w:rFonts w:asciiTheme="minorHAnsi" w:eastAsiaTheme="minorEastAsia" w:hAnsiTheme="minorHAnsi" w:cstheme="minorBidi"/>
          <w:noProof/>
          <w:szCs w:val="22"/>
          <w:lang w:eastAsia="en-CA"/>
        </w:rPr>
      </w:pPr>
      <w:r w:rsidRPr="007D2B65">
        <w:rPr>
          <w:rFonts w:cs="Arial"/>
        </w:rPr>
        <w:t>Figure 6 – NPA 819/873 Southern LIRs</w:t>
      </w:r>
      <w:r w:rsidR="003F48F7" w:rsidRPr="007D2B65">
        <w:fldChar w:fldCharType="end"/>
      </w:r>
    </w:p>
    <w:p w14:paraId="04396D0D" w14:textId="6A3F9A8B" w:rsidR="007E036E" w:rsidRDefault="00F21A4B" w:rsidP="007E036E">
      <w:pPr>
        <w:pStyle w:val="TableofFigures"/>
        <w:tabs>
          <w:tab w:val="right" w:leader="dot" w:pos="9350"/>
        </w:tabs>
        <w:rPr>
          <w:rFonts w:asciiTheme="minorHAnsi" w:eastAsiaTheme="minorEastAsia" w:hAnsiTheme="minorHAnsi" w:cstheme="minorBidi"/>
          <w:noProof/>
          <w:szCs w:val="22"/>
          <w:lang w:eastAsia="en-CA"/>
        </w:rPr>
      </w:pPr>
      <w:hyperlink w:anchor="_Toc525724618" w:history="1">
        <w:r w:rsidR="003F48F7">
          <w:rPr>
            <w:rStyle w:val="Hyperlink"/>
            <w:rFonts w:cs="Arial"/>
            <w:noProof/>
          </w:rPr>
          <w:fldChar w:fldCharType="begin"/>
        </w:r>
        <w:r w:rsidR="003F48F7">
          <w:instrText xml:space="preserve"> REF _Ref8900288 \h </w:instrText>
        </w:r>
        <w:r w:rsidR="00027909">
          <w:rPr>
            <w:rStyle w:val="Hyperlink"/>
            <w:rFonts w:cs="Arial"/>
            <w:noProof/>
          </w:rPr>
          <w:instrText xml:space="preserve"> \* MERGEFORMAT </w:instrText>
        </w:r>
        <w:r w:rsidR="003F48F7">
          <w:rPr>
            <w:rStyle w:val="Hyperlink"/>
            <w:rFonts w:cs="Arial"/>
            <w:noProof/>
          </w:rPr>
        </w:r>
        <w:r w:rsidR="003F48F7">
          <w:rPr>
            <w:rStyle w:val="Hyperlink"/>
            <w:rFonts w:cs="Arial"/>
            <w:noProof/>
          </w:rPr>
          <w:fldChar w:fldCharType="separate"/>
        </w:r>
        <w:r w:rsidR="00B14B77">
          <w:rPr>
            <w:rFonts w:cs="Arial"/>
          </w:rPr>
          <w:t xml:space="preserve">Figure </w:t>
        </w:r>
        <w:r w:rsidR="00B14B77">
          <w:t>7</w:t>
        </w:r>
        <w:r w:rsidR="00B14B77">
          <w:rPr>
            <w:rFonts w:cs="Arial"/>
          </w:rPr>
          <w:t xml:space="preserve"> </w:t>
        </w:r>
        <w:r w:rsidR="00B14B77" w:rsidRPr="007D2B65">
          <w:rPr>
            <w:rFonts w:cs="Arial"/>
            <w:bCs/>
          </w:rPr>
          <w:t>–</w:t>
        </w:r>
        <w:r w:rsidR="00B14B77">
          <w:rPr>
            <w:rFonts w:cs="Arial"/>
          </w:rPr>
          <w:t xml:space="preserve"> Distributed Overlay</w:t>
        </w:r>
        <w:r w:rsidR="003F48F7">
          <w:rPr>
            <w:rStyle w:val="Hyperlink"/>
            <w:rFonts w:cs="Arial"/>
            <w:noProof/>
          </w:rPr>
          <w:fldChar w:fldCharType="end"/>
        </w:r>
        <w:r w:rsidR="007E036E" w:rsidRPr="008E70D8">
          <w:rPr>
            <w:rStyle w:val="Hyperlink"/>
            <w:rFonts w:cs="Arial"/>
            <w:noProof/>
          </w:rPr>
          <w:t xml:space="preserve"> </w:t>
        </w:r>
      </w:hyperlink>
    </w:p>
    <w:p w14:paraId="26B24A8B" w14:textId="77777777" w:rsidR="00262E93" w:rsidRDefault="00262E93" w:rsidP="00691DA6">
      <w:pPr>
        <w:widowControl w:val="0"/>
        <w:tabs>
          <w:tab w:val="left" w:pos="1080"/>
          <w:tab w:val="left" w:pos="1440"/>
        </w:tabs>
        <w:ind w:left="1440" w:hanging="1440"/>
        <w:rPr>
          <w:rStyle w:val="Hyperlink"/>
          <w:rFonts w:cs="Arial"/>
          <w:noProof/>
        </w:rPr>
      </w:pP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bookmarkStart w:id="1" w:name="Table"/>
    <w:bookmarkEnd w:id="1"/>
    <w:p w14:paraId="4DE87BDF" w14:textId="7F9E62C3" w:rsidR="00467F92" w:rsidRDefault="00D7007A">
      <w:pPr>
        <w:pStyle w:val="TableofFigures"/>
        <w:tabs>
          <w:tab w:val="right" w:leader="dot" w:pos="9350"/>
        </w:tabs>
        <w:rPr>
          <w:rFonts w:asciiTheme="minorHAnsi" w:eastAsiaTheme="minorEastAsia" w:hAnsiTheme="minorHAnsi" w:cstheme="minorBidi"/>
          <w:noProof/>
          <w:szCs w:val="22"/>
          <w:lang w:eastAsia="en-CA"/>
        </w:rPr>
      </w:pPr>
      <w:r w:rsidRPr="00976C98">
        <w:fldChar w:fldCharType="begin"/>
      </w:r>
      <w:r w:rsidRPr="00976C98">
        <w:instrText xml:space="preserve"> TOC \n \h \z \c "Table" </w:instrText>
      </w:r>
      <w:r w:rsidRPr="00976C98">
        <w:fldChar w:fldCharType="separate"/>
      </w:r>
      <w:hyperlink w:anchor="_Toc8902761" w:history="1">
        <w:r w:rsidR="00467F92" w:rsidRPr="00DD5738">
          <w:rPr>
            <w:rStyle w:val="Hyperlink"/>
            <w:rFonts w:cs="Arial"/>
            <w:noProof/>
          </w:rPr>
          <w:t>Table 1 – NPA </w:t>
        </w:r>
        <w:r w:rsidR="007B382D" w:rsidRPr="007B382D">
          <w:rPr>
            <w:rStyle w:val="Hyperlink"/>
            <w:rFonts w:cs="Arial"/>
            <w:noProof/>
          </w:rPr>
          <w:t>819/873</w:t>
        </w:r>
        <w:r w:rsidR="00467F92" w:rsidRPr="00DD5738">
          <w:rPr>
            <w:rStyle w:val="Hyperlink"/>
            <w:rFonts w:cs="Arial"/>
            <w:noProof/>
          </w:rPr>
          <w:t xml:space="preserve"> Exchange Areas – Distributed Overlay Relief Option</w:t>
        </w:r>
      </w:hyperlink>
    </w:p>
    <w:p w14:paraId="614B9D05" w14:textId="0C436F2A" w:rsidR="00161B7E" w:rsidRDefault="00D7007A" w:rsidP="00467F92">
      <w:pPr>
        <w:pStyle w:val="TableofFigures"/>
        <w:tabs>
          <w:tab w:val="right" w:leader="dot" w:pos="9350"/>
        </w:tabs>
        <w:rPr>
          <w:rFonts w:asciiTheme="minorHAnsi" w:hAnsiTheme="minorHAnsi"/>
          <w:sz w:val="20"/>
        </w:rPr>
      </w:pPr>
      <w:r w:rsidRPr="00976C98">
        <w:rPr>
          <w:rFonts w:asciiTheme="minorHAnsi" w:hAnsiTheme="minorHAnsi"/>
          <w:sz w:val="20"/>
        </w:rPr>
        <w:fldChar w:fldCharType="end"/>
      </w:r>
      <w:r w:rsidR="00E53EE5">
        <w:rPr>
          <w:rFonts w:asciiTheme="minorHAnsi" w:hAnsiTheme="minorHAnsi"/>
          <w:sz w:val="20"/>
        </w:rPr>
        <w:fldChar w:fldCharType="begin"/>
      </w:r>
      <w:r w:rsidR="00E53EE5">
        <w:rPr>
          <w:rFonts w:asciiTheme="minorHAnsi" w:hAnsiTheme="minorHAnsi"/>
          <w:sz w:val="20"/>
        </w:rPr>
        <w:instrText xml:space="preserve"> REF _Ref8902827 \h </w:instrText>
      </w:r>
      <w:r w:rsidR="00E53EE5">
        <w:rPr>
          <w:rFonts w:asciiTheme="minorHAnsi" w:hAnsiTheme="minorHAnsi"/>
          <w:sz w:val="20"/>
        </w:rPr>
      </w:r>
      <w:r w:rsidR="00E53EE5">
        <w:rPr>
          <w:rFonts w:asciiTheme="minorHAnsi" w:hAnsiTheme="minorHAnsi"/>
          <w:sz w:val="20"/>
        </w:rPr>
        <w:fldChar w:fldCharType="separate"/>
      </w:r>
      <w:r w:rsidR="00B14B77">
        <w:rPr>
          <w:rFonts w:cs="Arial"/>
        </w:rPr>
        <w:t xml:space="preserve">Table </w:t>
      </w:r>
      <w:r w:rsidR="00B14B77">
        <w:rPr>
          <w:rFonts w:cs="Arial"/>
          <w:noProof/>
        </w:rPr>
        <w:t>2</w:t>
      </w:r>
      <w:r w:rsidR="00B14B77" w:rsidRPr="00976C98">
        <w:rPr>
          <w:rFonts w:cs="Arial"/>
        </w:rPr>
        <w:t xml:space="preserve"> – </w:t>
      </w:r>
      <w:r w:rsidR="00B14B77">
        <w:rPr>
          <w:rFonts w:cs="Arial"/>
        </w:rPr>
        <w:t xml:space="preserve">NPA 819/873 </w:t>
      </w:r>
      <w:r w:rsidR="00B14B77" w:rsidRPr="00976C98">
        <w:rPr>
          <w:rFonts w:cs="Arial"/>
        </w:rPr>
        <w:t>Exchange Areas in Each LIR</w:t>
      </w:r>
      <w:r w:rsidR="00E53EE5">
        <w:rPr>
          <w:rFonts w:asciiTheme="minorHAnsi" w:hAnsiTheme="minorHAnsi"/>
          <w:sz w:val="20"/>
        </w:rPr>
        <w:fldChar w:fldCharType="end"/>
      </w:r>
    </w:p>
    <w:p w14:paraId="34701984" w14:textId="0EC6D72F" w:rsidR="00467F92" w:rsidRDefault="00467F92" w:rsidP="003E207B"/>
    <w:p w14:paraId="7D39EF33" w14:textId="77777777" w:rsidR="00372F12" w:rsidRPr="00467F92" w:rsidRDefault="00372F12" w:rsidP="003E207B"/>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515628E0" w14:textId="3F2D3A78" w:rsidR="00AC1299" w:rsidRDefault="00AC1299" w:rsidP="00537D02">
      <w:pPr>
        <w:jc w:val="center"/>
        <w:rPr>
          <w:b/>
          <w:sz w:val="27"/>
          <w:szCs w:val="27"/>
        </w:rPr>
      </w:pPr>
      <w:r w:rsidRPr="00AC1299">
        <w:rPr>
          <w:b/>
          <w:sz w:val="27"/>
          <w:szCs w:val="27"/>
        </w:rPr>
        <w:t>Proposal for Relief of an Overlay NPA Complex (PROC)</w:t>
      </w:r>
    </w:p>
    <w:p w14:paraId="46A5BF12" w14:textId="615ACB17" w:rsidR="00537D02" w:rsidRPr="00E10ECF" w:rsidRDefault="00537D02" w:rsidP="00537D02">
      <w:pPr>
        <w:jc w:val="center"/>
        <w:rPr>
          <w:b/>
          <w:sz w:val="27"/>
          <w:szCs w:val="27"/>
        </w:rPr>
      </w:pPr>
      <w:r w:rsidRPr="00E10ECF">
        <w:rPr>
          <w:b/>
          <w:sz w:val="27"/>
          <w:szCs w:val="27"/>
        </w:rPr>
        <w:t>Number</w:t>
      </w:r>
      <w:r w:rsidR="009902C3" w:rsidRPr="00E10ECF">
        <w:rPr>
          <w:b/>
          <w:sz w:val="27"/>
          <w:szCs w:val="27"/>
        </w:rPr>
        <w:t>ing</w:t>
      </w:r>
      <w:r w:rsidRPr="00E10ECF">
        <w:rPr>
          <w:b/>
          <w:sz w:val="27"/>
          <w:szCs w:val="27"/>
        </w:rPr>
        <w:t xml:space="preserve"> Plan Area (NPA) </w:t>
      </w:r>
      <w:r w:rsidR="007277DB">
        <w:rPr>
          <w:b/>
          <w:sz w:val="27"/>
          <w:szCs w:val="27"/>
        </w:rPr>
        <w:t>819/873</w:t>
      </w:r>
    </w:p>
    <w:p w14:paraId="10C1744D" w14:textId="689779B9" w:rsidR="0031330B" w:rsidRPr="007F264C" w:rsidRDefault="0031330B" w:rsidP="00952B15"/>
    <w:p w14:paraId="7F90B623" w14:textId="77777777" w:rsidR="0031330B" w:rsidRPr="007F264C" w:rsidRDefault="0031330B" w:rsidP="0031330B"/>
    <w:p w14:paraId="16BD61C2" w14:textId="77777777" w:rsidR="00537D02" w:rsidRPr="00976C98" w:rsidRDefault="00537D02" w:rsidP="00537D02">
      <w:pPr>
        <w:pStyle w:val="Heading1"/>
      </w:pPr>
      <w:bookmarkStart w:id="4" w:name="_Toc51327444"/>
      <w:r w:rsidRPr="00976C98">
        <w:t>INTRODUCTION</w:t>
      </w:r>
      <w:bookmarkEnd w:id="4"/>
    </w:p>
    <w:p w14:paraId="68336DEB" w14:textId="77777777" w:rsidR="00E10ECF" w:rsidRDefault="00E10ECF" w:rsidP="00E10ECF"/>
    <w:p w14:paraId="180CCE41" w14:textId="7000F59F" w:rsidR="00E10ECF" w:rsidRDefault="00E10ECF" w:rsidP="00745105">
      <w:pPr>
        <w:autoSpaceDE w:val="0"/>
        <w:autoSpaceDN w:val="0"/>
        <w:adjustRightInd w:val="0"/>
      </w:pPr>
      <w:r>
        <w:t>Numbering Plan Area</w:t>
      </w:r>
      <w:r w:rsidR="00013B47">
        <w:t>s</w:t>
      </w:r>
      <w:r>
        <w:t xml:space="preserve"> (NPA</w:t>
      </w:r>
      <w:r w:rsidR="00013B47">
        <w:t>s</w:t>
      </w:r>
      <w:r>
        <w:t xml:space="preserve">) </w:t>
      </w:r>
      <w:r w:rsidR="00745105">
        <w:t xml:space="preserve">418 </w:t>
      </w:r>
      <w:r>
        <w:t xml:space="preserve">and </w:t>
      </w:r>
      <w:r w:rsidR="00745105">
        <w:t>514</w:t>
      </w:r>
      <w:r>
        <w:t xml:space="preserve">, commonly referred to as area codes, were originally assigned to </w:t>
      </w:r>
      <w:r w:rsidR="00195FF1">
        <w:t xml:space="preserve">Québec </w:t>
      </w:r>
      <w:r>
        <w:t xml:space="preserve">by AT&amp;T in 1947 as </w:t>
      </w:r>
      <w:r w:rsidR="00561086">
        <w:t>two</w:t>
      </w:r>
      <w:r>
        <w:t xml:space="preserve"> of the 86 area codes to be used in Canada and the continental United States. In 19</w:t>
      </w:r>
      <w:r w:rsidR="00745105">
        <w:t>57</w:t>
      </w:r>
      <w:r>
        <w:t xml:space="preserve"> </w:t>
      </w:r>
      <w:r w:rsidR="00745105" w:rsidRPr="00E82C93">
        <w:t>new area code 819 for Qu</w:t>
      </w:r>
      <w:r w:rsidR="00745105" w:rsidRPr="00E82C93">
        <w:rPr>
          <w:rFonts w:hint="eastAsia"/>
        </w:rPr>
        <w:t>é</w:t>
      </w:r>
      <w:r w:rsidR="00745105" w:rsidRPr="00E82C93">
        <w:t xml:space="preserve">bec </w:t>
      </w:r>
      <w:r w:rsidR="00745105">
        <w:t>was</w:t>
      </w:r>
      <w:r w:rsidR="00191AC1">
        <w:t xml:space="preserve"> </w:t>
      </w:r>
      <w:r w:rsidR="00745105" w:rsidRPr="00E82C93">
        <w:t>split from</w:t>
      </w:r>
      <w:r w:rsidR="00C8446B">
        <w:t xml:space="preserve"> </w:t>
      </w:r>
      <w:r w:rsidR="00745105" w:rsidRPr="00E82C93">
        <w:t xml:space="preserve">parts of 514 </w:t>
      </w:r>
      <w:r w:rsidR="00C8446B">
        <w:t>and</w:t>
      </w:r>
      <w:r w:rsidR="00C8446B" w:rsidRPr="00E82C93">
        <w:t xml:space="preserve"> </w:t>
      </w:r>
      <w:r w:rsidR="00745105" w:rsidRPr="00E82C93">
        <w:t xml:space="preserve">418 </w:t>
      </w:r>
      <w:r>
        <w:t xml:space="preserve">The following table provides a </w:t>
      </w:r>
      <w:r w:rsidR="003C3FE1">
        <w:t>high-level</w:t>
      </w:r>
      <w:r>
        <w:t xml:space="preserve"> summary of the history of area code usage in the area currently served by NPA </w:t>
      </w:r>
      <w:r w:rsidR="00E82C93">
        <w:t>819/873</w:t>
      </w:r>
      <w:r>
        <w:t xml:space="preserve"> since 1947.</w:t>
      </w:r>
    </w:p>
    <w:p w14:paraId="3E514D15"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6"/>
        <w:gridCol w:w="8184"/>
      </w:tblGrid>
      <w:tr w:rsidR="00E10ECF" w14:paraId="411BA745" w14:textId="77777777" w:rsidTr="007277DB">
        <w:tc>
          <w:tcPr>
            <w:tcW w:w="1356" w:type="dxa"/>
          </w:tcPr>
          <w:p w14:paraId="500704AE" w14:textId="77777777" w:rsidR="00E10ECF" w:rsidRPr="006206E4" w:rsidRDefault="00E10ECF" w:rsidP="009861E6">
            <w:pPr>
              <w:jc w:val="center"/>
              <w:rPr>
                <w:b/>
              </w:rPr>
            </w:pPr>
            <w:r w:rsidRPr="006206E4">
              <w:rPr>
                <w:b/>
              </w:rPr>
              <w:t>Year</w:t>
            </w:r>
          </w:p>
        </w:tc>
        <w:tc>
          <w:tcPr>
            <w:tcW w:w="8184"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7277DB">
        <w:tc>
          <w:tcPr>
            <w:tcW w:w="1356" w:type="dxa"/>
          </w:tcPr>
          <w:p w14:paraId="5CECE6FE" w14:textId="77777777" w:rsidR="00E10ECF" w:rsidRPr="00D04B72" w:rsidRDefault="00E10ECF" w:rsidP="009861E6">
            <w:pPr>
              <w:jc w:val="center"/>
            </w:pPr>
            <w:r w:rsidRPr="00D04B72">
              <w:t>1947</w:t>
            </w:r>
          </w:p>
        </w:tc>
        <w:tc>
          <w:tcPr>
            <w:tcW w:w="8184" w:type="dxa"/>
          </w:tcPr>
          <w:p w14:paraId="076691D1" w14:textId="6FDBC9DF" w:rsidR="00E10ECF" w:rsidRPr="00D04B72" w:rsidRDefault="00E10ECF" w:rsidP="009861E6">
            <w:pPr>
              <w:rPr>
                <w:rFonts w:cs="Arial"/>
                <w:szCs w:val="22"/>
              </w:rPr>
            </w:pPr>
            <w:r w:rsidRPr="00D04B72">
              <w:rPr>
                <w:rFonts w:cs="Arial"/>
                <w:szCs w:val="22"/>
              </w:rPr>
              <w:t>Area Code</w:t>
            </w:r>
            <w:r w:rsidR="00013B47">
              <w:rPr>
                <w:rFonts w:cs="Arial"/>
                <w:szCs w:val="22"/>
              </w:rPr>
              <w:t>s</w:t>
            </w:r>
            <w:r w:rsidRPr="00D04B72">
              <w:rPr>
                <w:rFonts w:cs="Arial"/>
                <w:szCs w:val="22"/>
              </w:rPr>
              <w:t xml:space="preserve"> </w:t>
            </w:r>
            <w:r w:rsidR="00191AC1">
              <w:t>418 and 514</w:t>
            </w:r>
            <w:r w:rsidR="00651AAF">
              <w:t xml:space="preserve"> </w:t>
            </w:r>
            <w:r>
              <w:rPr>
                <w:rFonts w:cs="Arial"/>
                <w:szCs w:val="22"/>
              </w:rPr>
              <w:t xml:space="preserve">are assigned to </w:t>
            </w:r>
            <w:r w:rsidR="00195FF1">
              <w:rPr>
                <w:rFonts w:cs="Arial"/>
                <w:szCs w:val="22"/>
              </w:rPr>
              <w:t xml:space="preserve">Québec </w:t>
            </w:r>
            <w:r>
              <w:rPr>
                <w:rFonts w:cs="Arial"/>
                <w:szCs w:val="22"/>
              </w:rPr>
              <w:t>by AT&amp;T</w:t>
            </w:r>
          </w:p>
        </w:tc>
      </w:tr>
      <w:tr w:rsidR="00E10ECF" w14:paraId="10F098F1" w14:textId="77777777" w:rsidTr="007277DB">
        <w:tc>
          <w:tcPr>
            <w:tcW w:w="1356" w:type="dxa"/>
          </w:tcPr>
          <w:p w14:paraId="3AF12524" w14:textId="65CA1BA6" w:rsidR="00E10ECF" w:rsidRPr="00D04B72" w:rsidRDefault="00E10ECF" w:rsidP="009861E6">
            <w:pPr>
              <w:jc w:val="center"/>
            </w:pPr>
            <w:r>
              <w:t>19</w:t>
            </w:r>
            <w:r w:rsidR="00191AC1">
              <w:t>57</w:t>
            </w:r>
          </w:p>
        </w:tc>
        <w:tc>
          <w:tcPr>
            <w:tcW w:w="8184" w:type="dxa"/>
          </w:tcPr>
          <w:p w14:paraId="502AB1B7" w14:textId="5DDC6C9E" w:rsidR="00E10ECF" w:rsidRPr="005A742E" w:rsidRDefault="002B7519" w:rsidP="009861E6">
            <w:pPr>
              <w:rPr>
                <w:rFonts w:cs="Arial"/>
                <w:szCs w:val="22"/>
              </w:rPr>
            </w:pPr>
            <w:r>
              <w:rPr>
                <w:rStyle w:val="tgc"/>
                <w:rFonts w:cs="Arial"/>
                <w:bCs/>
                <w:color w:val="222222"/>
              </w:rPr>
              <w:t xml:space="preserve">New </w:t>
            </w:r>
            <w:r w:rsidR="00E10ECF" w:rsidRPr="00B91BC9">
              <w:rPr>
                <w:rStyle w:val="tgc"/>
                <w:rFonts w:cs="Arial"/>
                <w:bCs/>
                <w:color w:val="222222"/>
              </w:rPr>
              <w:t xml:space="preserve">Area Code </w:t>
            </w:r>
            <w:r w:rsidR="00191AC1">
              <w:rPr>
                <w:rStyle w:val="tgc"/>
                <w:rFonts w:cs="Arial"/>
                <w:bCs/>
                <w:color w:val="222222"/>
              </w:rPr>
              <w:t xml:space="preserve">819 </w:t>
            </w:r>
            <w:r w:rsidR="00E10ECF">
              <w:rPr>
                <w:rStyle w:val="tgc"/>
                <w:rFonts w:cs="Arial"/>
                <w:bCs/>
                <w:color w:val="222222"/>
              </w:rPr>
              <w:t xml:space="preserve">is </w:t>
            </w:r>
            <w:r w:rsidR="00E10ECF" w:rsidRPr="00B91BC9">
              <w:rPr>
                <w:rStyle w:val="tgc"/>
                <w:rFonts w:cs="Arial"/>
                <w:bCs/>
                <w:color w:val="222222"/>
              </w:rPr>
              <w:t>split</w:t>
            </w:r>
            <w:r w:rsidR="00E10ECF" w:rsidRPr="005A742E">
              <w:rPr>
                <w:rStyle w:val="tgc"/>
                <w:rFonts w:cs="Arial"/>
                <w:color w:val="222222"/>
              </w:rPr>
              <w:t xml:space="preserve"> from </w:t>
            </w:r>
            <w:r w:rsidR="00191AC1">
              <w:rPr>
                <w:rStyle w:val="tgc"/>
                <w:rFonts w:cs="Arial"/>
                <w:color w:val="222222"/>
              </w:rPr>
              <w:t xml:space="preserve">418 and 514 </w:t>
            </w:r>
            <w:r w:rsidR="00E10ECF">
              <w:rPr>
                <w:rStyle w:val="tgc"/>
                <w:rFonts w:cs="Arial"/>
                <w:color w:val="222222"/>
              </w:rPr>
              <w:t xml:space="preserve">to serve </w:t>
            </w:r>
            <w:r w:rsidR="00E82C93" w:rsidRPr="00E82C93">
              <w:rPr>
                <w:rStyle w:val="tgc"/>
                <w:rFonts w:cs="Arial"/>
                <w:color w:val="222222"/>
              </w:rPr>
              <w:t>western Qu</w:t>
            </w:r>
            <w:r w:rsidR="00E82C93" w:rsidRPr="00E82C93">
              <w:rPr>
                <w:rStyle w:val="tgc"/>
                <w:color w:val="222222"/>
              </w:rPr>
              <w:t>é</w:t>
            </w:r>
            <w:r w:rsidR="00E82C93" w:rsidRPr="00E82C93">
              <w:rPr>
                <w:rStyle w:val="tgc"/>
                <w:rFonts w:cs="Arial"/>
                <w:color w:val="222222"/>
              </w:rPr>
              <w:t>bec</w:t>
            </w:r>
          </w:p>
        </w:tc>
      </w:tr>
      <w:tr w:rsidR="00E10ECF" w14:paraId="59E9AB68" w14:textId="77777777" w:rsidTr="007277DB">
        <w:tc>
          <w:tcPr>
            <w:tcW w:w="1356" w:type="dxa"/>
          </w:tcPr>
          <w:p w14:paraId="792818C2" w14:textId="2E446F51" w:rsidR="00E10ECF" w:rsidRDefault="00E10ECF" w:rsidP="009861E6">
            <w:pPr>
              <w:jc w:val="center"/>
            </w:pPr>
            <w:r>
              <w:t>20</w:t>
            </w:r>
            <w:r w:rsidR="00191AC1">
              <w:t>12</w:t>
            </w:r>
          </w:p>
        </w:tc>
        <w:tc>
          <w:tcPr>
            <w:tcW w:w="8184" w:type="dxa"/>
          </w:tcPr>
          <w:p w14:paraId="124AC80F" w14:textId="6C3FC5EF" w:rsidR="00E10ECF" w:rsidRPr="00BE6D4B" w:rsidRDefault="00E10ECF" w:rsidP="009861E6">
            <w:pPr>
              <w:rPr>
                <w:rFonts w:cs="Arial"/>
                <w:szCs w:val="22"/>
              </w:rPr>
            </w:pPr>
            <w:r w:rsidRPr="006206E4">
              <w:t>New Area Code</w:t>
            </w:r>
            <w:r w:rsidR="0030110C">
              <w:t xml:space="preserve"> </w:t>
            </w:r>
            <w:r w:rsidR="00E82C93">
              <w:t>873</w:t>
            </w:r>
            <w:r>
              <w:t xml:space="preserve"> </w:t>
            </w:r>
            <w:r w:rsidRPr="006206E4">
              <w:t>overlay</w:t>
            </w:r>
            <w:r>
              <w:t>s</w:t>
            </w:r>
            <w:r w:rsidRPr="006206E4">
              <w:t xml:space="preserve"> </w:t>
            </w:r>
            <w:r w:rsidR="00E82C93">
              <w:t>819</w:t>
            </w:r>
            <w:r w:rsidR="00E82C93" w:rsidRPr="006206E4">
              <w:t xml:space="preserve"> </w:t>
            </w:r>
            <w:r w:rsidR="00E82C93">
              <w:t>in we</w:t>
            </w:r>
            <w:r w:rsidR="007277DB">
              <w:t>s</w:t>
            </w:r>
            <w:r w:rsidR="00E82C93">
              <w:t xml:space="preserve">tern </w:t>
            </w:r>
            <w:r w:rsidR="00195FF1">
              <w:t>Québe</w:t>
            </w:r>
            <w:r w:rsidR="00486278">
              <w:t>c</w:t>
            </w:r>
          </w:p>
        </w:tc>
      </w:tr>
    </w:tbl>
    <w:p w14:paraId="43BD1A3C" w14:textId="77777777" w:rsidR="00E10ECF" w:rsidRDefault="00E10ECF" w:rsidP="00E10ECF"/>
    <w:p w14:paraId="4784CC00" w14:textId="4472C4FB" w:rsidR="00C568EB" w:rsidRPr="007277DB" w:rsidRDefault="00C568EB" w:rsidP="00C568EB">
      <w:r>
        <w:rPr>
          <w:szCs w:val="22"/>
        </w:rPr>
        <w:t>The 819/873</w:t>
      </w:r>
      <w:r w:rsidRPr="00286782">
        <w:rPr>
          <w:szCs w:val="22"/>
        </w:rPr>
        <w:t xml:space="preserve"> </w:t>
      </w:r>
      <w:r>
        <w:rPr>
          <w:szCs w:val="22"/>
        </w:rPr>
        <w:t xml:space="preserve">area code or NPA </w:t>
      </w:r>
      <w:r w:rsidRPr="00286782">
        <w:rPr>
          <w:szCs w:val="22"/>
        </w:rPr>
        <w:t xml:space="preserve">consists of </w:t>
      </w:r>
      <w:r>
        <w:rPr>
          <w:szCs w:val="22"/>
        </w:rPr>
        <w:t>211</w:t>
      </w:r>
      <w:r w:rsidRPr="00286782">
        <w:rPr>
          <w:szCs w:val="22"/>
        </w:rPr>
        <w:t xml:space="preserve"> </w:t>
      </w:r>
      <w:r>
        <w:rPr>
          <w:szCs w:val="22"/>
        </w:rPr>
        <w:t>Exchange Areas</w:t>
      </w:r>
      <w:r w:rsidRPr="00286782">
        <w:rPr>
          <w:szCs w:val="22"/>
        </w:rPr>
        <w:t xml:space="preserve"> serving </w:t>
      </w:r>
      <w:r>
        <w:rPr>
          <w:szCs w:val="22"/>
        </w:rPr>
        <w:t>western Qu</w:t>
      </w:r>
      <w:r>
        <w:rPr>
          <w:rFonts w:cs="Arial"/>
          <w:szCs w:val="22"/>
        </w:rPr>
        <w:t>é</w:t>
      </w:r>
      <w:r>
        <w:rPr>
          <w:szCs w:val="22"/>
        </w:rPr>
        <w:t xml:space="preserve">bec, and includes the major communities of </w:t>
      </w:r>
      <w:r w:rsidRPr="00D61CBD">
        <w:rPr>
          <w:szCs w:val="22"/>
        </w:rPr>
        <w:t>Hull, Drummondville, Gatineau, Shawinigan, Sherbrooke, Trois Rivi</w:t>
      </w:r>
      <w:r>
        <w:rPr>
          <w:rFonts w:cs="Arial"/>
          <w:szCs w:val="22"/>
        </w:rPr>
        <w:t>è</w:t>
      </w:r>
      <w:r w:rsidRPr="00D61CBD">
        <w:rPr>
          <w:szCs w:val="22"/>
        </w:rPr>
        <w:t>r</w:t>
      </w:r>
      <w:r>
        <w:rPr>
          <w:szCs w:val="22"/>
        </w:rPr>
        <w:t>e</w:t>
      </w:r>
      <w:r w:rsidRPr="00D61CBD">
        <w:rPr>
          <w:szCs w:val="22"/>
        </w:rPr>
        <w:t>s</w:t>
      </w:r>
      <w:r>
        <w:rPr>
          <w:szCs w:val="22"/>
        </w:rPr>
        <w:t>, Val D’Or</w:t>
      </w:r>
      <w:r w:rsidRPr="00D61CBD">
        <w:rPr>
          <w:szCs w:val="22"/>
        </w:rPr>
        <w:t xml:space="preserve"> and Victoriaville</w:t>
      </w:r>
      <w:r>
        <w:rPr>
          <w:szCs w:val="22"/>
        </w:rPr>
        <w:t xml:space="preserve">. </w:t>
      </w:r>
      <w:r w:rsidRPr="007277DB">
        <w:t xml:space="preserve">A list of the Exchange Areas in NPA 819/873 is provided in Annex B, </w:t>
      </w:r>
      <w:r w:rsidRPr="007277DB">
        <w:fldChar w:fldCharType="begin"/>
      </w:r>
      <w:r w:rsidRPr="007277DB">
        <w:instrText xml:space="preserve"> REF _Ref523208690 \h </w:instrText>
      </w:r>
      <w:r>
        <w:instrText xml:space="preserve"> \* MERGEFORMAT </w:instrText>
      </w:r>
      <w:r w:rsidRPr="007277DB">
        <w:fldChar w:fldCharType="separate"/>
      </w:r>
      <w:r w:rsidRPr="007277DB">
        <w:rPr>
          <w:rFonts w:cs="Arial"/>
        </w:rPr>
        <w:t xml:space="preserve">Table </w:t>
      </w:r>
      <w:r w:rsidRPr="007277DB">
        <w:rPr>
          <w:rFonts w:cs="Arial"/>
          <w:noProof/>
        </w:rPr>
        <w:t>1</w:t>
      </w:r>
      <w:r w:rsidRPr="007277DB">
        <w:fldChar w:fldCharType="end"/>
      </w:r>
      <w:r w:rsidRPr="007277DB">
        <w:t>.</w:t>
      </w:r>
    </w:p>
    <w:p w14:paraId="6AAE7E8B" w14:textId="77777777" w:rsidR="000C6C26" w:rsidRPr="00976C98" w:rsidRDefault="000C6C26" w:rsidP="000C6C26"/>
    <w:p w14:paraId="43398006" w14:textId="49BCFB85"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PROC</w:t>
      </w:r>
      <w:r w:rsidR="00AC1299" w:rsidRPr="00976C98">
        <w:rPr>
          <w:szCs w:val="22"/>
        </w:rPr>
        <w:t xml:space="preserve"> </w:t>
      </w:r>
      <w:r w:rsidRPr="00976C98">
        <w:rPr>
          <w:szCs w:val="22"/>
        </w:rPr>
        <w:t>for NPA </w:t>
      </w:r>
      <w:r w:rsidR="007277DB">
        <w:rPr>
          <w:szCs w:val="22"/>
        </w:rPr>
        <w:t>819/873</w:t>
      </w:r>
      <w:r w:rsidRPr="00976C98">
        <w:rPr>
          <w:szCs w:val="22"/>
        </w:rPr>
        <w:t>.</w:t>
      </w:r>
    </w:p>
    <w:p w14:paraId="78E12C11"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5"/>
        <w:gridCol w:w="6755"/>
      </w:tblGrid>
      <w:tr w:rsidR="00771642" w:rsidRPr="00976C98" w14:paraId="3DFA3C42" w14:textId="77777777" w:rsidTr="00754C5F">
        <w:trPr>
          <w:cantSplit/>
          <w:tblHeader/>
        </w:trPr>
        <w:tc>
          <w:tcPr>
            <w:tcW w:w="2785" w:type="dxa"/>
            <w:vAlign w:val="center"/>
          </w:tcPr>
          <w:p w14:paraId="71648155" w14:textId="77777777" w:rsidR="00771642" w:rsidRPr="00976C98" w:rsidRDefault="00771642" w:rsidP="002B7519">
            <w:pPr>
              <w:jc w:val="center"/>
              <w:rPr>
                <w:b/>
                <w:szCs w:val="22"/>
              </w:rPr>
            </w:pPr>
            <w:r w:rsidRPr="00976C98">
              <w:rPr>
                <w:b/>
                <w:szCs w:val="22"/>
              </w:rPr>
              <w:t>Date</w:t>
            </w:r>
          </w:p>
        </w:tc>
        <w:tc>
          <w:tcPr>
            <w:tcW w:w="6755" w:type="dxa"/>
            <w:vAlign w:val="center"/>
          </w:tcPr>
          <w:p w14:paraId="37C28F24" w14:textId="77777777" w:rsidR="00771642" w:rsidRPr="00976C98" w:rsidRDefault="00771642" w:rsidP="002B7519">
            <w:pPr>
              <w:jc w:val="center"/>
              <w:rPr>
                <w:b/>
                <w:szCs w:val="22"/>
              </w:rPr>
            </w:pPr>
            <w:r w:rsidRPr="00976C98">
              <w:rPr>
                <w:b/>
                <w:szCs w:val="22"/>
              </w:rPr>
              <w:t>Activity</w:t>
            </w:r>
          </w:p>
        </w:tc>
      </w:tr>
      <w:tr w:rsidR="00E47FA7" w:rsidRPr="00976C98" w14:paraId="6AA72129" w14:textId="77777777" w:rsidTr="00754C5F">
        <w:trPr>
          <w:cantSplit/>
        </w:trPr>
        <w:tc>
          <w:tcPr>
            <w:tcW w:w="2785" w:type="dxa"/>
            <w:vAlign w:val="center"/>
          </w:tcPr>
          <w:p w14:paraId="43E68432" w14:textId="15387304" w:rsidR="00E47FA7" w:rsidRPr="00976C98" w:rsidRDefault="00527DCD" w:rsidP="002B7519">
            <w:pPr>
              <w:jc w:val="center"/>
              <w:rPr>
                <w:szCs w:val="22"/>
              </w:rPr>
            </w:pPr>
            <w:r>
              <w:rPr>
                <w:szCs w:val="22"/>
              </w:rPr>
              <w:t>3</w:t>
            </w:r>
            <w:r w:rsidR="00E47FA7" w:rsidRPr="00976C98">
              <w:rPr>
                <w:szCs w:val="22"/>
              </w:rPr>
              <w:t> </w:t>
            </w:r>
            <w:r w:rsidR="004E052B">
              <w:rPr>
                <w:szCs w:val="22"/>
              </w:rPr>
              <w:t>February</w:t>
            </w:r>
            <w:r w:rsidR="004E052B" w:rsidRPr="00976C98">
              <w:rPr>
                <w:szCs w:val="22"/>
              </w:rPr>
              <w:t> </w:t>
            </w:r>
            <w:r w:rsidR="00E47FA7" w:rsidRPr="00976C98">
              <w:rPr>
                <w:szCs w:val="22"/>
              </w:rPr>
              <w:t>201</w:t>
            </w:r>
            <w:r w:rsidR="004E052B">
              <w:rPr>
                <w:szCs w:val="22"/>
              </w:rPr>
              <w:t>7</w:t>
            </w:r>
          </w:p>
        </w:tc>
        <w:tc>
          <w:tcPr>
            <w:tcW w:w="6755" w:type="dxa"/>
          </w:tcPr>
          <w:p w14:paraId="251C77F5" w14:textId="313B5B91" w:rsidR="00527DCD" w:rsidRDefault="009E2C78" w:rsidP="002B7519">
            <w:pPr>
              <w:rPr>
                <w:szCs w:val="22"/>
              </w:rPr>
            </w:pPr>
            <w:bookmarkStart w:id="5" w:name="_Hlk49938364"/>
            <w:r w:rsidRPr="009E2C78">
              <w:rPr>
                <w:szCs w:val="22"/>
              </w:rPr>
              <w:t>NPA 468 is set aside for future relief of NPA</w:t>
            </w:r>
            <w:r w:rsidR="00B913A3">
              <w:rPr>
                <w:szCs w:val="22"/>
              </w:rPr>
              <w:t xml:space="preserve"> complex</w:t>
            </w:r>
            <w:r w:rsidRPr="009E2C78">
              <w:rPr>
                <w:szCs w:val="22"/>
              </w:rPr>
              <w:t xml:space="preserve"> 819</w:t>
            </w:r>
            <w:r w:rsidR="00940720">
              <w:rPr>
                <w:szCs w:val="22"/>
              </w:rPr>
              <w:t>/</w:t>
            </w:r>
            <w:r w:rsidRPr="009E2C78">
              <w:rPr>
                <w:szCs w:val="22"/>
              </w:rPr>
              <w:t xml:space="preserve">873 per </w:t>
            </w:r>
            <w:r w:rsidR="00135B04">
              <w:rPr>
                <w:szCs w:val="22"/>
              </w:rPr>
              <w:t>Telecom Decision CRTC</w:t>
            </w:r>
            <w:r w:rsidRPr="009E2C78">
              <w:rPr>
                <w:szCs w:val="22"/>
              </w:rPr>
              <w:t xml:space="preserve"> 2017-38 but could be used elsewhere if required</w:t>
            </w:r>
            <w:r w:rsidR="004E052B">
              <w:rPr>
                <w:szCs w:val="22"/>
              </w:rPr>
              <w:t>.</w:t>
            </w:r>
          </w:p>
          <w:bookmarkEnd w:id="5"/>
          <w:p w14:paraId="1A849079" w14:textId="0D7AC0EA" w:rsidR="00E47FA7" w:rsidRPr="00976C98" w:rsidRDefault="00527DCD">
            <w:pPr>
              <w:rPr>
                <w:szCs w:val="22"/>
              </w:rPr>
            </w:pPr>
            <w:proofErr w:type="gramStart"/>
            <w:r w:rsidRPr="00834D62">
              <w:rPr>
                <w:b/>
                <w:szCs w:val="22"/>
              </w:rPr>
              <w:t>For the purpose of</w:t>
            </w:r>
            <w:proofErr w:type="gramEnd"/>
            <w:r w:rsidRPr="00834D62">
              <w:rPr>
                <w:b/>
                <w:szCs w:val="22"/>
              </w:rPr>
              <w:t xml:space="preserve"> this document the new NPA will be </w:t>
            </w:r>
            <w:r w:rsidR="009E2C78">
              <w:rPr>
                <w:b/>
                <w:szCs w:val="22"/>
              </w:rPr>
              <w:t>468</w:t>
            </w:r>
            <w:r w:rsidRPr="00834D62">
              <w:rPr>
                <w:b/>
                <w:szCs w:val="22"/>
              </w:rPr>
              <w:t>.</w:t>
            </w:r>
          </w:p>
        </w:tc>
      </w:tr>
      <w:tr w:rsidR="000A78BB" w:rsidRPr="00976C98" w14:paraId="2CFBB767" w14:textId="77777777" w:rsidTr="00754C5F">
        <w:trPr>
          <w:cantSplit/>
        </w:trPr>
        <w:tc>
          <w:tcPr>
            <w:tcW w:w="2785" w:type="dxa"/>
            <w:vAlign w:val="center"/>
          </w:tcPr>
          <w:p w14:paraId="586D9B7E" w14:textId="03DAA94C" w:rsidR="000A78BB" w:rsidRDefault="000A78BB" w:rsidP="002B7519">
            <w:pPr>
              <w:jc w:val="center"/>
              <w:rPr>
                <w:szCs w:val="22"/>
              </w:rPr>
            </w:pPr>
            <w:r w:rsidRPr="00976C98">
              <w:rPr>
                <w:szCs w:val="22"/>
              </w:rPr>
              <w:t>2</w:t>
            </w:r>
            <w:r w:rsidR="004E052B">
              <w:rPr>
                <w:szCs w:val="22"/>
              </w:rPr>
              <w:t>6</w:t>
            </w:r>
            <w:r w:rsidRPr="00976C98">
              <w:rPr>
                <w:szCs w:val="22"/>
              </w:rPr>
              <w:t> March 201</w:t>
            </w:r>
            <w:r w:rsidR="004E052B">
              <w:rPr>
                <w:szCs w:val="22"/>
              </w:rPr>
              <w:t>9</w:t>
            </w:r>
          </w:p>
        </w:tc>
        <w:tc>
          <w:tcPr>
            <w:tcW w:w="6755" w:type="dxa"/>
          </w:tcPr>
          <w:p w14:paraId="7FF31F10" w14:textId="11806136" w:rsidR="000A78BB" w:rsidRDefault="000A78BB" w:rsidP="00E63716">
            <w:pPr>
              <w:rPr>
                <w:szCs w:val="22"/>
              </w:rPr>
            </w:pPr>
            <w:r w:rsidRPr="00976C98">
              <w:rPr>
                <w:szCs w:val="22"/>
              </w:rPr>
              <w:t xml:space="preserve">The </w:t>
            </w:r>
            <w:r w:rsidR="00E63716">
              <w:rPr>
                <w:szCs w:val="22"/>
              </w:rPr>
              <w:t>Canadian Numbering Administrator (CNA)</w:t>
            </w:r>
            <w:r w:rsidRPr="00976C98">
              <w:rPr>
                <w:szCs w:val="22"/>
              </w:rPr>
              <w:t xml:space="preserve"> published the January</w:t>
            </w:r>
            <w:r w:rsidR="00E63716">
              <w:rPr>
                <w:szCs w:val="22"/>
              </w:rPr>
              <w:t> </w:t>
            </w:r>
            <w:r w:rsidRPr="00976C98">
              <w:rPr>
                <w:szCs w:val="22"/>
              </w:rPr>
              <w:t>201</w:t>
            </w:r>
            <w:r w:rsidR="004E052B">
              <w:rPr>
                <w:szCs w:val="22"/>
              </w:rPr>
              <w:t>9</w:t>
            </w:r>
            <w:r w:rsidRPr="00976C98">
              <w:rPr>
                <w:szCs w:val="22"/>
              </w:rPr>
              <w:t xml:space="preserve"> G</w:t>
            </w:r>
            <w:r w:rsidRPr="00976C98">
              <w:rPr>
                <w:szCs w:val="22"/>
              </w:rPr>
              <w:noBreakHyphen/>
              <w:t xml:space="preserve">NRUF results which indicated that the Projected Exhaust Date (PED) had advanced to </w:t>
            </w:r>
            <w:r w:rsidR="004E052B">
              <w:rPr>
                <w:szCs w:val="22"/>
              </w:rPr>
              <w:t>October</w:t>
            </w:r>
            <w:r w:rsidR="004E052B" w:rsidRPr="00976C98">
              <w:rPr>
                <w:szCs w:val="22"/>
              </w:rPr>
              <w:t> </w:t>
            </w:r>
            <w:r w:rsidRPr="00976C98">
              <w:rPr>
                <w:szCs w:val="22"/>
              </w:rPr>
              <w:t>202</w:t>
            </w:r>
            <w:r w:rsidR="004E052B">
              <w:rPr>
                <w:szCs w:val="22"/>
              </w:rPr>
              <w:t>5</w:t>
            </w:r>
            <w:r w:rsidRPr="00976C98">
              <w:rPr>
                <w:szCs w:val="22"/>
              </w:rPr>
              <w:t>.</w:t>
            </w:r>
          </w:p>
        </w:tc>
      </w:tr>
      <w:tr w:rsidR="000A78BB" w:rsidRPr="00976C98" w14:paraId="2913368F" w14:textId="77777777" w:rsidTr="00754C5F">
        <w:trPr>
          <w:cantSplit/>
        </w:trPr>
        <w:tc>
          <w:tcPr>
            <w:tcW w:w="2785" w:type="dxa"/>
            <w:vAlign w:val="center"/>
          </w:tcPr>
          <w:p w14:paraId="02A8432F" w14:textId="1F4F1886" w:rsidR="000A78BB" w:rsidRPr="00976C98" w:rsidRDefault="000A78BB" w:rsidP="002B7519">
            <w:pPr>
              <w:jc w:val="center"/>
              <w:rPr>
                <w:szCs w:val="22"/>
              </w:rPr>
            </w:pPr>
            <w:r w:rsidRPr="00976C98">
              <w:rPr>
                <w:szCs w:val="22"/>
              </w:rPr>
              <w:t>20 September 201</w:t>
            </w:r>
            <w:r w:rsidR="004E052B">
              <w:rPr>
                <w:szCs w:val="22"/>
              </w:rPr>
              <w:t>9</w:t>
            </w:r>
          </w:p>
        </w:tc>
        <w:tc>
          <w:tcPr>
            <w:tcW w:w="6755" w:type="dxa"/>
          </w:tcPr>
          <w:p w14:paraId="0C260179" w14:textId="345A7EA4" w:rsidR="000A78BB" w:rsidRPr="00976C98" w:rsidRDefault="000A78BB" w:rsidP="002B7519">
            <w:pPr>
              <w:rPr>
                <w:szCs w:val="22"/>
              </w:rPr>
            </w:pPr>
            <w:r w:rsidRPr="00976C98">
              <w:rPr>
                <w:szCs w:val="22"/>
              </w:rPr>
              <w:t>The CNA published the July 201</w:t>
            </w:r>
            <w:r w:rsidR="004E052B">
              <w:rPr>
                <w:szCs w:val="22"/>
              </w:rPr>
              <w:t>9</w:t>
            </w:r>
            <w:r w:rsidRPr="00976C98">
              <w:rPr>
                <w:szCs w:val="22"/>
              </w:rPr>
              <w:t xml:space="preserve"> R-NRUF results which indicated that the PED had </w:t>
            </w:r>
            <w:r w:rsidR="00A95BA9">
              <w:rPr>
                <w:szCs w:val="22"/>
              </w:rPr>
              <w:t xml:space="preserve">advanced </w:t>
            </w:r>
            <w:r w:rsidRPr="00976C98">
              <w:rPr>
                <w:szCs w:val="22"/>
              </w:rPr>
              <w:t xml:space="preserve">to </w:t>
            </w:r>
            <w:r w:rsidR="00A95BA9">
              <w:rPr>
                <w:szCs w:val="22"/>
              </w:rPr>
              <w:t>Ma</w:t>
            </w:r>
            <w:r w:rsidR="004E052B">
              <w:rPr>
                <w:szCs w:val="22"/>
              </w:rPr>
              <w:t>rch</w:t>
            </w:r>
            <w:r w:rsidRPr="00976C98">
              <w:rPr>
                <w:szCs w:val="22"/>
              </w:rPr>
              <w:t> 202</w:t>
            </w:r>
            <w:r w:rsidR="004E052B">
              <w:rPr>
                <w:szCs w:val="22"/>
              </w:rPr>
              <w:t>5</w:t>
            </w:r>
            <w:r w:rsidRPr="00976C98">
              <w:rPr>
                <w:szCs w:val="22"/>
              </w:rPr>
              <w:t>.</w:t>
            </w:r>
          </w:p>
        </w:tc>
      </w:tr>
      <w:tr w:rsidR="00C0365B" w:rsidRPr="00976C98" w14:paraId="176B51F1" w14:textId="77777777" w:rsidTr="00754C5F">
        <w:trPr>
          <w:cantSplit/>
        </w:trPr>
        <w:tc>
          <w:tcPr>
            <w:tcW w:w="2785" w:type="dxa"/>
            <w:vAlign w:val="center"/>
          </w:tcPr>
          <w:p w14:paraId="73E25A59" w14:textId="03DCA8D3" w:rsidR="00C0365B" w:rsidRPr="00976C98" w:rsidRDefault="00F745AB" w:rsidP="007D2B65">
            <w:pPr>
              <w:jc w:val="center"/>
              <w:rPr>
                <w:szCs w:val="22"/>
              </w:rPr>
            </w:pPr>
            <w:r>
              <w:rPr>
                <w:szCs w:val="22"/>
              </w:rPr>
              <w:t>30 </w:t>
            </w:r>
            <w:r w:rsidRPr="00976C98">
              <w:rPr>
                <w:szCs w:val="22"/>
              </w:rPr>
              <w:t>J</w:t>
            </w:r>
            <w:r>
              <w:rPr>
                <w:szCs w:val="22"/>
              </w:rPr>
              <w:t>anuar</w:t>
            </w:r>
            <w:r w:rsidRPr="00976C98">
              <w:rPr>
                <w:szCs w:val="22"/>
              </w:rPr>
              <w:t xml:space="preserve">y </w:t>
            </w:r>
            <w:r w:rsidR="00C0365B" w:rsidRPr="00976C98">
              <w:rPr>
                <w:szCs w:val="22"/>
              </w:rPr>
              <w:t>20</w:t>
            </w:r>
            <w:r>
              <w:rPr>
                <w:szCs w:val="22"/>
              </w:rPr>
              <w:t>20</w:t>
            </w:r>
          </w:p>
        </w:tc>
        <w:tc>
          <w:tcPr>
            <w:tcW w:w="6755" w:type="dxa"/>
          </w:tcPr>
          <w:p w14:paraId="4DB0EC70" w14:textId="5E1856F8" w:rsidR="00C0365B" w:rsidRPr="00976C98" w:rsidRDefault="00C0365B">
            <w:pPr>
              <w:rPr>
                <w:szCs w:val="22"/>
              </w:rPr>
            </w:pPr>
            <w:r w:rsidRPr="00976C98">
              <w:rPr>
                <w:szCs w:val="22"/>
              </w:rPr>
              <w:t>The CRTC released Telecom Notice of Consultation CRTC</w:t>
            </w:r>
            <w:r w:rsidR="00B71705">
              <w:t> </w:t>
            </w:r>
            <w:r w:rsidRPr="00976C98">
              <w:rPr>
                <w:szCs w:val="22"/>
              </w:rPr>
              <w:t>20</w:t>
            </w:r>
            <w:r w:rsidR="00977ECD">
              <w:rPr>
                <w:szCs w:val="22"/>
              </w:rPr>
              <w:t>20</w:t>
            </w:r>
            <w:r w:rsidR="00B71705">
              <w:rPr>
                <w:szCs w:val="22"/>
              </w:rPr>
              <w:noBreakHyphen/>
            </w:r>
            <w:r w:rsidR="00977ECD">
              <w:rPr>
                <w:szCs w:val="22"/>
              </w:rPr>
              <w:t>34</w:t>
            </w:r>
            <w:r w:rsidR="00977ECD" w:rsidRPr="00976C98">
              <w:rPr>
                <w:szCs w:val="22"/>
              </w:rPr>
              <w:t xml:space="preserve"> </w:t>
            </w:r>
            <w:r w:rsidRPr="00976C98">
              <w:rPr>
                <w:szCs w:val="22"/>
              </w:rPr>
              <w:t xml:space="preserve">- </w:t>
            </w:r>
            <w:r w:rsidR="00F745AB">
              <w:rPr>
                <w:rStyle w:val="Emphasis"/>
              </w:rPr>
              <w:t>The Commission announces the establishment of a CRTC Interconnection Steering Committee ad hoc relief planning committee (RPC) to examine options and make recommendations for providing numbering relief to area codes 819 and 873 in western Quebec</w:t>
            </w:r>
          </w:p>
        </w:tc>
      </w:tr>
      <w:tr w:rsidR="0033052F" w:rsidRPr="00976C98" w14:paraId="341B5D46" w14:textId="77777777" w:rsidTr="00754C5F">
        <w:trPr>
          <w:cantSplit/>
        </w:trPr>
        <w:tc>
          <w:tcPr>
            <w:tcW w:w="2785" w:type="dxa"/>
            <w:vAlign w:val="center"/>
          </w:tcPr>
          <w:p w14:paraId="4D475DCD" w14:textId="00D1CC33" w:rsidR="0033052F" w:rsidRPr="006A3D6D" w:rsidRDefault="0033052F" w:rsidP="007D2B65">
            <w:pPr>
              <w:jc w:val="center"/>
              <w:rPr>
                <w:szCs w:val="22"/>
              </w:rPr>
            </w:pPr>
            <w:r>
              <w:rPr>
                <w:szCs w:val="22"/>
              </w:rPr>
              <w:t>24</w:t>
            </w:r>
            <w:r w:rsidRPr="00976C98">
              <w:rPr>
                <w:szCs w:val="22"/>
              </w:rPr>
              <w:t> March 20</w:t>
            </w:r>
            <w:r>
              <w:rPr>
                <w:szCs w:val="22"/>
              </w:rPr>
              <w:t>20</w:t>
            </w:r>
          </w:p>
        </w:tc>
        <w:tc>
          <w:tcPr>
            <w:tcW w:w="6755" w:type="dxa"/>
          </w:tcPr>
          <w:p w14:paraId="45E66E1E" w14:textId="394785E8" w:rsidR="0033052F" w:rsidRPr="006A3D6D" w:rsidRDefault="0033052F">
            <w:pPr>
              <w:rPr>
                <w:szCs w:val="22"/>
              </w:rPr>
            </w:pPr>
            <w:r w:rsidRPr="00976C98">
              <w:rPr>
                <w:szCs w:val="22"/>
              </w:rPr>
              <w:t>The CNA published the January 20</w:t>
            </w:r>
            <w:r>
              <w:rPr>
                <w:szCs w:val="22"/>
              </w:rPr>
              <w:t>20</w:t>
            </w:r>
            <w:r w:rsidRPr="00976C98">
              <w:rPr>
                <w:szCs w:val="22"/>
              </w:rPr>
              <w:t xml:space="preserve"> </w:t>
            </w:r>
            <w:r w:rsidR="00AA5475">
              <w:rPr>
                <w:szCs w:val="22"/>
              </w:rPr>
              <w:t>R</w:t>
            </w:r>
            <w:r>
              <w:rPr>
                <w:szCs w:val="22"/>
              </w:rPr>
              <w:noBreakHyphen/>
            </w:r>
            <w:r w:rsidRPr="00976C98">
              <w:rPr>
                <w:szCs w:val="22"/>
              </w:rPr>
              <w:t xml:space="preserve">NRUF results which indicated that the PED had </w:t>
            </w:r>
            <w:r>
              <w:rPr>
                <w:szCs w:val="22"/>
              </w:rPr>
              <w:t>moved out</w:t>
            </w:r>
            <w:r w:rsidRPr="00976C98">
              <w:rPr>
                <w:szCs w:val="22"/>
              </w:rPr>
              <w:t xml:space="preserve"> to </w:t>
            </w:r>
            <w:r>
              <w:rPr>
                <w:szCs w:val="22"/>
              </w:rPr>
              <w:t>July </w:t>
            </w:r>
            <w:r w:rsidRPr="00976C98">
              <w:rPr>
                <w:szCs w:val="22"/>
              </w:rPr>
              <w:t>202</w:t>
            </w:r>
            <w:r>
              <w:rPr>
                <w:szCs w:val="22"/>
              </w:rPr>
              <w:t>5</w:t>
            </w:r>
            <w:r w:rsidRPr="00976C98">
              <w:rPr>
                <w:szCs w:val="22"/>
              </w:rPr>
              <w:t>.</w:t>
            </w:r>
          </w:p>
        </w:tc>
      </w:tr>
      <w:tr w:rsidR="0033052F" w:rsidRPr="00976C98" w14:paraId="5B65DB47" w14:textId="77777777" w:rsidTr="00754C5F">
        <w:trPr>
          <w:cantSplit/>
        </w:trPr>
        <w:tc>
          <w:tcPr>
            <w:tcW w:w="2785" w:type="dxa"/>
            <w:vAlign w:val="center"/>
          </w:tcPr>
          <w:p w14:paraId="5006C34C" w14:textId="47260389" w:rsidR="0033052F" w:rsidDel="00874E57" w:rsidRDefault="00991D63" w:rsidP="007D2B65">
            <w:pPr>
              <w:jc w:val="center"/>
              <w:rPr>
                <w:szCs w:val="22"/>
              </w:rPr>
            </w:pPr>
            <w:r w:rsidRPr="003261C5">
              <w:rPr>
                <w:szCs w:val="22"/>
              </w:rPr>
              <w:t>18</w:t>
            </w:r>
            <w:r w:rsidR="0033052F" w:rsidRPr="003261C5">
              <w:rPr>
                <w:szCs w:val="22"/>
              </w:rPr>
              <w:t> </w:t>
            </w:r>
            <w:r w:rsidRPr="003261C5">
              <w:rPr>
                <w:szCs w:val="22"/>
              </w:rPr>
              <w:t>August </w:t>
            </w:r>
            <w:r w:rsidR="0033052F" w:rsidRPr="003261C5">
              <w:rPr>
                <w:szCs w:val="22"/>
              </w:rPr>
              <w:t>2020</w:t>
            </w:r>
          </w:p>
        </w:tc>
        <w:tc>
          <w:tcPr>
            <w:tcW w:w="6755" w:type="dxa"/>
          </w:tcPr>
          <w:p w14:paraId="2E7F0EC1" w14:textId="324A2ECE" w:rsidR="0033052F" w:rsidRPr="0033052F" w:rsidRDefault="0033052F">
            <w:pPr>
              <w:rPr>
                <w:szCs w:val="22"/>
              </w:rPr>
            </w:pPr>
            <w:r w:rsidRPr="0033052F">
              <w:rPr>
                <w:szCs w:val="22"/>
              </w:rPr>
              <w:t>The CNA published the July 20</w:t>
            </w:r>
            <w:r w:rsidR="00991D63">
              <w:rPr>
                <w:szCs w:val="22"/>
              </w:rPr>
              <w:t>20</w:t>
            </w:r>
            <w:r w:rsidRPr="0033052F">
              <w:rPr>
                <w:szCs w:val="22"/>
              </w:rPr>
              <w:t xml:space="preserve"> R-NRUF results which indicated that the PED had advanced to </w:t>
            </w:r>
            <w:r>
              <w:rPr>
                <w:szCs w:val="22"/>
              </w:rPr>
              <w:t>December</w:t>
            </w:r>
            <w:r w:rsidRPr="0033052F">
              <w:rPr>
                <w:szCs w:val="22"/>
              </w:rPr>
              <w:t> 202</w:t>
            </w:r>
            <w:r w:rsidR="00991D63">
              <w:rPr>
                <w:szCs w:val="22"/>
              </w:rPr>
              <w:t>3</w:t>
            </w:r>
            <w:r w:rsidRPr="0033052F">
              <w:rPr>
                <w:szCs w:val="22"/>
              </w:rPr>
              <w:t>.</w:t>
            </w:r>
          </w:p>
        </w:tc>
      </w:tr>
      <w:tr w:rsidR="0052200A" w:rsidRPr="00976C98" w14:paraId="06DFB578" w14:textId="77777777" w:rsidTr="003261C5">
        <w:trPr>
          <w:cantSplit/>
        </w:trPr>
        <w:tc>
          <w:tcPr>
            <w:tcW w:w="2785" w:type="dxa"/>
            <w:vAlign w:val="center"/>
          </w:tcPr>
          <w:p w14:paraId="6F15A596" w14:textId="40F9E03F" w:rsidR="0052200A" w:rsidRPr="00991D63" w:rsidRDefault="005C16DD" w:rsidP="007D2B65">
            <w:pPr>
              <w:jc w:val="center"/>
              <w:rPr>
                <w:szCs w:val="22"/>
              </w:rPr>
            </w:pPr>
            <w:r w:rsidRPr="005C16DD">
              <w:rPr>
                <w:szCs w:val="22"/>
              </w:rPr>
              <w:t>21</w:t>
            </w:r>
            <w:r w:rsidR="00991D63" w:rsidRPr="005C16DD">
              <w:rPr>
                <w:szCs w:val="22"/>
              </w:rPr>
              <w:t> </w:t>
            </w:r>
            <w:r w:rsidRPr="005C16DD">
              <w:rPr>
                <w:szCs w:val="22"/>
              </w:rPr>
              <w:t>September</w:t>
            </w:r>
            <w:r w:rsidR="00991D63" w:rsidRPr="005C16DD">
              <w:rPr>
                <w:szCs w:val="22"/>
              </w:rPr>
              <w:t> </w:t>
            </w:r>
            <w:r w:rsidR="00013430" w:rsidRPr="005C16DD">
              <w:rPr>
                <w:szCs w:val="22"/>
              </w:rPr>
              <w:t>20</w:t>
            </w:r>
            <w:r w:rsidR="00991D63" w:rsidRPr="005C16DD">
              <w:rPr>
                <w:szCs w:val="22"/>
              </w:rPr>
              <w:t>20</w:t>
            </w:r>
          </w:p>
        </w:tc>
        <w:tc>
          <w:tcPr>
            <w:tcW w:w="6755" w:type="dxa"/>
          </w:tcPr>
          <w:p w14:paraId="2C7E5DC2" w14:textId="157557F2" w:rsidR="0052200A" w:rsidRPr="003261C5" w:rsidRDefault="00404176">
            <w:pPr>
              <w:rPr>
                <w:szCs w:val="22"/>
              </w:rPr>
            </w:pPr>
            <w:r w:rsidRPr="00991D63">
              <w:rPr>
                <w:szCs w:val="22"/>
              </w:rPr>
              <w:t xml:space="preserve">The CNA </w:t>
            </w:r>
            <w:r w:rsidR="0044535A" w:rsidRPr="003261C5">
              <w:rPr>
                <w:szCs w:val="22"/>
              </w:rPr>
              <w:t>issue</w:t>
            </w:r>
            <w:r w:rsidR="0044535A">
              <w:rPr>
                <w:szCs w:val="22"/>
              </w:rPr>
              <w:t>d</w:t>
            </w:r>
            <w:r w:rsidR="0044535A" w:rsidRPr="003261C5">
              <w:rPr>
                <w:szCs w:val="22"/>
              </w:rPr>
              <w:t xml:space="preserve"> </w:t>
            </w:r>
            <w:r w:rsidR="000D7F8F" w:rsidRPr="003261C5">
              <w:rPr>
                <w:szCs w:val="22"/>
              </w:rPr>
              <w:t xml:space="preserve">the </w:t>
            </w:r>
            <w:r w:rsidR="008A7758" w:rsidRPr="003261C5">
              <w:rPr>
                <w:szCs w:val="22"/>
              </w:rPr>
              <w:t xml:space="preserve">PROC and </w:t>
            </w:r>
            <w:r w:rsidR="0044535A" w:rsidRPr="003261C5">
              <w:rPr>
                <w:szCs w:val="22"/>
              </w:rPr>
              <w:t>announce</w:t>
            </w:r>
            <w:r w:rsidR="0044535A">
              <w:rPr>
                <w:szCs w:val="22"/>
              </w:rPr>
              <w:t>d</w:t>
            </w:r>
            <w:r w:rsidR="0044535A" w:rsidRPr="003261C5">
              <w:rPr>
                <w:szCs w:val="22"/>
              </w:rPr>
              <w:t xml:space="preserve"> </w:t>
            </w:r>
            <w:r w:rsidR="005B2AE8" w:rsidRPr="003261C5">
              <w:rPr>
                <w:szCs w:val="22"/>
              </w:rPr>
              <w:t xml:space="preserve">the date of the </w:t>
            </w:r>
            <w:r w:rsidR="0044535A">
              <w:rPr>
                <w:szCs w:val="22"/>
              </w:rPr>
              <w:t>i</w:t>
            </w:r>
            <w:r w:rsidR="0044535A" w:rsidRPr="003261C5">
              <w:rPr>
                <w:szCs w:val="22"/>
              </w:rPr>
              <w:t xml:space="preserve">nitial </w:t>
            </w:r>
            <w:r w:rsidR="0044535A">
              <w:rPr>
                <w:szCs w:val="22"/>
              </w:rPr>
              <w:t>R</w:t>
            </w:r>
            <w:r w:rsidR="0044535A" w:rsidRPr="003261C5">
              <w:rPr>
                <w:szCs w:val="22"/>
              </w:rPr>
              <w:t xml:space="preserve">elief </w:t>
            </w:r>
            <w:r w:rsidR="0099262D" w:rsidRPr="003261C5">
              <w:rPr>
                <w:szCs w:val="22"/>
              </w:rPr>
              <w:t>Plannin</w:t>
            </w:r>
            <w:r w:rsidR="00EB200C" w:rsidRPr="003261C5">
              <w:rPr>
                <w:szCs w:val="22"/>
              </w:rPr>
              <w:t>g Committee (</w:t>
            </w:r>
            <w:r w:rsidR="005B2AE8" w:rsidRPr="003261C5">
              <w:rPr>
                <w:szCs w:val="22"/>
              </w:rPr>
              <w:t>RPC</w:t>
            </w:r>
            <w:r w:rsidR="00EB200C" w:rsidRPr="003261C5">
              <w:rPr>
                <w:szCs w:val="22"/>
              </w:rPr>
              <w:t>)</w:t>
            </w:r>
            <w:r w:rsidR="005B2AE8" w:rsidRPr="003261C5">
              <w:rPr>
                <w:szCs w:val="22"/>
              </w:rPr>
              <w:t xml:space="preserve"> conference call</w:t>
            </w:r>
            <w:r w:rsidR="00D01214" w:rsidRPr="003261C5">
              <w:rPr>
                <w:szCs w:val="22"/>
              </w:rPr>
              <w:t>.</w:t>
            </w:r>
          </w:p>
        </w:tc>
      </w:tr>
      <w:tr w:rsidR="00A5193D" w:rsidRPr="00976C98" w14:paraId="35A772E5" w14:textId="77777777" w:rsidTr="003261C5">
        <w:trPr>
          <w:cantSplit/>
        </w:trPr>
        <w:tc>
          <w:tcPr>
            <w:tcW w:w="2785" w:type="dxa"/>
            <w:vAlign w:val="center"/>
          </w:tcPr>
          <w:p w14:paraId="2F11EC5E" w14:textId="5ABE0BB7" w:rsidR="00A5193D" w:rsidRPr="00991D63" w:rsidRDefault="00DD41DA" w:rsidP="007D2B65">
            <w:pPr>
              <w:jc w:val="center"/>
              <w:rPr>
                <w:szCs w:val="22"/>
              </w:rPr>
            </w:pPr>
            <w:r>
              <w:rPr>
                <w:szCs w:val="22"/>
                <w:highlight w:val="cyan"/>
              </w:rPr>
              <w:t>28</w:t>
            </w:r>
            <w:r w:rsidR="003261C5" w:rsidRPr="00965F2F">
              <w:rPr>
                <w:szCs w:val="22"/>
                <w:highlight w:val="cyan"/>
              </w:rPr>
              <w:t xml:space="preserve"> </w:t>
            </w:r>
            <w:r>
              <w:rPr>
                <w:szCs w:val="22"/>
                <w:highlight w:val="cyan"/>
              </w:rPr>
              <w:t>October</w:t>
            </w:r>
            <w:r w:rsidR="003261C5" w:rsidRPr="00965F2F">
              <w:rPr>
                <w:szCs w:val="22"/>
                <w:highlight w:val="cyan"/>
              </w:rPr>
              <w:t xml:space="preserve"> 2020</w:t>
            </w:r>
          </w:p>
        </w:tc>
        <w:tc>
          <w:tcPr>
            <w:tcW w:w="6755" w:type="dxa"/>
          </w:tcPr>
          <w:p w14:paraId="5DA59DE6" w14:textId="15C2B26E" w:rsidR="00A5193D" w:rsidRPr="003261C5" w:rsidRDefault="00810588">
            <w:pPr>
              <w:rPr>
                <w:szCs w:val="22"/>
              </w:rPr>
            </w:pPr>
            <w:r w:rsidRPr="00991D63">
              <w:rPr>
                <w:szCs w:val="22"/>
              </w:rPr>
              <w:t>The RPC met to review the PROC and contributions on the Relief Implementation Plan and CO Code Inventory Chart. Agreement was reach</w:t>
            </w:r>
            <w:r w:rsidRPr="003261C5">
              <w:rPr>
                <w:szCs w:val="22"/>
              </w:rPr>
              <w:t xml:space="preserve">ed on the Planning Document and Relief Implementation </w:t>
            </w:r>
            <w:r w:rsidR="00C870DC">
              <w:rPr>
                <w:szCs w:val="22"/>
              </w:rPr>
              <w:t xml:space="preserve">Plan </w:t>
            </w:r>
            <w:r w:rsidRPr="003261C5">
              <w:rPr>
                <w:szCs w:val="22"/>
              </w:rPr>
              <w:t xml:space="preserve">as modified during the conference call. </w:t>
            </w:r>
          </w:p>
        </w:tc>
      </w:tr>
    </w:tbl>
    <w:p w14:paraId="61945EFA"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8DC5058" w14:textId="55CDEAEF" w:rsidR="004832DE" w:rsidRPr="0040216C"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r w:rsidRPr="00604215">
        <w:rPr>
          <w:szCs w:val="22"/>
        </w:rPr>
        <w:t>On 2</w:t>
      </w:r>
      <w:r w:rsidR="003261C5">
        <w:rPr>
          <w:szCs w:val="22"/>
        </w:rPr>
        <w:t>6</w:t>
      </w:r>
      <w:r w:rsidRPr="00604215">
        <w:rPr>
          <w:szCs w:val="22"/>
        </w:rPr>
        <w:t xml:space="preserve"> March 20</w:t>
      </w:r>
      <w:r w:rsidR="003261C5">
        <w:rPr>
          <w:szCs w:val="22"/>
        </w:rPr>
        <w:t>1</w:t>
      </w:r>
      <w:r w:rsidRPr="00604215">
        <w:rPr>
          <w:szCs w:val="22"/>
        </w:rPr>
        <w:t>9, the CNA announced that NPA</w:t>
      </w:r>
      <w:r>
        <w:rPr>
          <w:szCs w:val="22"/>
        </w:rPr>
        <w:t> </w:t>
      </w:r>
      <w:r w:rsidRPr="00604215">
        <w:rPr>
          <w:szCs w:val="22"/>
        </w:rPr>
        <w:t>819</w:t>
      </w:r>
      <w:r w:rsidR="003261C5">
        <w:rPr>
          <w:szCs w:val="22"/>
        </w:rPr>
        <w:t>/873</w:t>
      </w:r>
      <w:r w:rsidRPr="00604215">
        <w:rPr>
          <w:szCs w:val="22"/>
        </w:rPr>
        <w:t xml:space="preserve"> had entered the relief planning window of 72</w:t>
      </w:r>
      <w:r>
        <w:rPr>
          <w:szCs w:val="22"/>
        </w:rPr>
        <w:t xml:space="preserve"> </w:t>
      </w:r>
      <w:r w:rsidRPr="00604215">
        <w:rPr>
          <w:szCs w:val="22"/>
        </w:rPr>
        <w:t>months</w:t>
      </w:r>
      <w:r>
        <w:rPr>
          <w:szCs w:val="22"/>
        </w:rPr>
        <w:t xml:space="preserve"> according to the aggregate results from the 20</w:t>
      </w:r>
      <w:r w:rsidR="003261C5">
        <w:rPr>
          <w:szCs w:val="22"/>
        </w:rPr>
        <w:t>1</w:t>
      </w:r>
      <w:r>
        <w:rPr>
          <w:szCs w:val="22"/>
        </w:rPr>
        <w:t xml:space="preserve">9 General </w:t>
      </w:r>
      <w:r w:rsidRPr="00E56708">
        <w:rPr>
          <w:szCs w:val="22"/>
        </w:rPr>
        <w:t>Numbering Resource Utilization Forecast</w:t>
      </w:r>
      <w:r>
        <w:rPr>
          <w:szCs w:val="22"/>
        </w:rPr>
        <w:t xml:space="preserve"> (G-NRUF)</w:t>
      </w:r>
      <w:r w:rsidRPr="00604215">
        <w:rPr>
          <w:szCs w:val="22"/>
        </w:rPr>
        <w:t>. The CNA advised the Canadian Radio-television and Telecommunications Commission (CRTC) and industry of this situation</w:t>
      </w:r>
      <w:r>
        <w:rPr>
          <w:szCs w:val="22"/>
        </w:rPr>
        <w:t>.</w:t>
      </w:r>
      <w:r w:rsidRPr="00604215">
        <w:rPr>
          <w:szCs w:val="22"/>
        </w:rPr>
        <w:t xml:space="preserve"> </w:t>
      </w:r>
      <w:r>
        <w:rPr>
          <w:szCs w:val="22"/>
        </w:rPr>
        <w:t>At the Canadian Steering Committee on Numbering (CSCN) conference call held to review the draft aggregate 20</w:t>
      </w:r>
      <w:r w:rsidR="003261C5">
        <w:rPr>
          <w:szCs w:val="22"/>
        </w:rPr>
        <w:t>1</w:t>
      </w:r>
      <w:r>
        <w:rPr>
          <w:szCs w:val="22"/>
        </w:rPr>
        <w:t>9 G</w:t>
      </w:r>
      <w:r w:rsidR="00801C92">
        <w:rPr>
          <w:szCs w:val="22"/>
        </w:rPr>
        <w:noBreakHyphen/>
      </w:r>
      <w:r>
        <w:rPr>
          <w:szCs w:val="22"/>
        </w:rPr>
        <w:t>NRUF results</w:t>
      </w:r>
      <w:r w:rsidR="007E0B41">
        <w:rPr>
          <w:szCs w:val="22"/>
        </w:rPr>
        <w:t xml:space="preserve"> </w:t>
      </w:r>
      <w:r w:rsidR="00581480">
        <w:rPr>
          <w:szCs w:val="22"/>
        </w:rPr>
        <w:t>the CNA</w:t>
      </w:r>
      <w:r>
        <w:rPr>
          <w:szCs w:val="22"/>
        </w:rPr>
        <w:t xml:space="preserve"> </w:t>
      </w:r>
      <w:r w:rsidR="008D7051">
        <w:rPr>
          <w:szCs w:val="22"/>
        </w:rPr>
        <w:t>a</w:t>
      </w:r>
      <w:r w:rsidR="00DF3AE8">
        <w:rPr>
          <w:szCs w:val="22"/>
        </w:rPr>
        <w:t>dvise</w:t>
      </w:r>
      <w:r w:rsidR="00581480">
        <w:rPr>
          <w:szCs w:val="22"/>
        </w:rPr>
        <w:t xml:space="preserve">d </w:t>
      </w:r>
      <w:r w:rsidR="00BE775B">
        <w:rPr>
          <w:szCs w:val="22"/>
        </w:rPr>
        <w:t>the</w:t>
      </w:r>
      <w:r w:rsidR="00DF3AE8">
        <w:rPr>
          <w:szCs w:val="22"/>
        </w:rPr>
        <w:t xml:space="preserve"> CSCN that</w:t>
      </w:r>
      <w:r w:rsidR="008D7051">
        <w:rPr>
          <w:szCs w:val="22"/>
        </w:rPr>
        <w:t xml:space="preserve"> </w:t>
      </w:r>
      <w:r w:rsidR="00773990" w:rsidRPr="00604215">
        <w:rPr>
          <w:szCs w:val="22"/>
        </w:rPr>
        <w:t>NPA</w:t>
      </w:r>
      <w:r w:rsidR="00773990">
        <w:rPr>
          <w:szCs w:val="22"/>
        </w:rPr>
        <w:t> </w:t>
      </w:r>
      <w:r w:rsidR="00773990" w:rsidRPr="00604215">
        <w:rPr>
          <w:szCs w:val="22"/>
        </w:rPr>
        <w:t>819</w:t>
      </w:r>
      <w:r w:rsidR="00773990">
        <w:rPr>
          <w:szCs w:val="22"/>
        </w:rPr>
        <w:t>/873</w:t>
      </w:r>
      <w:r w:rsidR="00773990" w:rsidRPr="00604215">
        <w:rPr>
          <w:szCs w:val="22"/>
        </w:rPr>
        <w:t xml:space="preserve"> had entered the relief planning window of 72</w:t>
      </w:r>
      <w:r w:rsidR="00773990">
        <w:rPr>
          <w:szCs w:val="22"/>
        </w:rPr>
        <w:t xml:space="preserve"> months.</w:t>
      </w:r>
    </w:p>
    <w:p w14:paraId="3703354F" w14:textId="633D1EAB" w:rsidR="004832DE" w:rsidRPr="00604215"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120DC90" w14:textId="1D478BA8" w:rsidR="004832DE" w:rsidRDefault="004832DE" w:rsidP="004832DE">
      <w:pPr>
        <w:autoSpaceDE w:val="0"/>
        <w:autoSpaceDN w:val="0"/>
        <w:adjustRightInd w:val="0"/>
        <w:rPr>
          <w:szCs w:val="22"/>
        </w:rPr>
      </w:pPr>
      <w:r w:rsidRPr="00560DF2">
        <w:rPr>
          <w:szCs w:val="22"/>
        </w:rPr>
        <w:t xml:space="preserve">On </w:t>
      </w:r>
      <w:r w:rsidR="00977ECD">
        <w:rPr>
          <w:szCs w:val="22"/>
        </w:rPr>
        <w:t>30 January</w:t>
      </w:r>
      <w:r w:rsidRPr="00560DF2">
        <w:rPr>
          <w:szCs w:val="22"/>
        </w:rPr>
        <w:t xml:space="preserve"> 20</w:t>
      </w:r>
      <w:r w:rsidR="00977ECD">
        <w:rPr>
          <w:szCs w:val="22"/>
        </w:rPr>
        <w:t>2</w:t>
      </w:r>
      <w:r w:rsidRPr="00560DF2">
        <w:rPr>
          <w:szCs w:val="22"/>
        </w:rPr>
        <w:t>0, the CRTC issued Telecom Notice of Consultation CRTC 20</w:t>
      </w:r>
      <w:r w:rsidR="00977ECD">
        <w:rPr>
          <w:szCs w:val="22"/>
        </w:rPr>
        <w:t>20</w:t>
      </w:r>
      <w:r>
        <w:rPr>
          <w:szCs w:val="22"/>
        </w:rPr>
        <w:noBreakHyphen/>
        <w:t>3</w:t>
      </w:r>
      <w:r w:rsidR="00977ECD">
        <w:rPr>
          <w:szCs w:val="22"/>
        </w:rPr>
        <w:t>4</w:t>
      </w:r>
      <w:r w:rsidRPr="00560DF2">
        <w:rPr>
          <w:szCs w:val="22"/>
        </w:rPr>
        <w:t xml:space="preserve"> </w:t>
      </w:r>
      <w:r w:rsidRPr="00560DF2">
        <w:rPr>
          <w:i/>
          <w:szCs w:val="22"/>
        </w:rPr>
        <w:t>Establishment of a CISC ad hoc committee for relief planning for area code</w:t>
      </w:r>
      <w:r w:rsidR="00651AAF">
        <w:rPr>
          <w:i/>
          <w:szCs w:val="22"/>
        </w:rPr>
        <w:t>s</w:t>
      </w:r>
      <w:r w:rsidRPr="00560DF2">
        <w:rPr>
          <w:i/>
          <w:szCs w:val="22"/>
        </w:rPr>
        <w:t xml:space="preserve"> </w:t>
      </w:r>
      <w:r>
        <w:rPr>
          <w:i/>
          <w:szCs w:val="22"/>
        </w:rPr>
        <w:t>819</w:t>
      </w:r>
      <w:r w:rsidR="00977ECD">
        <w:rPr>
          <w:i/>
          <w:szCs w:val="22"/>
        </w:rPr>
        <w:t xml:space="preserve"> and 873</w:t>
      </w:r>
      <w:r w:rsidRPr="00560DF2">
        <w:rPr>
          <w:i/>
          <w:szCs w:val="22"/>
        </w:rPr>
        <w:t xml:space="preserve"> in </w:t>
      </w:r>
      <w:r>
        <w:rPr>
          <w:i/>
          <w:szCs w:val="22"/>
        </w:rPr>
        <w:t>west</w:t>
      </w:r>
      <w:r w:rsidRPr="00560DF2">
        <w:rPr>
          <w:i/>
          <w:szCs w:val="22"/>
        </w:rPr>
        <w:t xml:space="preserve">ern </w:t>
      </w:r>
      <w:r>
        <w:rPr>
          <w:i/>
          <w:szCs w:val="22"/>
        </w:rPr>
        <w:t>Quebec</w:t>
      </w:r>
      <w:r w:rsidRPr="00560DF2">
        <w:rPr>
          <w:szCs w:val="22"/>
        </w:rPr>
        <w:t xml:space="preserve">, </w:t>
      </w:r>
      <w:r>
        <w:rPr>
          <w:szCs w:val="22"/>
        </w:rPr>
        <w:t>by</w:t>
      </w:r>
      <w:r w:rsidRPr="00560DF2">
        <w:rPr>
          <w:szCs w:val="22"/>
        </w:rPr>
        <w:t xml:space="preserve"> which it established the </w:t>
      </w:r>
      <w:r w:rsidRPr="00560DF2">
        <w:rPr>
          <w:rFonts w:cs="Arial"/>
          <w:szCs w:val="22"/>
          <w:lang w:eastAsia="en-CA"/>
        </w:rPr>
        <w:t xml:space="preserve">CISC ad hoc </w:t>
      </w:r>
      <w:r w:rsidRPr="00560DF2">
        <w:rPr>
          <w:szCs w:val="22"/>
        </w:rPr>
        <w:t>Relief Planning Committee (RPC) for NPA 819</w:t>
      </w:r>
      <w:r w:rsidR="00977ECD">
        <w:rPr>
          <w:szCs w:val="22"/>
        </w:rPr>
        <w:t xml:space="preserve"> and 873 </w:t>
      </w:r>
      <w:r w:rsidR="00977ECD">
        <w:t xml:space="preserve">(the 819/873 RPC) </w:t>
      </w:r>
      <w:r w:rsidR="00977ECD" w:rsidRPr="00977ECD">
        <w:t xml:space="preserve">under CISC and </w:t>
      </w:r>
      <w:r w:rsidR="00977ECD" w:rsidRPr="007D2B65">
        <w:t>direct</w:t>
      </w:r>
      <w:r w:rsidR="00CF2B7A" w:rsidRPr="007D2B65">
        <w:t>ed</w:t>
      </w:r>
      <w:r w:rsidR="00977ECD" w:rsidRPr="00977ECD">
        <w:t xml:space="preserve"> the CNA to chair this committee</w:t>
      </w:r>
      <w:r w:rsidRPr="00560DF2">
        <w:rPr>
          <w:szCs w:val="22"/>
        </w:rPr>
        <w:t>.</w:t>
      </w:r>
    </w:p>
    <w:p w14:paraId="5CC57875" w14:textId="21E5418A" w:rsidR="003A339A" w:rsidRDefault="003A339A" w:rsidP="004832DE">
      <w:pPr>
        <w:autoSpaceDE w:val="0"/>
        <w:autoSpaceDN w:val="0"/>
        <w:adjustRightInd w:val="0"/>
        <w:rPr>
          <w:szCs w:val="22"/>
        </w:rPr>
      </w:pPr>
    </w:p>
    <w:p w14:paraId="730FFCA8" w14:textId="6E8A3CBF" w:rsidR="003A339A" w:rsidRDefault="003A339A" w:rsidP="004832DE">
      <w:pPr>
        <w:autoSpaceDE w:val="0"/>
        <w:autoSpaceDN w:val="0"/>
        <w:adjustRightInd w:val="0"/>
        <w:rPr>
          <w:rFonts w:cs="Arial"/>
          <w:szCs w:val="22"/>
          <w:lang w:eastAsia="en-CA"/>
        </w:rPr>
      </w:pPr>
      <w:r w:rsidRPr="00D6559B">
        <w:rPr>
          <w:szCs w:val="22"/>
        </w:rPr>
        <w:t xml:space="preserve">The </w:t>
      </w:r>
      <w:r>
        <w:rPr>
          <w:szCs w:val="22"/>
        </w:rPr>
        <w:t xml:space="preserve">January 2020 </w:t>
      </w:r>
      <w:r w:rsidRPr="00D6559B">
        <w:rPr>
          <w:szCs w:val="22"/>
        </w:rPr>
        <w:t>NPA 819</w:t>
      </w:r>
      <w:r>
        <w:rPr>
          <w:szCs w:val="22"/>
        </w:rPr>
        <w:t>/873</w:t>
      </w:r>
      <w:r w:rsidRPr="00D6559B">
        <w:rPr>
          <w:szCs w:val="22"/>
        </w:rPr>
        <w:t xml:space="preserve"> R-NRUF</w:t>
      </w:r>
      <w:r>
        <w:rPr>
          <w:szCs w:val="22"/>
        </w:rPr>
        <w:t xml:space="preserve"> results </w:t>
      </w:r>
      <w:r w:rsidRPr="00E56708">
        <w:rPr>
          <w:szCs w:val="22"/>
        </w:rPr>
        <w:t xml:space="preserve">indicated that </w:t>
      </w:r>
      <w:r>
        <w:rPr>
          <w:szCs w:val="22"/>
        </w:rPr>
        <w:t xml:space="preserve">the </w:t>
      </w:r>
      <w:r w:rsidRPr="00E56708">
        <w:rPr>
          <w:szCs w:val="22"/>
        </w:rPr>
        <w:t xml:space="preserve">NPA </w:t>
      </w:r>
      <w:r>
        <w:rPr>
          <w:szCs w:val="22"/>
        </w:rPr>
        <w:t>819/873</w:t>
      </w:r>
      <w:r w:rsidRPr="00E56708">
        <w:rPr>
          <w:szCs w:val="22"/>
        </w:rPr>
        <w:t xml:space="preserve"> </w:t>
      </w:r>
      <w:r>
        <w:rPr>
          <w:szCs w:val="22"/>
        </w:rPr>
        <w:t xml:space="preserve">PED had </w:t>
      </w:r>
      <w:r w:rsidR="00B162D6">
        <w:rPr>
          <w:szCs w:val="22"/>
        </w:rPr>
        <w:t>moved out</w:t>
      </w:r>
      <w:r>
        <w:rPr>
          <w:szCs w:val="22"/>
        </w:rPr>
        <w:t xml:space="preserve"> to</w:t>
      </w:r>
      <w:r w:rsidRPr="00E56708">
        <w:rPr>
          <w:szCs w:val="22"/>
        </w:rPr>
        <w:t xml:space="preserve"> </w:t>
      </w:r>
      <w:r w:rsidR="007A3789">
        <w:rPr>
          <w:szCs w:val="22"/>
        </w:rPr>
        <w:t>July</w:t>
      </w:r>
      <w:r>
        <w:rPr>
          <w:szCs w:val="22"/>
        </w:rPr>
        <w:t xml:space="preserve"> 202</w:t>
      </w:r>
      <w:r w:rsidR="007A3789">
        <w:rPr>
          <w:szCs w:val="22"/>
        </w:rPr>
        <w:t>5</w:t>
      </w:r>
    </w:p>
    <w:p w14:paraId="34BA3104" w14:textId="77777777" w:rsidR="004832DE" w:rsidRDefault="004832DE" w:rsidP="004832DE">
      <w:pPr>
        <w:autoSpaceDE w:val="0"/>
        <w:autoSpaceDN w:val="0"/>
        <w:adjustRightInd w:val="0"/>
        <w:rPr>
          <w:rFonts w:cs="Arial"/>
          <w:szCs w:val="22"/>
          <w:lang w:eastAsia="en-CA"/>
        </w:rPr>
      </w:pPr>
    </w:p>
    <w:p w14:paraId="65F742D6" w14:textId="6B195188" w:rsidR="004832DE" w:rsidRPr="0040216C"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r w:rsidRPr="00D6559B">
        <w:rPr>
          <w:szCs w:val="22"/>
        </w:rPr>
        <w:t xml:space="preserve">The </w:t>
      </w:r>
      <w:r w:rsidR="00CF2B7A">
        <w:rPr>
          <w:szCs w:val="22"/>
        </w:rPr>
        <w:t xml:space="preserve">July </w:t>
      </w:r>
      <w:r>
        <w:rPr>
          <w:szCs w:val="22"/>
        </w:rPr>
        <w:t>20</w:t>
      </w:r>
      <w:r w:rsidR="00CF2B7A">
        <w:rPr>
          <w:szCs w:val="22"/>
        </w:rPr>
        <w:t>2</w:t>
      </w:r>
      <w:r>
        <w:rPr>
          <w:szCs w:val="22"/>
        </w:rPr>
        <w:t xml:space="preserve">0 </w:t>
      </w:r>
      <w:r w:rsidRPr="00D6559B">
        <w:rPr>
          <w:szCs w:val="22"/>
        </w:rPr>
        <w:t>NPA 819</w:t>
      </w:r>
      <w:r w:rsidR="00CF2B7A">
        <w:rPr>
          <w:szCs w:val="22"/>
        </w:rPr>
        <w:t>/873</w:t>
      </w:r>
      <w:r w:rsidRPr="00D6559B">
        <w:rPr>
          <w:szCs w:val="22"/>
        </w:rPr>
        <w:t xml:space="preserve"> R-NRUF</w:t>
      </w:r>
      <w:r>
        <w:rPr>
          <w:szCs w:val="22"/>
        </w:rPr>
        <w:t xml:space="preserve"> results </w:t>
      </w:r>
      <w:r w:rsidRPr="00E56708">
        <w:rPr>
          <w:szCs w:val="22"/>
        </w:rPr>
        <w:t xml:space="preserve">indicated that </w:t>
      </w:r>
      <w:r w:rsidR="00BB5465">
        <w:rPr>
          <w:szCs w:val="22"/>
        </w:rPr>
        <w:t xml:space="preserve">the </w:t>
      </w:r>
      <w:r w:rsidRPr="00E56708">
        <w:rPr>
          <w:szCs w:val="22"/>
        </w:rPr>
        <w:t xml:space="preserve">NPA </w:t>
      </w:r>
      <w:r>
        <w:rPr>
          <w:szCs w:val="22"/>
        </w:rPr>
        <w:t>819</w:t>
      </w:r>
      <w:r w:rsidR="00CF2B7A">
        <w:rPr>
          <w:szCs w:val="22"/>
        </w:rPr>
        <w:t>/873</w:t>
      </w:r>
      <w:r w:rsidRPr="00E56708">
        <w:rPr>
          <w:szCs w:val="22"/>
        </w:rPr>
        <w:t xml:space="preserve"> </w:t>
      </w:r>
      <w:r w:rsidR="00BB5465">
        <w:rPr>
          <w:szCs w:val="22"/>
        </w:rPr>
        <w:t>PED had advanced to</w:t>
      </w:r>
      <w:r w:rsidRPr="00E56708">
        <w:rPr>
          <w:szCs w:val="22"/>
        </w:rPr>
        <w:t xml:space="preserve"> </w:t>
      </w:r>
      <w:r w:rsidR="00CF2B7A">
        <w:rPr>
          <w:szCs w:val="22"/>
        </w:rPr>
        <w:t xml:space="preserve">December </w:t>
      </w:r>
      <w:r>
        <w:rPr>
          <w:szCs w:val="22"/>
        </w:rPr>
        <w:t>20</w:t>
      </w:r>
      <w:r w:rsidR="00CF2B7A">
        <w:rPr>
          <w:szCs w:val="22"/>
        </w:rPr>
        <w:t>23</w:t>
      </w:r>
      <w:r w:rsidRPr="00E56708">
        <w:rPr>
          <w:szCs w:val="22"/>
        </w:rPr>
        <w:t>.</w:t>
      </w:r>
    </w:p>
    <w:p w14:paraId="702FBBF5"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08CE83" w14:textId="2D156157" w:rsidR="000C6C26" w:rsidRDefault="000C6C26" w:rsidP="000C6C26">
      <w:pPr>
        <w:rPr>
          <w:szCs w:val="22"/>
        </w:rPr>
      </w:pPr>
      <w:r w:rsidRPr="00A17FEB">
        <w:rPr>
          <w:szCs w:val="22"/>
        </w:rPr>
        <w:t xml:space="preserve">This </w:t>
      </w:r>
      <w:r w:rsidR="00AC1299" w:rsidRPr="00A17FEB">
        <w:rPr>
          <w:szCs w:val="22"/>
        </w:rPr>
        <w:t>PROC</w:t>
      </w:r>
      <w:r w:rsidR="00BD4E46" w:rsidRPr="00A17FEB">
        <w:rPr>
          <w:szCs w:val="22"/>
        </w:rPr>
        <w:t xml:space="preserve"> </w:t>
      </w:r>
      <w:r w:rsidRPr="00A17FEB">
        <w:rPr>
          <w:szCs w:val="22"/>
        </w:rPr>
        <w:t>is prepared by the CNA</w:t>
      </w:r>
      <w:r w:rsidRPr="000A0F16">
        <w:rPr>
          <w:szCs w:val="22"/>
        </w:rPr>
        <w:t xml:space="preserve"> in accor</w:t>
      </w:r>
      <w:r w:rsidRPr="00976C98">
        <w:rPr>
          <w:szCs w:val="22"/>
        </w:rPr>
        <w:t>dance with Telecom Notice of Consultation CRTC </w:t>
      </w:r>
      <w:r w:rsidR="00934138" w:rsidRPr="00976C98">
        <w:rPr>
          <w:szCs w:val="22"/>
        </w:rPr>
        <w:t>20</w:t>
      </w:r>
      <w:r w:rsidR="00CF2B7A">
        <w:rPr>
          <w:szCs w:val="22"/>
        </w:rPr>
        <w:t>20</w:t>
      </w:r>
      <w:r w:rsidR="00934138" w:rsidRPr="00976C98">
        <w:rPr>
          <w:szCs w:val="22"/>
        </w:rPr>
        <w:noBreakHyphen/>
      </w:r>
      <w:r w:rsidR="00CF2B7A">
        <w:rPr>
          <w:szCs w:val="22"/>
        </w:rPr>
        <w:t>34</w:t>
      </w:r>
      <w:r w:rsidR="00CF2B7A" w:rsidRPr="00976C98">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Version </w:t>
      </w:r>
      <w:r w:rsidR="009B52A7">
        <w:rPr>
          <w:szCs w:val="22"/>
        </w:rPr>
        <w:t>7</w:t>
      </w:r>
      <w:r w:rsidRPr="00976C98">
        <w:rPr>
          <w:szCs w:val="22"/>
        </w:rPr>
        <w:t>.0 dated 2</w:t>
      </w:r>
      <w:r w:rsidR="009B52A7">
        <w:rPr>
          <w:szCs w:val="22"/>
        </w:rPr>
        <w:t>9</w:t>
      </w:r>
      <w:r w:rsidRPr="00976C98">
        <w:rPr>
          <w:szCs w:val="22"/>
        </w:rPr>
        <w:t> </w:t>
      </w:r>
      <w:r w:rsidR="009B52A7">
        <w:rPr>
          <w:szCs w:val="22"/>
        </w:rPr>
        <w:t>January</w:t>
      </w:r>
      <w:r w:rsidR="009B52A7" w:rsidRPr="00976C98">
        <w:rPr>
          <w:szCs w:val="22"/>
        </w:rPr>
        <w:t> </w:t>
      </w:r>
      <w:r w:rsidRPr="00976C98">
        <w:rPr>
          <w:szCs w:val="22"/>
        </w:rPr>
        <w:t>201</w:t>
      </w:r>
      <w:r w:rsidR="009B52A7">
        <w:rPr>
          <w:szCs w:val="22"/>
        </w:rPr>
        <w:t>9</w:t>
      </w:r>
      <w:r w:rsidRPr="00976C98">
        <w:rPr>
          <w:szCs w:val="22"/>
        </w:rPr>
        <w:t xml:space="preserve"> (the Guideline). A copy of the Guideline is ava</w:t>
      </w:r>
      <w:r w:rsidR="00307312">
        <w:rPr>
          <w:szCs w:val="22"/>
        </w:rPr>
        <w:t>ilable from the Canadian Radio</w:t>
      </w:r>
      <w:r w:rsidR="00961EB2">
        <w:rPr>
          <w:szCs w:val="22"/>
        </w:rPr>
        <w:noBreakHyphen/>
      </w:r>
      <w:r w:rsidR="00307312">
        <w:rPr>
          <w:szCs w:val="22"/>
        </w:rPr>
        <w:t>t</w:t>
      </w:r>
      <w:r w:rsidRPr="00976C98">
        <w:rPr>
          <w:szCs w:val="22"/>
        </w:rPr>
        <w:t>elevision and Telecommunications Commission (CRTC), CRTC Interconnection Steering Committee (CISC), Canadian Steering Committee on Numbering (CSCN) guidelines web page at:</w:t>
      </w:r>
      <w:r w:rsidR="00B25B9F" w:rsidRPr="00B25B9F">
        <w:t xml:space="preserve"> </w:t>
      </w:r>
      <w:hyperlink r:id="rId13" w:history="1">
        <w:r w:rsidR="00B25B9F" w:rsidRPr="007D2B65">
          <w:rPr>
            <w:rStyle w:val="Hyperlink"/>
            <w:color w:val="0070C0"/>
            <w:szCs w:val="22"/>
          </w:rPr>
          <w:t>https://crtc.gc.ca/cisc/eng/cisf3fg.htm</w:t>
        </w:r>
      </w:hyperlink>
      <w:r w:rsidR="00645DEA">
        <w:rPr>
          <w:szCs w:val="22"/>
        </w:rPr>
        <w:t>.</w:t>
      </w:r>
    </w:p>
    <w:p w14:paraId="63EC7A40" w14:textId="021ACF62" w:rsidR="00CF2B7A" w:rsidRDefault="00CF2B7A"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0D263D87" w:rsidR="000C6C26" w:rsidRDefault="00BD4E46" w:rsidP="000C6C26">
      <w:pPr>
        <w:rPr>
          <w:szCs w:val="22"/>
        </w:rPr>
      </w:pPr>
      <w:r w:rsidRPr="00A17FEB">
        <w:rPr>
          <w:szCs w:val="22"/>
        </w:rPr>
        <w:t xml:space="preserve">In this PROC,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7277DB">
        <w:rPr>
          <w:szCs w:val="22"/>
        </w:rPr>
        <w:t>819/873</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w:t>
      </w:r>
      <w:proofErr w:type="gramStart"/>
      <w:r w:rsidR="000C6C26" w:rsidRPr="00793F32">
        <w:rPr>
          <w:szCs w:val="22"/>
        </w:rPr>
        <w:t>provisioning</w:t>
      </w:r>
      <w:proofErr w:type="gramEnd"/>
      <w:r w:rsidR="000C6C26" w:rsidRPr="00793F32">
        <w:rPr>
          <w:szCs w:val="22"/>
        </w:rPr>
        <w:t xml:space="preserve">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6" w:name="_Toc454944931"/>
      <w:bookmarkStart w:id="7" w:name="_Toc514833002"/>
      <w:bookmarkStart w:id="8" w:name="_Toc51327445"/>
      <w:r w:rsidRPr="00976C98">
        <w:t>NPA RELIEF PLANNING PROCESS</w:t>
      </w:r>
      <w:bookmarkEnd w:id="6"/>
      <w:bookmarkEnd w:id="7"/>
      <w:bookmarkEnd w:id="8"/>
    </w:p>
    <w:p w14:paraId="79528E6D" w14:textId="77777777" w:rsidR="000C6C26" w:rsidRPr="00976C98" w:rsidRDefault="000C6C26" w:rsidP="007D2B65">
      <w:pPr>
        <w:keepNext/>
        <w:rPr>
          <w:szCs w:val="22"/>
        </w:rPr>
      </w:pPr>
    </w:p>
    <w:p w14:paraId="6F2EE80D" w14:textId="74105A65" w:rsidR="000C6C26" w:rsidRPr="00976C98" w:rsidRDefault="000C6C26" w:rsidP="007D2B65">
      <w:pPr>
        <w:keepNext/>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77777777"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4" w:history="1">
        <w:r w:rsidRPr="00793F32">
          <w:rPr>
            <w:rStyle w:val="Hyperlink"/>
            <w:color w:val="0070C0"/>
            <w:szCs w:val="22"/>
          </w:rPr>
          <w:t>http://www.crtc.gc.ca/cisc/eng/cag.htm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77777777"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5"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77777777"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6" w:history="1">
        <w:r w:rsidRPr="00976C98">
          <w:rPr>
            <w:rStyle w:val="Hyperlink"/>
            <w:color w:val="0070C0"/>
            <w:szCs w:val="22"/>
          </w:rPr>
          <w:t>http://www.cnac.ca/npa_codes/NPA_History.pdf</w:t>
        </w:r>
      </w:hyperlink>
      <w:r w:rsidRPr="00976C98">
        <w:rPr>
          <w:rFonts w:cs="Arial"/>
          <w:szCs w:val="22"/>
        </w:rPr>
        <w:t>.</w:t>
      </w: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9" w:name="_Toc514833003"/>
      <w:bookmarkStart w:id="10" w:name="_Toc51327446"/>
      <w:r w:rsidRPr="00976C98">
        <w:t>NPA RELIEF METHODS</w:t>
      </w:r>
      <w:bookmarkEnd w:id="9"/>
      <w:bookmarkEnd w:id="10"/>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77777777" w:rsidR="00952361" w:rsidRPr="001420AF" w:rsidRDefault="00952361" w:rsidP="00952361">
      <w:pPr>
        <w:ind w:left="720"/>
        <w:rPr>
          <w:rFonts w:cs="Arial"/>
          <w:szCs w:val="22"/>
        </w:rPr>
      </w:pPr>
      <w:r w:rsidRPr="001420AF">
        <w:rPr>
          <w:rFonts w:cs="Arial"/>
        </w:rPr>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7AB06949" w:rsidR="00952361" w:rsidRPr="000A1AF7" w:rsidRDefault="00952361" w:rsidP="00952361">
      <w:pPr>
        <w:numPr>
          <w:ilvl w:val="0"/>
          <w:numId w:val="43"/>
        </w:num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A57932">
        <w:t xml:space="preserve"> </w:t>
      </w:r>
      <w:r w:rsidR="002F658D">
        <w:t>(</w:t>
      </w:r>
      <w:r w:rsidR="00701264">
        <w:t xml:space="preserve">a </w:t>
      </w:r>
      <w:r w:rsidR="002F658D" w:rsidRPr="000A1AF7">
        <w:t xml:space="preserve">new </w:t>
      </w:r>
      <w:r w:rsidR="002F658D">
        <w:t>NPA</w:t>
      </w:r>
      <w:r w:rsidR="002F658D" w:rsidRPr="000A1AF7">
        <w:t xml:space="preserve"> is overlaid over a single existing NPA (i.e., the geographic area) that is served by a single </w:t>
      </w:r>
      <w:r w:rsidR="002F658D">
        <w:t>NPA</w:t>
      </w:r>
      <w:proofErr w:type="gramStart"/>
      <w:r w:rsidR="00FB180A">
        <w:t>)</w:t>
      </w:r>
      <w:r w:rsidR="008F07D3">
        <w:t>;</w:t>
      </w:r>
      <w:proofErr w:type="gramEnd"/>
    </w:p>
    <w:p w14:paraId="26EDD9B8" w14:textId="77777777" w:rsidR="00952361" w:rsidRPr="006607C1" w:rsidRDefault="00952361" w:rsidP="00952361">
      <w:pPr>
        <w:rPr>
          <w:rFonts w:cs="Arial"/>
          <w:szCs w:val="22"/>
        </w:rPr>
      </w:pPr>
    </w:p>
    <w:p w14:paraId="0DC63F5D" w14:textId="5CC4199E"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w:t>
      </w:r>
      <w:r w:rsidR="00701264">
        <w:t xml:space="preserve">a </w:t>
      </w:r>
      <w:r w:rsidR="008F07D3" w:rsidRPr="00B3476F">
        <w:t xml:space="preserve">new </w:t>
      </w:r>
      <w:r w:rsidR="008F07D3">
        <w:t>NPA</w:t>
      </w:r>
      <w:r w:rsidR="008F07D3" w:rsidRPr="00B3476F">
        <w:t xml:space="preserve"> </w:t>
      </w:r>
      <w:r w:rsidR="008F07D3">
        <w:t xml:space="preserve">is </w:t>
      </w:r>
      <w:r w:rsidR="008F07D3" w:rsidRPr="00B3476F">
        <w:t>overla</w:t>
      </w:r>
      <w:r w:rsidR="008F07D3">
        <w:t>id</w:t>
      </w:r>
      <w:r w:rsidR="008F07D3" w:rsidRPr="00B3476F">
        <w:t xml:space="preserve"> </w:t>
      </w:r>
      <w:r w:rsidR="008F07D3">
        <w:t xml:space="preserve">over </w:t>
      </w:r>
      <w:r w:rsidR="008F07D3" w:rsidRPr="00B3476F">
        <w:t xml:space="preserve">a single existing NPA (i.e., the geographic area) that is served by multiple existing overlay </w:t>
      </w:r>
      <w:r w:rsidR="008F07D3">
        <w:t>NPAs</w:t>
      </w:r>
      <w:r w:rsidR="00E21A8D">
        <w:t>)</w:t>
      </w:r>
      <w:r w:rsidR="008F07D3">
        <w:t>;</w:t>
      </w:r>
      <w:r w:rsidR="002F7284">
        <w:t xml:space="preserve"> and</w:t>
      </w:r>
      <w:r w:rsidR="00CD770D">
        <w:t>,</w:t>
      </w:r>
    </w:p>
    <w:p w14:paraId="09798C42" w14:textId="77777777" w:rsidR="00952361" w:rsidRDefault="00952361" w:rsidP="00952361">
      <w:pPr>
        <w:rPr>
          <w:rFonts w:cs="Arial"/>
          <w:szCs w:val="22"/>
        </w:rPr>
      </w:pPr>
    </w:p>
    <w:p w14:paraId="4B834321" w14:textId="6A17A53A" w:rsidR="00952361" w:rsidRDefault="00952361" w:rsidP="00952361">
      <w:pPr>
        <w:numPr>
          <w:ilvl w:val="0"/>
          <w:numId w:val="43"/>
        </w:num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F07D3">
        <w:t xml:space="preserve"> (</w:t>
      </w:r>
      <w:r w:rsidR="00701264">
        <w:t xml:space="preserve">a </w:t>
      </w:r>
      <w:r w:rsidR="008F07D3">
        <w:t>new NPA is overlaid over multiple existing NPAs (i.e., different geographic areas served by multiple NPAs.</w:t>
      </w:r>
      <w:r w:rsidR="00FB69F7">
        <w:t xml:space="preserve"> </w:t>
      </w:r>
      <w:r w:rsidR="008F07D3">
        <w:t>This type of overlay may be considered for NPA relief for two or more adjacent NPAs (i.e., geographic areas) within a province).</w:t>
      </w:r>
    </w:p>
    <w:p w14:paraId="05B32DEC" w14:textId="77777777" w:rsidR="00952361" w:rsidRDefault="00952361" w:rsidP="00952361">
      <w:pPr>
        <w:rPr>
          <w:rFonts w:cs="Arial"/>
          <w:szCs w:val="22"/>
        </w:rPr>
      </w:pPr>
    </w:p>
    <w:p w14:paraId="4C34CE82" w14:textId="382F075B" w:rsidR="000C6C26" w:rsidRPr="00976C98" w:rsidRDefault="000C6C26" w:rsidP="007D2B65">
      <w:pPr>
        <w:pStyle w:val="Heading1"/>
        <w:keepLines/>
      </w:pPr>
      <w:bookmarkStart w:id="11" w:name="_Toc514833004"/>
      <w:bookmarkStart w:id="12" w:name="_Toc51327447"/>
      <w:r w:rsidRPr="00976C98">
        <w:t>NPA EXHAUST INFORMATION</w:t>
      </w:r>
      <w:bookmarkEnd w:id="11"/>
      <w:bookmarkEnd w:id="12"/>
    </w:p>
    <w:p w14:paraId="20E325AC" w14:textId="77777777" w:rsidR="000C6C26" w:rsidRPr="00976C98" w:rsidRDefault="000C6C26" w:rsidP="007D2B65">
      <w:pPr>
        <w:keepLines/>
      </w:pPr>
    </w:p>
    <w:p w14:paraId="45290629" w14:textId="447A4214" w:rsidR="000C6C26" w:rsidRPr="00976C98" w:rsidRDefault="000C6C26" w:rsidP="007D2B65">
      <w:pPr>
        <w:keepLines/>
      </w:pPr>
      <w:r w:rsidRPr="00976C98">
        <w:t xml:space="preserve">As indicated in the </w:t>
      </w:r>
      <w:r w:rsidR="00256B7D">
        <w:t>following table, NRUFs for NPA </w:t>
      </w:r>
      <w:r w:rsidR="007277DB">
        <w:t>819/873</w:t>
      </w:r>
      <w:r w:rsidRPr="00976C98">
        <w:t xml:space="preserve"> were used to determine PEDs, </w:t>
      </w:r>
      <w:r w:rsidR="002D53C8">
        <w:t>(</w:t>
      </w:r>
      <w:r w:rsidRPr="00976C98">
        <w:t>i.e. the dates when CO Codes in NPA </w:t>
      </w:r>
      <w:r w:rsidR="007277DB">
        <w:t>819/873</w:t>
      </w:r>
      <w:r w:rsidRPr="00976C98">
        <w:t xml:space="preserve"> would be expected to exhaust</w:t>
      </w:r>
      <w:r w:rsidR="002D53C8">
        <w:t>)</w:t>
      </w:r>
      <w:r w:rsidRPr="00976C98">
        <w:t>.</w:t>
      </w:r>
    </w:p>
    <w:p w14:paraId="51DE2218"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D167E7A" w14:textId="77777777" w:rsidTr="001079A2">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C0365B" w:rsidRPr="00976C98" w14:paraId="26F28469" w14:textId="77777777" w:rsidTr="001079A2">
        <w:trPr>
          <w:jc w:val="center"/>
        </w:trPr>
        <w:tc>
          <w:tcPr>
            <w:tcW w:w="4957" w:type="dxa"/>
          </w:tcPr>
          <w:p w14:paraId="240E4F59" w14:textId="326A9755" w:rsidR="00C0365B" w:rsidRDefault="00FA332F" w:rsidP="00A95BA9">
            <w:r>
              <w:t>G</w:t>
            </w:r>
            <w:r w:rsidR="00C113DF" w:rsidRPr="00976C98">
              <w:noBreakHyphen/>
              <w:t>NRUF January 201</w:t>
            </w:r>
            <w:r w:rsidR="00C113DF">
              <w:t>9</w:t>
            </w:r>
          </w:p>
        </w:tc>
        <w:tc>
          <w:tcPr>
            <w:tcW w:w="3685" w:type="dxa"/>
          </w:tcPr>
          <w:p w14:paraId="5406E0FF" w14:textId="242463E0" w:rsidR="00C0365B" w:rsidRPr="00976C98" w:rsidRDefault="00C113DF" w:rsidP="00A95BA9">
            <w:r>
              <w:t>October </w:t>
            </w:r>
            <w:r w:rsidR="00A95BA9">
              <w:t>202</w:t>
            </w:r>
            <w:r>
              <w:t>5</w:t>
            </w:r>
          </w:p>
        </w:tc>
      </w:tr>
      <w:tr w:rsidR="00B81016" w:rsidRPr="00976C98" w14:paraId="2ED02C72" w14:textId="77777777" w:rsidTr="001079A2">
        <w:trPr>
          <w:jc w:val="center"/>
        </w:trPr>
        <w:tc>
          <w:tcPr>
            <w:tcW w:w="4957" w:type="dxa"/>
          </w:tcPr>
          <w:p w14:paraId="19EB69C3" w14:textId="54C751EF" w:rsidR="00B81016" w:rsidRDefault="00C113DF" w:rsidP="00B81016">
            <w:r>
              <w:t>R-NRUF July 2019</w:t>
            </w:r>
          </w:p>
        </w:tc>
        <w:tc>
          <w:tcPr>
            <w:tcW w:w="3685" w:type="dxa"/>
          </w:tcPr>
          <w:p w14:paraId="77450B51" w14:textId="5EB9FFA1" w:rsidR="00B81016" w:rsidRDefault="00C113DF" w:rsidP="00B81016">
            <w:r>
              <w:t>March </w:t>
            </w:r>
            <w:r w:rsidR="00B81016">
              <w:t>202</w:t>
            </w:r>
            <w:r>
              <w:t>5</w:t>
            </w:r>
          </w:p>
        </w:tc>
      </w:tr>
      <w:tr w:rsidR="00EB2E6C" w:rsidRPr="00976C98" w14:paraId="6B9CA11B" w14:textId="77777777" w:rsidTr="001079A2">
        <w:trPr>
          <w:jc w:val="center"/>
        </w:trPr>
        <w:tc>
          <w:tcPr>
            <w:tcW w:w="4957" w:type="dxa"/>
          </w:tcPr>
          <w:p w14:paraId="4A516939" w14:textId="2090BAB4" w:rsidR="00EB2E6C" w:rsidRDefault="00C113DF" w:rsidP="00EB2E6C">
            <w:r>
              <w:t>R</w:t>
            </w:r>
            <w:r>
              <w:noBreakHyphen/>
              <w:t>NRUF January 2020</w:t>
            </w:r>
          </w:p>
        </w:tc>
        <w:tc>
          <w:tcPr>
            <w:tcW w:w="3685" w:type="dxa"/>
          </w:tcPr>
          <w:p w14:paraId="303E9310" w14:textId="6B573E7D" w:rsidR="00EB2E6C" w:rsidRDefault="00C113DF" w:rsidP="00EB2E6C">
            <w:r>
              <w:t>July 2025</w:t>
            </w:r>
          </w:p>
        </w:tc>
      </w:tr>
      <w:tr w:rsidR="00EB2E6C" w:rsidRPr="00976C98" w14:paraId="1E158202" w14:textId="77777777" w:rsidTr="001079A2">
        <w:trPr>
          <w:jc w:val="center"/>
        </w:trPr>
        <w:tc>
          <w:tcPr>
            <w:tcW w:w="4957" w:type="dxa"/>
          </w:tcPr>
          <w:p w14:paraId="31BF8C3C" w14:textId="0D053CF8" w:rsidR="00EB2E6C" w:rsidRDefault="00EB2E6C" w:rsidP="00EB2E6C">
            <w:r>
              <w:t>R</w:t>
            </w:r>
            <w:r>
              <w:noBreakHyphen/>
              <w:t>NRUF J</w:t>
            </w:r>
            <w:r w:rsidR="00C113DF">
              <w:t>ul</w:t>
            </w:r>
            <w:r>
              <w:t>y 2020</w:t>
            </w:r>
          </w:p>
        </w:tc>
        <w:tc>
          <w:tcPr>
            <w:tcW w:w="3685" w:type="dxa"/>
          </w:tcPr>
          <w:p w14:paraId="1C73B5E3" w14:textId="1D00BDCD" w:rsidR="00EB2E6C" w:rsidRDefault="00C113DF" w:rsidP="00EB2E6C">
            <w:r>
              <w:t>December</w:t>
            </w:r>
            <w:r w:rsidR="00EB2E6C">
              <w:t xml:space="preserve"> 2023</w:t>
            </w:r>
          </w:p>
        </w:tc>
      </w:tr>
    </w:tbl>
    <w:p w14:paraId="77019077" w14:textId="77777777" w:rsidR="000C6C26" w:rsidRPr="00976C98" w:rsidRDefault="000C6C26" w:rsidP="000C6C26"/>
    <w:p w14:paraId="12101A0C" w14:textId="69EFE02E" w:rsidR="000C6C26" w:rsidRDefault="000C6C26" w:rsidP="000C6C26">
      <w:r w:rsidRPr="00976C98">
        <w:t xml:space="preserve">Refer </w:t>
      </w:r>
      <w:r w:rsidRPr="0065626A">
        <w:t>to</w:t>
      </w:r>
      <w:r w:rsidRPr="00E20CAB">
        <w:t xml:space="preserve"> </w:t>
      </w:r>
      <w:r w:rsidR="004946D3">
        <w:t xml:space="preserve">Annex A, </w:t>
      </w:r>
      <w:hyperlink w:anchor="_Toc525724614" w:history="1">
        <w:r w:rsidR="002E3CF7" w:rsidRPr="008E70D8">
          <w:rPr>
            <w:rStyle w:val="Hyperlink"/>
            <w:rFonts w:cs="Arial"/>
            <w:noProof/>
          </w:rPr>
          <w:t>Figure</w:t>
        </w:r>
        <w:r w:rsidR="002F5994">
          <w:rPr>
            <w:rStyle w:val="Hyperlink"/>
            <w:rFonts w:cs="Arial"/>
            <w:noProof/>
          </w:rPr>
          <w:t>s</w:t>
        </w:r>
        <w:r w:rsidR="002E3CF7" w:rsidRPr="008E70D8">
          <w:rPr>
            <w:rStyle w:val="Hyperlink"/>
            <w:rFonts w:cs="Arial"/>
            <w:noProof/>
          </w:rPr>
          <w:t xml:space="preserve"> 2 </w:t>
        </w:r>
      </w:hyperlink>
      <w:r w:rsidR="00D505B4" w:rsidRPr="00322B21">
        <w:t>through</w:t>
      </w:r>
      <w:r w:rsidR="002B7EBB">
        <w:t xml:space="preserve"> </w:t>
      </w:r>
      <w:r w:rsidR="003A16EC">
        <w:rPr>
          <w:rStyle w:val="Hyperlink"/>
          <w:rFonts w:cs="Arial"/>
          <w:noProof/>
        </w:rPr>
        <w:fldChar w:fldCharType="begin"/>
      </w:r>
      <w:r w:rsidR="003A16EC">
        <w:instrText xml:space="preserve"> REF _Ref51308593 \h </w:instrText>
      </w:r>
      <w:r w:rsidR="003A16EC">
        <w:rPr>
          <w:rStyle w:val="Hyperlink"/>
          <w:rFonts w:cs="Arial"/>
          <w:noProof/>
        </w:rPr>
      </w:r>
      <w:r w:rsidR="003A16EC">
        <w:rPr>
          <w:rStyle w:val="Hyperlink"/>
          <w:rFonts w:cs="Arial"/>
          <w:noProof/>
        </w:rPr>
        <w:fldChar w:fldCharType="separate"/>
      </w:r>
      <w:r w:rsidR="003A16EC">
        <w:rPr>
          <w:rFonts w:cs="Arial"/>
        </w:rPr>
        <w:t xml:space="preserve">Figure </w:t>
      </w:r>
      <w:r w:rsidR="003A16EC">
        <w:rPr>
          <w:rFonts w:cs="Arial"/>
          <w:noProof/>
        </w:rPr>
        <w:t>4</w:t>
      </w:r>
      <w:r w:rsidR="003A16EC">
        <w:rPr>
          <w:rStyle w:val="Hyperlink"/>
          <w:rFonts w:cs="Arial"/>
          <w:noProof/>
        </w:rPr>
        <w:fldChar w:fldCharType="end"/>
      </w:r>
      <w:r w:rsidR="00476479">
        <w:rPr>
          <w:rStyle w:val="Hyperlink"/>
          <w:rFonts w:cs="Arial"/>
          <w:noProof/>
        </w:rPr>
        <w:t xml:space="preserve"> </w:t>
      </w:r>
      <w:r w:rsidRPr="00322B21">
        <w:t>for</w:t>
      </w:r>
      <w:r w:rsidRPr="0065626A">
        <w:t xml:space="preserve"> graphs of forecast CO Code demand from current and prospective CO Code Holders and Administrative Codes se</w:t>
      </w:r>
      <w:r w:rsidR="00C0365B" w:rsidRPr="0065626A">
        <w:t xml:space="preserve">t aside in </w:t>
      </w:r>
      <w:r w:rsidR="003C39B1">
        <w:t>a</w:t>
      </w:r>
      <w:r w:rsidR="00C0365B" w:rsidRPr="0065626A">
        <w:t xml:space="preserve">rea </w:t>
      </w:r>
      <w:r w:rsidR="003C39B1">
        <w:t>c</w:t>
      </w:r>
      <w:r w:rsidR="00C0365B" w:rsidRPr="0065626A">
        <w:t>ode </w:t>
      </w:r>
      <w:r w:rsidR="007277DB">
        <w:t>819/873</w:t>
      </w:r>
      <w:r w:rsidR="005D2704" w:rsidRPr="0065626A">
        <w:t xml:space="preserve"> </w:t>
      </w:r>
      <w:r w:rsidR="005D2704" w:rsidRPr="00322B21">
        <w:t xml:space="preserve">for </w:t>
      </w:r>
      <w:r w:rsidR="001545A3" w:rsidRPr="00322B21">
        <w:t xml:space="preserve">the </w:t>
      </w:r>
      <w:r w:rsidR="00F54373" w:rsidRPr="00322B21">
        <w:t xml:space="preserve">two </w:t>
      </w:r>
      <w:r w:rsidR="005D2704" w:rsidRPr="00322B21">
        <w:t>most recent NRUFs (</w:t>
      </w:r>
      <w:r w:rsidR="00C113DF" w:rsidRPr="00322B21">
        <w:t xml:space="preserve">January </w:t>
      </w:r>
      <w:r w:rsidR="005D2704" w:rsidRPr="00322B21">
        <w:t>20</w:t>
      </w:r>
      <w:r w:rsidR="00EB72EA">
        <w:t>20</w:t>
      </w:r>
      <w:r w:rsidR="005D2704" w:rsidRPr="00322B21">
        <w:t xml:space="preserve"> and </w:t>
      </w:r>
      <w:r w:rsidR="00C113DF" w:rsidRPr="00322B21">
        <w:t>July</w:t>
      </w:r>
      <w:r w:rsidR="005264A6">
        <w:t xml:space="preserve"> </w:t>
      </w:r>
      <w:r w:rsidR="00EB2E6C" w:rsidRPr="00322B21">
        <w:t>20</w:t>
      </w:r>
      <w:r w:rsidR="00EB2E6C">
        <w:t>20</w:t>
      </w:r>
      <w:r w:rsidR="005D2704" w:rsidRPr="00322B21">
        <w:t>)</w:t>
      </w:r>
      <w:r w:rsidR="00C92116" w:rsidRPr="00322B21">
        <w:t>.</w:t>
      </w:r>
    </w:p>
    <w:p w14:paraId="515921E3" w14:textId="77777777" w:rsidR="00FC7280" w:rsidRDefault="00FC7280" w:rsidP="000C6C26"/>
    <w:p w14:paraId="0F29E485" w14:textId="5CCA53AF" w:rsidR="000C6C26" w:rsidRPr="00976C98" w:rsidRDefault="000C6C26" w:rsidP="000C6C26">
      <w:pPr>
        <w:pStyle w:val="Heading1"/>
      </w:pPr>
      <w:bookmarkStart w:id="13" w:name="_Toc514833005"/>
      <w:bookmarkStart w:id="14" w:name="_Toc51327448"/>
      <w:r w:rsidRPr="00976C98">
        <w:t>RELIEF OPTION</w:t>
      </w:r>
      <w:bookmarkEnd w:id="13"/>
      <w:bookmarkEnd w:id="14"/>
    </w:p>
    <w:p w14:paraId="553079D6" w14:textId="77777777" w:rsidR="000C6C26" w:rsidRPr="00976C98" w:rsidRDefault="000C6C26" w:rsidP="000C6C26"/>
    <w:p w14:paraId="2C00B751" w14:textId="54EE7C10" w:rsidR="0099256B" w:rsidRDefault="0080408F" w:rsidP="000C6C26">
      <w:r>
        <w:t xml:space="preserve">The </w:t>
      </w:r>
      <w:r w:rsidRPr="00976C98">
        <w:t xml:space="preserve">Relief Option </w:t>
      </w:r>
      <w:r>
        <w:t>as</w:t>
      </w:r>
      <w:r w:rsidRPr="00976C98">
        <w:t xml:space="preserve"> identified and examined in </w:t>
      </w:r>
      <w:r>
        <w:t>this PROC</w:t>
      </w:r>
      <w:r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32783687"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w:t>
      </w:r>
      <w:r w:rsidR="00900CDE">
        <w:t>the</w:t>
      </w:r>
      <w:r w:rsidR="00B81016" w:rsidRPr="00B3476F">
        <w:t xml:space="preserve"> overlay </w:t>
      </w:r>
      <w:r w:rsidR="003541DB">
        <w:t>complex</w:t>
      </w:r>
      <w:r w:rsidR="00E94A01">
        <w:t xml:space="preserve"> of</w:t>
      </w:r>
      <w:r w:rsidR="00B81016" w:rsidRPr="00B3476F">
        <w:t xml:space="preserve"> </w:t>
      </w:r>
      <w:r w:rsidR="00B81016">
        <w:t>NPA</w:t>
      </w:r>
      <w:r w:rsidR="00B81016" w:rsidRPr="00B3476F">
        <w:t>s</w:t>
      </w:r>
      <w:r>
        <w:t xml:space="preserve"> </w:t>
      </w:r>
      <w:r w:rsidR="007277DB">
        <w:t>819/873</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77777777"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assumptions:</w:t>
      </w:r>
    </w:p>
    <w:p w14:paraId="27520B16" w14:textId="77777777" w:rsidR="00F017C9" w:rsidRPr="00976C98" w:rsidRDefault="00F017C9" w:rsidP="00F017C9">
      <w:pPr>
        <w:rPr>
          <w:rFonts w:cs="Arial"/>
          <w:szCs w:val="22"/>
        </w:rPr>
      </w:pPr>
    </w:p>
    <w:p w14:paraId="11801792" w14:textId="4CE26F42" w:rsidR="00F017C9" w:rsidRPr="007D2B65" w:rsidRDefault="00F017C9" w:rsidP="007D2B65">
      <w:pPr>
        <w:pStyle w:val="BodyText"/>
        <w:widowControl w:val="0"/>
        <w:numPr>
          <w:ilvl w:val="0"/>
          <w:numId w:val="15"/>
        </w:numPr>
        <w:tabs>
          <w:tab w:val="left" w:pos="1561"/>
        </w:tabs>
        <w:ind w:right="203" w:hanging="820"/>
        <w:jc w:val="left"/>
        <w:rPr>
          <w:spacing w:val="-1"/>
          <w:szCs w:val="22"/>
        </w:rPr>
      </w:pPr>
      <w:r w:rsidRPr="007D2B65">
        <w:rPr>
          <w:spacing w:val="-1"/>
          <w:szCs w:val="22"/>
        </w:rPr>
        <w:t xml:space="preserve">The average historical growth of </w:t>
      </w:r>
      <w:r w:rsidR="005264A6" w:rsidRPr="007D2B65">
        <w:rPr>
          <w:spacing w:val="-1"/>
          <w:szCs w:val="22"/>
        </w:rPr>
        <w:t>67 </w:t>
      </w:r>
      <w:r w:rsidRPr="007D2B65">
        <w:rPr>
          <w:spacing w:val="-1"/>
          <w:szCs w:val="22"/>
        </w:rPr>
        <w:t xml:space="preserve">CO Codes was used to identify the subsequent PED for this </w:t>
      </w:r>
      <w:r w:rsidR="00006C29" w:rsidRPr="007D2B65">
        <w:rPr>
          <w:spacing w:val="-1"/>
          <w:szCs w:val="22"/>
        </w:rPr>
        <w:t>R</w:t>
      </w:r>
      <w:r w:rsidRPr="007D2B65">
        <w:rPr>
          <w:spacing w:val="-1"/>
          <w:szCs w:val="22"/>
        </w:rPr>
        <w:t xml:space="preserve">elief </w:t>
      </w:r>
      <w:r w:rsidR="00006C29" w:rsidRPr="007D2B65">
        <w:rPr>
          <w:spacing w:val="-1"/>
          <w:szCs w:val="22"/>
        </w:rPr>
        <w:t>O</w:t>
      </w:r>
      <w:r w:rsidRPr="007D2B65">
        <w:rPr>
          <w:spacing w:val="-1"/>
          <w:szCs w:val="22"/>
        </w:rPr>
        <w:t>ption by comparing</w:t>
      </w:r>
      <w:r w:rsidR="00B02DCA" w:rsidRPr="007D2B65">
        <w:rPr>
          <w:spacing w:val="-1"/>
          <w:szCs w:val="22"/>
        </w:rPr>
        <w:t xml:space="preserve"> the </w:t>
      </w:r>
      <w:r w:rsidR="008B3378" w:rsidRPr="007D2B65">
        <w:rPr>
          <w:spacing w:val="-1"/>
          <w:szCs w:val="22"/>
        </w:rPr>
        <w:t>20</w:t>
      </w:r>
      <w:r w:rsidR="005264A6" w:rsidRPr="007D2B65">
        <w:rPr>
          <w:spacing w:val="-1"/>
          <w:szCs w:val="22"/>
        </w:rPr>
        <w:t>20</w:t>
      </w:r>
      <w:r w:rsidR="008B3378" w:rsidRPr="007D2B65">
        <w:rPr>
          <w:spacing w:val="-1"/>
          <w:szCs w:val="22"/>
        </w:rPr>
        <w:t xml:space="preserve"> J</w:t>
      </w:r>
      <w:r w:rsidR="005264A6" w:rsidRPr="007D2B65">
        <w:rPr>
          <w:spacing w:val="-1"/>
          <w:szCs w:val="22"/>
        </w:rPr>
        <w:t>uly</w:t>
      </w:r>
      <w:r w:rsidR="008B3378" w:rsidRPr="007D2B65">
        <w:rPr>
          <w:spacing w:val="-1"/>
          <w:szCs w:val="22"/>
        </w:rPr>
        <w:t xml:space="preserve"> R-NRUF </w:t>
      </w:r>
      <w:r w:rsidR="00B02DCA" w:rsidRPr="007D2B65">
        <w:rPr>
          <w:spacing w:val="-1"/>
          <w:szCs w:val="22"/>
        </w:rPr>
        <w:t>data in the table below</w:t>
      </w:r>
      <w:r w:rsidRPr="007D2B65">
        <w:rPr>
          <w:spacing w:val="-1"/>
          <w:szCs w:val="22"/>
        </w:rPr>
        <w:t>:</w:t>
      </w:r>
      <w:r w:rsidR="00EB2E6C" w:rsidRPr="007D2B65">
        <w:rPr>
          <w:spacing w:val="-1"/>
          <w:szCs w:val="22"/>
        </w:rPr>
        <w:t xml:space="preserve"> </w:t>
      </w:r>
    </w:p>
    <w:p w14:paraId="19E5FF69" w14:textId="36EB169A" w:rsidR="00B02DCA" w:rsidRDefault="00B02DCA" w:rsidP="00754C5F">
      <w:pPr>
        <w:rPr>
          <w:rFonts w:cs="Arial"/>
          <w:szCs w:val="22"/>
        </w:rPr>
      </w:pPr>
    </w:p>
    <w:tbl>
      <w:tblPr>
        <w:tblStyle w:val="TableGrid"/>
        <w:tblW w:w="0" w:type="auto"/>
        <w:tblLook w:val="04A0" w:firstRow="1" w:lastRow="0" w:firstColumn="1" w:lastColumn="0" w:noHBand="0" w:noVBand="1"/>
      </w:tblPr>
      <w:tblGrid>
        <w:gridCol w:w="1345"/>
        <w:gridCol w:w="1980"/>
        <w:gridCol w:w="4680"/>
        <w:gridCol w:w="1545"/>
      </w:tblGrid>
      <w:tr w:rsidR="00B02DCA" w14:paraId="2FA276D0" w14:textId="77777777" w:rsidTr="00965F2F">
        <w:tc>
          <w:tcPr>
            <w:tcW w:w="1345" w:type="dxa"/>
          </w:tcPr>
          <w:p w14:paraId="51FF017C" w14:textId="22E96B55" w:rsidR="00B02DCA" w:rsidRPr="007D2B65" w:rsidRDefault="00B02DCA" w:rsidP="00B02DCA">
            <w:pPr>
              <w:rPr>
                <w:rFonts w:cs="Arial"/>
                <w:b/>
                <w:bCs/>
                <w:szCs w:val="22"/>
              </w:rPr>
            </w:pPr>
            <w:r w:rsidRPr="007D2B65">
              <w:rPr>
                <w:rFonts w:cs="Arial"/>
                <w:b/>
                <w:bCs/>
                <w:szCs w:val="22"/>
              </w:rPr>
              <w:t>Statistical Method</w:t>
            </w:r>
          </w:p>
        </w:tc>
        <w:tc>
          <w:tcPr>
            <w:tcW w:w="1980" w:type="dxa"/>
          </w:tcPr>
          <w:p w14:paraId="6D9F180F" w14:textId="77777777" w:rsidR="00E83E33" w:rsidRDefault="00E83E33" w:rsidP="00B02DCA">
            <w:pPr>
              <w:rPr>
                <w:rFonts w:cs="Arial"/>
                <w:b/>
                <w:bCs/>
                <w:szCs w:val="22"/>
              </w:rPr>
            </w:pPr>
          </w:p>
          <w:p w14:paraId="3EE8E669" w14:textId="5A724A74" w:rsidR="00B02DCA" w:rsidRPr="007D2B65" w:rsidRDefault="00B02DCA" w:rsidP="00B02DCA">
            <w:pPr>
              <w:rPr>
                <w:rFonts w:cs="Arial"/>
                <w:b/>
                <w:bCs/>
                <w:szCs w:val="22"/>
              </w:rPr>
            </w:pPr>
            <w:r w:rsidRPr="007D2B65">
              <w:rPr>
                <w:rFonts w:cs="Arial"/>
                <w:b/>
                <w:bCs/>
                <w:szCs w:val="22"/>
              </w:rPr>
              <w:t>Data</w:t>
            </w:r>
          </w:p>
        </w:tc>
        <w:tc>
          <w:tcPr>
            <w:tcW w:w="4680" w:type="dxa"/>
          </w:tcPr>
          <w:p w14:paraId="1E6FB8AA" w14:textId="77777777" w:rsidR="00E83E33" w:rsidRDefault="00E83E33" w:rsidP="00B02DCA">
            <w:pPr>
              <w:rPr>
                <w:rFonts w:cs="Arial"/>
                <w:b/>
                <w:bCs/>
                <w:szCs w:val="22"/>
              </w:rPr>
            </w:pPr>
          </w:p>
          <w:p w14:paraId="07DC275C" w14:textId="0B6AE213" w:rsidR="00B02DCA" w:rsidRPr="007D2B65" w:rsidRDefault="00B02DCA" w:rsidP="00B02DCA">
            <w:pPr>
              <w:rPr>
                <w:rFonts w:cs="Arial"/>
                <w:b/>
                <w:bCs/>
                <w:szCs w:val="22"/>
              </w:rPr>
            </w:pPr>
            <w:r w:rsidRPr="007D2B65">
              <w:rPr>
                <w:rFonts w:cs="Arial"/>
                <w:b/>
                <w:bCs/>
                <w:szCs w:val="22"/>
              </w:rPr>
              <w:t>Period</w:t>
            </w:r>
          </w:p>
        </w:tc>
        <w:tc>
          <w:tcPr>
            <w:tcW w:w="1545" w:type="dxa"/>
          </w:tcPr>
          <w:p w14:paraId="23DEA667" w14:textId="48EF5D5C" w:rsidR="00B02DCA" w:rsidRPr="007D2B65" w:rsidRDefault="00B02DCA" w:rsidP="007D2B65">
            <w:pPr>
              <w:jc w:val="center"/>
              <w:rPr>
                <w:rFonts w:cs="Arial"/>
                <w:b/>
                <w:bCs/>
                <w:szCs w:val="22"/>
              </w:rPr>
            </w:pPr>
            <w:r w:rsidRPr="007D2B65">
              <w:rPr>
                <w:rFonts w:cs="Arial"/>
                <w:b/>
                <w:bCs/>
                <w:szCs w:val="22"/>
              </w:rPr>
              <w:t>Quantity of CO Codes</w:t>
            </w:r>
          </w:p>
        </w:tc>
      </w:tr>
      <w:tr w:rsidR="00B02DCA" w14:paraId="79DB4AC4" w14:textId="77777777" w:rsidTr="00965F2F">
        <w:tc>
          <w:tcPr>
            <w:tcW w:w="1345" w:type="dxa"/>
          </w:tcPr>
          <w:p w14:paraId="06B4E8A6" w14:textId="3A85A57C" w:rsidR="00B02DCA" w:rsidRDefault="00B02DCA" w:rsidP="00B02DCA">
            <w:pPr>
              <w:rPr>
                <w:rFonts w:cs="Arial"/>
                <w:szCs w:val="22"/>
              </w:rPr>
            </w:pPr>
            <w:r w:rsidRPr="007615F8">
              <w:rPr>
                <w:rFonts w:cs="Arial"/>
                <w:szCs w:val="22"/>
              </w:rPr>
              <w:t>average</w:t>
            </w:r>
          </w:p>
        </w:tc>
        <w:tc>
          <w:tcPr>
            <w:tcW w:w="1980" w:type="dxa"/>
          </w:tcPr>
          <w:p w14:paraId="654DEF09" w14:textId="4032C56C" w:rsidR="00B02DCA" w:rsidRDefault="00B02DCA" w:rsidP="00B02DCA">
            <w:pPr>
              <w:rPr>
                <w:rFonts w:cs="Arial"/>
                <w:szCs w:val="22"/>
              </w:rPr>
            </w:pPr>
            <w:r w:rsidRPr="007615F8">
              <w:rPr>
                <w:rFonts w:cs="Arial"/>
                <w:szCs w:val="22"/>
              </w:rPr>
              <w:t>forecast growth</w:t>
            </w:r>
          </w:p>
        </w:tc>
        <w:tc>
          <w:tcPr>
            <w:tcW w:w="4680" w:type="dxa"/>
          </w:tcPr>
          <w:p w14:paraId="79D81817" w14:textId="1070C343" w:rsidR="00B02DCA" w:rsidRDefault="00B02DCA" w:rsidP="00B02DCA">
            <w:pPr>
              <w:rPr>
                <w:rFonts w:cs="Arial"/>
                <w:szCs w:val="22"/>
              </w:rPr>
            </w:pPr>
            <w:r w:rsidRPr="007615F8">
              <w:rPr>
                <w:rFonts w:cs="Arial"/>
                <w:szCs w:val="22"/>
              </w:rPr>
              <w:t>next six years</w:t>
            </w:r>
          </w:p>
        </w:tc>
        <w:tc>
          <w:tcPr>
            <w:tcW w:w="1545" w:type="dxa"/>
          </w:tcPr>
          <w:p w14:paraId="722112CE" w14:textId="73CEDA2C" w:rsidR="00B02DCA" w:rsidRDefault="005264A6" w:rsidP="007D2B65">
            <w:pPr>
              <w:jc w:val="center"/>
              <w:rPr>
                <w:rFonts w:cs="Arial"/>
                <w:szCs w:val="22"/>
              </w:rPr>
            </w:pPr>
            <w:r>
              <w:rPr>
                <w:rFonts w:cs="Arial"/>
                <w:szCs w:val="22"/>
              </w:rPr>
              <w:t>83</w:t>
            </w:r>
          </w:p>
        </w:tc>
      </w:tr>
      <w:tr w:rsidR="00B02DCA" w14:paraId="743D8685" w14:textId="77777777" w:rsidTr="00965F2F">
        <w:tc>
          <w:tcPr>
            <w:tcW w:w="1345" w:type="dxa"/>
          </w:tcPr>
          <w:p w14:paraId="6CD02AA0" w14:textId="1998B00F" w:rsidR="00B02DCA" w:rsidRDefault="00B02DCA" w:rsidP="00B02DCA">
            <w:pPr>
              <w:rPr>
                <w:rFonts w:cs="Arial"/>
                <w:szCs w:val="22"/>
              </w:rPr>
            </w:pPr>
            <w:r w:rsidRPr="007615F8">
              <w:rPr>
                <w:rFonts w:cs="Arial"/>
                <w:szCs w:val="22"/>
              </w:rPr>
              <w:t>average</w:t>
            </w:r>
          </w:p>
        </w:tc>
        <w:tc>
          <w:tcPr>
            <w:tcW w:w="1980" w:type="dxa"/>
          </w:tcPr>
          <w:p w14:paraId="09002BD9" w14:textId="37E5793C" w:rsidR="00B02DCA" w:rsidRDefault="00B02DCA" w:rsidP="00B02DCA">
            <w:pPr>
              <w:rPr>
                <w:rFonts w:cs="Arial"/>
                <w:szCs w:val="22"/>
              </w:rPr>
            </w:pPr>
            <w:r w:rsidRPr="007615F8">
              <w:rPr>
                <w:rFonts w:cs="Arial"/>
                <w:szCs w:val="22"/>
              </w:rPr>
              <w:t>forecast growth</w:t>
            </w:r>
          </w:p>
        </w:tc>
        <w:tc>
          <w:tcPr>
            <w:tcW w:w="4680" w:type="dxa"/>
          </w:tcPr>
          <w:p w14:paraId="669ED0B6" w14:textId="777A490B" w:rsidR="00B02DCA" w:rsidRDefault="00B02DCA">
            <w:pPr>
              <w:rPr>
                <w:rFonts w:cs="Arial"/>
                <w:szCs w:val="22"/>
              </w:rPr>
            </w:pPr>
            <w:r w:rsidRPr="007615F8">
              <w:rPr>
                <w:rFonts w:cs="Arial"/>
                <w:szCs w:val="22"/>
              </w:rPr>
              <w:t>five</w:t>
            </w:r>
            <w:r>
              <w:rPr>
                <w:rFonts w:cs="Arial"/>
                <w:szCs w:val="22"/>
              </w:rPr>
              <w:t>-</w:t>
            </w:r>
            <w:r w:rsidRPr="007615F8">
              <w:rPr>
                <w:rFonts w:cs="Arial"/>
                <w:szCs w:val="22"/>
              </w:rPr>
              <w:t xml:space="preserve">year period </w:t>
            </w:r>
            <w:r>
              <w:rPr>
                <w:rFonts w:cs="Arial"/>
                <w:szCs w:val="22"/>
              </w:rPr>
              <w:t>(</w:t>
            </w:r>
            <w:r w:rsidRPr="007615F8">
              <w:rPr>
                <w:rFonts w:cs="Arial"/>
                <w:szCs w:val="22"/>
              </w:rPr>
              <w:t>January 202</w:t>
            </w:r>
            <w:r w:rsidR="005264A6">
              <w:rPr>
                <w:rFonts w:cs="Arial"/>
                <w:szCs w:val="22"/>
              </w:rPr>
              <w:t>1</w:t>
            </w:r>
            <w:r w:rsidRPr="007615F8">
              <w:rPr>
                <w:rFonts w:cs="Arial"/>
                <w:szCs w:val="22"/>
              </w:rPr>
              <w:t xml:space="preserve"> until January</w:t>
            </w:r>
            <w:r>
              <w:rPr>
                <w:rFonts w:cs="Arial"/>
                <w:szCs w:val="22"/>
              </w:rPr>
              <w:t> </w:t>
            </w:r>
            <w:r w:rsidRPr="007615F8">
              <w:rPr>
                <w:rFonts w:cs="Arial"/>
                <w:szCs w:val="22"/>
              </w:rPr>
              <w:t>202</w:t>
            </w:r>
            <w:r w:rsidR="005264A6">
              <w:rPr>
                <w:rFonts w:cs="Arial"/>
                <w:szCs w:val="22"/>
              </w:rPr>
              <w:t>6)</w:t>
            </w:r>
          </w:p>
        </w:tc>
        <w:tc>
          <w:tcPr>
            <w:tcW w:w="1545" w:type="dxa"/>
          </w:tcPr>
          <w:p w14:paraId="75B9CEC0" w14:textId="7D0D1EBE" w:rsidR="00B02DCA" w:rsidRDefault="005264A6" w:rsidP="007D2B65">
            <w:pPr>
              <w:jc w:val="center"/>
              <w:rPr>
                <w:rFonts w:cs="Arial"/>
                <w:szCs w:val="22"/>
              </w:rPr>
            </w:pPr>
            <w:r>
              <w:rPr>
                <w:rFonts w:cs="Arial"/>
                <w:szCs w:val="22"/>
              </w:rPr>
              <w:t>70</w:t>
            </w:r>
          </w:p>
        </w:tc>
      </w:tr>
      <w:tr w:rsidR="00B02DCA" w14:paraId="42B96F32" w14:textId="77777777" w:rsidTr="00965F2F">
        <w:tc>
          <w:tcPr>
            <w:tcW w:w="1345" w:type="dxa"/>
          </w:tcPr>
          <w:p w14:paraId="775E965F" w14:textId="5F680196" w:rsidR="00B02DCA" w:rsidRDefault="00B02DCA" w:rsidP="00B02DCA">
            <w:pPr>
              <w:rPr>
                <w:rFonts w:cs="Arial"/>
                <w:szCs w:val="22"/>
              </w:rPr>
            </w:pPr>
            <w:r w:rsidRPr="007615F8">
              <w:rPr>
                <w:rFonts w:cs="Arial"/>
                <w:szCs w:val="22"/>
              </w:rPr>
              <w:t>median</w:t>
            </w:r>
          </w:p>
        </w:tc>
        <w:tc>
          <w:tcPr>
            <w:tcW w:w="1980" w:type="dxa"/>
          </w:tcPr>
          <w:p w14:paraId="02BBB6AC" w14:textId="185AC05A" w:rsidR="00B02DCA" w:rsidRDefault="00B02DCA" w:rsidP="00B02DCA">
            <w:pPr>
              <w:rPr>
                <w:rFonts w:cs="Arial"/>
                <w:szCs w:val="22"/>
              </w:rPr>
            </w:pPr>
            <w:r w:rsidRPr="007615F8">
              <w:rPr>
                <w:rFonts w:cs="Arial"/>
                <w:szCs w:val="22"/>
              </w:rPr>
              <w:t>forecast growth</w:t>
            </w:r>
          </w:p>
        </w:tc>
        <w:tc>
          <w:tcPr>
            <w:tcW w:w="4680" w:type="dxa"/>
          </w:tcPr>
          <w:p w14:paraId="765B9735" w14:textId="4273A226" w:rsidR="00B02DCA" w:rsidRDefault="004F0224" w:rsidP="00B02DCA">
            <w:pPr>
              <w:rPr>
                <w:rFonts w:cs="Arial"/>
                <w:szCs w:val="22"/>
              </w:rPr>
            </w:pPr>
            <w:r w:rsidRPr="007615F8">
              <w:rPr>
                <w:rFonts w:cs="Arial"/>
                <w:szCs w:val="22"/>
              </w:rPr>
              <w:t>next six years</w:t>
            </w:r>
          </w:p>
        </w:tc>
        <w:tc>
          <w:tcPr>
            <w:tcW w:w="1545" w:type="dxa"/>
          </w:tcPr>
          <w:p w14:paraId="32C4CB56" w14:textId="7B6162F8" w:rsidR="00B02DCA" w:rsidRDefault="005264A6" w:rsidP="007D2B65">
            <w:pPr>
              <w:jc w:val="center"/>
              <w:rPr>
                <w:rFonts w:cs="Arial"/>
                <w:szCs w:val="22"/>
              </w:rPr>
            </w:pPr>
            <w:r>
              <w:rPr>
                <w:rFonts w:cs="Arial"/>
                <w:szCs w:val="22"/>
              </w:rPr>
              <w:t>71</w:t>
            </w:r>
          </w:p>
        </w:tc>
      </w:tr>
      <w:tr w:rsidR="00B02DCA" w14:paraId="60C44C89" w14:textId="77777777" w:rsidTr="00965F2F">
        <w:tc>
          <w:tcPr>
            <w:tcW w:w="1345" w:type="dxa"/>
          </w:tcPr>
          <w:p w14:paraId="5EEB998B" w14:textId="7CB836F1" w:rsidR="00B02DCA" w:rsidRDefault="004F0224" w:rsidP="00B02DCA">
            <w:pPr>
              <w:rPr>
                <w:rFonts w:cs="Arial"/>
                <w:szCs w:val="22"/>
              </w:rPr>
            </w:pPr>
            <w:r w:rsidRPr="007615F8">
              <w:rPr>
                <w:rFonts w:cs="Arial"/>
                <w:szCs w:val="22"/>
              </w:rPr>
              <w:t>median</w:t>
            </w:r>
          </w:p>
        </w:tc>
        <w:tc>
          <w:tcPr>
            <w:tcW w:w="1980" w:type="dxa"/>
          </w:tcPr>
          <w:p w14:paraId="0F6E552C" w14:textId="718D3B4F" w:rsidR="00B02DCA" w:rsidRDefault="004F0224" w:rsidP="00B02DCA">
            <w:pPr>
              <w:rPr>
                <w:rFonts w:cs="Arial"/>
                <w:szCs w:val="22"/>
              </w:rPr>
            </w:pPr>
            <w:r>
              <w:rPr>
                <w:rFonts w:cs="Arial"/>
                <w:szCs w:val="22"/>
              </w:rPr>
              <w:t>historical growth</w:t>
            </w:r>
          </w:p>
        </w:tc>
        <w:tc>
          <w:tcPr>
            <w:tcW w:w="4680" w:type="dxa"/>
          </w:tcPr>
          <w:p w14:paraId="16C62D23" w14:textId="7444892F" w:rsidR="00B02DCA" w:rsidRDefault="004F0224" w:rsidP="00B02DCA">
            <w:pPr>
              <w:rPr>
                <w:rFonts w:cs="Arial"/>
                <w:szCs w:val="22"/>
              </w:rPr>
            </w:pPr>
            <w:r w:rsidRPr="007615F8">
              <w:rPr>
                <w:rFonts w:cs="Arial"/>
                <w:szCs w:val="22"/>
              </w:rPr>
              <w:t>past five years</w:t>
            </w:r>
          </w:p>
        </w:tc>
        <w:tc>
          <w:tcPr>
            <w:tcW w:w="1545" w:type="dxa"/>
          </w:tcPr>
          <w:p w14:paraId="4BBE5B60" w14:textId="621EBF59" w:rsidR="00B02DCA" w:rsidRDefault="005264A6" w:rsidP="007D2B65">
            <w:pPr>
              <w:jc w:val="center"/>
              <w:rPr>
                <w:rFonts w:cs="Arial"/>
                <w:szCs w:val="22"/>
              </w:rPr>
            </w:pPr>
            <w:r>
              <w:rPr>
                <w:rFonts w:cs="Arial"/>
                <w:szCs w:val="22"/>
              </w:rPr>
              <w:t>67</w:t>
            </w:r>
          </w:p>
        </w:tc>
      </w:tr>
      <w:tr w:rsidR="00B02DCA" w14:paraId="24775165" w14:textId="77777777" w:rsidTr="00965F2F">
        <w:tc>
          <w:tcPr>
            <w:tcW w:w="1345" w:type="dxa"/>
          </w:tcPr>
          <w:p w14:paraId="65B91BBA" w14:textId="22ADDA2B" w:rsidR="00B02DCA" w:rsidRDefault="004F0224" w:rsidP="00B02DCA">
            <w:pPr>
              <w:rPr>
                <w:rFonts w:cs="Arial"/>
                <w:szCs w:val="22"/>
              </w:rPr>
            </w:pPr>
            <w:r w:rsidRPr="007615F8">
              <w:rPr>
                <w:rFonts w:cs="Arial"/>
                <w:szCs w:val="22"/>
              </w:rPr>
              <w:t>average</w:t>
            </w:r>
          </w:p>
        </w:tc>
        <w:tc>
          <w:tcPr>
            <w:tcW w:w="1980" w:type="dxa"/>
          </w:tcPr>
          <w:p w14:paraId="0969A75C" w14:textId="04ECC874" w:rsidR="00B02DCA" w:rsidRDefault="004F0224" w:rsidP="00B02DCA">
            <w:pPr>
              <w:rPr>
                <w:rFonts w:cs="Arial"/>
                <w:szCs w:val="22"/>
              </w:rPr>
            </w:pPr>
            <w:r w:rsidRPr="007615F8">
              <w:rPr>
                <w:rFonts w:cs="Arial"/>
                <w:szCs w:val="22"/>
              </w:rPr>
              <w:t>historical growth</w:t>
            </w:r>
          </w:p>
        </w:tc>
        <w:tc>
          <w:tcPr>
            <w:tcW w:w="4680" w:type="dxa"/>
          </w:tcPr>
          <w:p w14:paraId="35462068" w14:textId="649DB420" w:rsidR="00B02DCA" w:rsidRDefault="004F0224" w:rsidP="00B02DCA">
            <w:pPr>
              <w:rPr>
                <w:rFonts w:cs="Arial"/>
                <w:szCs w:val="22"/>
              </w:rPr>
            </w:pPr>
            <w:r w:rsidRPr="007615F8">
              <w:rPr>
                <w:rFonts w:cs="Arial"/>
                <w:szCs w:val="22"/>
              </w:rPr>
              <w:t>past five years</w:t>
            </w:r>
          </w:p>
        </w:tc>
        <w:tc>
          <w:tcPr>
            <w:tcW w:w="1545" w:type="dxa"/>
          </w:tcPr>
          <w:p w14:paraId="5E560128" w14:textId="509FB1E4" w:rsidR="00B02DCA" w:rsidRDefault="005264A6" w:rsidP="007D2B65">
            <w:pPr>
              <w:jc w:val="center"/>
              <w:rPr>
                <w:rFonts w:cs="Arial"/>
                <w:szCs w:val="22"/>
              </w:rPr>
            </w:pPr>
            <w:r>
              <w:rPr>
                <w:rFonts w:cs="Arial"/>
                <w:szCs w:val="22"/>
              </w:rPr>
              <w:t>70</w:t>
            </w:r>
          </w:p>
        </w:tc>
      </w:tr>
    </w:tbl>
    <w:p w14:paraId="547FFE78" w14:textId="77777777" w:rsidR="00B02DCA" w:rsidRPr="00CC1A68" w:rsidRDefault="00B02DCA" w:rsidP="00F70071">
      <w:pPr>
        <w:rPr>
          <w:rFonts w:cs="Arial"/>
          <w:szCs w:val="22"/>
        </w:rPr>
      </w:pPr>
    </w:p>
    <w:p w14:paraId="4F87C42A" w14:textId="2BDDD3AC" w:rsidR="00F017C9" w:rsidRPr="007D2B65" w:rsidRDefault="00F017C9" w:rsidP="007D2B65">
      <w:pPr>
        <w:pStyle w:val="BodyText"/>
        <w:widowControl w:val="0"/>
        <w:numPr>
          <w:ilvl w:val="0"/>
          <w:numId w:val="15"/>
        </w:numPr>
        <w:tabs>
          <w:tab w:val="left" w:pos="1561"/>
        </w:tabs>
        <w:ind w:right="203" w:hanging="820"/>
        <w:jc w:val="left"/>
        <w:rPr>
          <w:spacing w:val="-1"/>
          <w:szCs w:val="22"/>
        </w:rPr>
      </w:pPr>
      <w:r w:rsidRPr="007D2B65">
        <w:rPr>
          <w:spacing w:val="-1"/>
          <w:szCs w:val="22"/>
        </w:rPr>
        <w:t xml:space="preserve">The Relief Date for the Distributed Overlay will be </w:t>
      </w:r>
      <w:r w:rsidR="005264A6" w:rsidRPr="007D2B65">
        <w:rPr>
          <w:spacing w:val="-1"/>
          <w:szCs w:val="22"/>
        </w:rPr>
        <w:t>Q</w:t>
      </w:r>
      <w:r w:rsidR="00BB3598" w:rsidRPr="007D2B65">
        <w:rPr>
          <w:spacing w:val="-1"/>
          <w:szCs w:val="22"/>
        </w:rPr>
        <w:t>2</w:t>
      </w:r>
      <w:r w:rsidR="005264A6" w:rsidRPr="007D2B65">
        <w:rPr>
          <w:spacing w:val="-1"/>
          <w:szCs w:val="22"/>
        </w:rPr>
        <w:t> </w:t>
      </w:r>
      <w:r w:rsidRPr="007D2B65">
        <w:rPr>
          <w:spacing w:val="-1"/>
          <w:szCs w:val="22"/>
        </w:rPr>
        <w:t>202</w:t>
      </w:r>
      <w:r w:rsidR="00754C5F" w:rsidRPr="007D2B65">
        <w:rPr>
          <w:spacing w:val="-1"/>
          <w:szCs w:val="22"/>
        </w:rPr>
        <w:t>3</w:t>
      </w:r>
      <w:r w:rsidRPr="007D2B65">
        <w:rPr>
          <w:spacing w:val="-1"/>
          <w:szCs w:val="22"/>
        </w:rPr>
        <w:t xml:space="preserve"> (approximately </w:t>
      </w:r>
      <w:r w:rsidR="00BB3598" w:rsidRPr="007D2B65">
        <w:rPr>
          <w:spacing w:val="-1"/>
          <w:szCs w:val="22"/>
        </w:rPr>
        <w:t>7</w:t>
      </w:r>
      <w:r w:rsidRPr="007D2B65">
        <w:rPr>
          <w:spacing w:val="-1"/>
          <w:szCs w:val="22"/>
        </w:rPr>
        <w:t> months prior to the NPA </w:t>
      </w:r>
      <w:r w:rsidR="007277DB" w:rsidRPr="007D2B65">
        <w:rPr>
          <w:spacing w:val="-1"/>
          <w:szCs w:val="22"/>
        </w:rPr>
        <w:t>819/873</w:t>
      </w:r>
      <w:r w:rsidRPr="007D2B65">
        <w:rPr>
          <w:spacing w:val="-1"/>
          <w:szCs w:val="22"/>
        </w:rPr>
        <w:t xml:space="preserve"> PED of </w:t>
      </w:r>
      <w:r w:rsidR="005264A6" w:rsidRPr="007D2B65">
        <w:rPr>
          <w:spacing w:val="-1"/>
          <w:szCs w:val="22"/>
        </w:rPr>
        <w:t>December</w:t>
      </w:r>
      <w:r w:rsidR="00EB2E6C" w:rsidRPr="007D2B65">
        <w:rPr>
          <w:spacing w:val="-1"/>
          <w:szCs w:val="22"/>
        </w:rPr>
        <w:t> </w:t>
      </w:r>
      <w:r w:rsidRPr="007D2B65">
        <w:rPr>
          <w:spacing w:val="-1"/>
          <w:szCs w:val="22"/>
        </w:rPr>
        <w:t>202</w:t>
      </w:r>
      <w:r w:rsidR="00EB2E6C" w:rsidRPr="007D2B65">
        <w:rPr>
          <w:spacing w:val="-1"/>
          <w:szCs w:val="22"/>
        </w:rPr>
        <w:t>3</w:t>
      </w:r>
      <w:r w:rsidRPr="007D2B65">
        <w:rPr>
          <w:spacing w:val="-1"/>
          <w:szCs w:val="22"/>
        </w:rPr>
        <w:t xml:space="preserve"> identified using the January </w:t>
      </w:r>
      <w:r w:rsidR="00EB2E6C" w:rsidRPr="007D2B65">
        <w:rPr>
          <w:spacing w:val="-1"/>
          <w:szCs w:val="22"/>
        </w:rPr>
        <w:t xml:space="preserve">2020 </w:t>
      </w:r>
      <w:r w:rsidRPr="007D2B65">
        <w:rPr>
          <w:spacing w:val="-1"/>
          <w:szCs w:val="22"/>
        </w:rPr>
        <w:t>R</w:t>
      </w:r>
      <w:r w:rsidRPr="007D2B65">
        <w:rPr>
          <w:spacing w:val="-1"/>
          <w:szCs w:val="22"/>
        </w:rPr>
        <w:noBreakHyphen/>
        <w:t>NRUF results).</w:t>
      </w:r>
    </w:p>
    <w:p w14:paraId="1FB0126F"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0BFE1D3" w14:textId="03CEEBA3" w:rsidR="000C6C26" w:rsidRPr="0065626A" w:rsidRDefault="000C6C26" w:rsidP="008413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65626A">
        <w:rPr>
          <w:szCs w:val="22"/>
        </w:rPr>
        <w:t>A high</w:t>
      </w:r>
      <w:r w:rsidR="0078422B" w:rsidRPr="0065626A">
        <w:rPr>
          <w:szCs w:val="22"/>
        </w:rPr>
        <w:t>-</w:t>
      </w:r>
      <w:r w:rsidRPr="0065626A">
        <w:rPr>
          <w:szCs w:val="22"/>
        </w:rPr>
        <w:t xml:space="preserve">level LIR map has been provided for reference purposes in Annex A, </w:t>
      </w:r>
      <w:r w:rsidR="0062274B">
        <w:rPr>
          <w:szCs w:val="22"/>
        </w:rPr>
        <w:fldChar w:fldCharType="begin"/>
      </w:r>
      <w:r w:rsidR="0062274B">
        <w:rPr>
          <w:szCs w:val="22"/>
        </w:rPr>
        <w:instrText xml:space="preserve"> REF _Ref51309129 \h </w:instrText>
      </w:r>
      <w:r w:rsidR="0062274B">
        <w:rPr>
          <w:szCs w:val="22"/>
        </w:rPr>
      </w:r>
      <w:r w:rsidR="0062274B">
        <w:rPr>
          <w:szCs w:val="22"/>
        </w:rPr>
        <w:fldChar w:fldCharType="separate"/>
      </w:r>
      <w:r w:rsidR="0062274B">
        <w:rPr>
          <w:rFonts w:cs="Arial"/>
        </w:rPr>
        <w:t xml:space="preserve">Figure </w:t>
      </w:r>
      <w:r w:rsidR="0062274B">
        <w:rPr>
          <w:rFonts w:cs="Arial"/>
          <w:noProof/>
        </w:rPr>
        <w:t>5</w:t>
      </w:r>
      <w:r w:rsidR="0062274B">
        <w:rPr>
          <w:szCs w:val="22"/>
        </w:rPr>
        <w:fldChar w:fldCharType="end"/>
      </w:r>
      <w:r w:rsidR="00FE1A96">
        <w:rPr>
          <w:szCs w:val="22"/>
        </w:rPr>
        <w:t xml:space="preserve"> and</w:t>
      </w:r>
      <w:r w:rsidR="006E0215">
        <w:rPr>
          <w:szCs w:val="22"/>
        </w:rPr>
        <w:t xml:space="preserve"> </w:t>
      </w:r>
      <w:r w:rsidR="00FE1A96">
        <w:rPr>
          <w:szCs w:val="22"/>
        </w:rPr>
        <w:t xml:space="preserve">a </w:t>
      </w:r>
      <w:r w:rsidR="00FA332F" w:rsidRPr="00FE1A96">
        <w:rPr>
          <w:szCs w:val="22"/>
        </w:rPr>
        <w:t xml:space="preserve">detailed map of the Southern LIRs is contained in </w:t>
      </w:r>
      <w:r w:rsidR="00FE1A96" w:rsidRPr="0065626A">
        <w:rPr>
          <w:szCs w:val="22"/>
        </w:rPr>
        <w:t xml:space="preserve">Annex A, </w:t>
      </w:r>
      <w:r w:rsidR="008E27E5">
        <w:rPr>
          <w:rStyle w:val="Hyperlink"/>
          <w:rFonts w:cs="Arial"/>
          <w:noProof/>
        </w:rPr>
        <w:fldChar w:fldCharType="begin"/>
      </w:r>
      <w:r w:rsidR="008E27E5">
        <w:instrText xml:space="preserve"> REF _Ref51308593 \h </w:instrText>
      </w:r>
      <w:r w:rsidR="008E27E5">
        <w:rPr>
          <w:rStyle w:val="Hyperlink"/>
          <w:rFonts w:cs="Arial"/>
          <w:noProof/>
        </w:rPr>
      </w:r>
      <w:r w:rsidR="008E27E5">
        <w:rPr>
          <w:rStyle w:val="Hyperlink"/>
          <w:rFonts w:cs="Arial"/>
          <w:noProof/>
        </w:rPr>
        <w:fldChar w:fldCharType="separate"/>
      </w:r>
      <w:r w:rsidR="008E27E5">
        <w:rPr>
          <w:rFonts w:cs="Arial"/>
        </w:rPr>
        <w:t>Figure</w:t>
      </w:r>
      <w:r w:rsidR="00B960F6">
        <w:rPr>
          <w:rFonts w:cs="Arial"/>
        </w:rPr>
        <w:t xml:space="preserve"> 6</w:t>
      </w:r>
      <w:r w:rsidR="008E27E5">
        <w:rPr>
          <w:rFonts w:cs="Arial"/>
        </w:rPr>
        <w:t xml:space="preserve"> </w:t>
      </w:r>
      <w:r w:rsidR="008E27E5">
        <w:rPr>
          <w:rStyle w:val="Hyperlink"/>
          <w:rFonts w:cs="Arial"/>
          <w:noProof/>
        </w:rPr>
        <w:fldChar w:fldCharType="end"/>
      </w:r>
      <w:r w:rsidR="008E27E5" w:rsidRPr="00322B21">
        <w:t>for</w:t>
      </w:r>
      <w:r w:rsidR="008E27E5" w:rsidRPr="0065626A">
        <w:t xml:space="preserve"> graphs</w:t>
      </w:r>
    </w:p>
    <w:p w14:paraId="1C4729A8" w14:textId="77777777"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1097CE6F"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322B21">
        <w:rPr>
          <w:szCs w:val="22"/>
        </w:rPr>
        <w:t xml:space="preserve">See </w:t>
      </w:r>
      <w:r w:rsidR="00A6222E">
        <w:rPr>
          <w:szCs w:val="22"/>
        </w:rPr>
        <w:t>Annex A</w:t>
      </w:r>
      <w:r w:rsidR="0086547E" w:rsidRPr="0065626A">
        <w:rPr>
          <w:szCs w:val="22"/>
        </w:rPr>
        <w:t xml:space="preserve">, </w:t>
      </w:r>
      <w:r w:rsidR="00B64ED4">
        <w:rPr>
          <w:szCs w:val="22"/>
        </w:rPr>
        <w:fldChar w:fldCharType="begin"/>
      </w:r>
      <w:r w:rsidR="00B64ED4">
        <w:rPr>
          <w:szCs w:val="22"/>
        </w:rPr>
        <w:instrText xml:space="preserve"> REF _Ref8902603 \h </w:instrText>
      </w:r>
      <w:r w:rsidR="00B64ED4">
        <w:rPr>
          <w:szCs w:val="22"/>
        </w:rPr>
      </w:r>
      <w:r w:rsidR="00B64ED4">
        <w:rPr>
          <w:szCs w:val="22"/>
        </w:rPr>
        <w:fldChar w:fldCharType="separate"/>
      </w:r>
      <w:r w:rsidR="008617BD">
        <w:rPr>
          <w:rFonts w:cs="Arial"/>
        </w:rPr>
        <w:t>Figure 7</w:t>
      </w:r>
      <w:r w:rsidR="00B64ED4">
        <w:rPr>
          <w:szCs w:val="22"/>
        </w:rPr>
        <w:fldChar w:fldCharType="end"/>
      </w:r>
      <w:r w:rsidR="0086547E" w:rsidRPr="0065626A">
        <w:rPr>
          <w:szCs w:val="22"/>
        </w:rPr>
        <w:t xml:space="preserve"> </w:t>
      </w:r>
      <w:r w:rsidRPr="0065626A">
        <w:rPr>
          <w:szCs w:val="22"/>
        </w:rPr>
        <w:t xml:space="preserve">for diagram of the </w:t>
      </w:r>
      <w:r w:rsidR="00826A99">
        <w:rPr>
          <w:szCs w:val="22"/>
        </w:rPr>
        <w:t xml:space="preserve">Distributed Overlay </w:t>
      </w:r>
      <w:r w:rsidRPr="0065626A">
        <w:rPr>
          <w:szCs w:val="22"/>
        </w:rPr>
        <w:t xml:space="preserve">Relief Option identified by the </w:t>
      </w:r>
      <w:r w:rsidRPr="00322B21">
        <w:rPr>
          <w:szCs w:val="22"/>
        </w:rPr>
        <w:t>CNA.</w:t>
      </w:r>
    </w:p>
    <w:p w14:paraId="047AA037" w14:textId="77777777" w:rsidR="000C6C26" w:rsidRPr="00322B21" w:rsidRDefault="000C6C26" w:rsidP="000C6C26">
      <w:pPr>
        <w:pStyle w:val="Heading2"/>
      </w:pPr>
      <w:bookmarkStart w:id="15" w:name="_Toc514833006"/>
      <w:bookmarkStart w:id="16" w:name="_Toc51327449"/>
      <w:r w:rsidRPr="00322B21">
        <w:t>Distributed Overlay</w:t>
      </w:r>
      <w:bookmarkEnd w:id="15"/>
      <w:bookmarkEnd w:id="16"/>
    </w:p>
    <w:p w14:paraId="6F610145" w14:textId="77777777" w:rsidR="000C6C26" w:rsidRPr="00322B21" w:rsidRDefault="000C6C26" w:rsidP="000C6C26">
      <w:pPr>
        <w:rPr>
          <w:szCs w:val="22"/>
        </w:rPr>
      </w:pPr>
    </w:p>
    <w:p w14:paraId="2B53D465" w14:textId="618301AD"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which would overlay the NPA </w:t>
      </w:r>
      <w:r w:rsidR="005264A6">
        <w:rPr>
          <w:szCs w:val="22"/>
        </w:rPr>
        <w:t>468</w:t>
      </w:r>
      <w:r w:rsidR="005264A6" w:rsidRPr="00322B21">
        <w:rPr>
          <w:szCs w:val="22"/>
        </w:rPr>
        <w:t xml:space="preserve"> </w:t>
      </w:r>
      <w:r w:rsidR="00CA6F69" w:rsidRPr="00322B21">
        <w:rPr>
          <w:szCs w:val="22"/>
        </w:rPr>
        <w:t xml:space="preserve">over all </w:t>
      </w:r>
      <w:r w:rsidR="005264A6">
        <w:rPr>
          <w:szCs w:val="22"/>
        </w:rPr>
        <w:t>211</w:t>
      </w:r>
      <w:r w:rsidR="005264A6" w:rsidRPr="00322B21">
        <w:rPr>
          <w:szCs w:val="22"/>
        </w:rPr>
        <w:t xml:space="preserve"> </w:t>
      </w:r>
      <w:r w:rsidR="00CA6F69" w:rsidRPr="00322B21">
        <w:rPr>
          <w:szCs w:val="22"/>
        </w:rPr>
        <w:t>Exchange Areas comprising the NPA </w:t>
      </w:r>
      <w:r w:rsidR="007277DB">
        <w:rPr>
          <w:szCs w:val="22"/>
        </w:rPr>
        <w:t>819/873</w:t>
      </w:r>
      <w:r w:rsidR="00CA6F69" w:rsidRPr="00322B21">
        <w:rPr>
          <w:szCs w:val="22"/>
        </w:rPr>
        <w:t xml:space="preserve"> area. </w:t>
      </w:r>
      <w:r w:rsidR="00CA6F69" w:rsidRPr="00322B21">
        <w:t xml:space="preserve">See </w:t>
      </w:r>
      <w:r w:rsidR="00965236">
        <w:t>A</w:t>
      </w:r>
      <w:r w:rsidR="00D7660B">
        <w:t>nnex A</w:t>
      </w:r>
      <w:r w:rsidR="00CA6F69" w:rsidRPr="0065626A">
        <w:t>,</w:t>
      </w:r>
      <w:r w:rsidR="003E5A4C">
        <w:t xml:space="preserve"> </w:t>
      </w:r>
      <w:r w:rsidR="003E5A4C">
        <w:fldChar w:fldCharType="begin"/>
      </w:r>
      <w:r w:rsidR="003E5A4C">
        <w:instrText xml:space="preserve"> REF _Ref8902603 \h </w:instrText>
      </w:r>
      <w:r w:rsidR="003E5A4C">
        <w:fldChar w:fldCharType="separate"/>
      </w:r>
      <w:r w:rsidR="00073A99">
        <w:rPr>
          <w:rFonts w:cs="Arial"/>
        </w:rPr>
        <w:t>Figure 7</w:t>
      </w:r>
      <w:r w:rsidR="003E5A4C">
        <w:fldChar w:fldCharType="end"/>
      </w:r>
      <w:r w:rsidR="00CA6F69" w:rsidRPr="0065626A">
        <w:t>.</w:t>
      </w:r>
    </w:p>
    <w:p w14:paraId="3048703C" w14:textId="77777777" w:rsidR="00CA6F69" w:rsidRDefault="00CA6F69" w:rsidP="000C6C26">
      <w:pPr>
        <w:rPr>
          <w:szCs w:val="22"/>
        </w:rPr>
      </w:pPr>
    </w:p>
    <w:p w14:paraId="6FC70EE7" w14:textId="07AB7C13"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B0131B" w:rsidRPr="00E82C93">
        <w:t>Qu</w:t>
      </w:r>
      <w:r w:rsidR="00B0131B" w:rsidRPr="00E82C93">
        <w:rPr>
          <w:rFonts w:hint="eastAsia"/>
        </w:rPr>
        <w:t>é</w:t>
      </w:r>
      <w:r w:rsidR="00B0131B" w:rsidRPr="00E82C93">
        <w:t>bec</w:t>
      </w:r>
      <w:r w:rsidRPr="00976C98">
        <w:rPr>
          <w:szCs w:val="22"/>
        </w:rPr>
        <w:t>.</w:t>
      </w:r>
    </w:p>
    <w:p w14:paraId="078A0095" w14:textId="77777777" w:rsidR="000C6C26" w:rsidRPr="00976C98" w:rsidRDefault="000C6C26" w:rsidP="000C6C26">
      <w:pPr>
        <w:rPr>
          <w:szCs w:val="22"/>
        </w:rPr>
      </w:pPr>
    </w:p>
    <w:p w14:paraId="5444F65F" w14:textId="747DCB90" w:rsidR="000C6C26" w:rsidRPr="00976C98" w:rsidRDefault="003A4704" w:rsidP="000C6C26">
      <w:pPr>
        <w:rPr>
          <w:szCs w:val="22"/>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468/819/873</w:t>
      </w:r>
      <w:r w:rsidR="000C6C26" w:rsidRPr="00976C98">
        <w:rPr>
          <w:szCs w:val="22"/>
        </w:rPr>
        <w:t xml:space="preserve"> would be expected to </w:t>
      </w:r>
      <w:r w:rsidR="000C6C26" w:rsidRPr="0065626A">
        <w:rPr>
          <w:szCs w:val="22"/>
        </w:rPr>
        <w:t xml:space="preserve">exhaust in </w:t>
      </w:r>
      <w:r w:rsidR="0030110C" w:rsidRPr="00091206">
        <w:rPr>
          <w:szCs w:val="22"/>
        </w:rPr>
        <w:t>Q2 </w:t>
      </w:r>
      <w:r w:rsidR="000C6C26" w:rsidRPr="00091206">
        <w:rPr>
          <w:szCs w:val="22"/>
        </w:rPr>
        <w:t>20</w:t>
      </w:r>
      <w:r w:rsidR="00BF4FB0" w:rsidRPr="00091206">
        <w:rPr>
          <w:szCs w:val="22"/>
        </w:rPr>
        <w:t>3</w:t>
      </w:r>
      <w:r w:rsidR="0030110C" w:rsidRPr="00091206">
        <w:rPr>
          <w:szCs w:val="22"/>
        </w:rPr>
        <w:t>5</w:t>
      </w:r>
      <w:r w:rsidR="000C6C26" w:rsidRPr="0065626A">
        <w:rPr>
          <w:szCs w:val="22"/>
        </w:rPr>
        <w:t>.</w:t>
      </w:r>
    </w:p>
    <w:p w14:paraId="0C07DD5D" w14:textId="79E4264E" w:rsidR="00C20311" w:rsidRDefault="00C20311" w:rsidP="0052097A">
      <w:pPr>
        <w:rPr>
          <w:color w:val="000000" w:themeColor="text1"/>
        </w:rPr>
      </w:pPr>
    </w:p>
    <w:p w14:paraId="2BF84EF4" w14:textId="71E7FE9F" w:rsidR="000C6C26" w:rsidRPr="00976C98" w:rsidRDefault="000C6C26" w:rsidP="000C6C26">
      <w:pPr>
        <w:pStyle w:val="Heading1"/>
      </w:pPr>
      <w:bookmarkStart w:id="17" w:name="_Toc514833014"/>
      <w:bookmarkStart w:id="18" w:name="_Toc51327450"/>
      <w:r w:rsidRPr="00976C98">
        <w:t>SUMMARY OF RELIEF OPTION</w:t>
      </w:r>
      <w:bookmarkEnd w:id="17"/>
      <w:bookmarkEnd w:id="18"/>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4"/>
        <w:gridCol w:w="2242"/>
        <w:gridCol w:w="1966"/>
        <w:gridCol w:w="2421"/>
      </w:tblGrid>
      <w:tr w:rsidR="000C6C26" w:rsidRPr="00976C98" w14:paraId="535F4058" w14:textId="77777777" w:rsidTr="007D2B65">
        <w:tc>
          <w:tcPr>
            <w:tcW w:w="3355" w:type="dxa"/>
            <w:vMerge w:val="restart"/>
            <w:vAlign w:val="center"/>
          </w:tcPr>
          <w:p w14:paraId="57AE0AA5" w14:textId="77777777" w:rsidR="000C6C26" w:rsidRPr="00976C98" w:rsidRDefault="000C6C26" w:rsidP="000E104E">
            <w:pPr>
              <w:jc w:val="center"/>
              <w:rPr>
                <w:rFonts w:cs="Arial"/>
                <w:b/>
                <w:szCs w:val="22"/>
              </w:rPr>
            </w:pPr>
            <w:r w:rsidRPr="00976C98">
              <w:rPr>
                <w:rFonts w:cs="Arial"/>
                <w:b/>
                <w:szCs w:val="22"/>
              </w:rPr>
              <w:t>Relief Option</w:t>
            </w:r>
          </w:p>
        </w:tc>
        <w:tc>
          <w:tcPr>
            <w:tcW w:w="4148" w:type="dxa"/>
            <w:gridSpan w:val="2"/>
            <w:vAlign w:val="center"/>
          </w:tcPr>
          <w:p w14:paraId="4ADB3A47" w14:textId="77777777" w:rsidR="000C6C26" w:rsidRPr="00976C98" w:rsidRDefault="000C6C26" w:rsidP="00AA5475">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pPr>
              <w:jc w:val="center"/>
              <w:rPr>
                <w:rFonts w:cs="Arial"/>
                <w:b/>
                <w:szCs w:val="22"/>
              </w:rPr>
            </w:pPr>
            <w:r w:rsidRPr="00976C98">
              <w:rPr>
                <w:rFonts w:cs="Arial"/>
                <w:b/>
                <w:szCs w:val="22"/>
              </w:rPr>
              <w:t>Subsequent Relief Dates</w:t>
            </w:r>
          </w:p>
        </w:tc>
      </w:tr>
      <w:tr w:rsidR="00274FA8" w:rsidRPr="00976C98" w14:paraId="2730D646" w14:textId="77777777" w:rsidTr="007D2B65">
        <w:tc>
          <w:tcPr>
            <w:tcW w:w="3355" w:type="dxa"/>
            <w:vMerge/>
            <w:vAlign w:val="center"/>
          </w:tcPr>
          <w:p w14:paraId="083454AD" w14:textId="77777777" w:rsidR="000C6C26" w:rsidRPr="00976C98" w:rsidRDefault="000C6C26" w:rsidP="007D2B65">
            <w:pPr>
              <w:jc w:val="center"/>
              <w:rPr>
                <w:rFonts w:cs="Arial"/>
                <w:b/>
                <w:szCs w:val="22"/>
              </w:rPr>
            </w:pPr>
          </w:p>
        </w:tc>
        <w:tc>
          <w:tcPr>
            <w:tcW w:w="2256" w:type="dxa"/>
            <w:vAlign w:val="center"/>
          </w:tcPr>
          <w:p w14:paraId="5AA1291E" w14:textId="252EF95B" w:rsidR="000C6C26" w:rsidRPr="00976C98" w:rsidRDefault="000C6C26" w:rsidP="007D2B65">
            <w:pPr>
              <w:jc w:val="center"/>
              <w:rPr>
                <w:rFonts w:cs="Arial"/>
                <w:b/>
                <w:szCs w:val="22"/>
              </w:rPr>
            </w:pPr>
            <w:r w:rsidRPr="00976C98">
              <w:rPr>
                <w:rFonts w:cs="Arial"/>
                <w:b/>
                <w:szCs w:val="22"/>
              </w:rPr>
              <w:t>NPA </w:t>
            </w:r>
            <w:r w:rsidR="007277DB">
              <w:rPr>
                <w:rFonts w:cs="Arial"/>
                <w:b/>
                <w:szCs w:val="22"/>
              </w:rPr>
              <w:t>819/873</w:t>
            </w:r>
          </w:p>
        </w:tc>
        <w:tc>
          <w:tcPr>
            <w:tcW w:w="1892" w:type="dxa"/>
            <w:vAlign w:val="center"/>
          </w:tcPr>
          <w:p w14:paraId="73B34D8B" w14:textId="5B023519" w:rsidR="000C6C26" w:rsidRPr="00976C98" w:rsidRDefault="000C6C26" w:rsidP="007D2B65">
            <w:pPr>
              <w:jc w:val="center"/>
              <w:rPr>
                <w:rFonts w:cs="Arial"/>
                <w:b/>
                <w:szCs w:val="22"/>
              </w:rPr>
            </w:pPr>
            <w:r w:rsidRPr="00976C98">
              <w:rPr>
                <w:rFonts w:cs="Arial"/>
                <w:b/>
                <w:szCs w:val="22"/>
              </w:rPr>
              <w:t>NPA</w:t>
            </w:r>
            <w:r w:rsidR="004F41B6">
              <w:rPr>
                <w:rFonts w:cs="Arial"/>
                <w:b/>
                <w:szCs w:val="22"/>
              </w:rPr>
              <w:t> </w:t>
            </w:r>
            <w:r w:rsidR="00723358" w:rsidRPr="00723358">
              <w:rPr>
                <w:b/>
                <w:bCs/>
                <w:szCs w:val="22"/>
              </w:rPr>
              <w:t>468/819/873</w:t>
            </w:r>
          </w:p>
        </w:tc>
        <w:tc>
          <w:tcPr>
            <w:tcW w:w="2440" w:type="dxa"/>
            <w:vMerge/>
            <w:vAlign w:val="center"/>
          </w:tcPr>
          <w:p w14:paraId="40B2D20B" w14:textId="77777777" w:rsidR="000C6C26" w:rsidRPr="00976C98" w:rsidRDefault="000C6C26" w:rsidP="007D2B65">
            <w:pPr>
              <w:jc w:val="center"/>
              <w:rPr>
                <w:rFonts w:cs="Arial"/>
                <w:b/>
                <w:szCs w:val="22"/>
              </w:rPr>
            </w:pPr>
          </w:p>
        </w:tc>
      </w:tr>
      <w:tr w:rsidR="00142D29" w:rsidRPr="00322B21" w14:paraId="2A46F321" w14:textId="77777777" w:rsidTr="007D2B65">
        <w:tc>
          <w:tcPr>
            <w:tcW w:w="3355" w:type="dxa"/>
            <w:vAlign w:val="center"/>
          </w:tcPr>
          <w:p w14:paraId="3EAE5E71" w14:textId="715F3177" w:rsidR="003D2D62" w:rsidRPr="0065626A" w:rsidRDefault="00142D29" w:rsidP="007D2B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rPr>
            </w:pPr>
            <w:r w:rsidRPr="0065626A">
              <w:rPr>
                <w:rFonts w:cs="Arial"/>
                <w:snapToGrid w:val="0"/>
                <w:color w:val="000000"/>
                <w:szCs w:val="22"/>
              </w:rPr>
              <w:t>Distributed Overlay</w:t>
            </w:r>
          </w:p>
        </w:tc>
        <w:tc>
          <w:tcPr>
            <w:tcW w:w="2256" w:type="dxa"/>
            <w:vAlign w:val="center"/>
          </w:tcPr>
          <w:p w14:paraId="4269D7AA" w14:textId="65AD333D" w:rsidR="00213D42" w:rsidRPr="0065626A" w:rsidRDefault="00723358" w:rsidP="007D2B65">
            <w:pPr>
              <w:jc w:val="center"/>
              <w:rPr>
                <w:rFonts w:cs="Arial"/>
                <w:szCs w:val="22"/>
              </w:rPr>
            </w:pPr>
            <w:r>
              <w:rPr>
                <w:rFonts w:cs="Arial"/>
                <w:szCs w:val="22"/>
              </w:rPr>
              <w:t>December</w:t>
            </w:r>
            <w:r w:rsidR="00EB2E6C">
              <w:rPr>
                <w:rFonts w:cs="Arial"/>
                <w:szCs w:val="22"/>
              </w:rPr>
              <w:t xml:space="preserve"> 2023</w:t>
            </w:r>
          </w:p>
        </w:tc>
        <w:tc>
          <w:tcPr>
            <w:tcW w:w="1892" w:type="dxa"/>
            <w:vAlign w:val="center"/>
          </w:tcPr>
          <w:p w14:paraId="573737C8" w14:textId="11054502" w:rsidR="004F41B6" w:rsidRPr="00723358" w:rsidRDefault="00723358" w:rsidP="007D2B65">
            <w:pPr>
              <w:jc w:val="center"/>
              <w:rPr>
                <w:rFonts w:cs="Arial"/>
                <w:szCs w:val="22"/>
              </w:rPr>
            </w:pPr>
            <w:r w:rsidRPr="00723358">
              <w:rPr>
                <w:rFonts w:cs="Arial"/>
                <w:szCs w:val="22"/>
              </w:rPr>
              <w:t>June</w:t>
            </w:r>
            <w:r w:rsidR="003D1F14">
              <w:rPr>
                <w:rFonts w:cs="Arial"/>
                <w:szCs w:val="22"/>
              </w:rPr>
              <w:t xml:space="preserve"> </w:t>
            </w:r>
            <w:r w:rsidR="004F41B6" w:rsidRPr="00723358">
              <w:rPr>
                <w:rFonts w:cs="Arial"/>
                <w:szCs w:val="22"/>
              </w:rPr>
              <w:t>203</w:t>
            </w:r>
            <w:r w:rsidRPr="00723358">
              <w:rPr>
                <w:rFonts w:cs="Arial"/>
                <w:szCs w:val="22"/>
              </w:rPr>
              <w:t>5</w:t>
            </w:r>
          </w:p>
        </w:tc>
        <w:tc>
          <w:tcPr>
            <w:tcW w:w="2440" w:type="dxa"/>
            <w:vAlign w:val="center"/>
          </w:tcPr>
          <w:p w14:paraId="1FAC2653" w14:textId="1500A136" w:rsidR="004F41B6" w:rsidRPr="00723358" w:rsidRDefault="00723358" w:rsidP="007D2B65">
            <w:pPr>
              <w:jc w:val="center"/>
              <w:rPr>
                <w:rFonts w:cs="Arial"/>
                <w:szCs w:val="22"/>
              </w:rPr>
            </w:pPr>
            <w:r w:rsidRPr="00723358">
              <w:rPr>
                <w:rFonts w:cs="Arial"/>
                <w:szCs w:val="22"/>
              </w:rPr>
              <w:t>June</w:t>
            </w:r>
            <w:r w:rsidR="003D1F14">
              <w:rPr>
                <w:rFonts w:cs="Arial"/>
                <w:szCs w:val="22"/>
              </w:rPr>
              <w:t xml:space="preserve"> </w:t>
            </w:r>
            <w:r w:rsidR="004F41B6" w:rsidRPr="00723358">
              <w:rPr>
                <w:rFonts w:cs="Arial"/>
                <w:szCs w:val="22"/>
              </w:rPr>
              <w:t>203</w:t>
            </w:r>
            <w:r w:rsidRPr="00723358">
              <w:rPr>
                <w:rFonts w:cs="Arial"/>
                <w:szCs w:val="22"/>
              </w:rPr>
              <w:t>4</w:t>
            </w:r>
          </w:p>
        </w:tc>
      </w:tr>
    </w:tbl>
    <w:p w14:paraId="7ECAA086" w14:textId="77777777" w:rsidR="00243163" w:rsidRPr="00322B21" w:rsidRDefault="00243163" w:rsidP="000C6C26">
      <w:pPr>
        <w:rPr>
          <w:color w:val="000000" w:themeColor="text1"/>
        </w:rPr>
      </w:pPr>
    </w:p>
    <w:p w14:paraId="1D11E31A" w14:textId="021880D0"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723358">
        <w:rPr>
          <w:b/>
        </w:rPr>
        <w:t>468</w:t>
      </w:r>
      <w:r w:rsidR="00723358" w:rsidRPr="00322B21">
        <w:rPr>
          <w:b/>
        </w:rPr>
        <w:t xml:space="preserve"> </w:t>
      </w:r>
      <w:r w:rsidR="003D2D62" w:rsidRPr="00322B21">
        <w:rPr>
          <w:b/>
        </w:rPr>
        <w:t xml:space="preserve">would be in service in </w:t>
      </w:r>
      <w:r w:rsidR="007F3E8D" w:rsidRPr="00322B21">
        <w:rPr>
          <w:b/>
        </w:rPr>
        <w:t>Q</w:t>
      </w:r>
      <w:r w:rsidR="00BB41C2">
        <w:rPr>
          <w:b/>
        </w:rPr>
        <w:t>2</w:t>
      </w:r>
      <w:r w:rsidR="007F3E8D" w:rsidRPr="00322B21">
        <w:rPr>
          <w:b/>
        </w:rPr>
        <w:t> 202</w:t>
      </w:r>
      <w:r w:rsidR="007F3E8D">
        <w:rPr>
          <w:b/>
        </w:rPr>
        <w:t>3</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19" w:name="_Toc514833017"/>
      <w:bookmarkStart w:id="20" w:name="_Toc51327451"/>
      <w:r w:rsidRPr="00976C98">
        <w:t>DIALLING CHANGES FOR LOCAL CALLS</w:t>
      </w:r>
      <w:bookmarkEnd w:id="19"/>
      <w:bookmarkEnd w:id="20"/>
    </w:p>
    <w:p w14:paraId="6B5CADF7" w14:textId="77777777" w:rsidR="000C6C26" w:rsidRPr="00976C98" w:rsidRDefault="000C6C26" w:rsidP="000C6C26">
      <w:pPr>
        <w:keepNext/>
        <w:rPr>
          <w:szCs w:val="22"/>
        </w:rPr>
      </w:pPr>
    </w:p>
    <w:p w14:paraId="5D8ACF5F" w14:textId="1FD58624" w:rsidR="000C6C26" w:rsidRPr="00976C98" w:rsidRDefault="000C6C26" w:rsidP="000C6C26">
      <w:r w:rsidRPr="00976C98">
        <w:t>Currently 10-digit dialling is mandatory for local calls originating within area code </w:t>
      </w:r>
      <w:r w:rsidR="000E66D2" w:rsidRPr="00976C98">
        <w:t>NPA </w:t>
      </w:r>
      <w:r w:rsidR="007277DB">
        <w:t>819/873</w:t>
      </w:r>
      <w:r w:rsidR="0056404F">
        <w:t xml:space="preserve"> and all neighbouring NPAs (i.e.</w:t>
      </w:r>
      <w:r w:rsidR="00C45DB7">
        <w:t>,</w:t>
      </w:r>
      <w:r w:rsidR="0056404F">
        <w:t xml:space="preserve"> NPA </w:t>
      </w:r>
      <w:r w:rsidR="00723358">
        <w:t xml:space="preserve">249/705, </w:t>
      </w:r>
      <w:r w:rsidR="00B024FC">
        <w:t xml:space="preserve">NPA </w:t>
      </w:r>
      <w:r w:rsidR="00723358">
        <w:t>343/613</w:t>
      </w:r>
      <w:r w:rsidR="0056404F">
        <w:t>, NPA </w:t>
      </w:r>
      <w:r w:rsidR="00B024FC">
        <w:t>354/450/579</w:t>
      </w:r>
      <w:r w:rsidR="0056404F">
        <w:t xml:space="preserve"> and NPA </w:t>
      </w:r>
      <w:r w:rsidR="00B024FC">
        <w:t>367/418/581</w:t>
      </w:r>
      <w:r w:rsidR="0056404F">
        <w:t>)</w:t>
      </w:r>
      <w:r w:rsidR="0056404F" w:rsidRPr="00976C98">
        <w:t>.</w:t>
      </w:r>
      <w:r w:rsidR="0056404F">
        <w:t xml:space="preserve"> </w:t>
      </w:r>
      <w:r w:rsidRPr="00976C98">
        <w:t>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21" w:name="_Toc514833018"/>
      <w:bookmarkStart w:id="22" w:name="_Toc51327452"/>
      <w:r w:rsidRPr="00976C98">
        <w:t>P</w:t>
      </w:r>
      <w:r w:rsidR="000C6C26" w:rsidRPr="00976C98">
        <w:t>ROPOSED SCHEDULE</w:t>
      </w:r>
      <w:bookmarkEnd w:id="21"/>
      <w:bookmarkEnd w:id="22"/>
    </w:p>
    <w:p w14:paraId="279062F1" w14:textId="77777777" w:rsidR="000C6C26" w:rsidRPr="00976C98" w:rsidRDefault="000C6C26" w:rsidP="000C6C26">
      <w:pPr>
        <w:keepNext/>
        <w:rPr>
          <w:szCs w:val="22"/>
        </w:rPr>
      </w:pPr>
    </w:p>
    <w:p w14:paraId="09513F2D" w14:textId="55EC5F1E" w:rsidR="000C6C26" w:rsidRPr="00976C98" w:rsidRDefault="000C6C26" w:rsidP="000C6C26">
      <w:pPr>
        <w:keepNext/>
        <w:rPr>
          <w:noProof/>
        </w:rPr>
      </w:pPr>
      <w:r w:rsidRPr="00976C98">
        <w:rPr>
          <w:szCs w:val="22"/>
        </w:rPr>
        <w:t>The</w:t>
      </w:r>
      <w:r w:rsidR="00AB0883">
        <w:rPr>
          <w:szCs w:val="22"/>
        </w:rPr>
        <w:t xml:space="preserve"> CN</w:t>
      </w:r>
      <w:r w:rsidR="009C5A6C">
        <w:rPr>
          <w:szCs w:val="22"/>
        </w:rPr>
        <w:t>A</w:t>
      </w:r>
      <w:r w:rsidR="00AB0883">
        <w:rPr>
          <w:szCs w:val="22"/>
        </w:rPr>
        <w:t xml:space="preserve"> </w:t>
      </w:r>
      <w:r w:rsidRPr="00976C98">
        <w:rPr>
          <w:szCs w:val="22"/>
        </w:rPr>
        <w:t>submits the following schedule for NPA </w:t>
      </w:r>
      <w:r w:rsidR="007277DB">
        <w:rPr>
          <w:szCs w:val="22"/>
        </w:rPr>
        <w:t>819/873</w:t>
      </w:r>
      <w:r w:rsidRPr="00976C98">
        <w:rPr>
          <w:szCs w:val="22"/>
        </w:rPr>
        <w:t xml:space="preserve"> relief based on the recommendations contained in </w:t>
      </w:r>
      <w:r w:rsidRPr="0065626A">
        <w:rPr>
          <w:szCs w:val="22"/>
        </w:rPr>
        <w:t xml:space="preserve">this </w:t>
      </w:r>
      <w:r w:rsidR="002C4C35">
        <w:rPr>
          <w:szCs w:val="22"/>
        </w:rPr>
        <w:t>PROC</w:t>
      </w:r>
      <w:r w:rsidR="002C4C35" w:rsidRPr="00322B21">
        <w:rPr>
          <w:szCs w:val="22"/>
        </w:rPr>
        <w:t xml:space="preserve"> </w:t>
      </w:r>
      <w:r w:rsidRPr="00322B21">
        <w:rPr>
          <w:szCs w:val="22"/>
        </w:rPr>
        <w:t xml:space="preserve">and the current PED of </w:t>
      </w:r>
      <w:r w:rsidR="00B024FC">
        <w:rPr>
          <w:szCs w:val="22"/>
        </w:rPr>
        <w:t>December</w:t>
      </w:r>
      <w:r w:rsidR="00EB2E6C" w:rsidRPr="00322B21">
        <w:rPr>
          <w:szCs w:val="22"/>
        </w:rPr>
        <w:t> </w:t>
      </w:r>
      <w:r w:rsidR="00BE641C" w:rsidRPr="00322B21">
        <w:rPr>
          <w:szCs w:val="22"/>
        </w:rPr>
        <w:t>202</w:t>
      </w:r>
      <w:r w:rsidR="00EB2E6C">
        <w:rPr>
          <w:szCs w:val="22"/>
        </w:rPr>
        <w:t>3</w:t>
      </w:r>
      <w:r w:rsidRPr="00322B21">
        <w:rPr>
          <w:szCs w:val="22"/>
        </w:rPr>
        <w:t>.</w:t>
      </w:r>
      <w:r w:rsidRPr="0065626A">
        <w:rPr>
          <w:szCs w:val="22"/>
        </w:rPr>
        <w:t xml:space="preserve"> 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t>RELIEF IMPLEMENTATION SCHEDULE</w:t>
      </w:r>
    </w:p>
    <w:p w14:paraId="26829ECC" w14:textId="1BDA657B" w:rsidR="000C6C26" w:rsidRPr="00976C98" w:rsidRDefault="000C6C26" w:rsidP="000C6C26">
      <w:pPr>
        <w:pStyle w:val="PlainText"/>
        <w:keepNext/>
        <w:jc w:val="center"/>
        <w:rPr>
          <w:rFonts w:ascii="Arial" w:hAnsi="Arial"/>
        </w:rPr>
      </w:pPr>
      <w:r w:rsidRPr="00976C98">
        <w:rPr>
          <w:rFonts w:ascii="Arial" w:hAnsi="Arial"/>
          <w:b/>
        </w:rPr>
        <w:t xml:space="preserve">For a </w:t>
      </w:r>
      <w:r w:rsidR="0031330B">
        <w:rPr>
          <w:rFonts w:ascii="Arial" w:hAnsi="Arial"/>
          <w:b/>
        </w:rPr>
        <w:t xml:space="preserve">Distributed </w:t>
      </w:r>
      <w:r w:rsidRPr="0031330B">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w:t>
      </w:r>
      <w:r w:rsidR="007F3E8D">
        <w:rPr>
          <w:rFonts w:ascii="Arial" w:hAnsi="Arial"/>
          <w:b/>
        </w:rPr>
        <w:t>468</w:t>
      </w:r>
      <w:r w:rsidR="007F3E8D" w:rsidRPr="00976C98">
        <w:rPr>
          <w:rFonts w:ascii="Arial" w:hAnsi="Arial"/>
          <w:b/>
        </w:rPr>
        <w:t xml:space="preserve"> </w:t>
      </w:r>
      <w:r w:rsidRPr="00976C98">
        <w:rPr>
          <w:rFonts w:ascii="Arial" w:hAnsi="Arial"/>
          <w:b/>
        </w:rPr>
        <w:t>over NPA </w:t>
      </w:r>
      <w:r w:rsidR="007277DB">
        <w:rPr>
          <w:rFonts w:ascii="Arial" w:hAnsi="Arial"/>
          <w:b/>
        </w:rPr>
        <w:t>819/873</w:t>
      </w:r>
    </w:p>
    <w:p w14:paraId="7C12B09A" w14:textId="77777777" w:rsidR="000C6C26" w:rsidRPr="00976C98" w:rsidRDefault="000C6C26" w:rsidP="000C6C26">
      <w:pPr>
        <w:pStyle w:val="PlainText"/>
        <w:rPr>
          <w:rFonts w:ascii="Arial" w:hAnsi="Arial"/>
        </w:rPr>
      </w:pPr>
    </w:p>
    <w:p w14:paraId="156CD775" w14:textId="5660E32D" w:rsidR="003522CA" w:rsidRDefault="008E47A6" w:rsidP="000C6C26">
      <w:pPr>
        <w:pStyle w:val="PlainText"/>
        <w:rPr>
          <w:rFonts w:ascii="Arial" w:hAnsi="Arial"/>
        </w:rPr>
      </w:pPr>
      <w:r>
        <w:rPr>
          <w:rFonts w:ascii="Arial" w:hAnsi="Arial"/>
        </w:rPr>
        <w:t xml:space="preserve"> </w:t>
      </w:r>
      <w:r w:rsidR="000F4968">
        <w:rPr>
          <w:rFonts w:ascii="Arial" w:hAnsi="Arial"/>
        </w:rPr>
        <w:t>[</w:t>
      </w:r>
      <w:r w:rsidR="00EC3CF2" w:rsidRPr="000F4968">
        <w:rPr>
          <w:rFonts w:ascii="Arial" w:hAnsi="Arial"/>
          <w:highlight w:val="green"/>
        </w:rPr>
        <w:t xml:space="preserve">Insert </w:t>
      </w:r>
      <w:r w:rsidRPr="000F4968">
        <w:rPr>
          <w:rFonts w:ascii="Arial" w:hAnsi="Arial"/>
          <w:highlight w:val="green"/>
        </w:rPr>
        <w:t xml:space="preserve">Proposed schedule </w:t>
      </w:r>
      <w:r w:rsidR="00EC3CF2" w:rsidRPr="000F4968">
        <w:rPr>
          <w:rFonts w:ascii="Arial" w:hAnsi="Arial"/>
          <w:highlight w:val="green"/>
        </w:rPr>
        <w:t>from</w:t>
      </w:r>
      <w:r w:rsidRPr="000F4968">
        <w:rPr>
          <w:rFonts w:ascii="Arial" w:hAnsi="Arial"/>
          <w:highlight w:val="green"/>
        </w:rPr>
        <w:t xml:space="preserve"> Excel </w:t>
      </w:r>
      <w:r w:rsidR="000F4968" w:rsidRPr="000F4968">
        <w:rPr>
          <w:rFonts w:ascii="Arial" w:hAnsi="Arial"/>
          <w:highlight w:val="green"/>
        </w:rPr>
        <w:t>worksheet</w:t>
      </w:r>
      <w:r w:rsidR="000F4968">
        <w:rPr>
          <w:rFonts w:ascii="Arial" w:hAnsi="Arial"/>
        </w:rPr>
        <w:t>]</w:t>
      </w:r>
    </w:p>
    <w:p w14:paraId="3B85D88F" w14:textId="77777777" w:rsidR="003522CA" w:rsidRDefault="003522CA" w:rsidP="000C6C26">
      <w:pPr>
        <w:pStyle w:val="PlainText"/>
        <w:rPr>
          <w:rFonts w:ascii="Arial" w:hAnsi="Arial"/>
        </w:rPr>
      </w:pPr>
    </w:p>
    <w:p w14:paraId="300B9C03" w14:textId="77777777" w:rsidR="0065626A" w:rsidRDefault="0065626A" w:rsidP="000C6C26">
      <w:pPr>
        <w:pStyle w:val="PlainText"/>
        <w:rPr>
          <w:rFonts w:ascii="Arial" w:hAnsi="Arial"/>
        </w:rPr>
      </w:pPr>
    </w:p>
    <w:p w14:paraId="0CFCF6CB" w14:textId="77777777" w:rsidR="00E35711" w:rsidRDefault="00E35711" w:rsidP="000C6C26">
      <w:pPr>
        <w:pStyle w:val="PlainText"/>
        <w:rPr>
          <w:rFonts w:ascii="Arial" w:hAnsi="Arial"/>
        </w:rPr>
        <w:sectPr w:rsidR="00E35711" w:rsidSect="00A55CF5">
          <w:pgSz w:w="12240" w:h="15840"/>
          <w:pgMar w:top="1080" w:right="1340" w:bottom="840" w:left="1340" w:header="736" w:footer="645" w:gutter="0"/>
          <w:pgNumType w:start="1"/>
          <w:cols w:space="720"/>
        </w:sectPr>
      </w:pPr>
    </w:p>
    <w:p w14:paraId="63E641A2" w14:textId="77777777" w:rsidR="000C6C26" w:rsidRPr="00976C98" w:rsidRDefault="000C6C26" w:rsidP="000C6C26">
      <w:pPr>
        <w:pStyle w:val="Heading1"/>
      </w:pPr>
      <w:bookmarkStart w:id="23" w:name="_Toc514833019"/>
      <w:bookmarkStart w:id="24" w:name="_Toc51327453"/>
      <w:r w:rsidRPr="00976C98">
        <w:t>JEOPARDY CONTINGENCY PLAN (JCP)</w:t>
      </w:r>
      <w:bookmarkEnd w:id="23"/>
      <w:bookmarkEnd w:id="24"/>
    </w:p>
    <w:p w14:paraId="1370C543" w14:textId="77777777" w:rsidR="000C6C26" w:rsidRPr="00976C98" w:rsidRDefault="000C6C26" w:rsidP="000C6C26">
      <w:pPr>
        <w:keepNext/>
      </w:pPr>
    </w:p>
    <w:p w14:paraId="73B721C5" w14:textId="77777777" w:rsidR="00B073BC" w:rsidRPr="00976C98" w:rsidRDefault="00B073BC" w:rsidP="00B073BC">
      <w:pPr>
        <w:keepNext/>
      </w:pPr>
      <w:r w:rsidRPr="00976C98">
        <w:rPr>
          <w:highlight w:val="yellow"/>
        </w:rPr>
        <w:t>The CNA has provided the template below to assist the RPC with the development of the Jeopardy Contingency Plan (JCP).</w:t>
      </w:r>
    </w:p>
    <w:p w14:paraId="017B56A1" w14:textId="77777777" w:rsidR="00B073BC" w:rsidRDefault="00B073BC" w:rsidP="000C6C26">
      <w:pPr>
        <w:rPr>
          <w:rFonts w:cs="Arial"/>
        </w:rPr>
      </w:pPr>
    </w:p>
    <w:p w14:paraId="3D91DC89" w14:textId="358D1C16" w:rsidR="000C6C26" w:rsidRPr="00976C98" w:rsidRDefault="000C6C26" w:rsidP="000C6C26">
      <w:pPr>
        <w:rPr>
          <w:rFonts w:cs="Arial"/>
          <w:b/>
        </w:rPr>
      </w:pPr>
      <w:r w:rsidRPr="00976C98">
        <w:rPr>
          <w:rFonts w:cs="Arial"/>
        </w:rPr>
        <w:t>The RPC has developed the following JCP for inclusion in the PD for NPA </w:t>
      </w:r>
      <w:r w:rsidR="007277DB">
        <w:rPr>
          <w:rFonts w:cs="Arial"/>
        </w:rPr>
        <w:t>819/873</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412EA65F"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7277DB">
        <w:rPr>
          <w:spacing w:val="-1"/>
        </w:rPr>
        <w:t>819/873</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77777777"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7D2B65">
      <w:pPr>
        <w:pStyle w:val="BodyText"/>
        <w:widowControl w:val="0"/>
        <w:numPr>
          <w:ilvl w:val="0"/>
          <w:numId w:val="49"/>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7D2B65">
      <w:pPr>
        <w:pStyle w:val="BodyText"/>
        <w:widowControl w:val="0"/>
        <w:numPr>
          <w:ilvl w:val="1"/>
          <w:numId w:val="49"/>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proofErr w:type="gramStart"/>
      <w:r w:rsidRPr="00976C98">
        <w:rPr>
          <w:spacing w:val="-1"/>
          <w:szCs w:val="22"/>
        </w:rPr>
        <w:t>months;</w:t>
      </w:r>
      <w:proofErr w:type="gramEnd"/>
    </w:p>
    <w:p w14:paraId="7BA5EFD8" w14:textId="77777777" w:rsidR="000C6C26" w:rsidRPr="00976C98" w:rsidRDefault="000C6C26" w:rsidP="007D2B65">
      <w:pPr>
        <w:pStyle w:val="BodyText"/>
        <w:keepLines/>
        <w:widowControl w:val="0"/>
        <w:numPr>
          <w:ilvl w:val="1"/>
          <w:numId w:val="49"/>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proofErr w:type="gramStart"/>
      <w:r w:rsidRPr="00976C98">
        <w:rPr>
          <w:spacing w:val="-1"/>
          <w:szCs w:val="22"/>
        </w:rPr>
        <w:t>months;</w:t>
      </w:r>
      <w:proofErr w:type="gramEnd"/>
    </w:p>
    <w:p w14:paraId="27EF32CC" w14:textId="77777777"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7D2B65">
      <w:pPr>
        <w:pStyle w:val="BodyText"/>
        <w:widowControl w:val="0"/>
        <w:numPr>
          <w:ilvl w:val="1"/>
          <w:numId w:val="49"/>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roofErr w:type="gramStart"/>
      <w:r w:rsidRPr="00976C98">
        <w:rPr>
          <w:spacing w:val="-1"/>
          <w:szCs w:val="22"/>
        </w:rPr>
        <w:t>);</w:t>
      </w:r>
      <w:proofErr w:type="gramEnd"/>
    </w:p>
    <w:p w14:paraId="29C87D06" w14:textId="77777777" w:rsidR="000C6C26" w:rsidRPr="00976C98" w:rsidRDefault="000C6C26" w:rsidP="007D2B65">
      <w:pPr>
        <w:pStyle w:val="BodyText"/>
        <w:widowControl w:val="0"/>
        <w:numPr>
          <w:ilvl w:val="1"/>
          <w:numId w:val="49"/>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proofErr w:type="gramStart"/>
      <w:r w:rsidRPr="00976C98">
        <w:rPr>
          <w:spacing w:val="-1"/>
          <w:szCs w:val="22"/>
        </w:rPr>
        <w:t>customer;</w:t>
      </w:r>
      <w:proofErr w:type="gramEnd"/>
    </w:p>
    <w:p w14:paraId="0B711AC9" w14:textId="77777777" w:rsidR="000C6C26" w:rsidRPr="00976C98" w:rsidRDefault="000C6C26" w:rsidP="007D2B65">
      <w:pPr>
        <w:pStyle w:val="BodyText"/>
        <w:widowControl w:val="0"/>
        <w:numPr>
          <w:ilvl w:val="1"/>
          <w:numId w:val="49"/>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 xml:space="preserve">being placed into service for that </w:t>
      </w:r>
      <w:proofErr w:type="gramStart"/>
      <w:r w:rsidRPr="00976C98">
        <w:rPr>
          <w:spacing w:val="-1"/>
          <w:szCs w:val="22"/>
        </w:rPr>
        <w:t>customer;</w:t>
      </w:r>
      <w:proofErr w:type="gramEnd"/>
    </w:p>
    <w:p w14:paraId="0D1D4F10" w14:textId="395DF3C5"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proofErr w:type="gramStart"/>
      <w:r w:rsidRPr="00976C98">
        <w:rPr>
          <w:spacing w:val="-1"/>
          <w:szCs w:val="22"/>
        </w:rPr>
        <w:t>assignment;</w:t>
      </w:r>
      <w:proofErr w:type="gramEnd"/>
    </w:p>
    <w:p w14:paraId="386EDB93" w14:textId="77777777" w:rsidR="000C6C26" w:rsidRPr="00976C98" w:rsidRDefault="000C6C26" w:rsidP="007D2B65">
      <w:pPr>
        <w:pStyle w:val="BodyText"/>
        <w:widowControl w:val="0"/>
        <w:numPr>
          <w:ilvl w:val="1"/>
          <w:numId w:val="49"/>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proofErr w:type="gramStart"/>
      <w:r w:rsidRPr="00976C98">
        <w:rPr>
          <w:spacing w:val="-1"/>
          <w:szCs w:val="22"/>
        </w:rPr>
        <w:t>reservation;</w:t>
      </w:r>
      <w:proofErr w:type="gramEnd"/>
    </w:p>
    <w:p w14:paraId="0FEA6A2D" w14:textId="77777777" w:rsidR="000C6C26" w:rsidRPr="00976C98" w:rsidRDefault="000C6C26" w:rsidP="007D2B65">
      <w:pPr>
        <w:pStyle w:val="BodyText"/>
        <w:widowControl w:val="0"/>
        <w:numPr>
          <w:ilvl w:val="1"/>
          <w:numId w:val="49"/>
        </w:numPr>
        <w:tabs>
          <w:tab w:val="left" w:pos="1540"/>
        </w:tabs>
        <w:spacing w:before="1"/>
        <w:ind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7D2B65">
      <w:pPr>
        <w:pStyle w:val="BodyText"/>
        <w:widowControl w:val="0"/>
        <w:numPr>
          <w:ilvl w:val="0"/>
          <w:numId w:val="49"/>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7D2B65">
      <w:pPr>
        <w:pStyle w:val="BodyText"/>
        <w:keepLines/>
        <w:widowControl w:val="0"/>
        <w:numPr>
          <w:ilvl w:val="0"/>
          <w:numId w:val="49"/>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all held telephone numbers have been </w:t>
      </w:r>
      <w:proofErr w:type="gramStart"/>
      <w:r w:rsidRPr="00976C98">
        <w:rPr>
          <w:spacing w:val="-1"/>
          <w:szCs w:val="22"/>
        </w:rPr>
        <w:t>released;</w:t>
      </w:r>
      <w:proofErr w:type="gramEnd"/>
    </w:p>
    <w:p w14:paraId="51251D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reserved numbers do not exceed ten percent of the total quantity of numbers as defined in Appendix G of the Canadian CO Code (NXX) Assignment </w:t>
      </w:r>
      <w:proofErr w:type="gramStart"/>
      <w:r w:rsidRPr="00976C98">
        <w:rPr>
          <w:spacing w:val="-1"/>
          <w:szCs w:val="22"/>
        </w:rPr>
        <w:t>Guideline;</w:t>
      </w:r>
      <w:proofErr w:type="gramEnd"/>
    </w:p>
    <w:p w14:paraId="17F9CD2A"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976C98">
        <w:rPr>
          <w:spacing w:val="-1"/>
          <w:szCs w:val="22"/>
        </w:rPr>
        <w:t>inventory;</w:t>
      </w:r>
      <w:proofErr w:type="gramEnd"/>
    </w:p>
    <w:p w14:paraId="65408358"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a completed Telephone Number Utilization Report for the applicable switching entity signed by both a company officer and the company’s authorized </w:t>
      </w:r>
      <w:proofErr w:type="gramStart"/>
      <w:r w:rsidRPr="00976C98">
        <w:rPr>
          <w:spacing w:val="-1"/>
          <w:szCs w:val="22"/>
        </w:rPr>
        <w:t>representative;</w:t>
      </w:r>
      <w:proofErr w:type="gramEnd"/>
    </w:p>
    <w:p w14:paraId="33BE7889" w14:textId="4BCAC86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r w:rsidR="00DC37DB">
        <w:rPr>
          <w:spacing w:val="-1"/>
          <w:szCs w:val="22"/>
        </w:rPr>
        <w:t>,</w:t>
      </w:r>
    </w:p>
    <w:p w14:paraId="2D2301B4"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Any CO Codes for growth assigned after the implementation of this JCP must be activated in the network and placed In-Service within four months of assignment. In the event that a CO Code Holder is unable to place the CO Code In-Service within four months of the date 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7D2B65">
      <w:pPr>
        <w:pStyle w:val="BodyText"/>
        <w:keepNext/>
        <w:keepLines/>
        <w:widowControl w:val="0"/>
        <w:numPr>
          <w:ilvl w:val="0"/>
          <w:numId w:val="49"/>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7D2B65">
      <w:pPr>
        <w:pStyle w:val="BodyText"/>
        <w:keepLines/>
        <w:widowControl w:val="0"/>
        <w:numPr>
          <w:ilvl w:val="0"/>
          <w:numId w:val="49"/>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712DED">
          <w:pgSz w:w="12240" w:h="15840"/>
          <w:pgMar w:top="1080" w:right="1340" w:bottom="840" w:left="1340" w:header="736" w:footer="645" w:gutter="0"/>
          <w:pgNumType w:start="0"/>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7D2B65" w:rsidP="00EC5396">
      <w:pPr>
        <w:pStyle w:val="Style1"/>
        <w:keepNext/>
        <w:tabs>
          <w:tab w:val="left" w:pos="6120"/>
          <w:tab w:val="left" w:pos="11500"/>
        </w:tabs>
        <w:rPr>
          <w:b w:val="0"/>
          <w:sz w:val="20"/>
          <w:lang w:val="en-CA"/>
        </w:rPr>
      </w:pPr>
      <w:r>
        <w:rPr>
          <w:b w:val="0"/>
          <w:sz w:val="20"/>
          <w:lang w:val="en-CA"/>
        </w:rPr>
        <w:pict w14:anchorId="4F3A82A0">
          <v:rect id="_x0000_i1026" style="width:0;height:1.5pt" o:hralign="center" o:hrstd="t" o:hr="t" fillcolor="#aca899" stroked="f">
            <v:imagedata r:id="rId17"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7D2B65" w:rsidP="00EC5396">
      <w:pPr>
        <w:pStyle w:val="Style1"/>
        <w:keepNext/>
        <w:tabs>
          <w:tab w:val="left" w:pos="6120"/>
          <w:tab w:val="left" w:pos="11500"/>
        </w:tabs>
        <w:rPr>
          <w:b w:val="0"/>
          <w:sz w:val="20"/>
          <w:lang w:val="en-CA"/>
        </w:rPr>
      </w:pPr>
      <w:r>
        <w:rPr>
          <w:b w:val="0"/>
          <w:sz w:val="20"/>
          <w:lang w:val="en-CA"/>
        </w:rPr>
        <w:pict w14:anchorId="12B214EF">
          <v:rect id="_x0000_i1027" style="width:0;height:1.5pt" o:hralign="center" o:hrstd="t" o:hr="t" fillcolor="#aca899" stroked="f">
            <v:imagedata r:id="rId17"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D2B65">
        <w:rPr>
          <w:rFonts w:cs="Arial"/>
          <w:b w:val="0"/>
          <w:sz w:val="20"/>
          <w:lang w:val="en-CA"/>
        </w:rPr>
      </w:r>
      <w:r w:rsidR="007D2B6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D2B65">
        <w:rPr>
          <w:rFonts w:cs="Arial"/>
          <w:b w:val="0"/>
          <w:sz w:val="20"/>
          <w:lang w:val="en-CA"/>
        </w:rPr>
      </w:r>
      <w:r w:rsidR="007D2B6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D2B65">
        <w:rPr>
          <w:rFonts w:cs="Arial"/>
          <w:b w:val="0"/>
          <w:sz w:val="20"/>
          <w:lang w:val="en-CA"/>
        </w:rPr>
      </w:r>
      <w:r w:rsidR="007D2B6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D2B65">
        <w:rPr>
          <w:rFonts w:cs="Arial"/>
          <w:b w:val="0"/>
          <w:sz w:val="20"/>
          <w:lang w:val="en-CA"/>
        </w:rPr>
      </w:r>
      <w:r w:rsidR="007D2B6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D2B65">
        <w:rPr>
          <w:rFonts w:cs="Arial"/>
          <w:b w:val="0"/>
          <w:sz w:val="20"/>
          <w:lang w:val="en-CA"/>
        </w:rPr>
      </w:r>
      <w:r w:rsidR="007D2B6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D2B65">
        <w:rPr>
          <w:rFonts w:cs="Arial"/>
          <w:b w:val="0"/>
          <w:sz w:val="20"/>
          <w:lang w:val="en-CA"/>
        </w:rPr>
      </w:r>
      <w:r w:rsidR="007D2B6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7D2B65">
        <w:rPr>
          <w:rFonts w:cs="Arial"/>
          <w:b w:val="0"/>
          <w:sz w:val="20"/>
          <w:lang w:val="en-CA"/>
        </w:rPr>
      </w:r>
      <w:r w:rsidR="007D2B65">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7D2B65" w:rsidP="00B450EF">
      <w:pPr>
        <w:pStyle w:val="Style1"/>
        <w:keepNext/>
        <w:tabs>
          <w:tab w:val="left" w:pos="2250"/>
        </w:tabs>
        <w:rPr>
          <w:szCs w:val="22"/>
          <w:lang w:val="en-CA"/>
        </w:rPr>
      </w:pPr>
      <w:r>
        <w:rPr>
          <w:noProof/>
          <w:sz w:val="20"/>
          <w:lang w:val="en-CA"/>
        </w:rPr>
        <w:object w:dxaOrig="1440" w:dyaOrig="1440" w14:anchorId="54D9E260">
          <v:shape id="_x0000_s1026" type="#_x0000_t75" style="position:absolute;left:0;text-align:left;margin-left:57.7pt;margin-top:17.55pt;width:501.75pt;height:255.75pt;z-index:251658240">
            <v:imagedata r:id="rId18" o:title=""/>
            <w10:wrap type="topAndBottom"/>
          </v:shape>
          <o:OLEObject Type="Embed" ProgID="Excel.Sheet.8" ShapeID="_x0000_s1026" DrawAspect="Content" ObjectID="_1662198152" r:id="rId19"/>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7E4863AA" w14:textId="77777777" w:rsidR="00875C3A" w:rsidRDefault="00875C3A" w:rsidP="00FC1101">
      <w:pPr>
        <w:rPr>
          <w:rFonts w:eastAsia="Arial" w:cs="Arial"/>
          <w:b/>
          <w:bCs/>
        </w:rPr>
        <w:sectPr w:rsidR="00875C3A" w:rsidSect="00A55CF5">
          <w:headerReference w:type="default" r:id="rId20"/>
          <w:type w:val="continuous"/>
          <w:pgSz w:w="15840" w:h="12240" w:orient="landscape"/>
          <w:pgMar w:top="1080" w:right="1040" w:bottom="840" w:left="960" w:header="720" w:footer="720" w:gutter="0"/>
          <w:cols w:space="720"/>
        </w:sectPr>
      </w:pPr>
    </w:p>
    <w:p w14:paraId="3C829735" w14:textId="35B16314" w:rsidR="000C6C26" w:rsidRPr="00976C98" w:rsidRDefault="000C6C26" w:rsidP="000C6C26">
      <w:pPr>
        <w:jc w:val="center"/>
        <w:rPr>
          <w:sz w:val="28"/>
          <w:szCs w:val="28"/>
        </w:rPr>
      </w:pPr>
      <w:r w:rsidRPr="00976C98">
        <w:rPr>
          <w:b/>
          <w:sz w:val="28"/>
          <w:szCs w:val="28"/>
        </w:rPr>
        <w:t>NPA </w:t>
      </w:r>
      <w:r w:rsidR="007277DB">
        <w:rPr>
          <w:b/>
          <w:sz w:val="28"/>
          <w:szCs w:val="28"/>
        </w:rPr>
        <w:t>819/873</w:t>
      </w:r>
      <w:r w:rsidRPr="00976C98">
        <w:rPr>
          <w:b/>
          <w:sz w:val="28"/>
          <w:szCs w:val="28"/>
        </w:rPr>
        <w:t xml:space="preserve"> CO Code Inventory Chart</w:t>
      </w:r>
    </w:p>
    <w:p w14:paraId="78EFB0E1" w14:textId="77777777" w:rsidR="000C6C26" w:rsidRPr="00976C98" w:rsidRDefault="000C6C26" w:rsidP="000C6C26"/>
    <w:p w14:paraId="1E61A5C5" w14:textId="7132C490"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7277DB">
        <w:t>819/873</w:t>
      </w:r>
      <w:r w:rsidRPr="00976C98">
        <w:t xml:space="preserve"> in a Jeopardy Condition.</w:t>
      </w:r>
    </w:p>
    <w:p w14:paraId="23213E20" w14:textId="77777777" w:rsidR="000C6C26" w:rsidRPr="00976C98" w:rsidRDefault="000C6C26" w:rsidP="000C6C26">
      <w:pPr>
        <w:rPr>
          <w:rFonts w:cs="Arial"/>
        </w:rPr>
      </w:pPr>
    </w:p>
    <w:p w14:paraId="4D591702" w14:textId="495DAFE5" w:rsidR="000C6C26" w:rsidRPr="008B258B"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7277DB">
        <w:rPr>
          <w:rFonts w:cs="Arial"/>
        </w:rPr>
        <w:t>819/873</w:t>
      </w:r>
      <w:r w:rsidRPr="00976C98">
        <w:t xml:space="preserve"> </w:t>
      </w:r>
      <w:r w:rsidRPr="00976C98">
        <w:rPr>
          <w:rFonts w:cs="Arial"/>
        </w:rPr>
        <w:t xml:space="preserve">assigned and </w:t>
      </w:r>
      <w:proofErr w:type="gramStart"/>
      <w:r w:rsidRPr="00976C98">
        <w:rPr>
          <w:rFonts w:cs="Arial"/>
        </w:rPr>
        <w:t>In</w:t>
      </w:r>
      <w:proofErr w:type="gramEnd"/>
      <w:r w:rsidRPr="00976C98">
        <w:rPr>
          <w:rFonts w:cs="Arial"/>
        </w:rPr>
        <w:noBreakHyphen/>
        <w:t xml:space="preserve">service as </w:t>
      </w:r>
      <w:r w:rsidRPr="008B258B">
        <w:rPr>
          <w:rFonts w:cs="Arial"/>
        </w:rPr>
        <w:t xml:space="preserve">of </w:t>
      </w:r>
      <w:r w:rsidR="007119BA" w:rsidRPr="00434CFD">
        <w:rPr>
          <w:rFonts w:cs="Arial"/>
          <w:highlight w:val="yellow"/>
        </w:rPr>
        <w:t xml:space="preserve">21 </w:t>
      </w:r>
      <w:r w:rsidR="00754C5F">
        <w:rPr>
          <w:rFonts w:cs="Arial"/>
          <w:highlight w:val="yellow"/>
        </w:rPr>
        <w:t>September</w:t>
      </w:r>
      <w:r w:rsidR="00D57920" w:rsidRPr="00434CFD">
        <w:rPr>
          <w:rFonts w:cs="Arial"/>
          <w:highlight w:val="yellow"/>
        </w:rPr>
        <w:t xml:space="preserve"> </w:t>
      </w:r>
      <w:r w:rsidRPr="00434CFD">
        <w:rPr>
          <w:rFonts w:cs="Arial"/>
          <w:highlight w:val="yellow"/>
        </w:rPr>
        <w:t>20</w:t>
      </w:r>
      <w:r w:rsidR="00754C5F">
        <w:rPr>
          <w:rFonts w:cs="Arial"/>
          <w:highlight w:val="yellow"/>
        </w:rPr>
        <w:t>20</w:t>
      </w:r>
      <w:r w:rsidRPr="008B258B">
        <w:rPr>
          <w:rFonts w:cs="Arial"/>
        </w:rPr>
        <w:t>. The CO Codes that become assignable in a Jeopardy Condition shall only be made available for assignment when all other available CO Codes have been assigned in the order listed below.</w:t>
      </w:r>
    </w:p>
    <w:p w14:paraId="6DD48935" w14:textId="77777777" w:rsidR="000C6C26" w:rsidRPr="008B258B"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8B258B" w14:paraId="01A93CB8" w14:textId="77777777" w:rsidTr="004E722E">
        <w:tc>
          <w:tcPr>
            <w:tcW w:w="421" w:type="dxa"/>
          </w:tcPr>
          <w:p w14:paraId="0DA09C29" w14:textId="77777777" w:rsidR="000C6C26" w:rsidRPr="008B258B" w:rsidRDefault="000C6C26" w:rsidP="004E722E">
            <w:pPr>
              <w:spacing w:line="240" w:lineRule="exact"/>
              <w:rPr>
                <w:rFonts w:cs="Arial"/>
                <w:b/>
                <w:bCs/>
                <w:sz w:val="20"/>
              </w:rPr>
            </w:pPr>
          </w:p>
        </w:tc>
        <w:tc>
          <w:tcPr>
            <w:tcW w:w="7796" w:type="dxa"/>
          </w:tcPr>
          <w:p w14:paraId="65938591" w14:textId="77777777" w:rsidR="000C6C26" w:rsidRPr="008B258B"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8B258B" w:rsidRDefault="000C6C26" w:rsidP="004E722E">
            <w:pPr>
              <w:keepNext/>
              <w:spacing w:line="240" w:lineRule="exact"/>
              <w:jc w:val="center"/>
              <w:rPr>
                <w:rFonts w:cs="Arial"/>
                <w:b/>
                <w:bCs/>
                <w:sz w:val="20"/>
              </w:rPr>
            </w:pPr>
            <w:r w:rsidRPr="008B258B">
              <w:rPr>
                <w:rFonts w:cs="Arial"/>
                <w:b/>
                <w:bCs/>
                <w:sz w:val="20"/>
              </w:rPr>
              <w:t>Quantity</w:t>
            </w:r>
          </w:p>
        </w:tc>
      </w:tr>
      <w:tr w:rsidR="000C6C26" w:rsidRPr="008B258B" w14:paraId="1F26F449" w14:textId="77777777" w:rsidTr="004E722E">
        <w:tc>
          <w:tcPr>
            <w:tcW w:w="421" w:type="dxa"/>
          </w:tcPr>
          <w:p w14:paraId="548B0CB3" w14:textId="77777777" w:rsidR="000C6C26" w:rsidRPr="008B258B" w:rsidRDefault="000C6C26" w:rsidP="004E722E">
            <w:pPr>
              <w:spacing w:line="240" w:lineRule="exact"/>
              <w:rPr>
                <w:rFonts w:cs="Arial"/>
                <w:b/>
                <w:bCs/>
                <w:sz w:val="20"/>
              </w:rPr>
            </w:pPr>
            <w:r w:rsidRPr="008B258B">
              <w:rPr>
                <w:rFonts w:cs="Arial"/>
                <w:b/>
                <w:sz w:val="20"/>
              </w:rPr>
              <w:t>A</w:t>
            </w:r>
          </w:p>
        </w:tc>
        <w:tc>
          <w:tcPr>
            <w:tcW w:w="7796" w:type="dxa"/>
          </w:tcPr>
          <w:p w14:paraId="75730F29" w14:textId="71531981" w:rsidR="000C6C26" w:rsidRPr="008B258B" w:rsidRDefault="00ED7DD8" w:rsidP="00F76201">
            <w:pPr>
              <w:pStyle w:val="Header"/>
              <w:keepNext/>
              <w:tabs>
                <w:tab w:val="clear" w:pos="4320"/>
                <w:tab w:val="clear" w:pos="8640"/>
              </w:tabs>
              <w:spacing w:line="240" w:lineRule="exact"/>
              <w:rPr>
                <w:rFonts w:cs="Arial"/>
                <w:sz w:val="20"/>
              </w:rPr>
            </w:pPr>
            <w:r w:rsidRPr="008B258B">
              <w:rPr>
                <w:rFonts w:cs="Arial"/>
                <w:b/>
                <w:sz w:val="20"/>
              </w:rPr>
              <w:t>Total CO Codes in NPAs </w:t>
            </w:r>
            <w:r w:rsidR="007277DB">
              <w:rPr>
                <w:rFonts w:cs="Arial"/>
                <w:b/>
                <w:sz w:val="20"/>
              </w:rPr>
              <w:t>819/873</w:t>
            </w:r>
            <w:r w:rsidR="000C6C26" w:rsidRPr="008B258B">
              <w:rPr>
                <w:rFonts w:cs="Arial"/>
                <w:sz w:val="20"/>
              </w:rPr>
              <w:t xml:space="preserve"> </w:t>
            </w:r>
            <w:r w:rsidR="000C6C26" w:rsidRPr="008B258B">
              <w:rPr>
                <w:rFonts w:cs="Arial"/>
                <w:b/>
                <w:sz w:val="20"/>
              </w:rPr>
              <w:t>(NXX format)</w:t>
            </w:r>
          </w:p>
        </w:tc>
        <w:tc>
          <w:tcPr>
            <w:tcW w:w="1260" w:type="dxa"/>
          </w:tcPr>
          <w:p w14:paraId="5A197EEB" w14:textId="73E46470" w:rsidR="000C6C26" w:rsidRPr="008B258B" w:rsidRDefault="00B024FC" w:rsidP="00F76201">
            <w:pPr>
              <w:keepNext/>
              <w:spacing w:line="240" w:lineRule="exact"/>
              <w:jc w:val="center"/>
              <w:rPr>
                <w:rFonts w:cs="Arial"/>
                <w:b/>
                <w:bCs/>
                <w:sz w:val="20"/>
              </w:rPr>
            </w:pPr>
            <w:r>
              <w:rPr>
                <w:rFonts w:cs="Arial"/>
                <w:b/>
                <w:bCs/>
                <w:sz w:val="20"/>
              </w:rPr>
              <w:t>1600</w:t>
            </w:r>
          </w:p>
        </w:tc>
      </w:tr>
      <w:tr w:rsidR="000C6C26" w:rsidRPr="008B258B" w14:paraId="3A38E1DA" w14:textId="77777777" w:rsidTr="004E722E">
        <w:trPr>
          <w:trHeight w:hRule="exact" w:val="113"/>
        </w:trPr>
        <w:tc>
          <w:tcPr>
            <w:tcW w:w="9477" w:type="dxa"/>
            <w:gridSpan w:val="3"/>
          </w:tcPr>
          <w:p w14:paraId="3476521D" w14:textId="77777777" w:rsidR="000C6C26" w:rsidRPr="008B258B" w:rsidRDefault="000C6C26" w:rsidP="004E722E">
            <w:pPr>
              <w:spacing w:line="240" w:lineRule="exact"/>
              <w:jc w:val="center"/>
              <w:rPr>
                <w:rFonts w:cs="Arial"/>
                <w:sz w:val="20"/>
              </w:rPr>
            </w:pPr>
          </w:p>
        </w:tc>
      </w:tr>
      <w:tr w:rsidR="000C6C26" w:rsidRPr="008B258B" w14:paraId="27FB2873" w14:textId="77777777" w:rsidTr="004E722E">
        <w:tc>
          <w:tcPr>
            <w:tcW w:w="421" w:type="dxa"/>
          </w:tcPr>
          <w:p w14:paraId="333D2E54" w14:textId="77777777" w:rsidR="000C6C26" w:rsidRPr="008B258B" w:rsidRDefault="000C6C26" w:rsidP="004E722E">
            <w:pPr>
              <w:spacing w:line="240" w:lineRule="exact"/>
              <w:rPr>
                <w:rFonts w:cs="Arial"/>
                <w:b/>
                <w:sz w:val="20"/>
              </w:rPr>
            </w:pPr>
            <w:r w:rsidRPr="008B258B">
              <w:rPr>
                <w:rFonts w:cs="Arial"/>
                <w:b/>
                <w:sz w:val="20"/>
              </w:rPr>
              <w:t>B</w:t>
            </w:r>
          </w:p>
        </w:tc>
        <w:tc>
          <w:tcPr>
            <w:tcW w:w="7796" w:type="dxa"/>
          </w:tcPr>
          <w:p w14:paraId="4D2726F4" w14:textId="77777777" w:rsidR="000C6C26" w:rsidRPr="008B258B" w:rsidRDefault="000C6C26" w:rsidP="004E722E">
            <w:pPr>
              <w:spacing w:line="240" w:lineRule="exact"/>
              <w:rPr>
                <w:rFonts w:cs="Arial"/>
                <w:b/>
                <w:sz w:val="20"/>
              </w:rPr>
            </w:pPr>
            <w:r w:rsidRPr="008B258B">
              <w:rPr>
                <w:rFonts w:cs="Arial"/>
                <w:b/>
                <w:sz w:val="20"/>
              </w:rPr>
              <w:t>CO Codes unassignable prior to a Jeopardy Condition</w:t>
            </w:r>
          </w:p>
        </w:tc>
        <w:tc>
          <w:tcPr>
            <w:tcW w:w="1260" w:type="dxa"/>
          </w:tcPr>
          <w:p w14:paraId="720E41B1" w14:textId="77777777" w:rsidR="000C6C26" w:rsidRPr="008B258B" w:rsidRDefault="000C6C26" w:rsidP="004E722E">
            <w:pPr>
              <w:spacing w:line="240" w:lineRule="exact"/>
              <w:jc w:val="center"/>
              <w:rPr>
                <w:rFonts w:cs="Arial"/>
                <w:sz w:val="20"/>
              </w:rPr>
            </w:pPr>
          </w:p>
        </w:tc>
      </w:tr>
      <w:tr w:rsidR="000C6C26" w:rsidRPr="008B258B" w14:paraId="51090892" w14:textId="77777777" w:rsidTr="004E722E">
        <w:trPr>
          <w:trHeight w:val="287"/>
        </w:trPr>
        <w:tc>
          <w:tcPr>
            <w:tcW w:w="421" w:type="dxa"/>
          </w:tcPr>
          <w:p w14:paraId="694B9513" w14:textId="77777777" w:rsidR="000C6C26" w:rsidRPr="008B258B" w:rsidRDefault="000C6C26" w:rsidP="004E722E">
            <w:pPr>
              <w:spacing w:line="240" w:lineRule="exact"/>
              <w:rPr>
                <w:rFonts w:cs="Arial"/>
                <w:sz w:val="20"/>
              </w:rPr>
            </w:pPr>
          </w:p>
        </w:tc>
        <w:tc>
          <w:tcPr>
            <w:tcW w:w="7796" w:type="dxa"/>
          </w:tcPr>
          <w:p w14:paraId="13A2D6D1" w14:textId="77777777" w:rsidR="000C6C26" w:rsidRPr="008B258B" w:rsidRDefault="000C6C26" w:rsidP="004E722E">
            <w:pPr>
              <w:ind w:left="252"/>
              <w:rPr>
                <w:rFonts w:cs="Arial"/>
                <w:sz w:val="20"/>
              </w:rPr>
            </w:pPr>
            <w:r w:rsidRPr="008B258B">
              <w:rPr>
                <w:rFonts w:cs="Arial"/>
                <w:sz w:val="20"/>
              </w:rPr>
              <w:t>N11 Service Codes (211, 311, 411, 511, 611, 711, 811, 911)</w:t>
            </w:r>
          </w:p>
        </w:tc>
        <w:tc>
          <w:tcPr>
            <w:tcW w:w="1260" w:type="dxa"/>
          </w:tcPr>
          <w:p w14:paraId="6917CC64" w14:textId="1BEE0165" w:rsidR="000C6C26" w:rsidRPr="008B258B" w:rsidRDefault="00B024FC" w:rsidP="00241E3E">
            <w:pPr>
              <w:tabs>
                <w:tab w:val="decimal" w:pos="205"/>
                <w:tab w:val="center" w:pos="4320"/>
                <w:tab w:val="right" w:pos="8640"/>
              </w:tabs>
              <w:jc w:val="center"/>
              <w:rPr>
                <w:rFonts w:cs="Arial"/>
                <w:sz w:val="20"/>
              </w:rPr>
            </w:pPr>
            <w:r>
              <w:rPr>
                <w:rFonts w:cs="Arial"/>
                <w:sz w:val="20"/>
              </w:rPr>
              <w:t>16</w:t>
            </w:r>
          </w:p>
        </w:tc>
      </w:tr>
      <w:tr w:rsidR="000C6C26" w:rsidRPr="008B258B" w14:paraId="02CCDC23" w14:textId="77777777" w:rsidTr="004E722E">
        <w:tc>
          <w:tcPr>
            <w:tcW w:w="421" w:type="dxa"/>
          </w:tcPr>
          <w:p w14:paraId="629AA69F" w14:textId="77777777" w:rsidR="000C6C26" w:rsidRPr="008B258B" w:rsidRDefault="000C6C26" w:rsidP="004E722E">
            <w:pPr>
              <w:spacing w:line="240" w:lineRule="exact"/>
              <w:rPr>
                <w:rFonts w:cs="Arial"/>
                <w:sz w:val="20"/>
              </w:rPr>
            </w:pPr>
          </w:p>
        </w:tc>
        <w:tc>
          <w:tcPr>
            <w:tcW w:w="7796" w:type="dxa"/>
          </w:tcPr>
          <w:p w14:paraId="61F71CF1" w14:textId="77777777" w:rsidR="000C6C26" w:rsidRPr="008B258B" w:rsidRDefault="000C6C26" w:rsidP="004E722E">
            <w:pPr>
              <w:tabs>
                <w:tab w:val="left" w:pos="360"/>
              </w:tabs>
              <w:ind w:left="252"/>
              <w:rPr>
                <w:rFonts w:cs="Arial"/>
                <w:sz w:val="20"/>
              </w:rPr>
            </w:pPr>
            <w:r w:rsidRPr="008B258B">
              <w:rPr>
                <w:rFonts w:cs="Arial"/>
                <w:sz w:val="20"/>
              </w:rPr>
              <w:t>Special Use Codes (555, 950 &amp; 976)</w:t>
            </w:r>
          </w:p>
        </w:tc>
        <w:tc>
          <w:tcPr>
            <w:tcW w:w="1260" w:type="dxa"/>
          </w:tcPr>
          <w:p w14:paraId="601E3B11" w14:textId="14B837F7" w:rsidR="000C6C26" w:rsidRPr="008B258B" w:rsidRDefault="00B024FC" w:rsidP="00241E3E">
            <w:pPr>
              <w:tabs>
                <w:tab w:val="decimal" w:pos="205"/>
                <w:tab w:val="center" w:pos="4320"/>
                <w:tab w:val="right" w:pos="8640"/>
              </w:tabs>
              <w:jc w:val="center"/>
              <w:rPr>
                <w:rFonts w:cs="Arial"/>
                <w:sz w:val="20"/>
              </w:rPr>
            </w:pPr>
            <w:r>
              <w:rPr>
                <w:rFonts w:cs="Arial"/>
                <w:sz w:val="20"/>
              </w:rPr>
              <w:t>5</w:t>
            </w:r>
          </w:p>
        </w:tc>
      </w:tr>
      <w:tr w:rsidR="000C6C26" w:rsidRPr="008B258B" w14:paraId="4EE4DB57" w14:textId="77777777" w:rsidTr="004E722E">
        <w:tc>
          <w:tcPr>
            <w:tcW w:w="421" w:type="dxa"/>
          </w:tcPr>
          <w:p w14:paraId="0825DFD8" w14:textId="77777777" w:rsidR="000C6C26" w:rsidRPr="008B258B" w:rsidRDefault="000C6C26" w:rsidP="004E722E">
            <w:pPr>
              <w:spacing w:line="240" w:lineRule="exact"/>
              <w:rPr>
                <w:rFonts w:cs="Arial"/>
                <w:sz w:val="20"/>
              </w:rPr>
            </w:pPr>
          </w:p>
        </w:tc>
        <w:tc>
          <w:tcPr>
            <w:tcW w:w="7796" w:type="dxa"/>
          </w:tcPr>
          <w:p w14:paraId="30090CA2" w14:textId="6E1621EA" w:rsidR="000C6C26" w:rsidRPr="008B258B" w:rsidRDefault="000C6C26" w:rsidP="009B602A">
            <w:pPr>
              <w:tabs>
                <w:tab w:val="left" w:pos="360"/>
              </w:tabs>
              <w:ind w:left="252"/>
              <w:rPr>
                <w:rFonts w:cs="Arial"/>
                <w:sz w:val="20"/>
              </w:rPr>
            </w:pPr>
            <w:r w:rsidRPr="008B258B">
              <w:rPr>
                <w:rFonts w:cs="Arial"/>
                <w:sz w:val="20"/>
              </w:rPr>
              <w:t>Home NPA Code(s)</w:t>
            </w:r>
          </w:p>
        </w:tc>
        <w:tc>
          <w:tcPr>
            <w:tcW w:w="1260" w:type="dxa"/>
          </w:tcPr>
          <w:p w14:paraId="66365EEF" w14:textId="742F40C8" w:rsidR="000C6C26" w:rsidRPr="008B258B" w:rsidRDefault="00B024FC" w:rsidP="00FE7E7C">
            <w:pPr>
              <w:tabs>
                <w:tab w:val="decimal" w:pos="205"/>
                <w:tab w:val="center" w:pos="4320"/>
                <w:tab w:val="right" w:pos="8640"/>
              </w:tabs>
              <w:jc w:val="center"/>
              <w:rPr>
                <w:rFonts w:cs="Arial"/>
                <w:sz w:val="20"/>
              </w:rPr>
            </w:pPr>
            <w:r>
              <w:rPr>
                <w:rFonts w:cs="Arial"/>
                <w:sz w:val="20"/>
              </w:rPr>
              <w:t>4</w:t>
            </w:r>
          </w:p>
        </w:tc>
      </w:tr>
      <w:tr w:rsidR="000C6C26" w:rsidRPr="008B258B" w14:paraId="6238C977" w14:textId="77777777" w:rsidTr="004E722E">
        <w:tc>
          <w:tcPr>
            <w:tcW w:w="421" w:type="dxa"/>
          </w:tcPr>
          <w:p w14:paraId="3CBF78F7" w14:textId="77777777" w:rsidR="000C6C26" w:rsidRPr="008B258B" w:rsidRDefault="000C6C26" w:rsidP="004E722E">
            <w:pPr>
              <w:spacing w:line="240" w:lineRule="exact"/>
              <w:rPr>
                <w:rFonts w:cs="Arial"/>
                <w:sz w:val="20"/>
              </w:rPr>
            </w:pPr>
          </w:p>
        </w:tc>
        <w:tc>
          <w:tcPr>
            <w:tcW w:w="7796" w:type="dxa"/>
          </w:tcPr>
          <w:p w14:paraId="189065D6" w14:textId="2C58CEC1" w:rsidR="000C6C26" w:rsidRPr="008B258B" w:rsidRDefault="000C6C26" w:rsidP="00040B35">
            <w:pPr>
              <w:tabs>
                <w:tab w:val="left" w:pos="360"/>
              </w:tabs>
              <w:ind w:left="252"/>
              <w:rPr>
                <w:rFonts w:cs="Arial"/>
                <w:sz w:val="20"/>
              </w:rPr>
            </w:pPr>
            <w:r w:rsidRPr="008B258B">
              <w:rPr>
                <w:rFonts w:cs="Arial"/>
                <w:sz w:val="20"/>
              </w:rPr>
              <w:t>Current Neighbouring NPA Codes (</w:t>
            </w:r>
            <w:r w:rsidR="00040B35" w:rsidRPr="008B258B">
              <w:rPr>
                <w:rFonts w:cs="Arial"/>
                <w:sz w:val="20"/>
              </w:rPr>
              <w:t xml:space="preserve">249, 343, </w:t>
            </w:r>
            <w:r w:rsidR="006D34BE" w:rsidRPr="008B258B">
              <w:rPr>
                <w:rFonts w:cs="Arial"/>
                <w:sz w:val="20"/>
              </w:rPr>
              <w:t>4</w:t>
            </w:r>
            <w:r w:rsidR="006D34BE">
              <w:rPr>
                <w:rFonts w:cs="Arial"/>
                <w:sz w:val="20"/>
              </w:rPr>
              <w:t>50</w:t>
            </w:r>
            <w:r w:rsidR="00040B35" w:rsidRPr="008B258B">
              <w:rPr>
                <w:rFonts w:cs="Arial"/>
                <w:sz w:val="20"/>
              </w:rPr>
              <w:t xml:space="preserve">, </w:t>
            </w:r>
            <w:r w:rsidR="006D34BE">
              <w:rPr>
                <w:rFonts w:cs="Arial"/>
                <w:sz w:val="20"/>
              </w:rPr>
              <w:t>579</w:t>
            </w:r>
            <w:r w:rsidR="00040B35" w:rsidRPr="008B258B">
              <w:rPr>
                <w:rFonts w:cs="Arial"/>
                <w:sz w:val="20"/>
              </w:rPr>
              <w:t>, 613, 705</w:t>
            </w:r>
            <w:r w:rsidRPr="008B258B">
              <w:rPr>
                <w:rFonts w:cs="Arial"/>
                <w:sz w:val="20"/>
              </w:rPr>
              <w:t>)</w:t>
            </w:r>
          </w:p>
        </w:tc>
        <w:tc>
          <w:tcPr>
            <w:tcW w:w="1260" w:type="dxa"/>
          </w:tcPr>
          <w:p w14:paraId="769F8EDE" w14:textId="53D52C6B" w:rsidR="000C6C26" w:rsidRPr="008B258B" w:rsidRDefault="00B024FC" w:rsidP="00040B35">
            <w:pPr>
              <w:tabs>
                <w:tab w:val="decimal" w:pos="205"/>
                <w:tab w:val="center" w:pos="4320"/>
                <w:tab w:val="right" w:pos="8640"/>
              </w:tabs>
              <w:jc w:val="center"/>
              <w:rPr>
                <w:rFonts w:cs="Arial"/>
                <w:sz w:val="20"/>
              </w:rPr>
            </w:pPr>
            <w:r>
              <w:rPr>
                <w:rFonts w:cs="Arial"/>
                <w:sz w:val="20"/>
              </w:rPr>
              <w:t>12</w:t>
            </w:r>
          </w:p>
        </w:tc>
      </w:tr>
      <w:tr w:rsidR="000C6C26" w:rsidRPr="008B258B" w14:paraId="10D6DDE7" w14:textId="77777777" w:rsidTr="004E722E">
        <w:tc>
          <w:tcPr>
            <w:tcW w:w="421" w:type="dxa"/>
          </w:tcPr>
          <w:p w14:paraId="3795CCF2" w14:textId="77777777" w:rsidR="000C6C26" w:rsidRPr="008B258B" w:rsidRDefault="000C6C26" w:rsidP="004E722E">
            <w:pPr>
              <w:spacing w:line="240" w:lineRule="exact"/>
              <w:rPr>
                <w:rFonts w:cs="Arial"/>
                <w:sz w:val="20"/>
              </w:rPr>
            </w:pPr>
          </w:p>
        </w:tc>
        <w:tc>
          <w:tcPr>
            <w:tcW w:w="7796" w:type="dxa"/>
          </w:tcPr>
          <w:p w14:paraId="370F8CB5" w14:textId="0B880BB8" w:rsidR="000C6C26" w:rsidRPr="00826A99" w:rsidRDefault="000C6C26" w:rsidP="006D34BE">
            <w:pPr>
              <w:tabs>
                <w:tab w:val="left" w:pos="360"/>
              </w:tabs>
              <w:ind w:left="252"/>
              <w:rPr>
                <w:rFonts w:cs="Arial"/>
                <w:sz w:val="20"/>
                <w:lang w:val="fr-CA"/>
              </w:rPr>
            </w:pPr>
            <w:r w:rsidRPr="00826A99">
              <w:rPr>
                <w:rFonts w:cs="Arial"/>
                <w:sz w:val="20"/>
                <w:lang w:val="fr-CA"/>
              </w:rPr>
              <w:t>Future Geographic NPA Codes (</w:t>
            </w:r>
            <w:r w:rsidR="006D34BE">
              <w:rPr>
                <w:rFonts w:cs="Arial"/>
                <w:sz w:val="20"/>
                <w:lang w:val="fr-CA"/>
              </w:rPr>
              <w:t>257, 273, 468, 487, 584, 851, 871 &amp;</w:t>
            </w:r>
            <w:r w:rsidR="00040B35" w:rsidRPr="00826A99">
              <w:rPr>
                <w:rFonts w:cs="Arial"/>
                <w:sz w:val="20"/>
                <w:lang w:val="fr-CA"/>
              </w:rPr>
              <w:t xml:space="preserve"> 942</w:t>
            </w:r>
            <w:r w:rsidRPr="00826A99">
              <w:rPr>
                <w:rFonts w:cs="Arial"/>
                <w:sz w:val="20"/>
                <w:lang w:val="fr-CA"/>
              </w:rPr>
              <w:t>)</w:t>
            </w:r>
            <w:r w:rsidR="006D34BE">
              <w:rPr>
                <w:rFonts w:cs="Arial"/>
                <w:sz w:val="20"/>
                <w:lang w:val="fr-CA"/>
              </w:rPr>
              <w:t xml:space="preserve"> </w:t>
            </w:r>
            <w:r w:rsidRPr="00826A99">
              <w:rPr>
                <w:rFonts w:cs="Arial"/>
                <w:sz w:val="20"/>
                <w:lang w:val="fr-CA"/>
              </w:rPr>
              <w:t>(Note 1)</w:t>
            </w:r>
          </w:p>
        </w:tc>
        <w:tc>
          <w:tcPr>
            <w:tcW w:w="1260" w:type="dxa"/>
          </w:tcPr>
          <w:p w14:paraId="6A95D345" w14:textId="49B6D3A1" w:rsidR="000C6C26" w:rsidRPr="008B258B" w:rsidRDefault="0032757A" w:rsidP="004E722E">
            <w:pPr>
              <w:tabs>
                <w:tab w:val="decimal" w:pos="205"/>
                <w:tab w:val="center" w:pos="4320"/>
                <w:tab w:val="right" w:pos="8640"/>
              </w:tabs>
              <w:jc w:val="center"/>
              <w:rPr>
                <w:rFonts w:cs="Arial"/>
                <w:sz w:val="20"/>
              </w:rPr>
            </w:pPr>
            <w:r>
              <w:rPr>
                <w:rFonts w:cs="Arial"/>
                <w:sz w:val="20"/>
              </w:rPr>
              <w:t>16</w:t>
            </w:r>
          </w:p>
        </w:tc>
      </w:tr>
      <w:tr w:rsidR="000C6C26" w:rsidRPr="008B258B" w14:paraId="13DC38A0" w14:textId="77777777" w:rsidTr="004E722E">
        <w:tc>
          <w:tcPr>
            <w:tcW w:w="421" w:type="dxa"/>
          </w:tcPr>
          <w:p w14:paraId="1E0BA69C" w14:textId="77777777" w:rsidR="000C6C26" w:rsidRPr="008B258B" w:rsidRDefault="000C6C26" w:rsidP="004E722E">
            <w:pPr>
              <w:spacing w:line="240" w:lineRule="exact"/>
              <w:rPr>
                <w:rFonts w:cs="Arial"/>
                <w:sz w:val="20"/>
              </w:rPr>
            </w:pPr>
          </w:p>
        </w:tc>
        <w:tc>
          <w:tcPr>
            <w:tcW w:w="7796" w:type="dxa"/>
          </w:tcPr>
          <w:p w14:paraId="40037149" w14:textId="77777777" w:rsidR="000C6C26" w:rsidRPr="008B258B" w:rsidRDefault="000C6C26" w:rsidP="004E722E">
            <w:pPr>
              <w:tabs>
                <w:tab w:val="left" w:pos="360"/>
              </w:tabs>
              <w:ind w:left="252"/>
              <w:rPr>
                <w:rFonts w:cs="Arial"/>
                <w:sz w:val="20"/>
              </w:rPr>
            </w:pPr>
            <w:r w:rsidRPr="008B258B">
              <w:rPr>
                <w:rFonts w:cs="Arial"/>
                <w:sz w:val="20"/>
              </w:rPr>
              <w:t>Plant Test Codes (958 &amp; 959)</w:t>
            </w:r>
          </w:p>
        </w:tc>
        <w:tc>
          <w:tcPr>
            <w:tcW w:w="1260" w:type="dxa"/>
          </w:tcPr>
          <w:p w14:paraId="5F1DC35A" w14:textId="05E1A022" w:rsidR="000C6C26" w:rsidRPr="008B258B" w:rsidRDefault="0032757A" w:rsidP="00FE7E7C">
            <w:pPr>
              <w:tabs>
                <w:tab w:val="decimal" w:pos="205"/>
                <w:tab w:val="center" w:pos="4320"/>
                <w:tab w:val="right" w:pos="8640"/>
              </w:tabs>
              <w:jc w:val="center"/>
              <w:rPr>
                <w:rFonts w:cs="Arial"/>
                <w:sz w:val="20"/>
              </w:rPr>
            </w:pPr>
            <w:r>
              <w:rPr>
                <w:rFonts w:cs="Arial"/>
                <w:sz w:val="20"/>
              </w:rPr>
              <w:t>4</w:t>
            </w:r>
          </w:p>
        </w:tc>
      </w:tr>
      <w:tr w:rsidR="000C6C26" w:rsidRPr="008B258B" w14:paraId="1004342A" w14:textId="77777777" w:rsidTr="004E722E">
        <w:tc>
          <w:tcPr>
            <w:tcW w:w="421" w:type="dxa"/>
          </w:tcPr>
          <w:p w14:paraId="02751F4E" w14:textId="77777777" w:rsidR="000C6C26" w:rsidRPr="008B258B" w:rsidRDefault="000C6C26" w:rsidP="004E722E">
            <w:pPr>
              <w:spacing w:line="240" w:lineRule="exact"/>
              <w:rPr>
                <w:rFonts w:cs="Arial"/>
                <w:sz w:val="20"/>
              </w:rPr>
            </w:pPr>
          </w:p>
        </w:tc>
        <w:tc>
          <w:tcPr>
            <w:tcW w:w="7796" w:type="dxa"/>
          </w:tcPr>
          <w:p w14:paraId="623EAA42" w14:textId="77777777" w:rsidR="000C6C26" w:rsidRPr="008B258B" w:rsidRDefault="000C6C26" w:rsidP="004E722E">
            <w:pPr>
              <w:tabs>
                <w:tab w:val="left" w:pos="360"/>
              </w:tabs>
              <w:ind w:left="252"/>
              <w:rPr>
                <w:rFonts w:cs="Arial"/>
                <w:sz w:val="20"/>
              </w:rPr>
            </w:pPr>
            <w:r w:rsidRPr="008B258B">
              <w:rPr>
                <w:rFonts w:cs="Arial"/>
                <w:sz w:val="20"/>
              </w:rPr>
              <w:t>Special 7-digit Dialling Codes (310, 610 &amp; 810)</w:t>
            </w:r>
          </w:p>
        </w:tc>
        <w:tc>
          <w:tcPr>
            <w:tcW w:w="1260" w:type="dxa"/>
          </w:tcPr>
          <w:p w14:paraId="1916854A" w14:textId="5265194A" w:rsidR="000C6C26" w:rsidRPr="008B258B" w:rsidRDefault="006D34BE" w:rsidP="00FE7E7C">
            <w:pPr>
              <w:tabs>
                <w:tab w:val="decimal" w:pos="205"/>
                <w:tab w:val="center" w:pos="4320"/>
                <w:tab w:val="right" w:pos="8640"/>
              </w:tabs>
              <w:jc w:val="center"/>
              <w:rPr>
                <w:rFonts w:cs="Arial"/>
                <w:sz w:val="20"/>
              </w:rPr>
            </w:pPr>
            <w:r>
              <w:rPr>
                <w:rFonts w:cs="Arial"/>
                <w:sz w:val="20"/>
              </w:rPr>
              <w:t>5</w:t>
            </w:r>
          </w:p>
        </w:tc>
      </w:tr>
      <w:tr w:rsidR="006D34BE" w:rsidRPr="008B258B" w14:paraId="616001D3" w14:textId="77777777" w:rsidTr="004E722E">
        <w:tc>
          <w:tcPr>
            <w:tcW w:w="421" w:type="dxa"/>
          </w:tcPr>
          <w:p w14:paraId="398A1C2E" w14:textId="77777777" w:rsidR="006D34BE" w:rsidRPr="008B258B" w:rsidRDefault="006D34BE" w:rsidP="004E722E">
            <w:pPr>
              <w:spacing w:line="240" w:lineRule="exact"/>
              <w:rPr>
                <w:rFonts w:cs="Arial"/>
                <w:sz w:val="20"/>
              </w:rPr>
            </w:pPr>
          </w:p>
        </w:tc>
        <w:tc>
          <w:tcPr>
            <w:tcW w:w="7796" w:type="dxa"/>
          </w:tcPr>
          <w:p w14:paraId="0267DD5E" w14:textId="15D96C2B" w:rsidR="006D34BE" w:rsidRPr="008B258B" w:rsidRDefault="006D34BE" w:rsidP="004E722E">
            <w:pPr>
              <w:tabs>
                <w:tab w:val="left" w:pos="360"/>
              </w:tabs>
              <w:ind w:left="252"/>
              <w:rPr>
                <w:rFonts w:cs="Arial"/>
                <w:sz w:val="20"/>
              </w:rPr>
            </w:pPr>
            <w:r>
              <w:rPr>
                <w:rFonts w:cs="Arial"/>
                <w:sz w:val="20"/>
              </w:rPr>
              <w:t>USA Dialing problem (207 &amp; 802)</w:t>
            </w:r>
          </w:p>
        </w:tc>
        <w:tc>
          <w:tcPr>
            <w:tcW w:w="1260" w:type="dxa"/>
          </w:tcPr>
          <w:p w14:paraId="65A40BA7" w14:textId="51176BBC" w:rsidR="006D34BE" w:rsidDel="006D34BE" w:rsidRDefault="006D34BE" w:rsidP="00FE7E7C">
            <w:pPr>
              <w:tabs>
                <w:tab w:val="decimal" w:pos="205"/>
                <w:tab w:val="center" w:pos="4320"/>
                <w:tab w:val="right" w:pos="8640"/>
              </w:tabs>
              <w:jc w:val="center"/>
              <w:rPr>
                <w:rFonts w:cs="Arial"/>
                <w:sz w:val="20"/>
              </w:rPr>
            </w:pPr>
            <w:r>
              <w:rPr>
                <w:rFonts w:cs="Arial"/>
                <w:sz w:val="20"/>
              </w:rPr>
              <w:t>4</w:t>
            </w:r>
          </w:p>
        </w:tc>
      </w:tr>
      <w:tr w:rsidR="000C6C26" w:rsidRPr="008B258B" w14:paraId="320009C7" w14:textId="77777777" w:rsidTr="004E722E">
        <w:tc>
          <w:tcPr>
            <w:tcW w:w="421" w:type="dxa"/>
          </w:tcPr>
          <w:p w14:paraId="08C560B3" w14:textId="77777777" w:rsidR="000C6C26" w:rsidRPr="008B258B" w:rsidRDefault="000C6C26" w:rsidP="004E722E">
            <w:pPr>
              <w:spacing w:line="240" w:lineRule="exact"/>
              <w:rPr>
                <w:rFonts w:cs="Arial"/>
                <w:sz w:val="20"/>
              </w:rPr>
            </w:pPr>
          </w:p>
        </w:tc>
        <w:tc>
          <w:tcPr>
            <w:tcW w:w="7796" w:type="dxa"/>
          </w:tcPr>
          <w:p w14:paraId="171B726B" w14:textId="77777777" w:rsidR="000C6C26" w:rsidRPr="008B258B" w:rsidRDefault="000C6C26" w:rsidP="004E722E">
            <w:pPr>
              <w:spacing w:line="240" w:lineRule="exact"/>
              <w:rPr>
                <w:rFonts w:cs="Arial"/>
                <w:b/>
                <w:sz w:val="20"/>
              </w:rPr>
            </w:pPr>
            <w:r w:rsidRPr="008B258B">
              <w:rPr>
                <w:rFonts w:cs="Arial"/>
                <w:b/>
                <w:sz w:val="20"/>
              </w:rPr>
              <w:t>Total B</w:t>
            </w:r>
          </w:p>
        </w:tc>
        <w:tc>
          <w:tcPr>
            <w:tcW w:w="1260" w:type="dxa"/>
          </w:tcPr>
          <w:p w14:paraId="13013FFA" w14:textId="546C86E0" w:rsidR="000C6C26" w:rsidRPr="008B258B" w:rsidRDefault="006D34BE" w:rsidP="00FE7E7C">
            <w:pPr>
              <w:tabs>
                <w:tab w:val="decimal" w:pos="205"/>
                <w:tab w:val="center" w:pos="4320"/>
                <w:tab w:val="right" w:pos="8640"/>
              </w:tabs>
              <w:jc w:val="center"/>
              <w:rPr>
                <w:rFonts w:cs="Arial"/>
                <w:sz w:val="20"/>
              </w:rPr>
            </w:pPr>
            <w:r>
              <w:rPr>
                <w:rFonts w:cs="Arial"/>
                <w:sz w:val="20"/>
              </w:rPr>
              <w:t>66</w:t>
            </w:r>
          </w:p>
        </w:tc>
      </w:tr>
      <w:tr w:rsidR="000C6C26" w:rsidRPr="008B258B"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8B258B" w:rsidRDefault="000C6C26" w:rsidP="004E722E">
            <w:pPr>
              <w:spacing w:line="240" w:lineRule="exact"/>
              <w:jc w:val="center"/>
              <w:rPr>
                <w:rFonts w:cs="Arial"/>
                <w:sz w:val="20"/>
              </w:rPr>
            </w:pPr>
          </w:p>
        </w:tc>
      </w:tr>
      <w:tr w:rsidR="000C6C26" w:rsidRPr="008B258B" w14:paraId="784ECD68" w14:textId="77777777" w:rsidTr="004E722E">
        <w:tc>
          <w:tcPr>
            <w:tcW w:w="421" w:type="dxa"/>
            <w:tcBorders>
              <w:top w:val="single" w:sz="4" w:space="0" w:color="auto"/>
            </w:tcBorders>
          </w:tcPr>
          <w:p w14:paraId="4532248E" w14:textId="77777777" w:rsidR="000C6C26" w:rsidRPr="008B258B" w:rsidRDefault="000C6C26" w:rsidP="004E722E">
            <w:pPr>
              <w:spacing w:line="240" w:lineRule="exact"/>
              <w:rPr>
                <w:rFonts w:cs="Arial"/>
                <w:sz w:val="20"/>
              </w:rPr>
            </w:pPr>
            <w:r w:rsidRPr="008B258B">
              <w:rPr>
                <w:rFonts w:cs="Arial"/>
                <w:b/>
                <w:bCs/>
                <w:sz w:val="20"/>
              </w:rPr>
              <w:t>C</w:t>
            </w:r>
          </w:p>
        </w:tc>
        <w:tc>
          <w:tcPr>
            <w:tcW w:w="7796" w:type="dxa"/>
            <w:tcBorders>
              <w:top w:val="single" w:sz="4" w:space="0" w:color="auto"/>
            </w:tcBorders>
          </w:tcPr>
          <w:p w14:paraId="2FB13367" w14:textId="77777777" w:rsidR="000C6C26" w:rsidRPr="008B258B" w:rsidRDefault="000C6C26" w:rsidP="004E722E">
            <w:pPr>
              <w:spacing w:line="240" w:lineRule="exact"/>
              <w:rPr>
                <w:rFonts w:cs="Arial"/>
                <w:sz w:val="20"/>
              </w:rPr>
            </w:pPr>
            <w:r w:rsidRPr="008B258B">
              <w:rPr>
                <w:rFonts w:cs="Arial"/>
                <w:b/>
                <w:sz w:val="20"/>
              </w:rPr>
              <w:t>CO Codes assignable prior to a Jeopardy Condition (C=A-B)</w:t>
            </w:r>
          </w:p>
        </w:tc>
        <w:tc>
          <w:tcPr>
            <w:tcW w:w="1260" w:type="dxa"/>
            <w:tcBorders>
              <w:top w:val="single" w:sz="4" w:space="0" w:color="auto"/>
            </w:tcBorders>
          </w:tcPr>
          <w:p w14:paraId="3C0DCBC3" w14:textId="4033AD72" w:rsidR="000C6C26" w:rsidRPr="008B258B" w:rsidRDefault="006D34BE" w:rsidP="002C4B22">
            <w:pPr>
              <w:spacing w:line="240" w:lineRule="exact"/>
              <w:jc w:val="center"/>
              <w:rPr>
                <w:rFonts w:cs="Arial"/>
                <w:b/>
                <w:sz w:val="20"/>
              </w:rPr>
            </w:pPr>
            <w:r>
              <w:rPr>
                <w:rFonts w:cs="Arial"/>
                <w:b/>
                <w:sz w:val="20"/>
              </w:rPr>
              <w:t>1534</w:t>
            </w:r>
          </w:p>
        </w:tc>
      </w:tr>
      <w:tr w:rsidR="000C6C26" w:rsidRPr="008B258B" w14:paraId="45A910CC" w14:textId="77777777" w:rsidTr="004E722E">
        <w:trPr>
          <w:trHeight w:hRule="exact" w:val="113"/>
        </w:trPr>
        <w:tc>
          <w:tcPr>
            <w:tcW w:w="9477" w:type="dxa"/>
            <w:gridSpan w:val="3"/>
          </w:tcPr>
          <w:p w14:paraId="022AF942" w14:textId="77777777" w:rsidR="000C6C26" w:rsidRPr="008B258B" w:rsidRDefault="000C6C26" w:rsidP="004E722E">
            <w:pPr>
              <w:spacing w:line="240" w:lineRule="exact"/>
              <w:jc w:val="center"/>
              <w:rPr>
                <w:rFonts w:cs="Arial"/>
                <w:sz w:val="20"/>
              </w:rPr>
            </w:pPr>
          </w:p>
        </w:tc>
      </w:tr>
      <w:tr w:rsidR="000C6C26" w:rsidRPr="008B258B" w14:paraId="6ABC043D" w14:textId="77777777" w:rsidTr="004E722E">
        <w:tc>
          <w:tcPr>
            <w:tcW w:w="421" w:type="dxa"/>
            <w:vMerge w:val="restart"/>
          </w:tcPr>
          <w:p w14:paraId="01F64851" w14:textId="77777777" w:rsidR="000C6C26" w:rsidRPr="008B258B" w:rsidRDefault="000C6C26" w:rsidP="004E722E">
            <w:pPr>
              <w:spacing w:line="240" w:lineRule="exact"/>
              <w:rPr>
                <w:rFonts w:cs="Arial"/>
                <w:sz w:val="20"/>
              </w:rPr>
            </w:pPr>
            <w:r w:rsidRPr="008B258B">
              <w:rPr>
                <w:rFonts w:cs="Arial"/>
                <w:b/>
                <w:bCs/>
                <w:sz w:val="20"/>
              </w:rPr>
              <w:t>D</w:t>
            </w:r>
          </w:p>
        </w:tc>
        <w:tc>
          <w:tcPr>
            <w:tcW w:w="7796" w:type="dxa"/>
          </w:tcPr>
          <w:p w14:paraId="60410C9D" w14:textId="77777777" w:rsidR="000C6C26" w:rsidRPr="008B258B" w:rsidRDefault="000C6C26" w:rsidP="004E722E">
            <w:pPr>
              <w:pStyle w:val="TOC1"/>
              <w:spacing w:before="0" w:after="0"/>
              <w:rPr>
                <w:rFonts w:cs="Arial"/>
                <w:bCs/>
                <w:caps/>
                <w:sz w:val="20"/>
              </w:rPr>
            </w:pPr>
            <w:r w:rsidRPr="008B258B">
              <w:rPr>
                <w:rFonts w:cs="Arial"/>
                <w:sz w:val="20"/>
              </w:rPr>
              <w:t>CO Codes unassignable prior to a Jeopardy Condition that become assignable in a Jeopardy Condition:</w:t>
            </w:r>
          </w:p>
        </w:tc>
        <w:tc>
          <w:tcPr>
            <w:tcW w:w="1260" w:type="dxa"/>
          </w:tcPr>
          <w:p w14:paraId="3A8DBDED" w14:textId="77777777" w:rsidR="000C6C26" w:rsidRPr="008B258B" w:rsidRDefault="000C6C26" w:rsidP="004E722E">
            <w:pPr>
              <w:spacing w:line="240" w:lineRule="exact"/>
              <w:jc w:val="center"/>
              <w:rPr>
                <w:rFonts w:cs="Arial"/>
                <w:sz w:val="20"/>
              </w:rPr>
            </w:pPr>
          </w:p>
        </w:tc>
      </w:tr>
      <w:tr w:rsidR="000C6C26" w:rsidRPr="008B258B" w14:paraId="52023F5A" w14:textId="77777777" w:rsidTr="004E722E">
        <w:tc>
          <w:tcPr>
            <w:tcW w:w="421" w:type="dxa"/>
            <w:vMerge/>
          </w:tcPr>
          <w:p w14:paraId="49FB7B84" w14:textId="77777777" w:rsidR="000C6C26" w:rsidRPr="008B258B" w:rsidRDefault="000C6C26" w:rsidP="004E722E">
            <w:pPr>
              <w:spacing w:line="240" w:lineRule="exact"/>
              <w:rPr>
                <w:rFonts w:cs="Arial"/>
                <w:sz w:val="20"/>
              </w:rPr>
            </w:pPr>
          </w:p>
        </w:tc>
        <w:tc>
          <w:tcPr>
            <w:tcW w:w="7796" w:type="dxa"/>
          </w:tcPr>
          <w:p w14:paraId="4FBE4B3F" w14:textId="376250F4" w:rsidR="000C6C26" w:rsidRPr="00F54373" w:rsidRDefault="000C6C26" w:rsidP="00FE7E7C">
            <w:pPr>
              <w:spacing w:line="240" w:lineRule="exact"/>
              <w:ind w:left="252"/>
              <w:rPr>
                <w:rFonts w:cs="Arial"/>
                <w:sz w:val="20"/>
              </w:rPr>
            </w:pPr>
            <w:r w:rsidRPr="00F54373">
              <w:rPr>
                <w:rFonts w:cs="Arial"/>
                <w:sz w:val="20"/>
              </w:rPr>
              <w:t>Future Canadian Geographic NPA Codes (</w:t>
            </w:r>
            <w:r w:rsidR="00FE7E7C" w:rsidRPr="00F54373">
              <w:rPr>
                <w:rFonts w:cs="Arial"/>
                <w:sz w:val="20"/>
              </w:rPr>
              <w:t xml:space="preserve">Note </w:t>
            </w:r>
            <w:r w:rsidR="00FD5FC6" w:rsidRPr="0065626A">
              <w:rPr>
                <w:rFonts w:cs="Arial"/>
                <w:sz w:val="20"/>
              </w:rPr>
              <w:t>1</w:t>
            </w:r>
            <w:r w:rsidRPr="00F54373">
              <w:rPr>
                <w:rFonts w:cs="Arial"/>
                <w:sz w:val="20"/>
              </w:rPr>
              <w:t>)</w:t>
            </w:r>
          </w:p>
        </w:tc>
        <w:tc>
          <w:tcPr>
            <w:tcW w:w="1260" w:type="dxa"/>
          </w:tcPr>
          <w:p w14:paraId="525996FD" w14:textId="1182EFAB" w:rsidR="000C6C26" w:rsidRPr="008B258B" w:rsidRDefault="00B03E91" w:rsidP="00FE7E7C">
            <w:pPr>
              <w:tabs>
                <w:tab w:val="decimal" w:pos="205"/>
              </w:tabs>
              <w:spacing w:line="240" w:lineRule="exact"/>
              <w:jc w:val="center"/>
              <w:rPr>
                <w:rFonts w:cs="Arial"/>
                <w:sz w:val="20"/>
              </w:rPr>
            </w:pPr>
            <w:r>
              <w:rPr>
                <w:rFonts w:cs="Arial"/>
                <w:sz w:val="20"/>
              </w:rPr>
              <w:t>14</w:t>
            </w:r>
          </w:p>
        </w:tc>
      </w:tr>
      <w:tr w:rsidR="000C6C26" w:rsidRPr="008B258B" w14:paraId="408550A4" w14:textId="77777777" w:rsidTr="004E722E">
        <w:tc>
          <w:tcPr>
            <w:tcW w:w="421" w:type="dxa"/>
            <w:vMerge/>
          </w:tcPr>
          <w:p w14:paraId="3B453890" w14:textId="77777777" w:rsidR="000C6C26" w:rsidRPr="008B258B" w:rsidRDefault="000C6C26" w:rsidP="004E722E">
            <w:pPr>
              <w:spacing w:line="240" w:lineRule="exact"/>
              <w:rPr>
                <w:rFonts w:cs="Arial"/>
                <w:sz w:val="20"/>
              </w:rPr>
            </w:pPr>
          </w:p>
        </w:tc>
        <w:tc>
          <w:tcPr>
            <w:tcW w:w="7796" w:type="dxa"/>
          </w:tcPr>
          <w:p w14:paraId="6997B01F" w14:textId="69AD7BD9" w:rsidR="000C6C26" w:rsidRPr="0065626A" w:rsidRDefault="000C6C26" w:rsidP="00040B35">
            <w:pPr>
              <w:spacing w:line="240" w:lineRule="exact"/>
              <w:ind w:left="252"/>
              <w:rPr>
                <w:rFonts w:cs="Arial"/>
                <w:sz w:val="20"/>
              </w:rPr>
            </w:pPr>
            <w:r w:rsidRPr="00F54373">
              <w:rPr>
                <w:rFonts w:cs="Arial"/>
                <w:sz w:val="20"/>
              </w:rPr>
              <w:t>Current Neighbouring NPA Codes (</w:t>
            </w:r>
            <w:r w:rsidR="00040B35" w:rsidRPr="00F54373">
              <w:rPr>
                <w:rFonts w:cs="Arial"/>
                <w:sz w:val="20"/>
              </w:rPr>
              <w:t xml:space="preserve">249, 343, </w:t>
            </w:r>
            <w:r w:rsidR="00A27DCF">
              <w:rPr>
                <w:rFonts w:cs="Arial"/>
                <w:sz w:val="20"/>
              </w:rPr>
              <w:t xml:space="preserve">450, 579, </w:t>
            </w:r>
            <w:r w:rsidR="00040B35" w:rsidRPr="00F54373">
              <w:rPr>
                <w:rFonts w:cs="Arial"/>
                <w:sz w:val="20"/>
              </w:rPr>
              <w:t>613, 705</w:t>
            </w:r>
            <w:r w:rsidR="00FD5FC6" w:rsidRPr="00F54373">
              <w:rPr>
                <w:rFonts w:cs="Arial"/>
                <w:sz w:val="20"/>
              </w:rPr>
              <w:t xml:space="preserve">) </w:t>
            </w:r>
            <w:r w:rsidRPr="00F54373">
              <w:rPr>
                <w:rFonts w:cs="Arial"/>
                <w:sz w:val="20"/>
              </w:rPr>
              <w:t xml:space="preserve">(Note </w:t>
            </w:r>
            <w:r w:rsidR="00CC01CA">
              <w:rPr>
                <w:rFonts w:cs="Arial"/>
                <w:sz w:val="20"/>
              </w:rPr>
              <w:t>2</w:t>
            </w:r>
            <w:r w:rsidRPr="0065626A">
              <w:rPr>
                <w:rFonts w:cs="Arial"/>
                <w:sz w:val="20"/>
              </w:rPr>
              <w:t>)</w:t>
            </w:r>
          </w:p>
        </w:tc>
        <w:tc>
          <w:tcPr>
            <w:tcW w:w="1260" w:type="dxa"/>
          </w:tcPr>
          <w:p w14:paraId="7B4C7DDC" w14:textId="5974CC6B" w:rsidR="000C6C26" w:rsidRPr="008B258B" w:rsidRDefault="00706551" w:rsidP="00FE7E7C">
            <w:pPr>
              <w:tabs>
                <w:tab w:val="decimal" w:pos="205"/>
              </w:tabs>
              <w:spacing w:line="240" w:lineRule="exact"/>
              <w:jc w:val="center"/>
              <w:rPr>
                <w:rFonts w:cs="Arial"/>
                <w:sz w:val="20"/>
              </w:rPr>
            </w:pPr>
            <w:r>
              <w:rPr>
                <w:rFonts w:cs="Arial"/>
                <w:sz w:val="20"/>
              </w:rPr>
              <w:t>12</w:t>
            </w:r>
          </w:p>
        </w:tc>
      </w:tr>
      <w:tr w:rsidR="000C6C26" w:rsidRPr="008B258B" w14:paraId="4FF4A55F" w14:textId="77777777" w:rsidTr="004E722E">
        <w:trPr>
          <w:trHeight w:val="490"/>
        </w:trPr>
        <w:tc>
          <w:tcPr>
            <w:tcW w:w="421" w:type="dxa"/>
            <w:vMerge/>
          </w:tcPr>
          <w:p w14:paraId="557376D3" w14:textId="77777777" w:rsidR="000C6C26" w:rsidRPr="008B258B" w:rsidRDefault="000C6C26" w:rsidP="004E722E">
            <w:pPr>
              <w:spacing w:line="240" w:lineRule="exact"/>
              <w:rPr>
                <w:rFonts w:cs="Arial"/>
                <w:sz w:val="20"/>
              </w:rPr>
            </w:pPr>
          </w:p>
        </w:tc>
        <w:tc>
          <w:tcPr>
            <w:tcW w:w="7796" w:type="dxa"/>
          </w:tcPr>
          <w:p w14:paraId="49A24EEC" w14:textId="77777777" w:rsidR="000C6C26" w:rsidRPr="008B258B" w:rsidRDefault="000C6C26" w:rsidP="004E722E">
            <w:pPr>
              <w:spacing w:line="240" w:lineRule="exact"/>
              <w:ind w:left="252"/>
              <w:rPr>
                <w:rFonts w:cs="Arial"/>
                <w:sz w:val="20"/>
              </w:rPr>
            </w:pPr>
          </w:p>
          <w:p w14:paraId="72BA9E81" w14:textId="77777777" w:rsidR="000C6C26" w:rsidRPr="008B258B" w:rsidRDefault="000C6C26" w:rsidP="004E722E">
            <w:pPr>
              <w:spacing w:line="240" w:lineRule="exact"/>
              <w:rPr>
                <w:rFonts w:cs="Arial"/>
                <w:sz w:val="20"/>
              </w:rPr>
            </w:pPr>
            <w:r w:rsidRPr="008B258B">
              <w:rPr>
                <w:rFonts w:cs="Arial"/>
                <w:b/>
                <w:sz w:val="20"/>
              </w:rPr>
              <w:t>Total D</w:t>
            </w:r>
          </w:p>
        </w:tc>
        <w:tc>
          <w:tcPr>
            <w:tcW w:w="1260" w:type="dxa"/>
          </w:tcPr>
          <w:p w14:paraId="7C5FB4D8" w14:textId="77777777" w:rsidR="000C6C26" w:rsidRPr="008B258B" w:rsidRDefault="000C6C26" w:rsidP="004E722E">
            <w:pPr>
              <w:tabs>
                <w:tab w:val="decimal" w:pos="205"/>
              </w:tabs>
              <w:spacing w:line="240" w:lineRule="exact"/>
              <w:jc w:val="center"/>
              <w:rPr>
                <w:rFonts w:cs="Arial"/>
                <w:sz w:val="20"/>
              </w:rPr>
            </w:pPr>
          </w:p>
          <w:p w14:paraId="7EA9B794" w14:textId="090FA039" w:rsidR="000C6C26" w:rsidRPr="008B258B" w:rsidRDefault="00B03E91" w:rsidP="00D01650">
            <w:pPr>
              <w:spacing w:line="240" w:lineRule="exact"/>
              <w:jc w:val="center"/>
              <w:rPr>
                <w:rFonts w:cs="Arial"/>
                <w:sz w:val="20"/>
              </w:rPr>
            </w:pPr>
            <w:r>
              <w:rPr>
                <w:rFonts w:cs="Arial"/>
                <w:b/>
                <w:sz w:val="20"/>
              </w:rPr>
              <w:t>26</w:t>
            </w:r>
          </w:p>
        </w:tc>
      </w:tr>
      <w:tr w:rsidR="000C6C26" w:rsidRPr="008B258B"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8B258B" w:rsidRDefault="000C6C26" w:rsidP="004E722E">
            <w:pPr>
              <w:spacing w:line="240" w:lineRule="exact"/>
              <w:jc w:val="center"/>
              <w:rPr>
                <w:rFonts w:cs="Arial"/>
                <w:sz w:val="20"/>
              </w:rPr>
            </w:pPr>
          </w:p>
        </w:tc>
      </w:tr>
      <w:tr w:rsidR="000C6C26" w:rsidRPr="008B258B" w14:paraId="563A4E67" w14:textId="77777777" w:rsidTr="004E722E">
        <w:tc>
          <w:tcPr>
            <w:tcW w:w="421" w:type="dxa"/>
          </w:tcPr>
          <w:p w14:paraId="3E55A8C1" w14:textId="77777777" w:rsidR="000C6C26" w:rsidRPr="008B258B" w:rsidRDefault="000C6C26" w:rsidP="004E722E">
            <w:pPr>
              <w:spacing w:line="240" w:lineRule="exact"/>
              <w:rPr>
                <w:rFonts w:cs="Arial"/>
                <w:b/>
                <w:bCs/>
                <w:sz w:val="20"/>
              </w:rPr>
            </w:pPr>
            <w:r w:rsidRPr="008B258B">
              <w:rPr>
                <w:rFonts w:cs="Arial"/>
                <w:b/>
                <w:bCs/>
                <w:sz w:val="20"/>
              </w:rPr>
              <w:t>E</w:t>
            </w:r>
          </w:p>
        </w:tc>
        <w:tc>
          <w:tcPr>
            <w:tcW w:w="7796" w:type="dxa"/>
          </w:tcPr>
          <w:p w14:paraId="7737B779" w14:textId="77777777" w:rsidR="000C6C26" w:rsidRPr="008B258B" w:rsidRDefault="000C6C26" w:rsidP="004E722E">
            <w:pPr>
              <w:spacing w:line="240" w:lineRule="exact"/>
              <w:rPr>
                <w:rFonts w:cs="Arial"/>
                <w:b/>
                <w:sz w:val="20"/>
              </w:rPr>
            </w:pPr>
            <w:r w:rsidRPr="008B258B">
              <w:rPr>
                <w:rFonts w:cs="Arial"/>
                <w:b/>
                <w:sz w:val="20"/>
              </w:rPr>
              <w:t>Assignable CO Codes in a Jeopardy Condition (E=C+D)</w:t>
            </w:r>
          </w:p>
        </w:tc>
        <w:tc>
          <w:tcPr>
            <w:tcW w:w="1260" w:type="dxa"/>
            <w:tcBorders>
              <w:bottom w:val="single" w:sz="4" w:space="0" w:color="auto"/>
            </w:tcBorders>
          </w:tcPr>
          <w:p w14:paraId="2F86821D" w14:textId="37CE7416" w:rsidR="000C6C26" w:rsidRPr="008B258B" w:rsidRDefault="00754C5F" w:rsidP="00D01650">
            <w:pPr>
              <w:spacing w:line="240" w:lineRule="exact"/>
              <w:jc w:val="center"/>
              <w:rPr>
                <w:rFonts w:cs="Arial"/>
                <w:b/>
                <w:sz w:val="20"/>
              </w:rPr>
            </w:pPr>
            <w:r>
              <w:rPr>
                <w:rFonts w:cs="Arial"/>
                <w:b/>
                <w:sz w:val="20"/>
              </w:rPr>
              <w:t>1560</w:t>
            </w:r>
          </w:p>
        </w:tc>
      </w:tr>
      <w:tr w:rsidR="000C6C26" w:rsidRPr="008B258B" w14:paraId="6850E579" w14:textId="77777777" w:rsidTr="004E722E">
        <w:tc>
          <w:tcPr>
            <w:tcW w:w="421" w:type="dxa"/>
          </w:tcPr>
          <w:p w14:paraId="15DEA448" w14:textId="77777777" w:rsidR="000C6C26" w:rsidRPr="008B258B" w:rsidRDefault="000C6C26" w:rsidP="004E722E">
            <w:pPr>
              <w:spacing w:line="240" w:lineRule="exact"/>
              <w:rPr>
                <w:rFonts w:cs="Arial"/>
                <w:b/>
                <w:bCs/>
                <w:sz w:val="20"/>
              </w:rPr>
            </w:pPr>
            <w:r w:rsidRPr="008B258B">
              <w:rPr>
                <w:rFonts w:cs="Arial"/>
                <w:b/>
                <w:bCs/>
                <w:sz w:val="20"/>
              </w:rPr>
              <w:t>F</w:t>
            </w:r>
          </w:p>
        </w:tc>
        <w:tc>
          <w:tcPr>
            <w:tcW w:w="7796" w:type="dxa"/>
          </w:tcPr>
          <w:p w14:paraId="19510FFC" w14:textId="62C77F4F" w:rsidR="000C6C26" w:rsidRPr="00434CFD" w:rsidRDefault="000C6C26" w:rsidP="00EA614A">
            <w:pPr>
              <w:spacing w:line="240" w:lineRule="exact"/>
              <w:rPr>
                <w:rFonts w:cs="Arial"/>
                <w:b/>
                <w:sz w:val="20"/>
                <w:highlight w:val="yellow"/>
              </w:rPr>
            </w:pPr>
            <w:r w:rsidRPr="00965F2F">
              <w:rPr>
                <w:rFonts w:cs="Arial"/>
                <w:b/>
                <w:sz w:val="20"/>
              </w:rPr>
              <w:t>Assigned CO Codes</w:t>
            </w:r>
            <w:r w:rsidRPr="00965F2F" w:rsidDel="00EF6827">
              <w:rPr>
                <w:rFonts w:cs="Arial"/>
                <w:b/>
                <w:sz w:val="20"/>
              </w:rPr>
              <w:t xml:space="preserve"> </w:t>
            </w:r>
            <w:r w:rsidRPr="00965F2F">
              <w:rPr>
                <w:rFonts w:cs="Arial"/>
                <w:b/>
                <w:sz w:val="20"/>
              </w:rPr>
              <w:t xml:space="preserve">as of </w:t>
            </w:r>
            <w:r w:rsidR="009553A4" w:rsidRPr="00434CFD">
              <w:rPr>
                <w:rFonts w:cs="Arial"/>
                <w:b/>
                <w:sz w:val="20"/>
                <w:highlight w:val="yellow"/>
              </w:rPr>
              <w:t>21</w:t>
            </w:r>
            <w:r w:rsidR="00965F2F" w:rsidRPr="00434CFD">
              <w:rPr>
                <w:rFonts w:cs="Arial"/>
                <w:b/>
                <w:sz w:val="20"/>
                <w:highlight w:val="yellow"/>
              </w:rPr>
              <w:t xml:space="preserve"> </w:t>
            </w:r>
            <w:r w:rsidR="0053381C" w:rsidRPr="00434CFD">
              <w:rPr>
                <w:rFonts w:cs="Arial"/>
                <w:b/>
                <w:sz w:val="20"/>
                <w:highlight w:val="yellow"/>
              </w:rPr>
              <w:t>September</w:t>
            </w:r>
            <w:r w:rsidR="00015A88" w:rsidRPr="00434CFD">
              <w:rPr>
                <w:rFonts w:cs="Arial"/>
                <w:b/>
                <w:sz w:val="20"/>
                <w:highlight w:val="yellow"/>
              </w:rPr>
              <w:t xml:space="preserve"> 20</w:t>
            </w:r>
            <w:r w:rsidR="0053381C" w:rsidRPr="00434CFD">
              <w:rPr>
                <w:rFonts w:cs="Arial"/>
                <w:b/>
                <w:sz w:val="20"/>
                <w:highlight w:val="yellow"/>
              </w:rPr>
              <w:t>20</w:t>
            </w:r>
          </w:p>
        </w:tc>
        <w:tc>
          <w:tcPr>
            <w:tcW w:w="1260" w:type="dxa"/>
            <w:tcBorders>
              <w:bottom w:val="single" w:sz="4" w:space="0" w:color="auto"/>
            </w:tcBorders>
          </w:tcPr>
          <w:p w14:paraId="55DF085E" w14:textId="0DFC9532" w:rsidR="000C6C26" w:rsidRPr="00E1296D" w:rsidRDefault="00D41ECF" w:rsidP="006D42F1">
            <w:pPr>
              <w:spacing w:line="240" w:lineRule="exact"/>
              <w:jc w:val="center"/>
              <w:rPr>
                <w:rFonts w:cs="Arial"/>
                <w:b/>
                <w:sz w:val="20"/>
              </w:rPr>
            </w:pPr>
            <w:r>
              <w:rPr>
                <w:rFonts w:cs="Arial"/>
                <w:b/>
                <w:sz w:val="20"/>
              </w:rPr>
              <w:t>1203</w:t>
            </w:r>
          </w:p>
        </w:tc>
      </w:tr>
      <w:tr w:rsidR="000C6C26" w:rsidRPr="008B258B" w14:paraId="3072F4AA" w14:textId="77777777" w:rsidTr="004E722E">
        <w:tc>
          <w:tcPr>
            <w:tcW w:w="421" w:type="dxa"/>
          </w:tcPr>
          <w:p w14:paraId="02803F4F" w14:textId="77777777" w:rsidR="000C6C26" w:rsidRPr="008B258B" w:rsidRDefault="000C6C26" w:rsidP="004E722E">
            <w:pPr>
              <w:spacing w:line="240" w:lineRule="exact"/>
              <w:rPr>
                <w:rFonts w:cs="Arial"/>
                <w:b/>
                <w:bCs/>
                <w:sz w:val="20"/>
              </w:rPr>
            </w:pPr>
            <w:r w:rsidRPr="008B258B">
              <w:rPr>
                <w:rFonts w:cs="Arial"/>
                <w:b/>
                <w:bCs/>
                <w:sz w:val="20"/>
              </w:rPr>
              <w:t>G</w:t>
            </w:r>
          </w:p>
        </w:tc>
        <w:tc>
          <w:tcPr>
            <w:tcW w:w="7796" w:type="dxa"/>
          </w:tcPr>
          <w:p w14:paraId="0D095FD7" w14:textId="2D928746" w:rsidR="000C6C26" w:rsidRPr="008B258B" w:rsidRDefault="000C6C26" w:rsidP="00EA614A">
            <w:pPr>
              <w:spacing w:line="240" w:lineRule="exact"/>
              <w:rPr>
                <w:rFonts w:cs="Arial"/>
                <w:b/>
                <w:sz w:val="20"/>
              </w:rPr>
            </w:pPr>
            <w:r w:rsidRPr="008B258B">
              <w:rPr>
                <w:rFonts w:cs="Arial"/>
                <w:b/>
                <w:sz w:val="20"/>
              </w:rPr>
              <w:t xml:space="preserve">Net CO Codes available for assignment as of </w:t>
            </w:r>
            <w:r w:rsidR="00965F2F" w:rsidRPr="00965F2F">
              <w:rPr>
                <w:rFonts w:cs="Arial"/>
                <w:b/>
                <w:sz w:val="20"/>
                <w:highlight w:val="yellow"/>
              </w:rPr>
              <w:t>21 September 2020</w:t>
            </w:r>
            <w:r w:rsidR="00965F2F">
              <w:rPr>
                <w:rFonts w:cs="Arial"/>
                <w:b/>
                <w:sz w:val="20"/>
              </w:rPr>
              <w:t xml:space="preserve"> </w:t>
            </w:r>
            <w:r w:rsidRPr="008B258B">
              <w:rPr>
                <w:rFonts w:cs="Arial"/>
                <w:b/>
                <w:sz w:val="20"/>
              </w:rPr>
              <w:t>without a Jeopardy Condition (G=C-F)</w:t>
            </w:r>
          </w:p>
        </w:tc>
        <w:tc>
          <w:tcPr>
            <w:tcW w:w="1260" w:type="dxa"/>
            <w:tcBorders>
              <w:top w:val="single" w:sz="4" w:space="0" w:color="auto"/>
            </w:tcBorders>
          </w:tcPr>
          <w:p w14:paraId="3BAE800B" w14:textId="2DF464C7" w:rsidR="000C6C26" w:rsidRPr="00E1296D" w:rsidRDefault="00965F2F" w:rsidP="006D42F1">
            <w:pPr>
              <w:pStyle w:val="TOC1"/>
              <w:jc w:val="center"/>
              <w:rPr>
                <w:rFonts w:cs="Arial"/>
                <w:sz w:val="20"/>
              </w:rPr>
            </w:pPr>
            <w:r>
              <w:rPr>
                <w:rFonts w:cs="Arial"/>
                <w:sz w:val="20"/>
              </w:rPr>
              <w:t>33</w:t>
            </w:r>
            <w:r w:rsidR="00EA34C7">
              <w:rPr>
                <w:rFonts w:cs="Arial"/>
                <w:sz w:val="20"/>
              </w:rPr>
              <w:t>1</w:t>
            </w:r>
          </w:p>
        </w:tc>
      </w:tr>
      <w:tr w:rsidR="000C6C26" w:rsidRPr="00976C98" w14:paraId="3B38336F" w14:textId="77777777" w:rsidTr="004E722E">
        <w:tc>
          <w:tcPr>
            <w:tcW w:w="421" w:type="dxa"/>
          </w:tcPr>
          <w:p w14:paraId="4520DDAC" w14:textId="77777777" w:rsidR="000C6C26" w:rsidRPr="008B258B" w:rsidRDefault="000C6C26" w:rsidP="004E722E">
            <w:pPr>
              <w:spacing w:line="240" w:lineRule="exact"/>
              <w:rPr>
                <w:rFonts w:cs="Arial"/>
                <w:b/>
                <w:bCs/>
                <w:sz w:val="20"/>
              </w:rPr>
            </w:pPr>
            <w:r w:rsidRPr="008B258B">
              <w:rPr>
                <w:rFonts w:cs="Arial"/>
                <w:b/>
                <w:bCs/>
                <w:sz w:val="20"/>
              </w:rPr>
              <w:t>H</w:t>
            </w:r>
          </w:p>
        </w:tc>
        <w:tc>
          <w:tcPr>
            <w:tcW w:w="7796" w:type="dxa"/>
          </w:tcPr>
          <w:p w14:paraId="18E4E701" w14:textId="695C4C50" w:rsidR="000C6C26" w:rsidRPr="008B258B" w:rsidRDefault="000C6C26" w:rsidP="00EA614A">
            <w:pPr>
              <w:spacing w:line="240" w:lineRule="exact"/>
              <w:rPr>
                <w:rFonts w:cs="Arial"/>
                <w:b/>
                <w:sz w:val="20"/>
              </w:rPr>
            </w:pPr>
            <w:r w:rsidRPr="008B258B">
              <w:rPr>
                <w:rFonts w:cs="Arial"/>
                <w:b/>
                <w:sz w:val="20"/>
              </w:rPr>
              <w:t xml:space="preserve">Net CO Codes available for assignment as of </w:t>
            </w:r>
            <w:r w:rsidR="00965F2F" w:rsidRPr="00965F2F">
              <w:rPr>
                <w:rFonts w:cs="Arial"/>
                <w:b/>
                <w:sz w:val="20"/>
                <w:highlight w:val="yellow"/>
              </w:rPr>
              <w:t>21 September 2020</w:t>
            </w:r>
            <w:r w:rsidR="00965F2F">
              <w:rPr>
                <w:rFonts w:cs="Arial"/>
                <w:b/>
                <w:sz w:val="20"/>
              </w:rPr>
              <w:t xml:space="preserve"> </w:t>
            </w:r>
            <w:r w:rsidRPr="008B258B">
              <w:rPr>
                <w:rFonts w:cs="Arial"/>
                <w:b/>
                <w:sz w:val="20"/>
              </w:rPr>
              <w:t>in a Jeopardy Condition (H=E-F)</w:t>
            </w:r>
          </w:p>
        </w:tc>
        <w:tc>
          <w:tcPr>
            <w:tcW w:w="1260" w:type="dxa"/>
          </w:tcPr>
          <w:p w14:paraId="207ECAD6" w14:textId="13CAE6F6" w:rsidR="000C6C26" w:rsidRPr="00E1296D" w:rsidRDefault="00965F2F" w:rsidP="006D42F1">
            <w:pPr>
              <w:pStyle w:val="TOC1"/>
              <w:jc w:val="center"/>
              <w:rPr>
                <w:rFonts w:cs="Arial"/>
                <w:sz w:val="20"/>
              </w:rPr>
            </w:pPr>
            <w:r>
              <w:rPr>
                <w:rFonts w:cs="Arial"/>
                <w:sz w:val="20"/>
              </w:rPr>
              <w:t>3</w:t>
            </w:r>
            <w:r w:rsidR="008D0F18">
              <w:rPr>
                <w:rFonts w:cs="Arial"/>
                <w:sz w:val="20"/>
              </w:rPr>
              <w:t>57</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334BFF71" w14:textId="6ABA2BAD" w:rsidR="002C4B22" w:rsidRDefault="002C4B22" w:rsidP="002C4B22">
      <w:pPr>
        <w:pStyle w:val="ListParagraph"/>
        <w:keepNext/>
        <w:widowControl w:val="0"/>
        <w:numPr>
          <w:ilvl w:val="0"/>
          <w:numId w:val="19"/>
        </w:numPr>
        <w:tabs>
          <w:tab w:val="left" w:pos="180"/>
        </w:tabs>
        <w:ind w:right="-187"/>
        <w:rPr>
          <w:sz w:val="18"/>
          <w:szCs w:val="18"/>
        </w:rPr>
      </w:pPr>
      <w:r w:rsidRPr="002C4B22">
        <w:rPr>
          <w:sz w:val="18"/>
          <w:szCs w:val="18"/>
        </w:rPr>
        <w:t>In Telecom Decision CRTC 201</w:t>
      </w:r>
      <w:r w:rsidR="00A27DCF">
        <w:rPr>
          <w:sz w:val="18"/>
          <w:szCs w:val="18"/>
        </w:rPr>
        <w:t>7</w:t>
      </w:r>
      <w:r w:rsidRPr="002C4B22">
        <w:rPr>
          <w:sz w:val="18"/>
          <w:szCs w:val="18"/>
        </w:rPr>
        <w:t>-3</w:t>
      </w:r>
      <w:r w:rsidR="002369BA">
        <w:rPr>
          <w:sz w:val="18"/>
          <w:szCs w:val="18"/>
        </w:rPr>
        <w:t>8</w:t>
      </w:r>
      <w:r w:rsidRPr="002C4B22">
        <w:rPr>
          <w:sz w:val="18"/>
          <w:szCs w:val="18"/>
        </w:rPr>
        <w:t xml:space="preserve">, the Commission determined that area code </w:t>
      </w:r>
      <w:r w:rsidR="00A27DCF">
        <w:rPr>
          <w:sz w:val="18"/>
          <w:szCs w:val="18"/>
        </w:rPr>
        <w:t>468</w:t>
      </w:r>
      <w:r w:rsidR="00A27DCF" w:rsidRPr="002C4B22">
        <w:rPr>
          <w:sz w:val="18"/>
          <w:szCs w:val="18"/>
        </w:rPr>
        <w:t xml:space="preserve"> </w:t>
      </w:r>
      <w:r w:rsidRPr="002C4B22">
        <w:rPr>
          <w:sz w:val="18"/>
          <w:szCs w:val="18"/>
        </w:rPr>
        <w:t xml:space="preserve">should be set aside as a potential future relief area code for area codes </w:t>
      </w:r>
      <w:r w:rsidR="00A27DCF">
        <w:rPr>
          <w:sz w:val="18"/>
          <w:szCs w:val="18"/>
        </w:rPr>
        <w:t>819</w:t>
      </w:r>
      <w:r w:rsidRPr="002C4B22">
        <w:rPr>
          <w:sz w:val="18"/>
          <w:szCs w:val="18"/>
        </w:rPr>
        <w:t xml:space="preserve"> and </w:t>
      </w:r>
      <w:r w:rsidR="00A27DCF">
        <w:rPr>
          <w:sz w:val="18"/>
          <w:szCs w:val="18"/>
        </w:rPr>
        <w:t>873</w:t>
      </w:r>
      <w:r w:rsidRPr="002C4B22">
        <w:rPr>
          <w:sz w:val="18"/>
          <w:szCs w:val="18"/>
        </w:rPr>
        <w:t>.</w:t>
      </w:r>
    </w:p>
    <w:p w14:paraId="0AC7F812" w14:textId="77777777" w:rsidR="00A27DCF" w:rsidRDefault="00A27DCF" w:rsidP="00B03E91">
      <w:pPr>
        <w:pStyle w:val="ListParagraph"/>
        <w:keepNext/>
        <w:widowControl w:val="0"/>
        <w:tabs>
          <w:tab w:val="left" w:pos="180"/>
        </w:tabs>
        <w:ind w:left="634" w:right="-187"/>
        <w:rPr>
          <w:sz w:val="18"/>
          <w:szCs w:val="18"/>
        </w:rPr>
      </w:pPr>
    </w:p>
    <w:p w14:paraId="6651FD99" w14:textId="124F5F03" w:rsidR="000C6C26" w:rsidRPr="00976C98" w:rsidRDefault="000C6C26" w:rsidP="002C4B22">
      <w:pPr>
        <w:pStyle w:val="ListParagraph"/>
        <w:keepNext/>
        <w:widowControl w:val="0"/>
        <w:numPr>
          <w:ilvl w:val="0"/>
          <w:numId w:val="19"/>
        </w:numPr>
        <w:tabs>
          <w:tab w:val="left" w:pos="180"/>
        </w:tabs>
        <w:ind w:right="-187"/>
        <w:rPr>
          <w:sz w:val="18"/>
          <w:szCs w:val="18"/>
        </w:rPr>
      </w:pPr>
      <w:r w:rsidRPr="00E20CAB">
        <w:rPr>
          <w:rFonts w:cs="Arial"/>
          <w:sz w:val="18"/>
          <w:szCs w:val="18"/>
        </w:rPr>
        <w:t>In an extreme Jeopardy Condition (</w:t>
      </w:r>
      <w:r w:rsidR="00917C8C" w:rsidRPr="00E20CAB">
        <w:rPr>
          <w:rFonts w:cs="Arial"/>
          <w:sz w:val="18"/>
          <w:szCs w:val="18"/>
        </w:rPr>
        <w:t>i.e.</w:t>
      </w:r>
      <w:r w:rsidRPr="00E20CAB">
        <w:rPr>
          <w:rFonts w:cs="Arial"/>
          <w:sz w:val="18"/>
          <w:szCs w:val="18"/>
        </w:rPr>
        <w:t xml:space="preserve"> when the Projected Exhaust Date is earlier than the Relief Date), the current Neighbouring NPA Codes </w:t>
      </w:r>
      <w:r w:rsidR="002C4B22" w:rsidRPr="00C83DFE">
        <w:rPr>
          <w:rFonts w:cs="Arial"/>
          <w:sz w:val="18"/>
          <w:szCs w:val="18"/>
        </w:rPr>
        <w:t xml:space="preserve">249, 343, </w:t>
      </w:r>
      <w:r w:rsidR="00A27DCF" w:rsidRPr="00C83DFE">
        <w:rPr>
          <w:rFonts w:cs="Arial"/>
          <w:sz w:val="18"/>
          <w:szCs w:val="18"/>
        </w:rPr>
        <w:t>470, 579,</w:t>
      </w:r>
      <w:r w:rsidR="00C83DFE" w:rsidRPr="00FF1DDE">
        <w:rPr>
          <w:rFonts w:cs="Arial"/>
          <w:sz w:val="18"/>
          <w:szCs w:val="18"/>
        </w:rPr>
        <w:t xml:space="preserve"> </w:t>
      </w:r>
      <w:r w:rsidR="002C4B22" w:rsidRPr="00C83DFE">
        <w:rPr>
          <w:rFonts w:cs="Arial"/>
          <w:sz w:val="18"/>
          <w:szCs w:val="18"/>
        </w:rPr>
        <w:t>613, and 705</w:t>
      </w:r>
      <w:r w:rsidR="002C4B22">
        <w:rPr>
          <w:rFonts w:cs="Arial"/>
          <w:sz w:val="18"/>
          <w:szCs w:val="18"/>
        </w:rPr>
        <w:t xml:space="preserve"> </w:t>
      </w:r>
      <w:r w:rsidR="00C834C2" w:rsidRPr="00976C98">
        <w:rPr>
          <w:rFonts w:cs="Arial"/>
          <w:sz w:val="18"/>
          <w:szCs w:val="18"/>
        </w:rPr>
        <w:t xml:space="preserve">could be </w:t>
      </w:r>
      <w:r w:rsidRPr="00976C98">
        <w:rPr>
          <w:rFonts w:cs="Arial"/>
          <w:sz w:val="18"/>
          <w:szCs w:val="18"/>
        </w:rPr>
        <w:t>assignable with CRTC staff approval.</w:t>
      </w: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Pr="00976C98" w:rsidRDefault="000C6C26" w:rsidP="000C6C26">
      <w:pPr>
        <w:pStyle w:val="Heading1"/>
      </w:pPr>
      <w:bookmarkStart w:id="25" w:name="_Toc514833020"/>
      <w:bookmarkStart w:id="26" w:name="_Toc51327454"/>
      <w:r w:rsidRPr="00976C98">
        <w:t>SELECTION OF RELIEF NPA CODE</w:t>
      </w:r>
      <w:bookmarkEnd w:id="25"/>
      <w:bookmarkEnd w:id="26"/>
    </w:p>
    <w:p w14:paraId="5630CC62" w14:textId="77777777" w:rsidR="000C6C26" w:rsidRPr="00976C98" w:rsidRDefault="000C6C26" w:rsidP="000C6C26"/>
    <w:p w14:paraId="291D9ED9" w14:textId="7B75E10F" w:rsidR="000C6C26" w:rsidRPr="00976C98" w:rsidRDefault="00FB734B" w:rsidP="000C6C26">
      <w:pPr>
        <w:rPr>
          <w:rFonts w:cs="Arial"/>
          <w:szCs w:val="22"/>
        </w:rPr>
      </w:pPr>
      <w:r>
        <w:rPr>
          <w:szCs w:val="22"/>
        </w:rPr>
        <w:t>If</w:t>
      </w:r>
      <w:r w:rsidR="008B0A91">
        <w:rPr>
          <w:szCs w:val="22"/>
        </w:rPr>
        <w:t xml:space="preserve"> the recommended Relief O</w:t>
      </w:r>
      <w:r w:rsidR="000C6C26" w:rsidRPr="00976C98">
        <w:rPr>
          <w:szCs w:val="22"/>
        </w:rPr>
        <w:t>ption requires a new NPA Code, the criteria for selection of an appropriate area code for relief is addressed in section 4.1</w:t>
      </w:r>
      <w:r w:rsidR="00026EDB">
        <w:rPr>
          <w:szCs w:val="22"/>
        </w:rPr>
        <w:t>1</w:t>
      </w:r>
      <w:r w:rsidR="000C6C26" w:rsidRPr="00976C98">
        <w:rPr>
          <w:szCs w:val="22"/>
        </w:rPr>
        <w:t xml:space="preserve"> of the </w:t>
      </w:r>
      <w:r w:rsidR="000C6C26" w:rsidRPr="009D6464">
        <w:rPr>
          <w:i/>
          <w:szCs w:val="22"/>
        </w:rPr>
        <w:t>Canadian NPA Relief Planning Guideline</w:t>
      </w:r>
      <w:r w:rsidR="000C6C26" w:rsidRPr="00976C98">
        <w:rPr>
          <w:szCs w:val="22"/>
        </w:rPr>
        <w:t>. T</w:t>
      </w:r>
      <w:r w:rsidR="000C6C26" w:rsidRPr="00976C98">
        <w:rPr>
          <w:rFonts w:cs="Arial"/>
          <w:szCs w:val="22"/>
        </w:rPr>
        <w:t xml:space="preserve">he criteria that should be </w:t>
      </w:r>
      <w:proofErr w:type="gramStart"/>
      <w:r w:rsidR="000C6C26" w:rsidRPr="00976C98">
        <w:rPr>
          <w:rFonts w:cs="Arial"/>
          <w:szCs w:val="22"/>
        </w:rPr>
        <w:t>taken into account</w:t>
      </w:r>
      <w:proofErr w:type="gramEnd"/>
      <w:r w:rsidR="000C6C26" w:rsidRPr="00976C98">
        <w:rPr>
          <w:rFonts w:cs="Arial"/>
          <w:szCs w:val="22"/>
        </w:rPr>
        <w:t xml:space="preserve">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976C98">
        <w:rPr>
          <w:rFonts w:cs="Arial"/>
          <w:b w:val="0"/>
          <w:szCs w:val="22"/>
        </w:rPr>
        <w:t>i</w:t>
      </w:r>
      <w:proofErr w:type="spellEnd"/>
      <w:r w:rsidRPr="00976C98">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2A31D170"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7277DB">
        <w:rPr>
          <w:szCs w:val="22"/>
        </w:rPr>
        <w:t>819/873</w:t>
      </w:r>
      <w:r>
        <w:rPr>
          <w:szCs w:val="22"/>
        </w:rPr>
        <w:t xml:space="preserve"> and therefore meet criterion a) above are </w:t>
      </w:r>
      <w:r w:rsidR="007F3E8D">
        <w:rPr>
          <w:szCs w:val="22"/>
        </w:rPr>
        <w:t xml:space="preserve">257, 273, 368, 468, 487, 584, 851, 871 </w:t>
      </w:r>
      <w:r w:rsidR="00D01650">
        <w:rPr>
          <w:szCs w:val="22"/>
        </w:rPr>
        <w:t>and 942</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AB33DF9" w14:textId="281FBDD7" w:rsidR="00D01650" w:rsidRDefault="00D01650"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w:t>
      </w:r>
      <w:r w:rsidR="002369BA">
        <w:rPr>
          <w:szCs w:val="22"/>
        </w:rPr>
        <w:t>257, 273, 368, 468, 487, 584, 851, 871 and 942</w:t>
      </w:r>
      <w:r w:rsidR="00BF0446">
        <w:rPr>
          <w:szCs w:val="22"/>
        </w:rPr>
        <w:t xml:space="preserve"> </w:t>
      </w:r>
      <w:r>
        <w:rPr>
          <w:szCs w:val="22"/>
        </w:rPr>
        <w:t>are all assigned in at least one neighbouring NPA so none of these resource</w:t>
      </w:r>
      <w:r w:rsidR="00DC37DB">
        <w:rPr>
          <w:szCs w:val="22"/>
        </w:rPr>
        <w:t>s</w:t>
      </w:r>
      <w:r>
        <w:rPr>
          <w:szCs w:val="22"/>
        </w:rPr>
        <w:t xml:space="preserve"> meet c</w:t>
      </w:r>
      <w:r w:rsidR="00FC4736">
        <w:rPr>
          <w:szCs w:val="22"/>
        </w:rPr>
        <w:t>riterion b)</w:t>
      </w:r>
      <w:r>
        <w:rPr>
          <w:szCs w:val="22"/>
        </w:rPr>
        <w:t>.</w:t>
      </w:r>
    </w:p>
    <w:p w14:paraId="53567BE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7DB2F32" w14:textId="6A0B157A"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Pr="00E2120A">
        <w:rPr>
          <w:szCs w:val="22"/>
        </w:rPr>
        <w:t>not</w:t>
      </w:r>
      <w:r>
        <w:rPr>
          <w:szCs w:val="22"/>
        </w:rPr>
        <w:t xml:space="preserve"> applicable since </w:t>
      </w:r>
      <w:r w:rsidR="009B6562">
        <w:rPr>
          <w:szCs w:val="22"/>
        </w:rPr>
        <w:t>NPA </w:t>
      </w:r>
      <w:r w:rsidR="007277DB">
        <w:rPr>
          <w:szCs w:val="22"/>
        </w:rPr>
        <w:t>819/873</w:t>
      </w:r>
      <w:r w:rsidR="009B6562">
        <w:rPr>
          <w:szCs w:val="22"/>
        </w:rPr>
        <w:t xml:space="preserve"> and </w:t>
      </w:r>
      <w:r w:rsidR="00D01650">
        <w:rPr>
          <w:szCs w:val="22"/>
        </w:rPr>
        <w:t xml:space="preserve">all </w:t>
      </w:r>
      <w:r>
        <w:rPr>
          <w:szCs w:val="22"/>
        </w:rPr>
        <w:t>neighbouring NPAs have 10</w:t>
      </w:r>
      <w:r w:rsidR="00847507">
        <w:rPr>
          <w:szCs w:val="22"/>
        </w:rPr>
        <w:noBreakHyphen/>
      </w:r>
      <w:r w:rsidRPr="00E2120A">
        <w:rPr>
          <w:szCs w:val="22"/>
        </w:rPr>
        <w:t>digit local calling.</w:t>
      </w:r>
    </w:p>
    <w:p w14:paraId="6EAE5D7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2C0F45CB" w14:textId="69E0FEC8"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1"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unassignable CO Codes in the Home NPA, </w:t>
      </w:r>
      <w:r w:rsidR="0046666A">
        <w:rPr>
          <w:szCs w:val="22"/>
        </w:rPr>
        <w:t xml:space="preserve">and </w:t>
      </w:r>
      <w:r>
        <w:rPr>
          <w:szCs w:val="22"/>
        </w:rPr>
        <w:t>therefore are preferred candidates when sele</w:t>
      </w:r>
      <w:r w:rsidR="0019657A">
        <w:rPr>
          <w:szCs w:val="22"/>
        </w:rPr>
        <w:t>cting a relief NPA Code for NPA </w:t>
      </w:r>
      <w:r w:rsidR="007277DB">
        <w:rPr>
          <w:szCs w:val="22"/>
        </w:rPr>
        <w:t>819/873</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36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261"/>
        <w:gridCol w:w="567"/>
        <w:gridCol w:w="567"/>
        <w:gridCol w:w="567"/>
        <w:gridCol w:w="567"/>
        <w:gridCol w:w="567"/>
        <w:gridCol w:w="567"/>
        <w:gridCol w:w="567"/>
        <w:gridCol w:w="567"/>
        <w:gridCol w:w="567"/>
      </w:tblGrid>
      <w:tr w:rsidR="001F595D" w14:paraId="29D05047" w14:textId="77777777" w:rsidTr="00965F2F">
        <w:trPr>
          <w:tblHeader/>
        </w:trPr>
        <w:tc>
          <w:tcPr>
            <w:tcW w:w="3261" w:type="dxa"/>
            <w:hideMark/>
          </w:tcPr>
          <w:p w14:paraId="3A16C311" w14:textId="77777777"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t>NXX corresponding to Future NPA</w:t>
            </w:r>
          </w:p>
        </w:tc>
        <w:tc>
          <w:tcPr>
            <w:tcW w:w="567" w:type="dxa"/>
            <w:vAlign w:val="bottom"/>
          </w:tcPr>
          <w:p w14:paraId="7230D6B2" w14:textId="44E85F95"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257</w:t>
            </w:r>
          </w:p>
        </w:tc>
        <w:tc>
          <w:tcPr>
            <w:tcW w:w="567" w:type="dxa"/>
            <w:vAlign w:val="bottom"/>
          </w:tcPr>
          <w:p w14:paraId="4DDFD1B7" w14:textId="0B8141DA"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273</w:t>
            </w:r>
          </w:p>
        </w:tc>
        <w:tc>
          <w:tcPr>
            <w:tcW w:w="567" w:type="dxa"/>
            <w:vAlign w:val="bottom"/>
          </w:tcPr>
          <w:p w14:paraId="2041A364" w14:textId="7964B961"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368</w:t>
            </w:r>
          </w:p>
        </w:tc>
        <w:tc>
          <w:tcPr>
            <w:tcW w:w="567" w:type="dxa"/>
            <w:vAlign w:val="bottom"/>
          </w:tcPr>
          <w:p w14:paraId="7E68C05B" w14:textId="2828BBBF"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468</w:t>
            </w:r>
          </w:p>
        </w:tc>
        <w:tc>
          <w:tcPr>
            <w:tcW w:w="567" w:type="dxa"/>
            <w:vAlign w:val="bottom"/>
          </w:tcPr>
          <w:p w14:paraId="3D3ED5FB" w14:textId="3DB74B74"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487</w:t>
            </w:r>
          </w:p>
        </w:tc>
        <w:tc>
          <w:tcPr>
            <w:tcW w:w="567" w:type="dxa"/>
            <w:vAlign w:val="bottom"/>
          </w:tcPr>
          <w:p w14:paraId="69143722" w14:textId="3BD67C67"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584</w:t>
            </w:r>
          </w:p>
        </w:tc>
        <w:tc>
          <w:tcPr>
            <w:tcW w:w="567" w:type="dxa"/>
            <w:vAlign w:val="bottom"/>
          </w:tcPr>
          <w:p w14:paraId="582A75EA" w14:textId="2E6F5E66"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851</w:t>
            </w:r>
          </w:p>
        </w:tc>
        <w:tc>
          <w:tcPr>
            <w:tcW w:w="567" w:type="dxa"/>
            <w:vAlign w:val="bottom"/>
          </w:tcPr>
          <w:p w14:paraId="5FE58EDB" w14:textId="018546E0"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871</w:t>
            </w:r>
          </w:p>
        </w:tc>
        <w:tc>
          <w:tcPr>
            <w:tcW w:w="567" w:type="dxa"/>
            <w:vAlign w:val="bottom"/>
          </w:tcPr>
          <w:p w14:paraId="1E7D3ABD" w14:textId="78C7F167" w:rsidR="001F595D" w:rsidRDefault="001F595D"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942</w:t>
            </w:r>
          </w:p>
        </w:tc>
      </w:tr>
      <w:tr w:rsidR="00C26ECA" w14:paraId="54C32194" w14:textId="77777777" w:rsidTr="00965F2F">
        <w:tc>
          <w:tcPr>
            <w:tcW w:w="3261" w:type="dxa"/>
            <w:hideMark/>
          </w:tcPr>
          <w:p w14:paraId="37A47C2D" w14:textId="67C5A177" w:rsidR="00C26ECA" w:rsidRDefault="00C26ECA" w:rsidP="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567" w:type="dxa"/>
          </w:tcPr>
          <w:p w14:paraId="3A509106" w14:textId="48D0CC81" w:rsidR="00C26ECA" w:rsidRDefault="00C26ECA" w:rsidP="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
          <w:p w14:paraId="2732768F" w14:textId="3082358F" w:rsidR="00C26ECA" w:rsidRDefault="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
          <w:p w14:paraId="792ABAF1" w14:textId="66D1A3E1" w:rsidR="00C26ECA" w:rsidRDefault="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
          <w:p w14:paraId="3F8740FB" w14:textId="1388EC9F" w:rsidR="00C26ECA" w:rsidRDefault="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
          <w:p w14:paraId="60A89892" w14:textId="06EA493C" w:rsidR="00C26ECA" w:rsidRDefault="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
          <w:p w14:paraId="119A7B7E" w14:textId="6508427C" w:rsidR="00C26ECA" w:rsidRDefault="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
          <w:p w14:paraId="73E8C26F" w14:textId="08EB7806" w:rsidR="00C26ECA" w:rsidRDefault="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
          <w:p w14:paraId="7CA88F60" w14:textId="4C684403" w:rsidR="00C26ECA" w:rsidRDefault="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567" w:type="dxa"/>
          </w:tcPr>
          <w:p w14:paraId="55FB0B90" w14:textId="0E4D8E43" w:rsidR="00C26ECA" w:rsidRDefault="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r>
    </w:tbl>
    <w:p w14:paraId="60ABDF6E"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C38B91" w14:textId="0812ED43"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27A77F35" w14:textId="77777777" w:rsidR="008E1659" w:rsidRDefault="008E1659" w:rsidP="00CF45BC">
      <w:pPr>
        <w:rPr>
          <w:szCs w:val="22"/>
        </w:rPr>
      </w:pPr>
    </w:p>
    <w:p w14:paraId="59747893" w14:textId="311B8823" w:rsidR="0019657A" w:rsidRDefault="0019657A" w:rsidP="00CF45BC">
      <w:pPr>
        <w:rPr>
          <w:szCs w:val="22"/>
        </w:rPr>
      </w:pPr>
      <w:r w:rsidRPr="00AD4FE7">
        <w:rPr>
          <w:szCs w:val="22"/>
        </w:rPr>
        <w:t>NPA Codes (</w:t>
      </w:r>
      <w:r w:rsidR="00C26ECA">
        <w:rPr>
          <w:szCs w:val="22"/>
        </w:rPr>
        <w:t>257,</w:t>
      </w:r>
      <w:r w:rsidR="002369BA">
        <w:rPr>
          <w:szCs w:val="22"/>
        </w:rPr>
        <w:t xml:space="preserve"> </w:t>
      </w:r>
      <w:r w:rsidR="00C26ECA">
        <w:rPr>
          <w:szCs w:val="22"/>
        </w:rPr>
        <w:t xml:space="preserve">273, 368, 468, 487, 584, 851, 871 </w:t>
      </w:r>
      <w:r>
        <w:rPr>
          <w:szCs w:val="22"/>
        </w:rPr>
        <w:t>and 942</w:t>
      </w:r>
      <w:r w:rsidRPr="00AD4FE7">
        <w:rPr>
          <w:szCs w:val="22"/>
        </w:rPr>
        <w:t>) are equally suitable as a new NPA Code for the relief of NPA </w:t>
      </w:r>
      <w:r w:rsidR="007277DB">
        <w:rPr>
          <w:szCs w:val="22"/>
        </w:rPr>
        <w:t>819/873</w:t>
      </w:r>
      <w:r w:rsidRPr="00AD4FE7">
        <w:rPr>
          <w:szCs w:val="22"/>
        </w:rPr>
        <w:t>, unless analysis of potential future code reservations for NPA reliefs in other areas of Canada, or TSP cost considerations indicate a preference for one code over another for the relief of NPA </w:t>
      </w:r>
      <w:r w:rsidR="007277DB">
        <w:rPr>
          <w:szCs w:val="22"/>
        </w:rPr>
        <w:t>819/873</w:t>
      </w:r>
      <w:r w:rsidRPr="00AD4FE7">
        <w:rPr>
          <w:szCs w:val="22"/>
        </w:rPr>
        <w:t>.</w:t>
      </w:r>
    </w:p>
    <w:p w14:paraId="27140077" w14:textId="77777777" w:rsidR="00C26ECA" w:rsidRDefault="00C26EC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B43B50B" w14:textId="77483BEA" w:rsidR="0019657A" w:rsidRDefault="000E2519"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In </w:t>
      </w:r>
      <w:r w:rsidRPr="0019657A">
        <w:rPr>
          <w:szCs w:val="22"/>
        </w:rPr>
        <w:t xml:space="preserve">Telecom Decision CRTC </w:t>
      </w:r>
      <w:r w:rsidRPr="009E2C78">
        <w:rPr>
          <w:szCs w:val="22"/>
        </w:rPr>
        <w:t>2017-38</w:t>
      </w:r>
      <w:r>
        <w:rPr>
          <w:szCs w:val="22"/>
        </w:rPr>
        <w:t>,</w:t>
      </w:r>
      <w:r w:rsidRPr="000E2519">
        <w:rPr>
          <w:szCs w:val="22"/>
        </w:rPr>
        <w:t xml:space="preserve"> </w:t>
      </w:r>
      <w:r w:rsidRPr="0019657A">
        <w:rPr>
          <w:szCs w:val="22"/>
        </w:rPr>
        <w:t>the Commission determined that area code</w:t>
      </w:r>
      <w:r>
        <w:rPr>
          <w:szCs w:val="22"/>
        </w:rPr>
        <w:t xml:space="preserve"> </w:t>
      </w:r>
      <w:r w:rsidR="00C26ECA">
        <w:rPr>
          <w:szCs w:val="22"/>
        </w:rPr>
        <w:t xml:space="preserve">468 </w:t>
      </w:r>
      <w:r w:rsidR="0019657A" w:rsidRPr="0019657A">
        <w:rPr>
          <w:szCs w:val="22"/>
        </w:rPr>
        <w:t xml:space="preserve">should be set aside as a potential future relief </w:t>
      </w:r>
      <w:r w:rsidR="00C26ECA">
        <w:rPr>
          <w:szCs w:val="22"/>
        </w:rPr>
        <w:t xml:space="preserve">of </w:t>
      </w:r>
      <w:r w:rsidR="006C2F75">
        <w:rPr>
          <w:rFonts w:cs="Arial"/>
          <w:lang w:val="en-US"/>
        </w:rPr>
        <w:t>Québec</w:t>
      </w:r>
      <w:r w:rsidR="006C2F75" w:rsidRPr="009E2C78" w:rsidDel="006C2F75">
        <w:rPr>
          <w:szCs w:val="22"/>
        </w:rPr>
        <w:t xml:space="preserve"> </w:t>
      </w:r>
      <w:r w:rsidR="00C26ECA" w:rsidRPr="009E2C78">
        <w:rPr>
          <w:szCs w:val="22"/>
        </w:rPr>
        <w:t>NPA</w:t>
      </w:r>
      <w:r w:rsidR="0061444D">
        <w:rPr>
          <w:szCs w:val="22"/>
        </w:rPr>
        <w:t xml:space="preserve"> complex</w:t>
      </w:r>
      <w:r w:rsidR="00C26ECA" w:rsidRPr="009E2C78">
        <w:rPr>
          <w:szCs w:val="22"/>
        </w:rPr>
        <w:t xml:space="preserve"> 819</w:t>
      </w:r>
      <w:r w:rsidR="002369BA">
        <w:rPr>
          <w:szCs w:val="22"/>
        </w:rPr>
        <w:t>/</w:t>
      </w:r>
      <w:r w:rsidR="00C26ECA" w:rsidRPr="009E2C78">
        <w:rPr>
          <w:szCs w:val="22"/>
        </w:rPr>
        <w:t>873 but could be used elsewhere if required</w:t>
      </w:r>
      <w:r w:rsidR="00C26ECA">
        <w:rPr>
          <w:szCs w:val="22"/>
        </w:rPr>
        <w:t>.</w:t>
      </w:r>
    </w:p>
    <w:p w14:paraId="0CB13FB1" w14:textId="77777777" w:rsidR="00923354" w:rsidRDefault="00923354"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951617" w14:textId="36AF65D7" w:rsidR="000C6C26" w:rsidRPr="00976C98" w:rsidRDefault="000C6C26" w:rsidP="000C6C26">
      <w:pPr>
        <w:pStyle w:val="Heading1"/>
      </w:pPr>
      <w:bookmarkStart w:id="27" w:name="_Toc514833021"/>
      <w:bookmarkStart w:id="28" w:name="_Toc51327455"/>
      <w:r w:rsidRPr="00976C98">
        <w:t>RECOMMENDATIONS</w:t>
      </w:r>
      <w:bookmarkEnd w:id="27"/>
      <w:bookmarkEnd w:id="28"/>
    </w:p>
    <w:p w14:paraId="7F7D5D86" w14:textId="77777777" w:rsidR="000C6C26" w:rsidRPr="00976C98" w:rsidRDefault="000C6C26" w:rsidP="000C6C26"/>
    <w:p w14:paraId="46D0C7F3" w14:textId="6D61B3EE" w:rsidR="00C7616A" w:rsidRDefault="00C7616A" w:rsidP="00C7616A">
      <w:r>
        <w:t>The CNA recommends:</w:t>
      </w:r>
    </w:p>
    <w:p w14:paraId="52938959" w14:textId="77777777" w:rsidR="00C7616A" w:rsidRDefault="00C7616A" w:rsidP="00C7616A"/>
    <w:p w14:paraId="0108ED88" w14:textId="292F77AC"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Method should be a distributed overlay of a new NPA Code on </w:t>
      </w:r>
      <w:r w:rsidR="006015D1">
        <w:rPr>
          <w:rFonts w:cs="Arial"/>
          <w:lang w:val="en-US"/>
        </w:rPr>
        <w:t>Québec NPA</w:t>
      </w:r>
      <w:r w:rsidR="00D72498">
        <w:rPr>
          <w:rFonts w:cs="Arial"/>
          <w:lang w:val="en-US"/>
        </w:rPr>
        <w:t> </w:t>
      </w:r>
      <w:proofErr w:type="gramStart"/>
      <w:r w:rsidR="007277DB">
        <w:rPr>
          <w:rFonts w:cs="Arial"/>
          <w:lang w:val="en-US"/>
        </w:rPr>
        <w:t>819/873</w:t>
      </w:r>
      <w:r>
        <w:rPr>
          <w:rFonts w:cs="Arial"/>
          <w:lang w:val="en-US"/>
        </w:rPr>
        <w:t>;</w:t>
      </w:r>
      <w:proofErr w:type="gramEnd"/>
    </w:p>
    <w:p w14:paraId="4E8D37D9" w14:textId="77777777" w:rsidR="00C7616A" w:rsidRDefault="00C7616A" w:rsidP="00C7616A">
      <w:pPr>
        <w:autoSpaceDE w:val="0"/>
        <w:autoSpaceDN w:val="0"/>
        <w:adjustRightInd w:val="0"/>
        <w:rPr>
          <w:rFonts w:cs="Arial"/>
          <w:lang w:val="en-US"/>
        </w:rPr>
      </w:pPr>
    </w:p>
    <w:p w14:paraId="1AA45794" w14:textId="1E1E1CEC"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NPA Code for NPA </w:t>
      </w:r>
      <w:r w:rsidR="007277DB">
        <w:rPr>
          <w:rFonts w:cs="Arial"/>
          <w:lang w:val="en-US"/>
        </w:rPr>
        <w:t>819/873</w:t>
      </w:r>
      <w:r>
        <w:rPr>
          <w:rFonts w:cs="Arial"/>
          <w:lang w:val="en-US"/>
        </w:rPr>
        <w:t xml:space="preserve"> should be NPA </w:t>
      </w:r>
      <w:r w:rsidR="00C26ECA">
        <w:rPr>
          <w:rFonts w:cs="Arial"/>
          <w:lang w:val="en-US"/>
        </w:rPr>
        <w:t xml:space="preserve">468 </w:t>
      </w:r>
      <w:r>
        <w:rPr>
          <w:rFonts w:cs="Arial"/>
          <w:lang w:val="en-US"/>
        </w:rPr>
        <w:t xml:space="preserve">as per </w:t>
      </w:r>
      <w:r w:rsidR="00851B41" w:rsidRPr="0019657A">
        <w:rPr>
          <w:szCs w:val="22"/>
        </w:rPr>
        <w:t>Telecom Decision CRTC 201</w:t>
      </w:r>
      <w:r w:rsidR="000E2519">
        <w:rPr>
          <w:szCs w:val="22"/>
        </w:rPr>
        <w:t>7</w:t>
      </w:r>
      <w:r w:rsidR="00851B41" w:rsidRPr="0019657A">
        <w:rPr>
          <w:szCs w:val="22"/>
        </w:rPr>
        <w:t>-</w:t>
      </w:r>
      <w:r w:rsidR="000E2519">
        <w:rPr>
          <w:szCs w:val="22"/>
        </w:rPr>
        <w:t>38</w:t>
      </w:r>
      <w:r>
        <w:rPr>
          <w:rFonts w:cs="Arial"/>
          <w:lang w:val="en-US"/>
        </w:rPr>
        <w:t>; and</w:t>
      </w:r>
    </w:p>
    <w:p w14:paraId="2DC07C3E" w14:textId="77777777" w:rsidR="00C7616A" w:rsidRDefault="00C7616A" w:rsidP="00C7616A">
      <w:pPr>
        <w:autoSpaceDE w:val="0"/>
        <w:autoSpaceDN w:val="0"/>
        <w:adjustRightInd w:val="0"/>
        <w:rPr>
          <w:rFonts w:cs="Arial"/>
          <w:lang w:val="en-US"/>
        </w:rPr>
      </w:pPr>
    </w:p>
    <w:p w14:paraId="4C6B2832" w14:textId="26285594"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2A1CD2" w:rsidRPr="00292031">
        <w:rPr>
          <w:rFonts w:cs="Arial"/>
          <w:lang w:val="en-US"/>
        </w:rPr>
        <w:t>2</w:t>
      </w:r>
      <w:r w:rsidR="00292031">
        <w:rPr>
          <w:rFonts w:cs="Arial"/>
          <w:lang w:val="en-US"/>
        </w:rPr>
        <w:t>7</w:t>
      </w:r>
      <w:r w:rsidR="002A1CD2" w:rsidRPr="00292031">
        <w:rPr>
          <w:rFonts w:cs="Arial"/>
          <w:lang w:val="en-US"/>
        </w:rPr>
        <w:t xml:space="preserve"> </w:t>
      </w:r>
      <w:r w:rsidR="00A95530" w:rsidRPr="00292031">
        <w:rPr>
          <w:rFonts w:cs="Arial"/>
          <w:lang w:val="en-US"/>
        </w:rPr>
        <w:t>Ma</w:t>
      </w:r>
      <w:r w:rsidR="00292031">
        <w:rPr>
          <w:rFonts w:cs="Arial"/>
          <w:lang w:val="en-US"/>
        </w:rPr>
        <w:t>y</w:t>
      </w:r>
      <w:r w:rsidR="00A95530" w:rsidRPr="00292031">
        <w:rPr>
          <w:rFonts w:cs="Arial"/>
          <w:lang w:val="en-US"/>
        </w:rPr>
        <w:t xml:space="preserve"> </w:t>
      </w:r>
      <w:r w:rsidRPr="00292031">
        <w:rPr>
          <w:rFonts w:cs="Arial"/>
          <w:lang w:val="en-US"/>
        </w:rPr>
        <w:t>202</w:t>
      </w:r>
      <w:r w:rsidR="00A95530" w:rsidRPr="00292031">
        <w:rPr>
          <w:rFonts w:cs="Arial"/>
          <w:lang w:val="en-US"/>
        </w:rPr>
        <w:t>3</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7277DB">
        <w:rPr>
          <w:rFonts w:cs="Arial"/>
          <w:lang w:val="en-US"/>
        </w:rPr>
        <w:t>819/873</w:t>
      </w:r>
      <w:r>
        <w:rPr>
          <w:rFonts w:cs="Arial"/>
          <w:lang w:val="en-US"/>
        </w:rPr>
        <w:t>.</w:t>
      </w:r>
    </w:p>
    <w:p w14:paraId="13650E67" w14:textId="77777777" w:rsidR="00B605DE" w:rsidRDefault="00B605DE">
      <w:pPr>
        <w:rPr>
          <w:rFonts w:cs="Arial"/>
          <w:color w:val="000000"/>
          <w:szCs w:val="22"/>
          <w:highlight w:val="yellow"/>
          <w:lang w:eastAsia="en-CA"/>
        </w:rPr>
      </w:pPr>
      <w:r>
        <w:rPr>
          <w:rFonts w:cs="Arial"/>
          <w:color w:val="000000"/>
          <w:szCs w:val="22"/>
          <w:highlight w:val="yellow"/>
          <w:lang w:eastAsia="en-CA"/>
        </w:rPr>
        <w:br w:type="page"/>
      </w:r>
    </w:p>
    <w:p w14:paraId="7D0E5511" w14:textId="09845265" w:rsidR="00295F45" w:rsidRDefault="00295F45">
      <w:bookmarkStart w:id="29" w:name="_Maps_and_Figures"/>
      <w:bookmarkEnd w:id="29"/>
    </w:p>
    <w:p w14:paraId="504CA52D" w14:textId="77777777" w:rsidR="00295F45" w:rsidRDefault="00295F45" w:rsidP="00295F45">
      <w:pPr>
        <w:rPr>
          <w:rFonts w:cs="Arial"/>
          <w:b/>
          <w:caps/>
          <w:sz w:val="24"/>
          <w:szCs w:val="32"/>
        </w:rPr>
      </w:pPr>
    </w:p>
    <w:p w14:paraId="2B4998E6" w14:textId="77777777" w:rsidR="002010E7" w:rsidRDefault="002010E7" w:rsidP="00295F45">
      <w:pPr>
        <w:rPr>
          <w:rFonts w:cs="Arial"/>
          <w:b/>
          <w:caps/>
          <w:sz w:val="24"/>
          <w:szCs w:val="32"/>
        </w:rPr>
      </w:pPr>
    </w:p>
    <w:p w14:paraId="356954C1" w14:textId="77777777" w:rsidR="002010E7" w:rsidRDefault="002010E7" w:rsidP="00295F45">
      <w:pPr>
        <w:rPr>
          <w:rFonts w:cs="Arial"/>
          <w:b/>
          <w:caps/>
          <w:sz w:val="24"/>
          <w:szCs w:val="32"/>
        </w:rPr>
      </w:pPr>
    </w:p>
    <w:p w14:paraId="0C0CEF07" w14:textId="77777777" w:rsidR="002010E7" w:rsidRDefault="002010E7" w:rsidP="00295F45">
      <w:pPr>
        <w:rPr>
          <w:rFonts w:cs="Arial"/>
          <w:b/>
          <w:caps/>
          <w:sz w:val="24"/>
          <w:szCs w:val="32"/>
        </w:rPr>
      </w:pPr>
    </w:p>
    <w:p w14:paraId="51675EF4" w14:textId="77777777" w:rsidR="002010E7" w:rsidRDefault="002010E7" w:rsidP="00295F45">
      <w:pPr>
        <w:rPr>
          <w:rFonts w:cs="Arial"/>
          <w:b/>
          <w:caps/>
          <w:sz w:val="24"/>
          <w:szCs w:val="32"/>
        </w:rPr>
      </w:pPr>
    </w:p>
    <w:p w14:paraId="231F8A15" w14:textId="77777777" w:rsidR="002010E7" w:rsidRDefault="002010E7" w:rsidP="00295F45">
      <w:pPr>
        <w:rPr>
          <w:rFonts w:cs="Arial"/>
          <w:b/>
          <w:caps/>
          <w:sz w:val="24"/>
          <w:szCs w:val="32"/>
        </w:rPr>
      </w:pPr>
    </w:p>
    <w:p w14:paraId="206B5E05" w14:textId="77777777" w:rsidR="002010E7" w:rsidRDefault="002010E7" w:rsidP="00295F45">
      <w:pPr>
        <w:rPr>
          <w:rFonts w:cs="Arial"/>
          <w:b/>
          <w:caps/>
          <w:sz w:val="24"/>
          <w:szCs w:val="32"/>
        </w:rPr>
      </w:pPr>
    </w:p>
    <w:p w14:paraId="588C03AC" w14:textId="77777777" w:rsidR="002010E7" w:rsidRDefault="002010E7" w:rsidP="00295F45">
      <w:pPr>
        <w:rPr>
          <w:rFonts w:cs="Arial"/>
          <w:b/>
          <w:caps/>
          <w:sz w:val="24"/>
          <w:szCs w:val="32"/>
        </w:rPr>
      </w:pPr>
    </w:p>
    <w:p w14:paraId="6EC96C82" w14:textId="77777777" w:rsidR="002010E7" w:rsidRDefault="002010E7" w:rsidP="00295F45">
      <w:pPr>
        <w:rPr>
          <w:rFonts w:cs="Arial"/>
          <w:b/>
          <w:caps/>
          <w:sz w:val="24"/>
          <w:szCs w:val="32"/>
        </w:rPr>
      </w:pPr>
    </w:p>
    <w:p w14:paraId="50CAE4AD" w14:textId="77777777" w:rsidR="002010E7" w:rsidRDefault="002010E7" w:rsidP="00295F45">
      <w:pPr>
        <w:rPr>
          <w:rFonts w:cs="Arial"/>
          <w:b/>
          <w:caps/>
          <w:sz w:val="24"/>
          <w:szCs w:val="32"/>
        </w:rPr>
      </w:pPr>
    </w:p>
    <w:p w14:paraId="490B9AE3" w14:textId="77777777" w:rsidR="002010E7" w:rsidRDefault="002010E7" w:rsidP="00295F45">
      <w:pPr>
        <w:rPr>
          <w:rFonts w:cs="Arial"/>
          <w:b/>
          <w:caps/>
          <w:sz w:val="24"/>
          <w:szCs w:val="32"/>
        </w:rPr>
      </w:pPr>
    </w:p>
    <w:p w14:paraId="73B49953" w14:textId="77777777" w:rsidR="002010E7" w:rsidRDefault="002010E7" w:rsidP="00295F45">
      <w:pPr>
        <w:rPr>
          <w:rFonts w:cs="Arial"/>
          <w:b/>
          <w:caps/>
          <w:sz w:val="24"/>
          <w:szCs w:val="32"/>
        </w:rPr>
      </w:pPr>
    </w:p>
    <w:p w14:paraId="1AE87B07" w14:textId="77777777" w:rsidR="002010E7" w:rsidRDefault="002010E7" w:rsidP="00295F45">
      <w:pPr>
        <w:rPr>
          <w:rFonts w:cs="Arial"/>
          <w:b/>
          <w:caps/>
          <w:sz w:val="24"/>
          <w:szCs w:val="32"/>
        </w:rPr>
      </w:pPr>
    </w:p>
    <w:p w14:paraId="441D90FD" w14:textId="77777777" w:rsidR="002010E7" w:rsidRDefault="002010E7" w:rsidP="00295F45">
      <w:pPr>
        <w:rPr>
          <w:rFonts w:cs="Arial"/>
          <w:b/>
          <w:caps/>
          <w:sz w:val="24"/>
          <w:szCs w:val="32"/>
        </w:rPr>
      </w:pPr>
    </w:p>
    <w:p w14:paraId="2A9CF150" w14:textId="77777777" w:rsidR="002010E7" w:rsidRDefault="002010E7" w:rsidP="00295F45">
      <w:pPr>
        <w:rPr>
          <w:rFonts w:cs="Arial"/>
          <w:b/>
          <w:caps/>
          <w:sz w:val="24"/>
          <w:szCs w:val="32"/>
        </w:rPr>
      </w:pPr>
    </w:p>
    <w:p w14:paraId="27698A50" w14:textId="77777777" w:rsidR="00295F45" w:rsidRDefault="00295F45" w:rsidP="00295F45">
      <w:pPr>
        <w:pStyle w:val="AnnexHeading"/>
      </w:pPr>
      <w:bookmarkStart w:id="30" w:name="_Toc44067763"/>
      <w:bookmarkStart w:id="31" w:name="_Toc51327456"/>
      <w:r>
        <w:t>ANNEXES</w:t>
      </w:r>
      <w:bookmarkEnd w:id="30"/>
      <w:bookmarkEnd w:id="31"/>
    </w:p>
    <w:p w14:paraId="284A96A3" w14:textId="77777777" w:rsidR="00295F45" w:rsidRDefault="00295F45" w:rsidP="00295F45">
      <w:pPr>
        <w:rPr>
          <w:rFonts w:cs="Arial"/>
        </w:rPr>
      </w:pPr>
    </w:p>
    <w:p w14:paraId="2602F230" w14:textId="77777777" w:rsidR="001C33E6" w:rsidRDefault="001C33E6" w:rsidP="00295F45">
      <w:pPr>
        <w:rPr>
          <w:rFonts w:cs="Arial"/>
        </w:rPr>
      </w:pPr>
    </w:p>
    <w:p w14:paraId="5A11ED55" w14:textId="77777777" w:rsidR="001C33E6" w:rsidRPr="007D2B65" w:rsidRDefault="001C33E6" w:rsidP="001C33E6">
      <w:pPr>
        <w:jc w:val="center"/>
        <w:rPr>
          <w:b/>
          <w:sz w:val="24"/>
          <w:szCs w:val="24"/>
        </w:rPr>
      </w:pPr>
      <w:r w:rsidRPr="007D2B65">
        <w:rPr>
          <w:b/>
          <w:sz w:val="24"/>
          <w:szCs w:val="24"/>
        </w:rPr>
        <w:t>Proposal for Relief of an Overlay NPA Complex (PROC)</w:t>
      </w:r>
    </w:p>
    <w:p w14:paraId="7CCAC42C" w14:textId="1D9DE9B1" w:rsidR="001C33E6" w:rsidRPr="007D2B65" w:rsidRDefault="001C33E6" w:rsidP="001C33E6">
      <w:pPr>
        <w:jc w:val="center"/>
        <w:rPr>
          <w:b/>
          <w:sz w:val="24"/>
          <w:szCs w:val="24"/>
        </w:rPr>
      </w:pPr>
      <w:r w:rsidRPr="007D2B65">
        <w:rPr>
          <w:b/>
          <w:sz w:val="24"/>
          <w:szCs w:val="24"/>
        </w:rPr>
        <w:t>Numbering Plan Area (NPA) 819/873</w:t>
      </w:r>
    </w:p>
    <w:p w14:paraId="7D1AC8F8" w14:textId="77777777" w:rsidR="002F4ABD" w:rsidRDefault="002F4ABD" w:rsidP="00295F45">
      <w:pPr>
        <w:rPr>
          <w:rFonts w:cs="Arial"/>
        </w:rPr>
        <w:sectPr w:rsidR="002F4ABD" w:rsidSect="00F419EA">
          <w:headerReference w:type="default" r:id="rId22"/>
          <w:footerReference w:type="default" r:id="rId23"/>
          <w:type w:val="continuous"/>
          <w:pgSz w:w="12240" w:h="15840"/>
          <w:pgMar w:top="1440" w:right="1440" w:bottom="1440" w:left="1440" w:header="720" w:footer="720" w:gutter="0"/>
          <w:cols w:space="720"/>
        </w:sectPr>
      </w:pPr>
    </w:p>
    <w:p w14:paraId="5825B064" w14:textId="2DC51747" w:rsidR="00295F45" w:rsidRDefault="00295F45" w:rsidP="00295F45">
      <w:pPr>
        <w:rPr>
          <w:rFonts w:cs="Arial"/>
        </w:rPr>
      </w:pPr>
    </w:p>
    <w:p w14:paraId="46F51980" w14:textId="551B8995" w:rsidR="00F64958" w:rsidRDefault="006C505D" w:rsidP="00F64958">
      <w:pPr>
        <w:pStyle w:val="Heading9"/>
        <w:numPr>
          <w:ilvl w:val="0"/>
          <w:numId w:val="28"/>
        </w:numPr>
        <w:ind w:left="720"/>
      </w:pPr>
      <w:r>
        <w:t>MAPS AND FIGURES</w:t>
      </w:r>
    </w:p>
    <w:p w14:paraId="53E39424" w14:textId="77777777" w:rsidR="006F6EDE" w:rsidRDefault="006F6EDE" w:rsidP="00295F45">
      <w:pPr>
        <w:keepNext/>
        <w:jc w:val="center"/>
        <w:rPr>
          <w:noProof/>
          <w:lang w:eastAsia="en-CA"/>
        </w:rPr>
      </w:pPr>
    </w:p>
    <w:p w14:paraId="38ECD9F3" w14:textId="52DAF088" w:rsidR="00295F45" w:rsidRDefault="00F326CC" w:rsidP="00295F45">
      <w:pPr>
        <w:keepNext/>
        <w:jc w:val="center"/>
        <w:rPr>
          <w:rFonts w:cs="Arial"/>
        </w:rPr>
      </w:pPr>
      <w:r>
        <w:rPr>
          <w:noProof/>
          <w:lang w:eastAsia="en-CA"/>
        </w:rPr>
        <w:drawing>
          <wp:inline distT="0" distB="0" distL="0" distR="0" wp14:anchorId="4C8572C4" wp14:editId="127A7811">
            <wp:extent cx="4638675" cy="715425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8675" cy="7154258"/>
                    </a:xfrm>
                    <a:prstGeom prst="rect">
                      <a:avLst/>
                    </a:prstGeom>
                    <a:noFill/>
                    <a:ln>
                      <a:noFill/>
                    </a:ln>
                  </pic:spPr>
                </pic:pic>
              </a:graphicData>
            </a:graphic>
          </wp:inline>
        </w:drawing>
      </w:r>
    </w:p>
    <w:p w14:paraId="71720F26" w14:textId="77777777" w:rsidR="00295F45" w:rsidRDefault="00295F45" w:rsidP="00295F45">
      <w:pPr>
        <w:keepNext/>
        <w:jc w:val="center"/>
        <w:rPr>
          <w:rFonts w:cs="Arial"/>
        </w:rPr>
      </w:pPr>
    </w:p>
    <w:p w14:paraId="3FBC16C5" w14:textId="7008886F" w:rsidR="00295F45" w:rsidRDefault="00295F45" w:rsidP="00295F45">
      <w:pPr>
        <w:pStyle w:val="Caption"/>
      </w:pPr>
      <w:bookmarkStart w:id="32" w:name="_Ref51308401"/>
      <w:bookmarkStart w:id="33" w:name="_Toc455050138"/>
      <w:bookmarkStart w:id="34" w:name="_Toc455043670"/>
      <w:bookmarkStart w:id="35" w:name="_Toc525724613"/>
      <w:bookmarkStart w:id="36" w:name="_Ref51305870"/>
      <w:r>
        <w:rPr>
          <w:rFonts w:cs="Arial"/>
        </w:rPr>
        <w:t xml:space="preserve">Figure </w:t>
      </w:r>
      <w:r>
        <w:fldChar w:fldCharType="begin"/>
      </w:r>
      <w:r>
        <w:rPr>
          <w:rFonts w:cs="Arial"/>
        </w:rPr>
        <w:instrText xml:space="preserve"> SEQ Figure \* ARABIC </w:instrText>
      </w:r>
      <w:r>
        <w:fldChar w:fldCharType="separate"/>
      </w:r>
      <w:r>
        <w:rPr>
          <w:rFonts w:cs="Arial"/>
          <w:noProof/>
        </w:rPr>
        <w:t>1</w:t>
      </w:r>
      <w:r>
        <w:fldChar w:fldCharType="end"/>
      </w:r>
      <w:bookmarkEnd w:id="32"/>
      <w:r>
        <w:rPr>
          <w:rFonts w:cs="Arial"/>
        </w:rPr>
        <w:t xml:space="preserve"> </w:t>
      </w:r>
      <w:r>
        <w:rPr>
          <w:rFonts w:cs="Arial"/>
          <w:b w:val="0"/>
        </w:rPr>
        <w:t>–</w:t>
      </w:r>
      <w:r>
        <w:rPr>
          <w:rFonts w:cs="Arial"/>
        </w:rPr>
        <w:t xml:space="preserve"> Overview Map of NPA </w:t>
      </w:r>
      <w:bookmarkEnd w:id="33"/>
      <w:bookmarkEnd w:id="34"/>
      <w:bookmarkEnd w:id="35"/>
      <w:r w:rsidR="00F161AB">
        <w:rPr>
          <w:rFonts w:cs="Arial"/>
        </w:rPr>
        <w:t>819/873</w:t>
      </w:r>
      <w:bookmarkEnd w:id="36"/>
      <w:r>
        <w:rPr>
          <w:rFonts w:cs="Arial"/>
        </w:rPr>
        <w:t xml:space="preserve"> </w:t>
      </w:r>
      <w:r>
        <w:br w:type="page"/>
      </w:r>
    </w:p>
    <w:p w14:paraId="2DC2680C" w14:textId="502DC8CC" w:rsidR="00295F45" w:rsidRDefault="00556870" w:rsidP="00295F45">
      <w:pPr>
        <w:rPr>
          <w:lang w:eastAsia="en-CA"/>
        </w:rPr>
      </w:pPr>
      <w:r>
        <w:rPr>
          <w:noProof/>
          <w:lang w:eastAsia="en-CA"/>
        </w:rPr>
        <w:drawing>
          <wp:inline distT="0" distB="0" distL="0" distR="0" wp14:anchorId="013517AF" wp14:editId="4AFE35DA">
            <wp:extent cx="5791200" cy="39083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2276" cy="3936067"/>
                    </a:xfrm>
                    <a:prstGeom prst="rect">
                      <a:avLst/>
                    </a:prstGeom>
                    <a:noFill/>
                  </pic:spPr>
                </pic:pic>
              </a:graphicData>
            </a:graphic>
          </wp:inline>
        </w:drawing>
      </w:r>
    </w:p>
    <w:p w14:paraId="09879E09" w14:textId="5C431972" w:rsidR="00D85E83" w:rsidRPr="007D2B65" w:rsidRDefault="00D85E83" w:rsidP="00CF1E94">
      <w:pPr>
        <w:keepNext/>
        <w:jc w:val="center"/>
        <w:rPr>
          <w:rFonts w:cs="Arial"/>
          <w:b/>
          <w:bCs/>
          <w:u w:val="single"/>
        </w:rPr>
      </w:pPr>
      <w:bookmarkStart w:id="37" w:name="_Toc525724614"/>
      <w:bookmarkStart w:id="38" w:name="_Toc455050139"/>
      <w:bookmarkStart w:id="39" w:name="_Toc455043671"/>
      <w:bookmarkStart w:id="40" w:name="_Ref51305953"/>
      <w:r w:rsidRPr="007D2B65">
        <w:rPr>
          <w:rFonts w:cs="Arial"/>
          <w:b/>
          <w:bCs/>
          <w:u w:val="single"/>
        </w:rPr>
        <w:t xml:space="preserve">Figure </w:t>
      </w:r>
      <w:r w:rsidRPr="007D2B65">
        <w:rPr>
          <w:rFonts w:cs="Arial"/>
          <w:b/>
          <w:bCs/>
          <w:u w:val="single"/>
        </w:rPr>
        <w:fldChar w:fldCharType="begin"/>
      </w:r>
      <w:r w:rsidRPr="007D2B65">
        <w:rPr>
          <w:rFonts w:cs="Arial"/>
          <w:b/>
          <w:bCs/>
          <w:u w:val="single"/>
        </w:rPr>
        <w:instrText xml:space="preserve"> SEQ Figure \* ARABIC </w:instrText>
      </w:r>
      <w:r w:rsidRPr="007D2B65">
        <w:rPr>
          <w:rFonts w:cs="Arial"/>
          <w:b/>
          <w:bCs/>
          <w:u w:val="single"/>
        </w:rPr>
        <w:fldChar w:fldCharType="separate"/>
      </w:r>
      <w:r w:rsidRPr="007D2B65">
        <w:rPr>
          <w:rFonts w:cs="Arial"/>
          <w:b/>
          <w:bCs/>
          <w:noProof/>
          <w:u w:val="single"/>
        </w:rPr>
        <w:t>2</w:t>
      </w:r>
      <w:r w:rsidRPr="007D2B65">
        <w:rPr>
          <w:rFonts w:cs="Arial"/>
          <w:b/>
          <w:bCs/>
          <w:u w:val="single"/>
        </w:rPr>
        <w:fldChar w:fldCharType="end"/>
      </w:r>
      <w:r w:rsidRPr="007D2B65">
        <w:rPr>
          <w:rFonts w:cs="Arial"/>
          <w:b/>
          <w:bCs/>
          <w:u w:val="single"/>
        </w:rPr>
        <w:t xml:space="preserve"> – NPA 819/873 Actual and Forecast CO Code Assignments</w:t>
      </w:r>
      <w:bookmarkEnd w:id="40"/>
    </w:p>
    <w:p w14:paraId="44FECB6D" w14:textId="6B64AB6E" w:rsidR="00295F45" w:rsidRDefault="00D85E83" w:rsidP="003E4280">
      <w:r>
        <w:rPr>
          <w:rFonts w:cs="Arial"/>
        </w:rPr>
        <w:br w:type="page"/>
      </w:r>
      <w:bookmarkEnd w:id="37"/>
      <w:bookmarkEnd w:id="38"/>
      <w:bookmarkEnd w:id="39"/>
    </w:p>
    <w:p w14:paraId="14FD66C7" w14:textId="159DD499" w:rsidR="00A334BD" w:rsidRDefault="000C4836" w:rsidP="00295F45">
      <w:pPr>
        <w:pStyle w:val="Caption"/>
        <w:rPr>
          <w:rFonts w:cs="Arial"/>
        </w:rPr>
      </w:pPr>
      <w:bookmarkStart w:id="41" w:name="_Ref8900234"/>
      <w:bookmarkStart w:id="42" w:name="_Toc525724621"/>
      <w:r w:rsidRPr="007D2B65">
        <w:rPr>
          <w:noProof/>
          <w:u w:val="none"/>
        </w:rPr>
        <w:drawing>
          <wp:inline distT="0" distB="0" distL="0" distR="0" wp14:anchorId="60A84A12" wp14:editId="186B1CAF">
            <wp:extent cx="5152234" cy="3095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1060" cy="3100928"/>
                    </a:xfrm>
                    <a:prstGeom prst="rect">
                      <a:avLst/>
                    </a:prstGeom>
                    <a:noFill/>
                    <a:ln>
                      <a:noFill/>
                    </a:ln>
                  </pic:spPr>
                </pic:pic>
              </a:graphicData>
            </a:graphic>
          </wp:inline>
        </w:drawing>
      </w:r>
    </w:p>
    <w:p w14:paraId="636AD64A" w14:textId="77777777" w:rsidR="000C4836" w:rsidRDefault="000C4836" w:rsidP="00295F45">
      <w:pPr>
        <w:pStyle w:val="Caption"/>
        <w:rPr>
          <w:rFonts w:cs="Arial"/>
        </w:rPr>
      </w:pPr>
    </w:p>
    <w:p w14:paraId="044DEB01" w14:textId="5E78540B" w:rsidR="00295F45" w:rsidRDefault="00295F45" w:rsidP="00295F45">
      <w:pPr>
        <w:pStyle w:val="Caption"/>
        <w:rPr>
          <w:rFonts w:cs="Arial"/>
        </w:rPr>
      </w:pPr>
      <w:bookmarkStart w:id="43" w:name="_Hlk51583679"/>
      <w:r>
        <w:rPr>
          <w:rFonts w:cs="Arial"/>
        </w:rPr>
        <w:t xml:space="preserve">Figure </w:t>
      </w:r>
      <w:r>
        <w:fldChar w:fldCharType="begin"/>
      </w:r>
      <w:r>
        <w:rPr>
          <w:rFonts w:cs="Arial"/>
        </w:rPr>
        <w:instrText xml:space="preserve"> SEQ Figure \* ARABIC </w:instrText>
      </w:r>
      <w:r>
        <w:fldChar w:fldCharType="separate"/>
      </w:r>
      <w:r>
        <w:rPr>
          <w:rFonts w:cs="Arial"/>
          <w:noProof/>
        </w:rPr>
        <w:t>3</w:t>
      </w:r>
      <w:r>
        <w:fldChar w:fldCharType="end"/>
      </w:r>
      <w:r>
        <w:rPr>
          <w:rFonts w:cs="Arial"/>
        </w:rPr>
        <w:t xml:space="preserve"> </w:t>
      </w:r>
      <w:r w:rsidRPr="007D2B65">
        <w:rPr>
          <w:rFonts w:cs="Arial"/>
          <w:bCs/>
        </w:rPr>
        <w:t>–</w:t>
      </w:r>
      <w:r>
        <w:rPr>
          <w:rFonts w:cs="Arial"/>
        </w:rPr>
        <w:t xml:space="preserve"> NPA </w:t>
      </w:r>
      <w:r w:rsidR="00030D07">
        <w:rPr>
          <w:rFonts w:cs="Arial"/>
        </w:rPr>
        <w:t>819/873</w:t>
      </w:r>
      <w:r>
        <w:rPr>
          <w:rFonts w:cs="Arial"/>
        </w:rPr>
        <w:t xml:space="preserve"> CO Code Exhaust</w:t>
      </w:r>
      <w:r w:rsidR="000E104E">
        <w:rPr>
          <w:rFonts w:cs="Arial"/>
        </w:rPr>
        <w:t xml:space="preserve"> </w:t>
      </w:r>
      <w:r w:rsidR="000E104E" w:rsidRPr="003479FD">
        <w:rPr>
          <w:rFonts w:cs="Arial"/>
          <w:bCs/>
        </w:rPr>
        <w:t>–</w:t>
      </w:r>
      <w:r w:rsidR="000E104E">
        <w:rPr>
          <w:rFonts w:cs="Arial"/>
        </w:rPr>
        <w:t xml:space="preserve"> January </w:t>
      </w:r>
      <w:r w:rsidR="009D7DAA">
        <w:rPr>
          <w:rFonts w:cs="Arial"/>
        </w:rPr>
        <w:t xml:space="preserve">2020 </w:t>
      </w:r>
      <w:r w:rsidR="000E104E">
        <w:rPr>
          <w:rFonts w:cs="Arial"/>
        </w:rPr>
        <w:t>R</w:t>
      </w:r>
      <w:r>
        <w:rPr>
          <w:rFonts w:cs="Arial"/>
        </w:rPr>
        <w:t>-NRUF</w:t>
      </w:r>
      <w:bookmarkEnd w:id="41"/>
      <w:bookmarkEnd w:id="42"/>
      <w:bookmarkEnd w:id="43"/>
    </w:p>
    <w:p w14:paraId="1BB665B9" w14:textId="77777777" w:rsidR="000C4836" w:rsidRPr="00903010" w:rsidRDefault="000C4836" w:rsidP="007D2B65"/>
    <w:p w14:paraId="658E8CB9" w14:textId="77777777" w:rsidR="00CF45BC" w:rsidRPr="00CF45BC" w:rsidRDefault="00CF45BC" w:rsidP="00B75798"/>
    <w:p w14:paraId="6877FD08" w14:textId="481BD422" w:rsidR="00FA0D08" w:rsidRPr="00FA0D08" w:rsidRDefault="00607346" w:rsidP="00CF45BC">
      <w:r w:rsidRPr="00607346">
        <w:rPr>
          <w:noProof/>
        </w:rPr>
        <w:drawing>
          <wp:inline distT="0" distB="0" distL="0" distR="0" wp14:anchorId="364742FD" wp14:editId="25FBD0D4">
            <wp:extent cx="5715000" cy="34198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56C9FA54" w14:textId="1D955949" w:rsidR="00F369F4" w:rsidRDefault="00F369F4" w:rsidP="00F369F4"/>
    <w:p w14:paraId="3D11D7A1" w14:textId="6EA5FD88" w:rsidR="00B75798" w:rsidRDefault="00B75798" w:rsidP="00B75798">
      <w:pPr>
        <w:pStyle w:val="Caption"/>
        <w:rPr>
          <w:rFonts w:cs="Arial"/>
        </w:rPr>
      </w:pPr>
      <w:bookmarkStart w:id="44" w:name="_Ref51308593"/>
      <w:bookmarkStart w:id="45" w:name="_Ref51307714"/>
      <w:r>
        <w:rPr>
          <w:rFonts w:cs="Arial"/>
        </w:rPr>
        <w:t xml:space="preserve">Figure </w:t>
      </w:r>
      <w:r>
        <w:fldChar w:fldCharType="begin"/>
      </w:r>
      <w:r>
        <w:rPr>
          <w:rFonts w:cs="Arial"/>
        </w:rPr>
        <w:instrText xml:space="preserve"> SEQ Figure \* ARABIC </w:instrText>
      </w:r>
      <w:r>
        <w:fldChar w:fldCharType="separate"/>
      </w:r>
      <w:r>
        <w:rPr>
          <w:rFonts w:cs="Arial"/>
          <w:noProof/>
        </w:rPr>
        <w:t>4</w:t>
      </w:r>
      <w:r>
        <w:fldChar w:fldCharType="end"/>
      </w:r>
      <w:bookmarkEnd w:id="44"/>
      <w:r>
        <w:rPr>
          <w:rFonts w:cs="Arial"/>
        </w:rPr>
        <w:t xml:space="preserve"> </w:t>
      </w:r>
      <w:r w:rsidRPr="007D2B65">
        <w:rPr>
          <w:rFonts w:cs="Arial"/>
          <w:bCs/>
        </w:rPr>
        <w:t>–</w:t>
      </w:r>
      <w:r>
        <w:rPr>
          <w:rFonts w:cs="Arial"/>
        </w:rPr>
        <w:t xml:space="preserve"> NPA 819/873 CO Code Exhaust</w:t>
      </w:r>
      <w:r w:rsidR="000E104E">
        <w:rPr>
          <w:rFonts w:cs="Arial"/>
        </w:rPr>
        <w:t xml:space="preserve"> </w:t>
      </w:r>
      <w:r w:rsidR="000E104E" w:rsidRPr="003479FD">
        <w:rPr>
          <w:rFonts w:cs="Arial"/>
          <w:bCs/>
        </w:rPr>
        <w:t>–</w:t>
      </w:r>
      <w:r w:rsidR="000E104E">
        <w:rPr>
          <w:rFonts w:cs="Arial"/>
        </w:rPr>
        <w:t xml:space="preserve"> </w:t>
      </w:r>
      <w:r>
        <w:rPr>
          <w:rFonts w:cs="Arial"/>
        </w:rPr>
        <w:t>July 2020 R-NRUF</w:t>
      </w:r>
      <w:bookmarkEnd w:id="45"/>
      <w:r>
        <w:rPr>
          <w:rFonts w:cs="Arial"/>
        </w:rPr>
        <w:t xml:space="preserve"> </w:t>
      </w:r>
    </w:p>
    <w:p w14:paraId="058F0729" w14:textId="73D0049E" w:rsidR="00F369F4" w:rsidRPr="00F369F4" w:rsidRDefault="00F369F4" w:rsidP="00EE5963"/>
    <w:p w14:paraId="3C3D3D56" w14:textId="77777777" w:rsidR="00295F45" w:rsidRDefault="00295F45" w:rsidP="00295F45"/>
    <w:p w14:paraId="1466DA05" w14:textId="77777777" w:rsidR="00295F45" w:rsidRDefault="00295F45" w:rsidP="00295F45"/>
    <w:p w14:paraId="48C6BA1F" w14:textId="02463293" w:rsidR="00295F45" w:rsidRDefault="00295F45" w:rsidP="00295F45">
      <w:pPr>
        <w:jc w:val="center"/>
      </w:pPr>
    </w:p>
    <w:p w14:paraId="0ADF1BF8" w14:textId="77777777" w:rsidR="00295F45" w:rsidRDefault="00295F45" w:rsidP="00295F45"/>
    <w:p w14:paraId="2C40B15E" w14:textId="66478C82" w:rsidR="00295F45" w:rsidRDefault="00B8178A" w:rsidP="00295F45">
      <w:pPr>
        <w:rPr>
          <w:rFonts w:cs="Arial"/>
        </w:rPr>
      </w:pPr>
      <w:bookmarkStart w:id="46" w:name="_Ref51306738"/>
      <w:r>
        <w:rPr>
          <w:rFonts w:cs="Arial"/>
          <w:noProof/>
          <w:lang w:eastAsia="en-CA"/>
        </w:rPr>
        <w:drawing>
          <wp:inline distT="0" distB="0" distL="0" distR="0" wp14:anchorId="0C330D6C" wp14:editId="6EE14726">
            <wp:extent cx="5644254" cy="7419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4254" cy="7419975"/>
                    </a:xfrm>
                    <a:prstGeom prst="rect">
                      <a:avLst/>
                    </a:prstGeom>
                    <a:noFill/>
                    <a:ln>
                      <a:noFill/>
                    </a:ln>
                  </pic:spPr>
                </pic:pic>
              </a:graphicData>
            </a:graphic>
          </wp:inline>
        </w:drawing>
      </w:r>
      <w:bookmarkEnd w:id="46"/>
    </w:p>
    <w:p w14:paraId="4845FD7E" w14:textId="77777777" w:rsidR="00195581" w:rsidRDefault="00195581" w:rsidP="002C7440">
      <w:pPr>
        <w:pStyle w:val="Caption"/>
        <w:rPr>
          <w:rFonts w:cs="Arial"/>
        </w:rPr>
      </w:pPr>
      <w:bookmarkStart w:id="47" w:name="_Ref51309129"/>
      <w:bookmarkStart w:id="48" w:name="_Ref51307749"/>
    </w:p>
    <w:p w14:paraId="73D4624B" w14:textId="5C912BB1" w:rsidR="002C7440" w:rsidRDefault="002C7440" w:rsidP="002C7440">
      <w:pPr>
        <w:pStyle w:val="Caption"/>
        <w:rPr>
          <w:rFonts w:cs="Arial"/>
        </w:rPr>
      </w:pPr>
      <w:r>
        <w:rPr>
          <w:rFonts w:cs="Arial"/>
        </w:rPr>
        <w:t xml:space="preserve">Figure </w:t>
      </w:r>
      <w:r>
        <w:fldChar w:fldCharType="begin"/>
      </w:r>
      <w:r>
        <w:rPr>
          <w:rFonts w:cs="Arial"/>
        </w:rPr>
        <w:instrText xml:space="preserve"> SEQ Figure \* ARABIC </w:instrText>
      </w:r>
      <w:r>
        <w:fldChar w:fldCharType="separate"/>
      </w:r>
      <w:r>
        <w:rPr>
          <w:rFonts w:cs="Arial"/>
          <w:noProof/>
        </w:rPr>
        <w:t>5</w:t>
      </w:r>
      <w:r>
        <w:fldChar w:fldCharType="end"/>
      </w:r>
      <w:bookmarkEnd w:id="47"/>
      <w:r>
        <w:rPr>
          <w:rFonts w:cs="Arial"/>
        </w:rPr>
        <w:t xml:space="preserve"> </w:t>
      </w:r>
      <w:r>
        <w:rPr>
          <w:rFonts w:cs="Arial"/>
          <w:b w:val="0"/>
        </w:rPr>
        <w:t>–</w:t>
      </w:r>
      <w:r>
        <w:rPr>
          <w:rFonts w:cs="Arial"/>
        </w:rPr>
        <w:t xml:space="preserve"> NPA </w:t>
      </w:r>
      <w:r w:rsidR="006F5558">
        <w:rPr>
          <w:rFonts w:cs="Arial"/>
        </w:rPr>
        <w:t>819/873</w:t>
      </w:r>
      <w:r>
        <w:rPr>
          <w:rFonts w:cs="Arial"/>
        </w:rPr>
        <w:t xml:space="preserve"> LIRs</w:t>
      </w:r>
      <w:bookmarkEnd w:id="48"/>
    </w:p>
    <w:p w14:paraId="61E64059" w14:textId="77777777" w:rsidR="002C7440" w:rsidRDefault="002C7440" w:rsidP="00295F45">
      <w:pPr>
        <w:rPr>
          <w:rFonts w:cs="Arial"/>
        </w:rPr>
      </w:pPr>
    </w:p>
    <w:p w14:paraId="7A05C782" w14:textId="71332932" w:rsidR="00295F45" w:rsidRDefault="007D2B65" w:rsidP="00295F45">
      <w:r>
        <w:rPr>
          <w:rFonts w:cs="Arial"/>
          <w:b/>
          <w:u w:val="single"/>
        </w:rPr>
        <w:pict w14:anchorId="0E6CA220">
          <v:shape id="_x0000_i1029" type="#_x0000_t75" style="width:467.25pt;height:525pt">
            <v:imagedata r:id="rId29" o:title="NPA819-873_LIRs_2"/>
          </v:shape>
        </w:pict>
      </w:r>
    </w:p>
    <w:p w14:paraId="678B2EBB" w14:textId="77777777" w:rsidR="002C7440" w:rsidRDefault="002C7440" w:rsidP="00295F45">
      <w:pPr>
        <w:pStyle w:val="Caption"/>
        <w:rPr>
          <w:rFonts w:cs="Arial"/>
        </w:rPr>
      </w:pPr>
      <w:bookmarkStart w:id="49" w:name="_Ref480529575"/>
      <w:bookmarkStart w:id="50" w:name="_Ref8900278"/>
      <w:bookmarkStart w:id="51" w:name="_Toc525724623"/>
    </w:p>
    <w:p w14:paraId="4AC3B5AF" w14:textId="160749FC" w:rsidR="00295F45" w:rsidRPr="007D2B65" w:rsidRDefault="00295F45" w:rsidP="007D2B65">
      <w:pPr>
        <w:pStyle w:val="Caption"/>
        <w:rPr>
          <w:rFonts w:cs="Arial"/>
          <w:b w:val="0"/>
        </w:rPr>
      </w:pPr>
      <w:bookmarkStart w:id="52" w:name="DATE"/>
      <w:r w:rsidRPr="00D521AD">
        <w:rPr>
          <w:rFonts w:cs="Arial"/>
        </w:rPr>
        <w:t xml:space="preserve">Figure </w:t>
      </w:r>
      <w:bookmarkEnd w:id="49"/>
      <w:r w:rsidR="002C7440" w:rsidRPr="00D521AD">
        <w:rPr>
          <w:rFonts w:cs="Arial"/>
        </w:rPr>
        <w:t xml:space="preserve">6 </w:t>
      </w:r>
      <w:r w:rsidRPr="00D521AD">
        <w:rPr>
          <w:rFonts w:cs="Arial"/>
        </w:rPr>
        <w:t>– NPA </w:t>
      </w:r>
      <w:r w:rsidR="001135DF" w:rsidRPr="00D521AD">
        <w:rPr>
          <w:rFonts w:cs="Arial"/>
        </w:rPr>
        <w:t>819/873 Souther</w:t>
      </w:r>
      <w:r w:rsidR="006F5558" w:rsidRPr="00D521AD">
        <w:rPr>
          <w:rFonts w:cs="Arial"/>
        </w:rPr>
        <w:t>n</w:t>
      </w:r>
      <w:r w:rsidRPr="00D521AD">
        <w:rPr>
          <w:rFonts w:cs="Arial"/>
        </w:rPr>
        <w:t xml:space="preserve"> LIRs</w:t>
      </w:r>
      <w:bookmarkEnd w:id="50"/>
      <w:bookmarkEnd w:id="51"/>
    </w:p>
    <w:bookmarkEnd w:id="52"/>
    <w:p w14:paraId="7AF529D0" w14:textId="77777777" w:rsidR="00C7143A" w:rsidRPr="00D521AD" w:rsidRDefault="00C7143A" w:rsidP="007D2B65">
      <w:pPr>
        <w:keepNext/>
        <w:jc w:val="center"/>
        <w:rPr>
          <w:rFonts w:cs="Arial"/>
          <w:bCs/>
        </w:rPr>
      </w:pPr>
    </w:p>
    <w:p w14:paraId="511DC893" w14:textId="77777777" w:rsidR="00295F45" w:rsidRDefault="00295F45" w:rsidP="00295F45">
      <w:pPr>
        <w:rPr>
          <w:b/>
        </w:rPr>
      </w:pPr>
      <w:r>
        <w:rPr>
          <w:b/>
        </w:rPr>
        <w:br w:type="page"/>
      </w:r>
    </w:p>
    <w:p w14:paraId="33E29E79" w14:textId="3C3DD348" w:rsidR="00295F45" w:rsidRDefault="00C54141" w:rsidP="00295F45">
      <w:r>
        <w:rPr>
          <w:noProof/>
          <w:lang w:eastAsia="en-CA"/>
        </w:rPr>
        <w:drawing>
          <wp:inline distT="0" distB="0" distL="0" distR="0" wp14:anchorId="1469CF13" wp14:editId="76118178">
            <wp:extent cx="5934075" cy="76866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solidFill>
                        <a:schemeClr val="tx1"/>
                      </a:solidFill>
                    </a:ln>
                  </pic:spPr>
                </pic:pic>
              </a:graphicData>
            </a:graphic>
          </wp:inline>
        </w:drawing>
      </w:r>
    </w:p>
    <w:p w14:paraId="17E64D7E" w14:textId="77777777" w:rsidR="00295F45" w:rsidRDefault="00295F45" w:rsidP="00295F45"/>
    <w:p w14:paraId="3B9F3999" w14:textId="3C1555BC" w:rsidR="00B57F6A" w:rsidRDefault="00C83BB0" w:rsidP="00295F45">
      <w:pPr>
        <w:pStyle w:val="Caption"/>
        <w:rPr>
          <w:rFonts w:cs="Arial"/>
        </w:rPr>
        <w:sectPr w:rsidR="00B57F6A" w:rsidSect="007D2B65">
          <w:footerReference w:type="default" r:id="rId31"/>
          <w:pgSz w:w="12240" w:h="15840"/>
          <w:pgMar w:top="1440" w:right="1440" w:bottom="1440" w:left="1440" w:header="720" w:footer="720" w:gutter="0"/>
          <w:pgNumType w:start="1"/>
          <w:cols w:space="720"/>
        </w:sectPr>
      </w:pPr>
      <w:bookmarkStart w:id="53" w:name="_Ref522690796"/>
      <w:bookmarkStart w:id="54" w:name="_Toc525724624"/>
      <w:bookmarkStart w:id="55" w:name="_Ref8902603"/>
      <w:bookmarkStart w:id="56" w:name="_Ref8900288"/>
      <w:r>
        <w:rPr>
          <w:rFonts w:cs="Arial"/>
        </w:rPr>
        <w:t>Figure</w:t>
      </w:r>
      <w:r w:rsidR="008617BD">
        <w:rPr>
          <w:rFonts w:cs="Arial"/>
        </w:rPr>
        <w:t xml:space="preserve"> 7</w:t>
      </w:r>
      <w:bookmarkEnd w:id="55"/>
      <w:r>
        <w:rPr>
          <w:rFonts w:cs="Arial"/>
        </w:rPr>
        <w:t xml:space="preserve"> </w:t>
      </w:r>
      <w:r>
        <w:rPr>
          <w:rFonts w:cs="Arial"/>
          <w:b w:val="0"/>
        </w:rPr>
        <w:t>–</w:t>
      </w:r>
      <w:r>
        <w:rPr>
          <w:rFonts w:cs="Arial"/>
        </w:rPr>
        <w:t xml:space="preserve"> Distributed Overlay</w:t>
      </w:r>
      <w:bookmarkEnd w:id="56"/>
    </w:p>
    <w:p w14:paraId="4B6B4B75" w14:textId="419DD718" w:rsidR="00295F45" w:rsidRDefault="008A32EE" w:rsidP="007D2B65">
      <w:pPr>
        <w:pStyle w:val="Heading9"/>
        <w:numPr>
          <w:ilvl w:val="0"/>
          <w:numId w:val="51"/>
        </w:numPr>
      </w:pPr>
      <w:r>
        <w:t>NPA 819/873 EXCHANGE AREAS</w:t>
      </w:r>
      <w:bookmarkEnd w:id="53"/>
      <w:bookmarkEnd w:id="54"/>
    </w:p>
    <w:p w14:paraId="6E3A9B7F" w14:textId="77777777" w:rsidR="00295F45" w:rsidRDefault="00295F45" w:rsidP="00295F45"/>
    <w:p w14:paraId="596C48BA" w14:textId="3199B1D5" w:rsidR="00295F45" w:rsidRDefault="00295F45" w:rsidP="00295F45">
      <w:pPr>
        <w:pStyle w:val="Caption"/>
        <w:tabs>
          <w:tab w:val="left" w:pos="1418"/>
        </w:tabs>
        <w:spacing w:after="240"/>
        <w:rPr>
          <w:rFonts w:cs="Arial"/>
        </w:rPr>
      </w:pPr>
      <w:bookmarkStart w:id="57" w:name="_Ref523208690"/>
      <w:bookmarkStart w:id="58" w:name="_Toc8902761"/>
      <w:r>
        <w:rPr>
          <w:rFonts w:cs="Arial"/>
        </w:rPr>
        <w:t xml:space="preserve">Table </w:t>
      </w:r>
      <w:r>
        <w:fldChar w:fldCharType="begin"/>
      </w:r>
      <w:r>
        <w:rPr>
          <w:rFonts w:cs="Arial"/>
        </w:rPr>
        <w:instrText xml:space="preserve"> SEQ Table \* ARABIC </w:instrText>
      </w:r>
      <w:r>
        <w:fldChar w:fldCharType="separate"/>
      </w:r>
      <w:r>
        <w:rPr>
          <w:rFonts w:cs="Arial"/>
          <w:noProof/>
        </w:rPr>
        <w:t>1</w:t>
      </w:r>
      <w:r>
        <w:fldChar w:fldCharType="end"/>
      </w:r>
      <w:bookmarkEnd w:id="57"/>
      <w:r>
        <w:rPr>
          <w:rFonts w:cs="Arial"/>
        </w:rPr>
        <w:t xml:space="preserve"> – NPA </w:t>
      </w:r>
      <w:r w:rsidR="00842EF2">
        <w:rPr>
          <w:rFonts w:cs="Arial"/>
        </w:rPr>
        <w:t>819/873</w:t>
      </w:r>
      <w:r>
        <w:rPr>
          <w:rFonts w:cs="Arial"/>
        </w:rPr>
        <w:t xml:space="preserve"> Exchange Areas – Distributed Overlay Relief Option</w:t>
      </w:r>
      <w:bookmarkEnd w:id="58"/>
    </w:p>
    <w:p w14:paraId="2A2EEF7F" w14:textId="77777777" w:rsidR="00295F45" w:rsidRDefault="00295F45" w:rsidP="00295F45">
      <w:pPr>
        <w:sectPr w:rsidR="00295F45" w:rsidSect="00B57F6A">
          <w:footerReference w:type="default" r:id="rId32"/>
          <w:pgSz w:w="12240" w:h="15840"/>
          <w:pgMar w:top="1440" w:right="1440" w:bottom="1440" w:left="1440" w:header="720" w:footer="720" w:gutter="0"/>
          <w:pgNumType w:start="1" w:chapStyle="9"/>
          <w:cols w:space="720"/>
        </w:sectPr>
      </w:pPr>
    </w:p>
    <w:tbl>
      <w:tblPr>
        <w:tblW w:w="4531" w:type="dxa"/>
        <w:jc w:val="center"/>
        <w:tblLayout w:type="fixed"/>
        <w:tblLook w:val="04A0" w:firstRow="1" w:lastRow="0" w:firstColumn="1" w:lastColumn="0" w:noHBand="0" w:noVBand="1"/>
      </w:tblPr>
      <w:tblGrid>
        <w:gridCol w:w="2972"/>
        <w:gridCol w:w="1267"/>
        <w:gridCol w:w="292"/>
      </w:tblGrid>
      <w:tr w:rsidR="00410D5F" w14:paraId="62661E53" w14:textId="77777777" w:rsidTr="00BB750B">
        <w:trPr>
          <w:gridAfter w:val="1"/>
          <w:wAfter w:w="292" w:type="dxa"/>
          <w:trHeight w:val="433"/>
          <w:tblHeader/>
          <w:jc w:val="center"/>
        </w:trPr>
        <w:tc>
          <w:tcPr>
            <w:tcW w:w="2972" w:type="dxa"/>
            <w:vMerge w:val="restart"/>
            <w:tcBorders>
              <w:top w:val="single" w:sz="4" w:space="0" w:color="auto"/>
              <w:left w:val="single" w:sz="4" w:space="0" w:color="auto"/>
              <w:bottom w:val="single" w:sz="4" w:space="0" w:color="auto"/>
              <w:right w:val="single" w:sz="4" w:space="0" w:color="auto"/>
            </w:tcBorders>
            <w:noWrap/>
            <w:vAlign w:val="center"/>
            <w:hideMark/>
          </w:tcPr>
          <w:p w14:paraId="0C9F32C0" w14:textId="77777777" w:rsidR="00410D5F" w:rsidRPr="003974F9" w:rsidRDefault="00410D5F" w:rsidP="004F6FB5">
            <w:pPr>
              <w:jc w:val="center"/>
              <w:rPr>
                <w:rFonts w:cs="Arial"/>
                <w:b/>
                <w:bCs/>
                <w:color w:val="000000"/>
                <w:szCs w:val="22"/>
                <w:lang w:val="en-US" w:eastAsia="en-CA"/>
              </w:rPr>
            </w:pPr>
            <w:r w:rsidRPr="003974F9">
              <w:rPr>
                <w:rFonts w:cs="Arial"/>
                <w:b/>
                <w:bCs/>
                <w:color w:val="000000"/>
                <w:szCs w:val="22"/>
                <w:lang w:val="en-US" w:eastAsia="en-CA"/>
              </w:rPr>
              <w:t>Exchange</w:t>
            </w:r>
          </w:p>
        </w:tc>
        <w:tc>
          <w:tcPr>
            <w:tcW w:w="1267" w:type="dxa"/>
            <w:vMerge w:val="restart"/>
            <w:tcBorders>
              <w:top w:val="single" w:sz="4" w:space="0" w:color="auto"/>
              <w:left w:val="single" w:sz="4" w:space="0" w:color="auto"/>
              <w:bottom w:val="single" w:sz="4" w:space="0" w:color="auto"/>
              <w:right w:val="single" w:sz="4" w:space="0" w:color="auto"/>
            </w:tcBorders>
            <w:vAlign w:val="center"/>
            <w:hideMark/>
          </w:tcPr>
          <w:p w14:paraId="526AB31C" w14:textId="77777777" w:rsidR="00410D5F" w:rsidRPr="00CA339B" w:rsidRDefault="00410D5F" w:rsidP="004F6FB5">
            <w:pPr>
              <w:jc w:val="center"/>
              <w:rPr>
                <w:rFonts w:cs="Arial"/>
                <w:b/>
                <w:bCs/>
                <w:color w:val="000000"/>
                <w:sz w:val="18"/>
                <w:szCs w:val="18"/>
                <w:lang w:val="en-US" w:eastAsia="en-CA"/>
              </w:rPr>
            </w:pPr>
            <w:r w:rsidRPr="00CA339B">
              <w:rPr>
                <w:rFonts w:cs="Arial"/>
                <w:b/>
                <w:bCs/>
                <w:color w:val="000000"/>
                <w:sz w:val="18"/>
                <w:szCs w:val="18"/>
                <w:lang w:val="en-US" w:eastAsia="en-CA"/>
              </w:rPr>
              <w:t>Distributed</w:t>
            </w:r>
            <w:r w:rsidRPr="00CA339B">
              <w:rPr>
                <w:rFonts w:cs="Arial"/>
                <w:b/>
                <w:bCs/>
                <w:color w:val="000000"/>
                <w:sz w:val="18"/>
                <w:szCs w:val="18"/>
                <w:lang w:val="en-US" w:eastAsia="en-CA"/>
              </w:rPr>
              <w:br/>
              <w:t>Overlay</w:t>
            </w:r>
          </w:p>
        </w:tc>
      </w:tr>
      <w:tr w:rsidR="00410D5F" w14:paraId="1A0F28DF" w14:textId="77777777" w:rsidTr="00BB750B">
        <w:trPr>
          <w:trHeight w:val="253"/>
          <w:tblHeader/>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2A6383D" w14:textId="77777777" w:rsidR="00410D5F" w:rsidRPr="003974F9" w:rsidRDefault="00410D5F" w:rsidP="004F6FB5">
            <w:pPr>
              <w:rPr>
                <w:rFonts w:cs="Arial"/>
                <w:b/>
                <w:bCs/>
                <w:color w:val="000000"/>
                <w:szCs w:val="22"/>
                <w:lang w:val="en-US" w:eastAsia="en-CA"/>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14:paraId="3DC826B8" w14:textId="77777777" w:rsidR="00410D5F" w:rsidRDefault="00410D5F" w:rsidP="004F6FB5">
            <w:pPr>
              <w:rPr>
                <w:rFonts w:cs="Arial"/>
                <w:b/>
                <w:bCs/>
                <w:color w:val="000000"/>
                <w:szCs w:val="22"/>
                <w:lang w:val="en-US" w:eastAsia="en-CA"/>
              </w:rPr>
            </w:pPr>
          </w:p>
        </w:tc>
        <w:tc>
          <w:tcPr>
            <w:tcW w:w="292" w:type="dxa"/>
            <w:vAlign w:val="center"/>
            <w:hideMark/>
          </w:tcPr>
          <w:p w14:paraId="42824147" w14:textId="77777777" w:rsidR="00410D5F" w:rsidRDefault="00410D5F" w:rsidP="004F6FB5">
            <w:pPr>
              <w:rPr>
                <w:rFonts w:cs="Arial"/>
                <w:b/>
                <w:bCs/>
                <w:color w:val="000000"/>
                <w:szCs w:val="22"/>
                <w:lang w:val="en-US" w:eastAsia="en-CA"/>
              </w:rPr>
            </w:pPr>
          </w:p>
        </w:tc>
      </w:tr>
      <w:tr w:rsidR="00410D5F" w14:paraId="3B001311" w14:textId="77777777" w:rsidTr="00BB750B">
        <w:trPr>
          <w:trHeight w:val="1680"/>
          <w:tblHeader/>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529FB1F3" w14:textId="77777777" w:rsidR="00410D5F" w:rsidRPr="003974F9" w:rsidRDefault="00410D5F" w:rsidP="004F6FB5">
            <w:pPr>
              <w:rPr>
                <w:rFonts w:cs="Arial"/>
                <w:b/>
                <w:bCs/>
                <w:color w:val="000000"/>
                <w:szCs w:val="22"/>
                <w:lang w:val="en-US" w:eastAsia="en-CA"/>
              </w:rPr>
            </w:pPr>
          </w:p>
        </w:tc>
        <w:tc>
          <w:tcPr>
            <w:tcW w:w="1267" w:type="dxa"/>
            <w:tcBorders>
              <w:top w:val="nil"/>
              <w:left w:val="nil"/>
              <w:bottom w:val="single" w:sz="4" w:space="0" w:color="auto"/>
              <w:right w:val="single" w:sz="4" w:space="0" w:color="auto"/>
            </w:tcBorders>
            <w:textDirection w:val="btLr"/>
            <w:vAlign w:val="center"/>
            <w:hideMark/>
          </w:tcPr>
          <w:p w14:paraId="537AA74B" w14:textId="037FBE03" w:rsidR="00410D5F" w:rsidRDefault="00410D5F" w:rsidP="004F6FB5">
            <w:pPr>
              <w:jc w:val="center"/>
              <w:rPr>
                <w:rFonts w:cs="Arial"/>
                <w:b/>
                <w:bCs/>
                <w:color w:val="000000"/>
                <w:szCs w:val="22"/>
                <w:lang w:val="en-US" w:eastAsia="en-CA"/>
              </w:rPr>
            </w:pPr>
            <w:r>
              <w:rPr>
                <w:rFonts w:cs="Arial"/>
                <w:b/>
                <w:bCs/>
                <w:color w:val="000000"/>
                <w:szCs w:val="22"/>
                <w:lang w:val="en-US" w:eastAsia="en-CA"/>
              </w:rPr>
              <w:t>NPA 819/8</w:t>
            </w:r>
            <w:r w:rsidR="00E41645">
              <w:rPr>
                <w:rFonts w:cs="Arial"/>
                <w:b/>
                <w:bCs/>
                <w:color w:val="000000"/>
                <w:szCs w:val="22"/>
                <w:lang w:val="en-US" w:eastAsia="en-CA"/>
              </w:rPr>
              <w:t>73</w:t>
            </w:r>
          </w:p>
        </w:tc>
        <w:tc>
          <w:tcPr>
            <w:tcW w:w="292" w:type="dxa"/>
            <w:vAlign w:val="center"/>
            <w:hideMark/>
          </w:tcPr>
          <w:p w14:paraId="2370D74B" w14:textId="77777777" w:rsidR="00410D5F" w:rsidRDefault="00410D5F" w:rsidP="004F6FB5">
            <w:pPr>
              <w:rPr>
                <w:rFonts w:ascii="Times New Roman" w:hAnsi="Times New Roman"/>
                <w:sz w:val="20"/>
                <w:lang w:eastAsia="en-CA"/>
              </w:rPr>
            </w:pPr>
          </w:p>
        </w:tc>
      </w:tr>
      <w:tr w:rsidR="00410D5F" w14:paraId="0547C1E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CE83D35"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Akulivik</w:t>
            </w:r>
            <w:proofErr w:type="spellEnd"/>
          </w:p>
        </w:tc>
        <w:tc>
          <w:tcPr>
            <w:tcW w:w="1267" w:type="dxa"/>
            <w:tcBorders>
              <w:top w:val="nil"/>
              <w:left w:val="nil"/>
              <w:bottom w:val="single" w:sz="4" w:space="0" w:color="auto"/>
              <w:right w:val="single" w:sz="4" w:space="0" w:color="auto"/>
            </w:tcBorders>
            <w:noWrap/>
            <w:vAlign w:val="bottom"/>
          </w:tcPr>
          <w:p w14:paraId="4480DF6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F07B216" w14:textId="77777777" w:rsidR="00410D5F" w:rsidRDefault="00410D5F" w:rsidP="004F6FB5">
            <w:pPr>
              <w:rPr>
                <w:rFonts w:ascii="Times New Roman" w:hAnsi="Times New Roman"/>
                <w:sz w:val="20"/>
                <w:lang w:eastAsia="en-CA"/>
              </w:rPr>
            </w:pPr>
          </w:p>
        </w:tc>
      </w:tr>
      <w:tr w:rsidR="00410D5F" w14:paraId="60D733F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CE6481B" w14:textId="77777777" w:rsidR="00410D5F" w:rsidRPr="003974F9" w:rsidRDefault="00410D5F" w:rsidP="004F6FB5">
            <w:pPr>
              <w:rPr>
                <w:rFonts w:cs="Arial"/>
                <w:color w:val="000000"/>
                <w:szCs w:val="22"/>
                <w:lang w:val="en-US" w:eastAsia="en-CA"/>
              </w:rPr>
            </w:pPr>
            <w:r w:rsidRPr="003974F9">
              <w:rPr>
                <w:rFonts w:cs="Arial"/>
                <w:color w:val="000000"/>
                <w:lang w:eastAsia="en-CA"/>
              </w:rPr>
              <w:t>Amos</w:t>
            </w:r>
          </w:p>
        </w:tc>
        <w:tc>
          <w:tcPr>
            <w:tcW w:w="1267" w:type="dxa"/>
            <w:tcBorders>
              <w:top w:val="nil"/>
              <w:left w:val="nil"/>
              <w:bottom w:val="single" w:sz="4" w:space="0" w:color="auto"/>
              <w:right w:val="single" w:sz="4" w:space="0" w:color="auto"/>
            </w:tcBorders>
            <w:noWrap/>
            <w:vAlign w:val="bottom"/>
          </w:tcPr>
          <w:p w14:paraId="19690C7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E0F6D0B" w14:textId="77777777" w:rsidR="00410D5F" w:rsidRDefault="00410D5F" w:rsidP="004F6FB5">
            <w:pPr>
              <w:rPr>
                <w:rFonts w:ascii="Times New Roman" w:hAnsi="Times New Roman"/>
                <w:sz w:val="20"/>
                <w:lang w:eastAsia="en-CA"/>
              </w:rPr>
            </w:pPr>
          </w:p>
        </w:tc>
      </w:tr>
      <w:tr w:rsidR="00410D5F" w14:paraId="336A8B30"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AF12CAC"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Angliers</w:t>
            </w:r>
            <w:proofErr w:type="spellEnd"/>
          </w:p>
        </w:tc>
        <w:tc>
          <w:tcPr>
            <w:tcW w:w="1267" w:type="dxa"/>
            <w:tcBorders>
              <w:top w:val="nil"/>
              <w:left w:val="nil"/>
              <w:bottom w:val="single" w:sz="4" w:space="0" w:color="auto"/>
              <w:right w:val="single" w:sz="4" w:space="0" w:color="auto"/>
            </w:tcBorders>
            <w:noWrap/>
            <w:vAlign w:val="bottom"/>
          </w:tcPr>
          <w:p w14:paraId="514BA73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E59BB12" w14:textId="77777777" w:rsidR="00410D5F" w:rsidRDefault="00410D5F" w:rsidP="004F6FB5">
            <w:pPr>
              <w:rPr>
                <w:rFonts w:ascii="Times New Roman" w:hAnsi="Times New Roman"/>
                <w:sz w:val="20"/>
                <w:lang w:eastAsia="en-CA"/>
              </w:rPr>
            </w:pPr>
          </w:p>
        </w:tc>
      </w:tr>
      <w:tr w:rsidR="00410D5F" w14:paraId="1D1892C0"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96A8EA0"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Arthabaska</w:t>
            </w:r>
            <w:proofErr w:type="spellEnd"/>
          </w:p>
        </w:tc>
        <w:tc>
          <w:tcPr>
            <w:tcW w:w="1267" w:type="dxa"/>
            <w:tcBorders>
              <w:top w:val="nil"/>
              <w:left w:val="nil"/>
              <w:bottom w:val="single" w:sz="4" w:space="0" w:color="auto"/>
              <w:right w:val="single" w:sz="4" w:space="0" w:color="auto"/>
            </w:tcBorders>
            <w:noWrap/>
            <w:vAlign w:val="bottom"/>
          </w:tcPr>
          <w:p w14:paraId="27EE4FF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C7E8746" w14:textId="77777777" w:rsidR="00410D5F" w:rsidRDefault="00410D5F" w:rsidP="004F6FB5">
            <w:pPr>
              <w:rPr>
                <w:rFonts w:ascii="Times New Roman" w:hAnsi="Times New Roman"/>
                <w:sz w:val="20"/>
                <w:lang w:eastAsia="en-CA"/>
              </w:rPr>
            </w:pPr>
          </w:p>
        </w:tc>
      </w:tr>
      <w:tr w:rsidR="00410D5F" w14:paraId="5AFF3C2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2C28F37" w14:textId="77777777" w:rsidR="00410D5F" w:rsidRPr="003974F9" w:rsidRDefault="00410D5F" w:rsidP="004F6FB5">
            <w:pPr>
              <w:rPr>
                <w:rFonts w:cs="Arial"/>
                <w:color w:val="000000"/>
                <w:szCs w:val="22"/>
                <w:lang w:val="en-US" w:eastAsia="en-CA"/>
              </w:rPr>
            </w:pPr>
            <w:r w:rsidRPr="003974F9">
              <w:rPr>
                <w:rFonts w:cs="Arial"/>
                <w:color w:val="000000"/>
                <w:lang w:eastAsia="en-CA"/>
              </w:rPr>
              <w:t>Arundel</w:t>
            </w:r>
          </w:p>
        </w:tc>
        <w:tc>
          <w:tcPr>
            <w:tcW w:w="1267" w:type="dxa"/>
            <w:tcBorders>
              <w:top w:val="nil"/>
              <w:left w:val="nil"/>
              <w:bottom w:val="single" w:sz="4" w:space="0" w:color="auto"/>
              <w:right w:val="single" w:sz="4" w:space="0" w:color="auto"/>
            </w:tcBorders>
            <w:noWrap/>
            <w:vAlign w:val="bottom"/>
          </w:tcPr>
          <w:p w14:paraId="0CFD050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1B795EB" w14:textId="77777777" w:rsidR="00410D5F" w:rsidRDefault="00410D5F" w:rsidP="004F6FB5">
            <w:pPr>
              <w:rPr>
                <w:rFonts w:ascii="Times New Roman" w:hAnsi="Times New Roman"/>
                <w:sz w:val="20"/>
                <w:lang w:eastAsia="en-CA"/>
              </w:rPr>
            </w:pPr>
          </w:p>
        </w:tc>
      </w:tr>
      <w:tr w:rsidR="00410D5F" w14:paraId="7B2FEAEF"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CB46218" w14:textId="77777777" w:rsidR="00410D5F" w:rsidRPr="003974F9" w:rsidRDefault="00410D5F" w:rsidP="004F6FB5">
            <w:pPr>
              <w:rPr>
                <w:rFonts w:cs="Arial"/>
                <w:color w:val="000000"/>
                <w:szCs w:val="22"/>
                <w:lang w:val="en-US" w:eastAsia="en-CA"/>
              </w:rPr>
            </w:pPr>
            <w:r w:rsidRPr="003974F9">
              <w:rPr>
                <w:rFonts w:cs="Arial"/>
                <w:color w:val="000000"/>
                <w:lang w:eastAsia="en-CA"/>
              </w:rPr>
              <w:t>Asbestos</w:t>
            </w:r>
          </w:p>
        </w:tc>
        <w:tc>
          <w:tcPr>
            <w:tcW w:w="1267" w:type="dxa"/>
            <w:tcBorders>
              <w:top w:val="nil"/>
              <w:left w:val="nil"/>
              <w:bottom w:val="single" w:sz="4" w:space="0" w:color="auto"/>
              <w:right w:val="single" w:sz="4" w:space="0" w:color="auto"/>
            </w:tcBorders>
            <w:noWrap/>
            <w:vAlign w:val="bottom"/>
          </w:tcPr>
          <w:p w14:paraId="7F23DAB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D8B11A0" w14:textId="77777777" w:rsidR="00410D5F" w:rsidRDefault="00410D5F" w:rsidP="004F6FB5">
            <w:pPr>
              <w:rPr>
                <w:rFonts w:ascii="Times New Roman" w:hAnsi="Times New Roman"/>
                <w:sz w:val="20"/>
                <w:lang w:eastAsia="en-CA"/>
              </w:rPr>
            </w:pPr>
          </w:p>
        </w:tc>
      </w:tr>
      <w:tr w:rsidR="00410D5F" w14:paraId="289402B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854BB6C" w14:textId="77777777" w:rsidR="00410D5F" w:rsidRPr="003974F9" w:rsidRDefault="00410D5F" w:rsidP="004F6FB5">
            <w:pPr>
              <w:rPr>
                <w:rFonts w:cs="Arial"/>
                <w:color w:val="000000"/>
                <w:szCs w:val="22"/>
                <w:lang w:val="en-US" w:eastAsia="en-CA"/>
              </w:rPr>
            </w:pPr>
            <w:r w:rsidRPr="003974F9">
              <w:rPr>
                <w:rFonts w:cs="Arial"/>
                <w:color w:val="000000"/>
                <w:lang w:eastAsia="en-CA"/>
              </w:rPr>
              <w:t>Aston-</w:t>
            </w:r>
            <w:proofErr w:type="spellStart"/>
            <w:r w:rsidRPr="003974F9">
              <w:rPr>
                <w:rFonts w:cs="Arial"/>
                <w:color w:val="000000"/>
                <w:lang w:eastAsia="en-CA"/>
              </w:rPr>
              <w:t>Jonction</w:t>
            </w:r>
            <w:proofErr w:type="spellEnd"/>
          </w:p>
        </w:tc>
        <w:tc>
          <w:tcPr>
            <w:tcW w:w="1267" w:type="dxa"/>
            <w:tcBorders>
              <w:top w:val="nil"/>
              <w:left w:val="nil"/>
              <w:bottom w:val="single" w:sz="4" w:space="0" w:color="auto"/>
              <w:right w:val="single" w:sz="4" w:space="0" w:color="auto"/>
            </w:tcBorders>
            <w:noWrap/>
            <w:vAlign w:val="bottom"/>
          </w:tcPr>
          <w:p w14:paraId="65A70DF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4CF1CE3" w14:textId="77777777" w:rsidR="00410D5F" w:rsidRDefault="00410D5F" w:rsidP="004F6FB5">
            <w:pPr>
              <w:rPr>
                <w:rFonts w:ascii="Times New Roman" w:hAnsi="Times New Roman"/>
                <w:sz w:val="20"/>
                <w:lang w:eastAsia="en-CA"/>
              </w:rPr>
            </w:pPr>
          </w:p>
        </w:tc>
      </w:tr>
      <w:tr w:rsidR="00410D5F" w14:paraId="74A1221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139D112"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Aupaluk</w:t>
            </w:r>
            <w:proofErr w:type="spellEnd"/>
          </w:p>
        </w:tc>
        <w:tc>
          <w:tcPr>
            <w:tcW w:w="1267" w:type="dxa"/>
            <w:tcBorders>
              <w:top w:val="nil"/>
              <w:left w:val="nil"/>
              <w:bottom w:val="single" w:sz="4" w:space="0" w:color="auto"/>
              <w:right w:val="single" w:sz="4" w:space="0" w:color="auto"/>
            </w:tcBorders>
            <w:noWrap/>
            <w:vAlign w:val="bottom"/>
          </w:tcPr>
          <w:p w14:paraId="3216732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224CBAA5" w14:textId="77777777" w:rsidR="00410D5F" w:rsidRDefault="00410D5F" w:rsidP="004F6FB5">
            <w:pPr>
              <w:rPr>
                <w:rFonts w:ascii="Times New Roman" w:hAnsi="Times New Roman"/>
                <w:sz w:val="20"/>
                <w:lang w:eastAsia="en-CA"/>
              </w:rPr>
            </w:pPr>
          </w:p>
        </w:tc>
      </w:tr>
      <w:tr w:rsidR="00410D5F" w14:paraId="3494CFC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4A661AA" w14:textId="77777777" w:rsidR="00410D5F" w:rsidRPr="003974F9" w:rsidRDefault="00410D5F" w:rsidP="004F6FB5">
            <w:pPr>
              <w:rPr>
                <w:rFonts w:cs="Arial"/>
                <w:color w:val="000000"/>
                <w:szCs w:val="22"/>
                <w:lang w:val="en-US" w:eastAsia="en-CA"/>
              </w:rPr>
            </w:pPr>
            <w:r w:rsidRPr="003974F9">
              <w:rPr>
                <w:rFonts w:cs="Arial"/>
                <w:color w:val="000000"/>
                <w:lang w:eastAsia="en-CA"/>
              </w:rPr>
              <w:t>Ayer's Cliff</w:t>
            </w:r>
          </w:p>
        </w:tc>
        <w:tc>
          <w:tcPr>
            <w:tcW w:w="1267" w:type="dxa"/>
            <w:tcBorders>
              <w:top w:val="nil"/>
              <w:left w:val="nil"/>
              <w:bottom w:val="single" w:sz="4" w:space="0" w:color="auto"/>
              <w:right w:val="single" w:sz="4" w:space="0" w:color="auto"/>
            </w:tcBorders>
            <w:noWrap/>
            <w:vAlign w:val="bottom"/>
          </w:tcPr>
          <w:p w14:paraId="5DFD9A5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516BE71" w14:textId="77777777" w:rsidR="00410D5F" w:rsidRDefault="00410D5F" w:rsidP="004F6FB5">
            <w:pPr>
              <w:rPr>
                <w:rFonts w:ascii="Times New Roman" w:hAnsi="Times New Roman"/>
                <w:sz w:val="20"/>
                <w:lang w:eastAsia="en-CA"/>
              </w:rPr>
            </w:pPr>
          </w:p>
        </w:tc>
      </w:tr>
      <w:tr w:rsidR="00410D5F" w14:paraId="6B190B4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BF450F3" w14:textId="77777777" w:rsidR="00410D5F" w:rsidRPr="003974F9" w:rsidRDefault="00410D5F" w:rsidP="004F6FB5">
            <w:pPr>
              <w:rPr>
                <w:rFonts w:cs="Arial"/>
                <w:color w:val="000000"/>
                <w:szCs w:val="22"/>
                <w:lang w:val="en-US" w:eastAsia="en-CA"/>
              </w:rPr>
            </w:pPr>
            <w:r w:rsidRPr="003974F9">
              <w:rPr>
                <w:rFonts w:cs="Arial"/>
                <w:color w:val="000000"/>
                <w:lang w:eastAsia="en-CA"/>
              </w:rPr>
              <w:t>Aylmer</w:t>
            </w:r>
          </w:p>
        </w:tc>
        <w:tc>
          <w:tcPr>
            <w:tcW w:w="1267" w:type="dxa"/>
            <w:tcBorders>
              <w:top w:val="nil"/>
              <w:left w:val="nil"/>
              <w:bottom w:val="single" w:sz="4" w:space="0" w:color="auto"/>
              <w:right w:val="single" w:sz="4" w:space="0" w:color="auto"/>
            </w:tcBorders>
            <w:noWrap/>
            <w:vAlign w:val="bottom"/>
          </w:tcPr>
          <w:p w14:paraId="76D2489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C37287C" w14:textId="77777777" w:rsidR="00410D5F" w:rsidRDefault="00410D5F" w:rsidP="004F6FB5">
            <w:pPr>
              <w:rPr>
                <w:rFonts w:ascii="Times New Roman" w:hAnsi="Times New Roman"/>
                <w:sz w:val="20"/>
                <w:lang w:eastAsia="en-CA"/>
              </w:rPr>
            </w:pPr>
          </w:p>
        </w:tc>
      </w:tr>
      <w:tr w:rsidR="00410D5F" w14:paraId="2D62C17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AD21109"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Barraute</w:t>
            </w:r>
            <w:proofErr w:type="spellEnd"/>
          </w:p>
        </w:tc>
        <w:tc>
          <w:tcPr>
            <w:tcW w:w="1267" w:type="dxa"/>
            <w:tcBorders>
              <w:top w:val="nil"/>
              <w:left w:val="nil"/>
              <w:bottom w:val="single" w:sz="4" w:space="0" w:color="auto"/>
              <w:right w:val="single" w:sz="4" w:space="0" w:color="auto"/>
            </w:tcBorders>
            <w:noWrap/>
            <w:vAlign w:val="bottom"/>
          </w:tcPr>
          <w:p w14:paraId="27E45E5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F02E6F2" w14:textId="77777777" w:rsidR="00410D5F" w:rsidRDefault="00410D5F" w:rsidP="004F6FB5">
            <w:pPr>
              <w:rPr>
                <w:rFonts w:ascii="Times New Roman" w:hAnsi="Times New Roman"/>
                <w:sz w:val="20"/>
                <w:lang w:eastAsia="en-CA"/>
              </w:rPr>
            </w:pPr>
          </w:p>
        </w:tc>
      </w:tr>
      <w:tr w:rsidR="00410D5F" w14:paraId="571D777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0A5775B" w14:textId="77777777" w:rsidR="00410D5F" w:rsidRPr="003974F9" w:rsidRDefault="00410D5F" w:rsidP="004F6FB5">
            <w:pPr>
              <w:rPr>
                <w:rFonts w:cs="Arial"/>
                <w:color w:val="000000"/>
                <w:szCs w:val="22"/>
                <w:lang w:val="en-US" w:eastAsia="en-CA"/>
              </w:rPr>
            </w:pPr>
            <w:r w:rsidRPr="003974F9">
              <w:rPr>
                <w:rFonts w:cs="Arial"/>
                <w:color w:val="000000"/>
                <w:lang w:eastAsia="en-CA"/>
              </w:rPr>
              <w:t>Bearn</w:t>
            </w:r>
          </w:p>
        </w:tc>
        <w:tc>
          <w:tcPr>
            <w:tcW w:w="1267" w:type="dxa"/>
            <w:tcBorders>
              <w:top w:val="nil"/>
              <w:left w:val="nil"/>
              <w:bottom w:val="single" w:sz="4" w:space="0" w:color="auto"/>
              <w:right w:val="single" w:sz="4" w:space="0" w:color="auto"/>
            </w:tcBorders>
            <w:noWrap/>
            <w:vAlign w:val="bottom"/>
          </w:tcPr>
          <w:p w14:paraId="26E0B89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615A311" w14:textId="77777777" w:rsidR="00410D5F" w:rsidRDefault="00410D5F" w:rsidP="004F6FB5">
            <w:pPr>
              <w:rPr>
                <w:rFonts w:ascii="Times New Roman" w:hAnsi="Times New Roman"/>
                <w:sz w:val="20"/>
                <w:lang w:eastAsia="en-CA"/>
              </w:rPr>
            </w:pPr>
          </w:p>
        </w:tc>
      </w:tr>
      <w:tr w:rsidR="00410D5F" w14:paraId="33689F1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07D54EB"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Beaucanton</w:t>
            </w:r>
            <w:proofErr w:type="spellEnd"/>
          </w:p>
        </w:tc>
        <w:tc>
          <w:tcPr>
            <w:tcW w:w="1267" w:type="dxa"/>
            <w:tcBorders>
              <w:top w:val="nil"/>
              <w:left w:val="nil"/>
              <w:bottom w:val="single" w:sz="4" w:space="0" w:color="auto"/>
              <w:right w:val="single" w:sz="4" w:space="0" w:color="auto"/>
            </w:tcBorders>
            <w:noWrap/>
            <w:vAlign w:val="bottom"/>
          </w:tcPr>
          <w:p w14:paraId="032F8DC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25F7717" w14:textId="77777777" w:rsidR="00410D5F" w:rsidRDefault="00410D5F" w:rsidP="004F6FB5">
            <w:pPr>
              <w:rPr>
                <w:rFonts w:ascii="Times New Roman" w:hAnsi="Times New Roman"/>
                <w:sz w:val="20"/>
                <w:lang w:eastAsia="en-CA"/>
              </w:rPr>
            </w:pPr>
          </w:p>
        </w:tc>
      </w:tr>
      <w:tr w:rsidR="00410D5F" w14:paraId="0D40597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FAC6895"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Becancour</w:t>
            </w:r>
            <w:proofErr w:type="spellEnd"/>
          </w:p>
        </w:tc>
        <w:tc>
          <w:tcPr>
            <w:tcW w:w="1267" w:type="dxa"/>
            <w:tcBorders>
              <w:top w:val="nil"/>
              <w:left w:val="nil"/>
              <w:bottom w:val="single" w:sz="4" w:space="0" w:color="auto"/>
              <w:right w:val="single" w:sz="4" w:space="0" w:color="auto"/>
            </w:tcBorders>
            <w:noWrap/>
            <w:vAlign w:val="bottom"/>
          </w:tcPr>
          <w:p w14:paraId="2435088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2195DCB2" w14:textId="77777777" w:rsidR="00410D5F" w:rsidRDefault="00410D5F" w:rsidP="004F6FB5">
            <w:pPr>
              <w:rPr>
                <w:rFonts w:ascii="Times New Roman" w:hAnsi="Times New Roman"/>
                <w:sz w:val="20"/>
                <w:lang w:eastAsia="en-CA"/>
              </w:rPr>
            </w:pPr>
          </w:p>
        </w:tc>
      </w:tr>
      <w:tr w:rsidR="00410D5F" w14:paraId="62CD93A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8B57BBA"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Belleterre</w:t>
            </w:r>
            <w:proofErr w:type="spellEnd"/>
          </w:p>
        </w:tc>
        <w:tc>
          <w:tcPr>
            <w:tcW w:w="1267" w:type="dxa"/>
            <w:tcBorders>
              <w:top w:val="nil"/>
              <w:left w:val="nil"/>
              <w:bottom w:val="single" w:sz="4" w:space="0" w:color="auto"/>
              <w:right w:val="single" w:sz="4" w:space="0" w:color="auto"/>
            </w:tcBorders>
            <w:noWrap/>
            <w:vAlign w:val="bottom"/>
          </w:tcPr>
          <w:p w14:paraId="655889A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0A69C79" w14:textId="77777777" w:rsidR="00410D5F" w:rsidRDefault="00410D5F" w:rsidP="004F6FB5">
            <w:pPr>
              <w:rPr>
                <w:rFonts w:ascii="Times New Roman" w:hAnsi="Times New Roman"/>
                <w:sz w:val="20"/>
                <w:lang w:eastAsia="en-CA"/>
              </w:rPr>
            </w:pPr>
          </w:p>
        </w:tc>
      </w:tr>
      <w:tr w:rsidR="00410D5F" w14:paraId="113B11F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3A5D193"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Bishopton</w:t>
            </w:r>
            <w:proofErr w:type="spellEnd"/>
          </w:p>
        </w:tc>
        <w:tc>
          <w:tcPr>
            <w:tcW w:w="1267" w:type="dxa"/>
            <w:tcBorders>
              <w:top w:val="nil"/>
              <w:left w:val="nil"/>
              <w:bottom w:val="single" w:sz="4" w:space="0" w:color="auto"/>
              <w:right w:val="single" w:sz="4" w:space="0" w:color="auto"/>
            </w:tcBorders>
            <w:noWrap/>
            <w:vAlign w:val="bottom"/>
          </w:tcPr>
          <w:p w14:paraId="0B65A37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53C9C0A" w14:textId="77777777" w:rsidR="00410D5F" w:rsidRDefault="00410D5F" w:rsidP="004F6FB5">
            <w:pPr>
              <w:rPr>
                <w:rFonts w:ascii="Times New Roman" w:hAnsi="Times New Roman"/>
                <w:sz w:val="20"/>
                <w:lang w:eastAsia="en-CA"/>
              </w:rPr>
            </w:pPr>
          </w:p>
        </w:tc>
      </w:tr>
      <w:tr w:rsidR="00410D5F" w14:paraId="0743F41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22DCF09"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Bouchette</w:t>
            </w:r>
            <w:proofErr w:type="spellEnd"/>
          </w:p>
        </w:tc>
        <w:tc>
          <w:tcPr>
            <w:tcW w:w="1267" w:type="dxa"/>
            <w:tcBorders>
              <w:top w:val="nil"/>
              <w:left w:val="nil"/>
              <w:bottom w:val="single" w:sz="4" w:space="0" w:color="auto"/>
              <w:right w:val="single" w:sz="4" w:space="0" w:color="auto"/>
            </w:tcBorders>
            <w:noWrap/>
            <w:vAlign w:val="bottom"/>
          </w:tcPr>
          <w:p w14:paraId="526C419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E1E30D4" w14:textId="77777777" w:rsidR="00410D5F" w:rsidRDefault="00410D5F" w:rsidP="004F6FB5">
            <w:pPr>
              <w:rPr>
                <w:rFonts w:ascii="Times New Roman" w:hAnsi="Times New Roman"/>
                <w:sz w:val="20"/>
                <w:lang w:eastAsia="en-CA"/>
              </w:rPr>
            </w:pPr>
          </w:p>
        </w:tc>
      </w:tr>
      <w:tr w:rsidR="00410D5F" w14:paraId="037235C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4F88766"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Bromptonville</w:t>
            </w:r>
            <w:proofErr w:type="spellEnd"/>
          </w:p>
        </w:tc>
        <w:tc>
          <w:tcPr>
            <w:tcW w:w="1267" w:type="dxa"/>
            <w:tcBorders>
              <w:top w:val="nil"/>
              <w:left w:val="nil"/>
              <w:bottom w:val="single" w:sz="4" w:space="0" w:color="auto"/>
              <w:right w:val="single" w:sz="4" w:space="0" w:color="auto"/>
            </w:tcBorders>
            <w:noWrap/>
            <w:vAlign w:val="bottom"/>
          </w:tcPr>
          <w:p w14:paraId="5D6F3AD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F31C57E" w14:textId="77777777" w:rsidR="00410D5F" w:rsidRDefault="00410D5F" w:rsidP="004F6FB5">
            <w:pPr>
              <w:rPr>
                <w:rFonts w:ascii="Times New Roman" w:hAnsi="Times New Roman"/>
                <w:sz w:val="20"/>
                <w:lang w:eastAsia="en-CA"/>
              </w:rPr>
            </w:pPr>
          </w:p>
        </w:tc>
      </w:tr>
      <w:tr w:rsidR="00410D5F" w14:paraId="21F76E5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F853C27" w14:textId="77777777" w:rsidR="00410D5F" w:rsidRPr="003974F9" w:rsidRDefault="00410D5F" w:rsidP="004F6FB5">
            <w:pPr>
              <w:rPr>
                <w:rFonts w:cs="Arial"/>
                <w:color w:val="000000"/>
                <w:szCs w:val="22"/>
                <w:lang w:val="en-US" w:eastAsia="en-CA"/>
              </w:rPr>
            </w:pPr>
            <w:r w:rsidRPr="003974F9">
              <w:rPr>
                <w:rFonts w:cs="Arial"/>
                <w:color w:val="000000"/>
                <w:lang w:eastAsia="en-CA"/>
              </w:rPr>
              <w:t>Buckingham</w:t>
            </w:r>
          </w:p>
        </w:tc>
        <w:tc>
          <w:tcPr>
            <w:tcW w:w="1267" w:type="dxa"/>
            <w:tcBorders>
              <w:top w:val="nil"/>
              <w:left w:val="nil"/>
              <w:bottom w:val="single" w:sz="4" w:space="0" w:color="auto"/>
              <w:right w:val="single" w:sz="4" w:space="0" w:color="auto"/>
            </w:tcBorders>
            <w:noWrap/>
            <w:vAlign w:val="bottom"/>
          </w:tcPr>
          <w:p w14:paraId="4561747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6BED4D3" w14:textId="77777777" w:rsidR="00410D5F" w:rsidRDefault="00410D5F" w:rsidP="004F6FB5">
            <w:pPr>
              <w:rPr>
                <w:rFonts w:ascii="Times New Roman" w:hAnsi="Times New Roman"/>
                <w:sz w:val="20"/>
                <w:lang w:eastAsia="en-CA"/>
              </w:rPr>
            </w:pPr>
          </w:p>
        </w:tc>
      </w:tr>
      <w:tr w:rsidR="00410D5F" w14:paraId="2878A2D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C5077E4" w14:textId="77777777" w:rsidR="00410D5F" w:rsidRPr="003974F9" w:rsidRDefault="00410D5F" w:rsidP="004F6FB5">
            <w:pPr>
              <w:rPr>
                <w:rFonts w:cs="Arial"/>
                <w:color w:val="000000"/>
                <w:szCs w:val="22"/>
                <w:lang w:val="en-US" w:eastAsia="en-CA"/>
              </w:rPr>
            </w:pPr>
            <w:r w:rsidRPr="003974F9">
              <w:rPr>
                <w:rFonts w:cs="Arial"/>
                <w:color w:val="000000"/>
                <w:lang w:eastAsia="en-CA"/>
              </w:rPr>
              <w:t>Bury</w:t>
            </w:r>
          </w:p>
        </w:tc>
        <w:tc>
          <w:tcPr>
            <w:tcW w:w="1267" w:type="dxa"/>
            <w:tcBorders>
              <w:top w:val="nil"/>
              <w:left w:val="nil"/>
              <w:bottom w:val="single" w:sz="4" w:space="0" w:color="auto"/>
              <w:right w:val="single" w:sz="4" w:space="0" w:color="auto"/>
            </w:tcBorders>
            <w:noWrap/>
            <w:vAlign w:val="bottom"/>
          </w:tcPr>
          <w:p w14:paraId="2614247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DC7E3BC" w14:textId="77777777" w:rsidR="00410D5F" w:rsidRDefault="00410D5F" w:rsidP="004F6FB5">
            <w:pPr>
              <w:rPr>
                <w:rFonts w:ascii="Times New Roman" w:hAnsi="Times New Roman"/>
                <w:sz w:val="20"/>
                <w:lang w:eastAsia="en-CA"/>
              </w:rPr>
            </w:pPr>
          </w:p>
        </w:tc>
      </w:tr>
      <w:tr w:rsidR="00410D5F" w14:paraId="2F8B584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70B587D" w14:textId="77777777" w:rsidR="00410D5F" w:rsidRPr="003974F9" w:rsidRDefault="00410D5F" w:rsidP="004F6FB5">
            <w:pPr>
              <w:rPr>
                <w:rFonts w:cs="Arial"/>
                <w:color w:val="000000"/>
                <w:szCs w:val="22"/>
                <w:lang w:val="en-US" w:eastAsia="en-CA"/>
              </w:rPr>
            </w:pPr>
            <w:r w:rsidRPr="003974F9">
              <w:rPr>
                <w:rFonts w:cs="Arial"/>
                <w:color w:val="000000"/>
                <w:lang w:eastAsia="en-CA"/>
              </w:rPr>
              <w:t>Cadillac</w:t>
            </w:r>
          </w:p>
        </w:tc>
        <w:tc>
          <w:tcPr>
            <w:tcW w:w="1267" w:type="dxa"/>
            <w:tcBorders>
              <w:top w:val="nil"/>
              <w:left w:val="nil"/>
              <w:bottom w:val="single" w:sz="4" w:space="0" w:color="auto"/>
              <w:right w:val="single" w:sz="4" w:space="0" w:color="auto"/>
            </w:tcBorders>
            <w:noWrap/>
            <w:vAlign w:val="bottom"/>
          </w:tcPr>
          <w:p w14:paraId="494E731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1A26F0E" w14:textId="77777777" w:rsidR="00410D5F" w:rsidRDefault="00410D5F" w:rsidP="004F6FB5">
            <w:pPr>
              <w:rPr>
                <w:rFonts w:ascii="Times New Roman" w:hAnsi="Times New Roman"/>
                <w:sz w:val="20"/>
                <w:lang w:eastAsia="en-CA"/>
              </w:rPr>
            </w:pPr>
          </w:p>
        </w:tc>
      </w:tr>
      <w:tr w:rsidR="00410D5F" w14:paraId="3E38DD9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FC6A717" w14:textId="77777777" w:rsidR="00410D5F" w:rsidRPr="003974F9" w:rsidRDefault="00410D5F" w:rsidP="004F6FB5">
            <w:pPr>
              <w:rPr>
                <w:rFonts w:cs="Arial"/>
                <w:color w:val="000000"/>
                <w:szCs w:val="22"/>
                <w:lang w:val="en-US" w:eastAsia="en-CA"/>
              </w:rPr>
            </w:pPr>
            <w:r w:rsidRPr="003974F9">
              <w:rPr>
                <w:rFonts w:cs="Arial"/>
                <w:color w:val="000000"/>
                <w:lang w:eastAsia="en-CA"/>
              </w:rPr>
              <w:t>Campbell's Bay</w:t>
            </w:r>
          </w:p>
        </w:tc>
        <w:tc>
          <w:tcPr>
            <w:tcW w:w="1267" w:type="dxa"/>
            <w:tcBorders>
              <w:top w:val="nil"/>
              <w:left w:val="nil"/>
              <w:bottom w:val="single" w:sz="4" w:space="0" w:color="auto"/>
              <w:right w:val="single" w:sz="4" w:space="0" w:color="auto"/>
            </w:tcBorders>
            <w:noWrap/>
            <w:vAlign w:val="bottom"/>
          </w:tcPr>
          <w:p w14:paraId="5304C42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8E682E7" w14:textId="77777777" w:rsidR="00410D5F" w:rsidRDefault="00410D5F" w:rsidP="004F6FB5">
            <w:pPr>
              <w:rPr>
                <w:rFonts w:ascii="Times New Roman" w:hAnsi="Times New Roman"/>
                <w:sz w:val="20"/>
                <w:lang w:eastAsia="en-CA"/>
              </w:rPr>
            </w:pPr>
          </w:p>
        </w:tc>
      </w:tr>
      <w:tr w:rsidR="00410D5F" w14:paraId="2AEEA30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699C57F" w14:textId="77777777" w:rsidR="00410D5F" w:rsidRPr="003974F9" w:rsidRDefault="00410D5F" w:rsidP="004F6FB5">
            <w:pPr>
              <w:rPr>
                <w:rFonts w:cs="Arial"/>
                <w:color w:val="000000"/>
                <w:szCs w:val="22"/>
                <w:lang w:val="en-US" w:eastAsia="en-CA"/>
              </w:rPr>
            </w:pPr>
            <w:r w:rsidRPr="003974F9">
              <w:rPr>
                <w:rFonts w:cs="Arial"/>
                <w:color w:val="000000"/>
                <w:lang w:eastAsia="en-CA"/>
              </w:rPr>
              <w:t>Champlain</w:t>
            </w:r>
          </w:p>
        </w:tc>
        <w:tc>
          <w:tcPr>
            <w:tcW w:w="1267" w:type="dxa"/>
            <w:tcBorders>
              <w:top w:val="nil"/>
              <w:left w:val="nil"/>
              <w:bottom w:val="single" w:sz="4" w:space="0" w:color="auto"/>
              <w:right w:val="single" w:sz="4" w:space="0" w:color="auto"/>
            </w:tcBorders>
            <w:noWrap/>
            <w:vAlign w:val="bottom"/>
          </w:tcPr>
          <w:p w14:paraId="743A523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C718B01" w14:textId="77777777" w:rsidR="00410D5F" w:rsidRDefault="00410D5F" w:rsidP="004F6FB5">
            <w:pPr>
              <w:rPr>
                <w:rFonts w:ascii="Times New Roman" w:hAnsi="Times New Roman"/>
                <w:sz w:val="20"/>
                <w:lang w:eastAsia="en-CA"/>
              </w:rPr>
            </w:pPr>
          </w:p>
        </w:tc>
      </w:tr>
      <w:tr w:rsidR="00410D5F" w14:paraId="665686C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FF0C1D2" w14:textId="77777777" w:rsidR="00410D5F" w:rsidRPr="003974F9" w:rsidRDefault="00410D5F" w:rsidP="004F6FB5">
            <w:pPr>
              <w:rPr>
                <w:rFonts w:cs="Arial"/>
                <w:color w:val="000000"/>
                <w:szCs w:val="22"/>
                <w:lang w:val="en-US" w:eastAsia="en-CA"/>
              </w:rPr>
            </w:pPr>
            <w:r w:rsidRPr="003974F9">
              <w:rPr>
                <w:rFonts w:cs="Arial"/>
                <w:color w:val="000000"/>
                <w:lang w:eastAsia="en-CA"/>
              </w:rPr>
              <w:t>Chapeau</w:t>
            </w:r>
          </w:p>
        </w:tc>
        <w:tc>
          <w:tcPr>
            <w:tcW w:w="1267" w:type="dxa"/>
            <w:tcBorders>
              <w:top w:val="nil"/>
              <w:left w:val="nil"/>
              <w:bottom w:val="single" w:sz="4" w:space="0" w:color="auto"/>
              <w:right w:val="single" w:sz="4" w:space="0" w:color="auto"/>
            </w:tcBorders>
            <w:noWrap/>
            <w:vAlign w:val="bottom"/>
          </w:tcPr>
          <w:p w14:paraId="7248684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ED6826D" w14:textId="77777777" w:rsidR="00410D5F" w:rsidRDefault="00410D5F" w:rsidP="004F6FB5">
            <w:pPr>
              <w:rPr>
                <w:rFonts w:ascii="Times New Roman" w:hAnsi="Times New Roman"/>
                <w:sz w:val="20"/>
                <w:lang w:eastAsia="en-CA"/>
              </w:rPr>
            </w:pPr>
          </w:p>
        </w:tc>
      </w:tr>
      <w:tr w:rsidR="00410D5F" w14:paraId="7D963BC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07E8CAA" w14:textId="77777777" w:rsidR="00410D5F" w:rsidRPr="003974F9" w:rsidRDefault="00410D5F" w:rsidP="004F6FB5">
            <w:pPr>
              <w:rPr>
                <w:rFonts w:cs="Arial"/>
                <w:color w:val="000000"/>
                <w:szCs w:val="22"/>
                <w:lang w:val="en-US" w:eastAsia="en-CA"/>
              </w:rPr>
            </w:pPr>
            <w:r w:rsidRPr="003974F9">
              <w:rPr>
                <w:rFonts w:cs="Arial"/>
                <w:color w:val="000000"/>
                <w:lang w:eastAsia="en-CA"/>
              </w:rPr>
              <w:t>Charette</w:t>
            </w:r>
          </w:p>
        </w:tc>
        <w:tc>
          <w:tcPr>
            <w:tcW w:w="1267" w:type="dxa"/>
            <w:tcBorders>
              <w:top w:val="nil"/>
              <w:left w:val="nil"/>
              <w:bottom w:val="single" w:sz="4" w:space="0" w:color="auto"/>
              <w:right w:val="single" w:sz="4" w:space="0" w:color="auto"/>
            </w:tcBorders>
            <w:noWrap/>
            <w:vAlign w:val="bottom"/>
          </w:tcPr>
          <w:p w14:paraId="31E72AF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C679A47" w14:textId="77777777" w:rsidR="00410D5F" w:rsidRDefault="00410D5F" w:rsidP="004F6FB5">
            <w:pPr>
              <w:rPr>
                <w:rFonts w:ascii="Times New Roman" w:hAnsi="Times New Roman"/>
                <w:sz w:val="20"/>
                <w:lang w:eastAsia="en-CA"/>
              </w:rPr>
            </w:pPr>
          </w:p>
        </w:tc>
      </w:tr>
      <w:tr w:rsidR="00410D5F" w14:paraId="1616486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7804505"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Chartierville</w:t>
            </w:r>
            <w:proofErr w:type="spellEnd"/>
          </w:p>
        </w:tc>
        <w:tc>
          <w:tcPr>
            <w:tcW w:w="1267" w:type="dxa"/>
            <w:tcBorders>
              <w:top w:val="nil"/>
              <w:left w:val="nil"/>
              <w:bottom w:val="single" w:sz="4" w:space="0" w:color="auto"/>
              <w:right w:val="single" w:sz="4" w:space="0" w:color="auto"/>
            </w:tcBorders>
            <w:noWrap/>
            <w:vAlign w:val="bottom"/>
          </w:tcPr>
          <w:p w14:paraId="5EE490E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196ED32" w14:textId="77777777" w:rsidR="00410D5F" w:rsidRDefault="00410D5F" w:rsidP="004F6FB5">
            <w:pPr>
              <w:rPr>
                <w:rFonts w:ascii="Times New Roman" w:hAnsi="Times New Roman"/>
                <w:sz w:val="20"/>
                <w:lang w:eastAsia="en-CA"/>
              </w:rPr>
            </w:pPr>
          </w:p>
        </w:tc>
      </w:tr>
      <w:tr w:rsidR="00410D5F" w14:paraId="7F72CB8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FE40B21" w14:textId="77777777" w:rsidR="00410D5F" w:rsidRPr="003974F9" w:rsidRDefault="00410D5F" w:rsidP="004F6FB5">
            <w:pPr>
              <w:rPr>
                <w:rFonts w:cs="Arial"/>
                <w:color w:val="000000"/>
                <w:szCs w:val="22"/>
                <w:lang w:val="en-US" w:eastAsia="en-CA"/>
              </w:rPr>
            </w:pPr>
            <w:r w:rsidRPr="003974F9">
              <w:rPr>
                <w:rFonts w:cs="Arial"/>
                <w:color w:val="000000"/>
                <w:lang w:eastAsia="en-CA"/>
              </w:rPr>
              <w:t>Chelsea</w:t>
            </w:r>
          </w:p>
        </w:tc>
        <w:tc>
          <w:tcPr>
            <w:tcW w:w="1267" w:type="dxa"/>
            <w:tcBorders>
              <w:top w:val="nil"/>
              <w:left w:val="nil"/>
              <w:bottom w:val="single" w:sz="4" w:space="0" w:color="auto"/>
              <w:right w:val="single" w:sz="4" w:space="0" w:color="auto"/>
            </w:tcBorders>
            <w:noWrap/>
            <w:vAlign w:val="bottom"/>
          </w:tcPr>
          <w:p w14:paraId="1A8BDE6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2E0A6FC" w14:textId="77777777" w:rsidR="00410D5F" w:rsidRDefault="00410D5F" w:rsidP="004F6FB5">
            <w:pPr>
              <w:rPr>
                <w:rFonts w:ascii="Times New Roman" w:hAnsi="Times New Roman"/>
                <w:sz w:val="20"/>
                <w:lang w:eastAsia="en-CA"/>
              </w:rPr>
            </w:pPr>
          </w:p>
        </w:tc>
      </w:tr>
      <w:tr w:rsidR="00410D5F" w14:paraId="0D29A00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1F75D9A"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Cheneville</w:t>
            </w:r>
            <w:proofErr w:type="spellEnd"/>
          </w:p>
        </w:tc>
        <w:tc>
          <w:tcPr>
            <w:tcW w:w="1267" w:type="dxa"/>
            <w:tcBorders>
              <w:top w:val="nil"/>
              <w:left w:val="nil"/>
              <w:bottom w:val="single" w:sz="4" w:space="0" w:color="auto"/>
              <w:right w:val="single" w:sz="4" w:space="0" w:color="auto"/>
            </w:tcBorders>
            <w:noWrap/>
            <w:vAlign w:val="bottom"/>
          </w:tcPr>
          <w:p w14:paraId="39CEC01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BAB7EBB" w14:textId="77777777" w:rsidR="00410D5F" w:rsidRDefault="00410D5F" w:rsidP="004F6FB5">
            <w:pPr>
              <w:rPr>
                <w:rFonts w:ascii="Times New Roman" w:hAnsi="Times New Roman"/>
                <w:sz w:val="20"/>
                <w:lang w:eastAsia="en-CA"/>
              </w:rPr>
            </w:pPr>
          </w:p>
        </w:tc>
      </w:tr>
      <w:tr w:rsidR="00410D5F" w14:paraId="4E6687EF"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0EC1890" w14:textId="77777777" w:rsidR="00410D5F" w:rsidRPr="003974F9" w:rsidRDefault="00410D5F" w:rsidP="004F6FB5">
            <w:pPr>
              <w:rPr>
                <w:rFonts w:cs="Arial"/>
                <w:color w:val="000000"/>
                <w:szCs w:val="22"/>
                <w:lang w:val="en-US" w:eastAsia="en-CA"/>
              </w:rPr>
            </w:pPr>
            <w:r w:rsidRPr="003974F9">
              <w:rPr>
                <w:rFonts w:cs="Arial"/>
                <w:color w:val="000000"/>
                <w:lang w:eastAsia="en-CA"/>
              </w:rPr>
              <w:t>Chesterville</w:t>
            </w:r>
          </w:p>
        </w:tc>
        <w:tc>
          <w:tcPr>
            <w:tcW w:w="1267" w:type="dxa"/>
            <w:tcBorders>
              <w:top w:val="nil"/>
              <w:left w:val="nil"/>
              <w:bottom w:val="single" w:sz="4" w:space="0" w:color="auto"/>
              <w:right w:val="single" w:sz="4" w:space="0" w:color="auto"/>
            </w:tcBorders>
            <w:noWrap/>
            <w:vAlign w:val="bottom"/>
          </w:tcPr>
          <w:p w14:paraId="4C7709C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DBE08DC" w14:textId="77777777" w:rsidR="00410D5F" w:rsidRDefault="00410D5F" w:rsidP="004F6FB5">
            <w:pPr>
              <w:rPr>
                <w:rFonts w:ascii="Times New Roman" w:hAnsi="Times New Roman"/>
                <w:sz w:val="20"/>
                <w:lang w:eastAsia="en-CA"/>
              </w:rPr>
            </w:pPr>
          </w:p>
        </w:tc>
      </w:tr>
      <w:tr w:rsidR="00410D5F" w14:paraId="20FFF78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E79B583"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Chisasibi</w:t>
            </w:r>
            <w:proofErr w:type="spellEnd"/>
          </w:p>
        </w:tc>
        <w:tc>
          <w:tcPr>
            <w:tcW w:w="1267" w:type="dxa"/>
            <w:tcBorders>
              <w:top w:val="nil"/>
              <w:left w:val="nil"/>
              <w:bottom w:val="single" w:sz="4" w:space="0" w:color="auto"/>
              <w:right w:val="single" w:sz="4" w:space="0" w:color="auto"/>
            </w:tcBorders>
            <w:noWrap/>
            <w:vAlign w:val="bottom"/>
          </w:tcPr>
          <w:p w14:paraId="2E354CB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DCBDD92" w14:textId="77777777" w:rsidR="00410D5F" w:rsidRDefault="00410D5F" w:rsidP="004F6FB5">
            <w:pPr>
              <w:rPr>
                <w:rFonts w:ascii="Times New Roman" w:hAnsi="Times New Roman"/>
                <w:sz w:val="20"/>
                <w:lang w:eastAsia="en-CA"/>
              </w:rPr>
            </w:pPr>
          </w:p>
        </w:tc>
      </w:tr>
      <w:tr w:rsidR="00410D5F" w14:paraId="51DC309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6C755C0"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Clericy</w:t>
            </w:r>
            <w:proofErr w:type="spellEnd"/>
          </w:p>
        </w:tc>
        <w:tc>
          <w:tcPr>
            <w:tcW w:w="1267" w:type="dxa"/>
            <w:tcBorders>
              <w:top w:val="nil"/>
              <w:left w:val="nil"/>
              <w:bottom w:val="single" w:sz="4" w:space="0" w:color="auto"/>
              <w:right w:val="single" w:sz="4" w:space="0" w:color="auto"/>
            </w:tcBorders>
            <w:noWrap/>
            <w:vAlign w:val="bottom"/>
          </w:tcPr>
          <w:p w14:paraId="7831759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C78658A" w14:textId="77777777" w:rsidR="00410D5F" w:rsidRDefault="00410D5F" w:rsidP="004F6FB5">
            <w:pPr>
              <w:rPr>
                <w:rFonts w:ascii="Times New Roman" w:hAnsi="Times New Roman"/>
                <w:sz w:val="20"/>
                <w:lang w:eastAsia="en-CA"/>
              </w:rPr>
            </w:pPr>
          </w:p>
        </w:tc>
      </w:tr>
      <w:tr w:rsidR="00410D5F" w14:paraId="1D4CC7A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740889E"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Clova</w:t>
            </w:r>
            <w:proofErr w:type="spellEnd"/>
          </w:p>
        </w:tc>
        <w:tc>
          <w:tcPr>
            <w:tcW w:w="1267" w:type="dxa"/>
            <w:tcBorders>
              <w:top w:val="nil"/>
              <w:left w:val="nil"/>
              <w:bottom w:val="single" w:sz="4" w:space="0" w:color="auto"/>
              <w:right w:val="single" w:sz="4" w:space="0" w:color="auto"/>
            </w:tcBorders>
            <w:noWrap/>
            <w:vAlign w:val="bottom"/>
          </w:tcPr>
          <w:p w14:paraId="51C5C99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2BD4C9C1" w14:textId="77777777" w:rsidR="00410D5F" w:rsidRDefault="00410D5F" w:rsidP="004F6FB5">
            <w:pPr>
              <w:rPr>
                <w:rFonts w:ascii="Times New Roman" w:hAnsi="Times New Roman"/>
                <w:sz w:val="20"/>
                <w:lang w:eastAsia="en-CA"/>
              </w:rPr>
            </w:pPr>
          </w:p>
        </w:tc>
      </w:tr>
      <w:tr w:rsidR="00410D5F" w14:paraId="068927A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5944A01"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Coaticook</w:t>
            </w:r>
            <w:proofErr w:type="spellEnd"/>
          </w:p>
        </w:tc>
        <w:tc>
          <w:tcPr>
            <w:tcW w:w="1267" w:type="dxa"/>
            <w:tcBorders>
              <w:top w:val="nil"/>
              <w:left w:val="nil"/>
              <w:bottom w:val="single" w:sz="4" w:space="0" w:color="auto"/>
              <w:right w:val="single" w:sz="4" w:space="0" w:color="auto"/>
            </w:tcBorders>
            <w:noWrap/>
            <w:vAlign w:val="bottom"/>
          </w:tcPr>
          <w:p w14:paraId="44E7D74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D3A0973" w14:textId="77777777" w:rsidR="00410D5F" w:rsidRDefault="00410D5F" w:rsidP="004F6FB5">
            <w:pPr>
              <w:rPr>
                <w:rFonts w:ascii="Times New Roman" w:hAnsi="Times New Roman"/>
                <w:sz w:val="20"/>
                <w:lang w:eastAsia="en-CA"/>
              </w:rPr>
            </w:pPr>
          </w:p>
        </w:tc>
      </w:tr>
      <w:tr w:rsidR="00410D5F" w14:paraId="1170C8C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6C38903" w14:textId="77777777" w:rsidR="00410D5F" w:rsidRPr="003974F9" w:rsidRDefault="00410D5F" w:rsidP="004F6FB5">
            <w:pPr>
              <w:rPr>
                <w:rFonts w:cs="Arial"/>
                <w:color w:val="000000"/>
                <w:szCs w:val="22"/>
                <w:lang w:val="en-US" w:eastAsia="en-CA"/>
              </w:rPr>
            </w:pPr>
            <w:r w:rsidRPr="003974F9">
              <w:rPr>
                <w:rFonts w:cs="Arial"/>
                <w:color w:val="000000"/>
                <w:lang w:eastAsia="en-CA"/>
              </w:rPr>
              <w:t>Compton</w:t>
            </w:r>
          </w:p>
        </w:tc>
        <w:tc>
          <w:tcPr>
            <w:tcW w:w="1267" w:type="dxa"/>
            <w:tcBorders>
              <w:top w:val="nil"/>
              <w:left w:val="nil"/>
              <w:bottom w:val="single" w:sz="4" w:space="0" w:color="auto"/>
              <w:right w:val="single" w:sz="4" w:space="0" w:color="auto"/>
            </w:tcBorders>
            <w:noWrap/>
            <w:vAlign w:val="bottom"/>
          </w:tcPr>
          <w:p w14:paraId="266C134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B2C66CF" w14:textId="77777777" w:rsidR="00410D5F" w:rsidRDefault="00410D5F" w:rsidP="004F6FB5">
            <w:pPr>
              <w:rPr>
                <w:rFonts w:ascii="Times New Roman" w:hAnsi="Times New Roman"/>
                <w:sz w:val="20"/>
                <w:lang w:eastAsia="en-CA"/>
              </w:rPr>
            </w:pPr>
          </w:p>
        </w:tc>
      </w:tr>
      <w:tr w:rsidR="00410D5F" w14:paraId="5B0DAB4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ED328E6"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Cookshire</w:t>
            </w:r>
            <w:proofErr w:type="spellEnd"/>
          </w:p>
        </w:tc>
        <w:tc>
          <w:tcPr>
            <w:tcW w:w="1267" w:type="dxa"/>
            <w:tcBorders>
              <w:top w:val="nil"/>
              <w:left w:val="nil"/>
              <w:bottom w:val="single" w:sz="4" w:space="0" w:color="auto"/>
              <w:right w:val="single" w:sz="4" w:space="0" w:color="auto"/>
            </w:tcBorders>
            <w:noWrap/>
            <w:vAlign w:val="bottom"/>
          </w:tcPr>
          <w:p w14:paraId="75D4D8A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1880AA9" w14:textId="77777777" w:rsidR="00410D5F" w:rsidRDefault="00410D5F" w:rsidP="004F6FB5">
            <w:pPr>
              <w:rPr>
                <w:rFonts w:ascii="Times New Roman" w:hAnsi="Times New Roman"/>
                <w:sz w:val="20"/>
                <w:lang w:eastAsia="en-CA"/>
              </w:rPr>
            </w:pPr>
          </w:p>
        </w:tc>
      </w:tr>
      <w:tr w:rsidR="00410D5F" w14:paraId="24FD1AD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670408C" w14:textId="77777777" w:rsidR="00410D5F" w:rsidRPr="003974F9" w:rsidRDefault="00410D5F" w:rsidP="004F6FB5">
            <w:pPr>
              <w:rPr>
                <w:rFonts w:cs="Arial"/>
                <w:color w:val="000000"/>
                <w:szCs w:val="22"/>
                <w:lang w:val="en-US" w:eastAsia="en-CA"/>
              </w:rPr>
            </w:pPr>
            <w:r w:rsidRPr="003974F9">
              <w:rPr>
                <w:rFonts w:cs="Arial"/>
                <w:color w:val="000000"/>
                <w:lang w:eastAsia="en-CA"/>
              </w:rPr>
              <w:t>Danville</w:t>
            </w:r>
          </w:p>
        </w:tc>
        <w:tc>
          <w:tcPr>
            <w:tcW w:w="1267" w:type="dxa"/>
            <w:tcBorders>
              <w:top w:val="nil"/>
              <w:left w:val="nil"/>
              <w:bottom w:val="single" w:sz="4" w:space="0" w:color="auto"/>
              <w:right w:val="single" w:sz="4" w:space="0" w:color="auto"/>
            </w:tcBorders>
            <w:noWrap/>
            <w:vAlign w:val="bottom"/>
          </w:tcPr>
          <w:p w14:paraId="0B690EE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86E92A8" w14:textId="77777777" w:rsidR="00410D5F" w:rsidRDefault="00410D5F" w:rsidP="004F6FB5">
            <w:pPr>
              <w:rPr>
                <w:rFonts w:ascii="Times New Roman" w:hAnsi="Times New Roman"/>
                <w:sz w:val="20"/>
                <w:lang w:eastAsia="en-CA"/>
              </w:rPr>
            </w:pPr>
          </w:p>
        </w:tc>
      </w:tr>
      <w:tr w:rsidR="00410D5F" w14:paraId="09A8B1E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CFB5B7C"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Daveluyville</w:t>
            </w:r>
            <w:proofErr w:type="spellEnd"/>
          </w:p>
        </w:tc>
        <w:tc>
          <w:tcPr>
            <w:tcW w:w="1267" w:type="dxa"/>
            <w:tcBorders>
              <w:top w:val="nil"/>
              <w:left w:val="nil"/>
              <w:bottom w:val="single" w:sz="4" w:space="0" w:color="auto"/>
              <w:right w:val="single" w:sz="4" w:space="0" w:color="auto"/>
            </w:tcBorders>
            <w:noWrap/>
            <w:vAlign w:val="bottom"/>
          </w:tcPr>
          <w:p w14:paraId="71F1726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6BF72EC" w14:textId="77777777" w:rsidR="00410D5F" w:rsidRDefault="00410D5F" w:rsidP="004F6FB5">
            <w:pPr>
              <w:rPr>
                <w:rFonts w:ascii="Times New Roman" w:hAnsi="Times New Roman"/>
                <w:sz w:val="20"/>
                <w:lang w:eastAsia="en-CA"/>
              </w:rPr>
            </w:pPr>
          </w:p>
        </w:tc>
      </w:tr>
      <w:tr w:rsidR="00410D5F" w14:paraId="44D9C32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7BDF9E2" w14:textId="77777777" w:rsidR="00410D5F" w:rsidRPr="003974F9" w:rsidRDefault="00410D5F" w:rsidP="004F6FB5">
            <w:pPr>
              <w:rPr>
                <w:rFonts w:cs="Arial"/>
                <w:color w:val="000000"/>
                <w:szCs w:val="22"/>
                <w:lang w:val="en-US" w:eastAsia="en-CA"/>
              </w:rPr>
            </w:pPr>
            <w:r w:rsidRPr="003974F9">
              <w:rPr>
                <w:rFonts w:cs="Arial"/>
                <w:color w:val="000000"/>
                <w:lang w:eastAsia="en-CA"/>
              </w:rPr>
              <w:t>Deauville</w:t>
            </w:r>
          </w:p>
        </w:tc>
        <w:tc>
          <w:tcPr>
            <w:tcW w:w="1267" w:type="dxa"/>
            <w:tcBorders>
              <w:top w:val="nil"/>
              <w:left w:val="nil"/>
              <w:bottom w:val="single" w:sz="4" w:space="0" w:color="auto"/>
              <w:right w:val="single" w:sz="4" w:space="0" w:color="auto"/>
            </w:tcBorders>
            <w:noWrap/>
            <w:vAlign w:val="bottom"/>
          </w:tcPr>
          <w:p w14:paraId="3E281C7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23D887AD" w14:textId="77777777" w:rsidR="00410D5F" w:rsidRDefault="00410D5F" w:rsidP="004F6FB5">
            <w:pPr>
              <w:rPr>
                <w:rFonts w:ascii="Times New Roman" w:hAnsi="Times New Roman"/>
                <w:sz w:val="20"/>
                <w:lang w:eastAsia="en-CA"/>
              </w:rPr>
            </w:pPr>
          </w:p>
        </w:tc>
      </w:tr>
      <w:tr w:rsidR="00410D5F" w14:paraId="01A5F9A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12077B2"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Deschaillons</w:t>
            </w:r>
            <w:proofErr w:type="spellEnd"/>
          </w:p>
        </w:tc>
        <w:tc>
          <w:tcPr>
            <w:tcW w:w="1267" w:type="dxa"/>
            <w:tcBorders>
              <w:top w:val="nil"/>
              <w:left w:val="nil"/>
              <w:bottom w:val="single" w:sz="4" w:space="0" w:color="auto"/>
              <w:right w:val="single" w:sz="4" w:space="0" w:color="auto"/>
            </w:tcBorders>
            <w:noWrap/>
            <w:vAlign w:val="bottom"/>
          </w:tcPr>
          <w:p w14:paraId="059CE14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E7B0CC6" w14:textId="77777777" w:rsidR="00410D5F" w:rsidRDefault="00410D5F" w:rsidP="004F6FB5">
            <w:pPr>
              <w:rPr>
                <w:rFonts w:ascii="Times New Roman" w:hAnsi="Times New Roman"/>
                <w:sz w:val="20"/>
                <w:lang w:eastAsia="en-CA"/>
              </w:rPr>
            </w:pPr>
          </w:p>
        </w:tc>
      </w:tr>
      <w:tr w:rsidR="00410D5F" w14:paraId="1474AED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7680B22" w14:textId="77777777" w:rsidR="00410D5F" w:rsidRPr="003974F9" w:rsidRDefault="00410D5F" w:rsidP="004F6FB5">
            <w:pPr>
              <w:rPr>
                <w:rFonts w:cs="Arial"/>
                <w:color w:val="000000"/>
                <w:szCs w:val="22"/>
                <w:lang w:val="en-US" w:eastAsia="en-CA"/>
              </w:rPr>
            </w:pPr>
            <w:r w:rsidRPr="003974F9">
              <w:rPr>
                <w:rFonts w:cs="Arial"/>
                <w:color w:val="000000"/>
                <w:lang w:eastAsia="en-CA"/>
              </w:rPr>
              <w:t>Drummondville</w:t>
            </w:r>
          </w:p>
        </w:tc>
        <w:tc>
          <w:tcPr>
            <w:tcW w:w="1267" w:type="dxa"/>
            <w:tcBorders>
              <w:top w:val="nil"/>
              <w:left w:val="nil"/>
              <w:bottom w:val="single" w:sz="4" w:space="0" w:color="auto"/>
              <w:right w:val="single" w:sz="4" w:space="0" w:color="auto"/>
            </w:tcBorders>
            <w:noWrap/>
            <w:vAlign w:val="bottom"/>
          </w:tcPr>
          <w:p w14:paraId="4D7FF46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0D05C60" w14:textId="77777777" w:rsidR="00410D5F" w:rsidRDefault="00410D5F" w:rsidP="004F6FB5">
            <w:pPr>
              <w:rPr>
                <w:rFonts w:ascii="Times New Roman" w:hAnsi="Times New Roman"/>
                <w:sz w:val="20"/>
                <w:lang w:eastAsia="en-CA"/>
              </w:rPr>
            </w:pPr>
          </w:p>
        </w:tc>
      </w:tr>
      <w:tr w:rsidR="00410D5F" w14:paraId="7D58A95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B64FB8C"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Dubuisson</w:t>
            </w:r>
            <w:proofErr w:type="spellEnd"/>
          </w:p>
        </w:tc>
        <w:tc>
          <w:tcPr>
            <w:tcW w:w="1267" w:type="dxa"/>
            <w:tcBorders>
              <w:top w:val="nil"/>
              <w:left w:val="nil"/>
              <w:bottom w:val="single" w:sz="4" w:space="0" w:color="auto"/>
              <w:right w:val="single" w:sz="4" w:space="0" w:color="auto"/>
            </w:tcBorders>
            <w:noWrap/>
            <w:vAlign w:val="bottom"/>
          </w:tcPr>
          <w:p w14:paraId="4C130A9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18A2FCE" w14:textId="77777777" w:rsidR="00410D5F" w:rsidRDefault="00410D5F" w:rsidP="004F6FB5">
            <w:pPr>
              <w:rPr>
                <w:rFonts w:ascii="Times New Roman" w:hAnsi="Times New Roman"/>
                <w:sz w:val="20"/>
                <w:lang w:eastAsia="en-CA"/>
              </w:rPr>
            </w:pPr>
          </w:p>
        </w:tc>
      </w:tr>
      <w:tr w:rsidR="00410D5F" w14:paraId="5823E2EF"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D65F8C0"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Duparquet</w:t>
            </w:r>
            <w:proofErr w:type="spellEnd"/>
          </w:p>
        </w:tc>
        <w:tc>
          <w:tcPr>
            <w:tcW w:w="1267" w:type="dxa"/>
            <w:tcBorders>
              <w:top w:val="nil"/>
              <w:left w:val="nil"/>
              <w:bottom w:val="single" w:sz="4" w:space="0" w:color="auto"/>
              <w:right w:val="single" w:sz="4" w:space="0" w:color="auto"/>
            </w:tcBorders>
            <w:noWrap/>
            <w:vAlign w:val="bottom"/>
          </w:tcPr>
          <w:p w14:paraId="5C04BEC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3D17E11D" w14:textId="77777777" w:rsidR="00410D5F" w:rsidRDefault="00410D5F" w:rsidP="004F6FB5">
            <w:pPr>
              <w:rPr>
                <w:rFonts w:ascii="Times New Roman" w:hAnsi="Times New Roman"/>
                <w:sz w:val="20"/>
                <w:lang w:eastAsia="en-CA"/>
              </w:rPr>
            </w:pPr>
          </w:p>
        </w:tc>
      </w:tr>
      <w:tr w:rsidR="00410D5F" w14:paraId="5AB194B0"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3C5DD03" w14:textId="77777777" w:rsidR="00410D5F" w:rsidRPr="003974F9" w:rsidRDefault="00410D5F" w:rsidP="004F6FB5">
            <w:pPr>
              <w:rPr>
                <w:rFonts w:cs="Arial"/>
                <w:color w:val="000000"/>
                <w:szCs w:val="22"/>
                <w:lang w:val="en-US" w:eastAsia="en-CA"/>
              </w:rPr>
            </w:pPr>
            <w:r w:rsidRPr="003974F9">
              <w:rPr>
                <w:rFonts w:cs="Arial"/>
                <w:color w:val="000000"/>
                <w:lang w:eastAsia="en-CA"/>
              </w:rPr>
              <w:t>Dupuy</w:t>
            </w:r>
          </w:p>
        </w:tc>
        <w:tc>
          <w:tcPr>
            <w:tcW w:w="1267" w:type="dxa"/>
            <w:tcBorders>
              <w:top w:val="nil"/>
              <w:left w:val="nil"/>
              <w:bottom w:val="single" w:sz="4" w:space="0" w:color="auto"/>
              <w:right w:val="single" w:sz="4" w:space="0" w:color="auto"/>
            </w:tcBorders>
            <w:noWrap/>
            <w:vAlign w:val="bottom"/>
          </w:tcPr>
          <w:p w14:paraId="08BCB56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A87E6E4" w14:textId="77777777" w:rsidR="00410D5F" w:rsidRDefault="00410D5F" w:rsidP="004F6FB5">
            <w:pPr>
              <w:rPr>
                <w:rFonts w:ascii="Times New Roman" w:hAnsi="Times New Roman"/>
                <w:sz w:val="20"/>
                <w:lang w:eastAsia="en-CA"/>
              </w:rPr>
            </w:pPr>
          </w:p>
        </w:tc>
      </w:tr>
      <w:tr w:rsidR="00410D5F" w14:paraId="0326904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9A2184D" w14:textId="77777777" w:rsidR="00410D5F" w:rsidRPr="003974F9" w:rsidRDefault="00410D5F" w:rsidP="004F6FB5">
            <w:pPr>
              <w:rPr>
                <w:rFonts w:cs="Arial"/>
                <w:color w:val="000000"/>
                <w:szCs w:val="22"/>
                <w:lang w:val="en-US" w:eastAsia="en-CA"/>
              </w:rPr>
            </w:pPr>
            <w:r w:rsidRPr="003974F9">
              <w:rPr>
                <w:rFonts w:cs="Arial"/>
                <w:color w:val="000000"/>
                <w:lang w:eastAsia="en-CA"/>
              </w:rPr>
              <w:t>East Angus</w:t>
            </w:r>
          </w:p>
        </w:tc>
        <w:tc>
          <w:tcPr>
            <w:tcW w:w="1267" w:type="dxa"/>
            <w:tcBorders>
              <w:top w:val="nil"/>
              <w:left w:val="nil"/>
              <w:bottom w:val="single" w:sz="4" w:space="0" w:color="auto"/>
              <w:right w:val="single" w:sz="4" w:space="0" w:color="auto"/>
            </w:tcBorders>
            <w:noWrap/>
            <w:vAlign w:val="bottom"/>
          </w:tcPr>
          <w:p w14:paraId="0A8B1F3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638266B" w14:textId="77777777" w:rsidR="00410D5F" w:rsidRDefault="00410D5F" w:rsidP="004F6FB5">
            <w:pPr>
              <w:rPr>
                <w:rFonts w:ascii="Times New Roman" w:hAnsi="Times New Roman"/>
                <w:sz w:val="20"/>
                <w:lang w:eastAsia="en-CA"/>
              </w:rPr>
            </w:pPr>
          </w:p>
        </w:tc>
      </w:tr>
      <w:tr w:rsidR="00410D5F" w14:paraId="132CDEA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9795FC9" w14:textId="77777777" w:rsidR="00410D5F" w:rsidRPr="003974F9" w:rsidRDefault="00410D5F" w:rsidP="004F6FB5">
            <w:pPr>
              <w:rPr>
                <w:rFonts w:cs="Arial"/>
                <w:color w:val="000000"/>
                <w:szCs w:val="22"/>
                <w:lang w:val="en-US" w:eastAsia="en-CA"/>
              </w:rPr>
            </w:pPr>
            <w:r w:rsidRPr="003974F9">
              <w:rPr>
                <w:rFonts w:cs="Arial"/>
                <w:color w:val="000000"/>
                <w:lang w:eastAsia="en-CA"/>
              </w:rPr>
              <w:t>East Hereford</w:t>
            </w:r>
          </w:p>
        </w:tc>
        <w:tc>
          <w:tcPr>
            <w:tcW w:w="1267" w:type="dxa"/>
            <w:tcBorders>
              <w:top w:val="nil"/>
              <w:left w:val="nil"/>
              <w:bottom w:val="single" w:sz="4" w:space="0" w:color="auto"/>
              <w:right w:val="single" w:sz="4" w:space="0" w:color="auto"/>
            </w:tcBorders>
            <w:noWrap/>
            <w:vAlign w:val="bottom"/>
          </w:tcPr>
          <w:p w14:paraId="405C8F1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9EB4E70" w14:textId="77777777" w:rsidR="00410D5F" w:rsidRDefault="00410D5F" w:rsidP="004F6FB5">
            <w:pPr>
              <w:rPr>
                <w:rFonts w:ascii="Times New Roman" w:hAnsi="Times New Roman"/>
                <w:sz w:val="20"/>
                <w:lang w:eastAsia="en-CA"/>
              </w:rPr>
            </w:pPr>
          </w:p>
        </w:tc>
      </w:tr>
      <w:tr w:rsidR="00410D5F" w14:paraId="6DA7479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B677155" w14:textId="77777777" w:rsidR="00410D5F" w:rsidRPr="003974F9" w:rsidRDefault="00410D5F" w:rsidP="004F6FB5">
            <w:pPr>
              <w:rPr>
                <w:rFonts w:cs="Arial"/>
                <w:color w:val="000000"/>
                <w:szCs w:val="22"/>
                <w:lang w:val="en-US" w:eastAsia="en-CA"/>
              </w:rPr>
            </w:pPr>
            <w:r w:rsidRPr="003974F9">
              <w:rPr>
                <w:rFonts w:cs="Arial"/>
                <w:color w:val="000000"/>
                <w:lang w:eastAsia="en-CA"/>
              </w:rPr>
              <w:t>Eastmain</w:t>
            </w:r>
          </w:p>
        </w:tc>
        <w:tc>
          <w:tcPr>
            <w:tcW w:w="1267" w:type="dxa"/>
            <w:tcBorders>
              <w:top w:val="nil"/>
              <w:left w:val="nil"/>
              <w:bottom w:val="single" w:sz="4" w:space="0" w:color="auto"/>
              <w:right w:val="single" w:sz="4" w:space="0" w:color="auto"/>
            </w:tcBorders>
            <w:noWrap/>
            <w:vAlign w:val="bottom"/>
          </w:tcPr>
          <w:p w14:paraId="0A73A59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1A47849" w14:textId="77777777" w:rsidR="00410D5F" w:rsidRDefault="00410D5F" w:rsidP="004F6FB5">
            <w:pPr>
              <w:rPr>
                <w:rFonts w:ascii="Times New Roman" w:hAnsi="Times New Roman"/>
                <w:sz w:val="20"/>
                <w:lang w:eastAsia="en-CA"/>
              </w:rPr>
            </w:pPr>
          </w:p>
        </w:tc>
      </w:tr>
      <w:tr w:rsidR="00410D5F" w14:paraId="4808B2F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5730343" w14:textId="77777777" w:rsidR="00410D5F" w:rsidRPr="003974F9" w:rsidRDefault="00410D5F" w:rsidP="004F6FB5">
            <w:pPr>
              <w:rPr>
                <w:rFonts w:cs="Arial"/>
                <w:color w:val="000000"/>
                <w:szCs w:val="22"/>
                <w:lang w:val="en-US" w:eastAsia="en-CA"/>
              </w:rPr>
            </w:pPr>
            <w:r w:rsidRPr="003974F9">
              <w:rPr>
                <w:rFonts w:cs="Arial"/>
                <w:color w:val="000000"/>
                <w:lang w:eastAsia="en-CA"/>
              </w:rPr>
              <w:t>Eastmain 1</w:t>
            </w:r>
          </w:p>
        </w:tc>
        <w:tc>
          <w:tcPr>
            <w:tcW w:w="1267" w:type="dxa"/>
            <w:tcBorders>
              <w:top w:val="nil"/>
              <w:left w:val="nil"/>
              <w:bottom w:val="single" w:sz="4" w:space="0" w:color="auto"/>
              <w:right w:val="single" w:sz="4" w:space="0" w:color="auto"/>
            </w:tcBorders>
            <w:noWrap/>
            <w:vAlign w:val="bottom"/>
          </w:tcPr>
          <w:p w14:paraId="6851083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7B50EE2" w14:textId="77777777" w:rsidR="00410D5F" w:rsidRDefault="00410D5F" w:rsidP="004F6FB5">
            <w:pPr>
              <w:rPr>
                <w:rFonts w:ascii="Times New Roman" w:hAnsi="Times New Roman"/>
                <w:sz w:val="20"/>
                <w:lang w:eastAsia="en-CA"/>
              </w:rPr>
            </w:pPr>
          </w:p>
        </w:tc>
      </w:tr>
      <w:tr w:rsidR="00410D5F" w14:paraId="76D18A9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0C696C8" w14:textId="77777777" w:rsidR="00410D5F" w:rsidRPr="003974F9" w:rsidRDefault="00410D5F" w:rsidP="004F6FB5">
            <w:pPr>
              <w:rPr>
                <w:rFonts w:cs="Arial"/>
                <w:color w:val="000000"/>
                <w:szCs w:val="22"/>
                <w:lang w:val="en-US" w:eastAsia="en-CA"/>
              </w:rPr>
            </w:pPr>
            <w:r w:rsidRPr="003974F9">
              <w:rPr>
                <w:rFonts w:cs="Arial"/>
                <w:color w:val="000000"/>
                <w:lang w:eastAsia="en-CA"/>
              </w:rPr>
              <w:t>Fabre</w:t>
            </w:r>
          </w:p>
        </w:tc>
        <w:tc>
          <w:tcPr>
            <w:tcW w:w="1267" w:type="dxa"/>
            <w:tcBorders>
              <w:top w:val="nil"/>
              <w:left w:val="nil"/>
              <w:bottom w:val="single" w:sz="4" w:space="0" w:color="auto"/>
              <w:right w:val="single" w:sz="4" w:space="0" w:color="auto"/>
            </w:tcBorders>
            <w:noWrap/>
            <w:vAlign w:val="bottom"/>
          </w:tcPr>
          <w:p w14:paraId="2D93437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58FC051" w14:textId="77777777" w:rsidR="00410D5F" w:rsidRDefault="00410D5F" w:rsidP="004F6FB5">
            <w:pPr>
              <w:rPr>
                <w:rFonts w:ascii="Times New Roman" w:hAnsi="Times New Roman"/>
                <w:sz w:val="20"/>
                <w:lang w:eastAsia="en-CA"/>
              </w:rPr>
            </w:pPr>
          </w:p>
        </w:tc>
      </w:tr>
      <w:tr w:rsidR="00410D5F" w14:paraId="0B0A4D8F"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FBF82CC"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Ferme-Neuve</w:t>
            </w:r>
            <w:proofErr w:type="spellEnd"/>
          </w:p>
        </w:tc>
        <w:tc>
          <w:tcPr>
            <w:tcW w:w="1267" w:type="dxa"/>
            <w:tcBorders>
              <w:top w:val="nil"/>
              <w:left w:val="nil"/>
              <w:bottom w:val="single" w:sz="4" w:space="0" w:color="auto"/>
              <w:right w:val="single" w:sz="4" w:space="0" w:color="auto"/>
            </w:tcBorders>
            <w:noWrap/>
            <w:vAlign w:val="bottom"/>
          </w:tcPr>
          <w:p w14:paraId="5109BD5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DB10499" w14:textId="77777777" w:rsidR="00410D5F" w:rsidRDefault="00410D5F" w:rsidP="004F6FB5">
            <w:pPr>
              <w:rPr>
                <w:rFonts w:ascii="Times New Roman" w:hAnsi="Times New Roman"/>
                <w:sz w:val="20"/>
                <w:lang w:eastAsia="en-CA"/>
              </w:rPr>
            </w:pPr>
          </w:p>
        </w:tc>
      </w:tr>
      <w:tr w:rsidR="00410D5F" w14:paraId="4C6F2D5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54E10B0" w14:textId="77777777" w:rsidR="00410D5F" w:rsidRPr="003974F9" w:rsidRDefault="00410D5F" w:rsidP="004F6FB5">
            <w:pPr>
              <w:rPr>
                <w:rFonts w:cs="Arial"/>
                <w:color w:val="000000"/>
                <w:szCs w:val="22"/>
                <w:lang w:val="en-US" w:eastAsia="en-CA"/>
              </w:rPr>
            </w:pPr>
            <w:r w:rsidRPr="003974F9">
              <w:rPr>
                <w:rFonts w:cs="Arial"/>
                <w:color w:val="000000"/>
                <w:lang w:eastAsia="en-CA"/>
              </w:rPr>
              <w:t>Fort-</w:t>
            </w:r>
            <w:proofErr w:type="spellStart"/>
            <w:r w:rsidRPr="003974F9">
              <w:rPr>
                <w:rFonts w:cs="Arial"/>
                <w:color w:val="000000"/>
                <w:lang w:eastAsia="en-CA"/>
              </w:rPr>
              <w:t>Coulonge</w:t>
            </w:r>
            <w:proofErr w:type="spellEnd"/>
          </w:p>
        </w:tc>
        <w:tc>
          <w:tcPr>
            <w:tcW w:w="1267" w:type="dxa"/>
            <w:tcBorders>
              <w:top w:val="nil"/>
              <w:left w:val="nil"/>
              <w:bottom w:val="single" w:sz="4" w:space="0" w:color="auto"/>
              <w:right w:val="single" w:sz="4" w:space="0" w:color="auto"/>
            </w:tcBorders>
            <w:noWrap/>
            <w:vAlign w:val="bottom"/>
          </w:tcPr>
          <w:p w14:paraId="3EE2EA1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23AFFAC" w14:textId="77777777" w:rsidR="00410D5F" w:rsidRDefault="00410D5F" w:rsidP="004F6FB5">
            <w:pPr>
              <w:rPr>
                <w:rFonts w:ascii="Times New Roman" w:hAnsi="Times New Roman"/>
                <w:sz w:val="20"/>
                <w:lang w:eastAsia="en-CA"/>
              </w:rPr>
            </w:pPr>
          </w:p>
        </w:tc>
      </w:tr>
      <w:tr w:rsidR="00410D5F" w14:paraId="110A2B5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02C5EB7"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Fortierville</w:t>
            </w:r>
            <w:proofErr w:type="spellEnd"/>
          </w:p>
        </w:tc>
        <w:tc>
          <w:tcPr>
            <w:tcW w:w="1267" w:type="dxa"/>
            <w:tcBorders>
              <w:top w:val="nil"/>
              <w:left w:val="nil"/>
              <w:bottom w:val="single" w:sz="4" w:space="0" w:color="auto"/>
              <w:right w:val="single" w:sz="4" w:space="0" w:color="auto"/>
            </w:tcBorders>
            <w:noWrap/>
            <w:vAlign w:val="bottom"/>
          </w:tcPr>
          <w:p w14:paraId="213A7E1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C0398CF" w14:textId="77777777" w:rsidR="00410D5F" w:rsidRDefault="00410D5F" w:rsidP="004F6FB5">
            <w:pPr>
              <w:rPr>
                <w:rFonts w:ascii="Times New Roman" w:hAnsi="Times New Roman"/>
                <w:sz w:val="20"/>
                <w:lang w:eastAsia="en-CA"/>
              </w:rPr>
            </w:pPr>
          </w:p>
        </w:tc>
      </w:tr>
      <w:tr w:rsidR="00410D5F" w14:paraId="735A20D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E2DA942" w14:textId="77777777" w:rsidR="00410D5F" w:rsidRPr="003974F9" w:rsidRDefault="00410D5F" w:rsidP="004F6FB5">
            <w:pPr>
              <w:rPr>
                <w:rFonts w:cs="Arial"/>
                <w:color w:val="000000"/>
                <w:szCs w:val="22"/>
                <w:lang w:val="en-US" w:eastAsia="en-CA"/>
              </w:rPr>
            </w:pPr>
            <w:r w:rsidRPr="003974F9">
              <w:rPr>
                <w:rFonts w:cs="Arial"/>
                <w:color w:val="000000"/>
                <w:lang w:eastAsia="en-CA"/>
              </w:rPr>
              <w:t>Frontenac</w:t>
            </w:r>
          </w:p>
        </w:tc>
        <w:tc>
          <w:tcPr>
            <w:tcW w:w="1267" w:type="dxa"/>
            <w:tcBorders>
              <w:top w:val="nil"/>
              <w:left w:val="nil"/>
              <w:bottom w:val="single" w:sz="4" w:space="0" w:color="auto"/>
              <w:right w:val="single" w:sz="4" w:space="0" w:color="auto"/>
            </w:tcBorders>
            <w:noWrap/>
            <w:vAlign w:val="bottom"/>
          </w:tcPr>
          <w:p w14:paraId="48C31E1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06665C0" w14:textId="77777777" w:rsidR="00410D5F" w:rsidRDefault="00410D5F" w:rsidP="004F6FB5">
            <w:pPr>
              <w:rPr>
                <w:rFonts w:ascii="Times New Roman" w:hAnsi="Times New Roman"/>
                <w:sz w:val="20"/>
                <w:lang w:eastAsia="en-CA"/>
              </w:rPr>
            </w:pPr>
          </w:p>
        </w:tc>
      </w:tr>
      <w:tr w:rsidR="00410D5F" w14:paraId="4EBAC9D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3AB74E8"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Fugereville</w:t>
            </w:r>
            <w:proofErr w:type="spellEnd"/>
          </w:p>
        </w:tc>
        <w:tc>
          <w:tcPr>
            <w:tcW w:w="1267" w:type="dxa"/>
            <w:tcBorders>
              <w:top w:val="nil"/>
              <w:left w:val="nil"/>
              <w:bottom w:val="single" w:sz="4" w:space="0" w:color="auto"/>
              <w:right w:val="single" w:sz="4" w:space="0" w:color="auto"/>
            </w:tcBorders>
            <w:noWrap/>
            <w:vAlign w:val="bottom"/>
          </w:tcPr>
          <w:p w14:paraId="43B0E08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3A2FC6D" w14:textId="77777777" w:rsidR="00410D5F" w:rsidRDefault="00410D5F" w:rsidP="004F6FB5">
            <w:pPr>
              <w:rPr>
                <w:rFonts w:ascii="Times New Roman" w:hAnsi="Times New Roman"/>
                <w:sz w:val="20"/>
                <w:lang w:eastAsia="en-CA"/>
              </w:rPr>
            </w:pPr>
          </w:p>
        </w:tc>
      </w:tr>
      <w:tr w:rsidR="00410D5F" w14:paraId="2A24FBE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EDD709A" w14:textId="77777777" w:rsidR="00410D5F" w:rsidRPr="003974F9" w:rsidRDefault="00410D5F" w:rsidP="004F6FB5">
            <w:pPr>
              <w:rPr>
                <w:rFonts w:cs="Arial"/>
                <w:color w:val="000000"/>
                <w:szCs w:val="22"/>
                <w:lang w:val="en-US" w:eastAsia="en-CA"/>
              </w:rPr>
            </w:pPr>
            <w:r w:rsidRPr="003974F9">
              <w:rPr>
                <w:rFonts w:cs="Arial"/>
                <w:color w:val="000000"/>
                <w:lang w:eastAsia="en-CA"/>
              </w:rPr>
              <w:t>Gatineau</w:t>
            </w:r>
          </w:p>
        </w:tc>
        <w:tc>
          <w:tcPr>
            <w:tcW w:w="1267" w:type="dxa"/>
            <w:tcBorders>
              <w:top w:val="nil"/>
              <w:left w:val="nil"/>
              <w:bottom w:val="single" w:sz="4" w:space="0" w:color="auto"/>
              <w:right w:val="single" w:sz="4" w:space="0" w:color="auto"/>
            </w:tcBorders>
            <w:noWrap/>
            <w:vAlign w:val="bottom"/>
          </w:tcPr>
          <w:p w14:paraId="4035B2B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714F5C2" w14:textId="77777777" w:rsidR="00410D5F" w:rsidRDefault="00410D5F" w:rsidP="004F6FB5">
            <w:pPr>
              <w:rPr>
                <w:rFonts w:ascii="Times New Roman" w:hAnsi="Times New Roman"/>
                <w:sz w:val="20"/>
                <w:lang w:eastAsia="en-CA"/>
              </w:rPr>
            </w:pPr>
          </w:p>
        </w:tc>
      </w:tr>
      <w:tr w:rsidR="00410D5F" w14:paraId="5B19B1C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7E194E1" w14:textId="77777777" w:rsidR="00410D5F" w:rsidRPr="003974F9" w:rsidRDefault="00410D5F" w:rsidP="004F6FB5">
            <w:pPr>
              <w:rPr>
                <w:rFonts w:cs="Arial"/>
                <w:color w:val="000000"/>
                <w:szCs w:val="22"/>
                <w:lang w:val="en-US" w:eastAsia="en-CA"/>
              </w:rPr>
            </w:pPr>
            <w:r w:rsidRPr="003974F9">
              <w:rPr>
                <w:rFonts w:cs="Arial"/>
                <w:color w:val="000000"/>
                <w:lang w:eastAsia="en-CA"/>
              </w:rPr>
              <w:t>Gentilly</w:t>
            </w:r>
          </w:p>
        </w:tc>
        <w:tc>
          <w:tcPr>
            <w:tcW w:w="1267" w:type="dxa"/>
            <w:tcBorders>
              <w:top w:val="nil"/>
              <w:left w:val="nil"/>
              <w:bottom w:val="single" w:sz="4" w:space="0" w:color="auto"/>
              <w:right w:val="single" w:sz="4" w:space="0" w:color="auto"/>
            </w:tcBorders>
            <w:noWrap/>
            <w:vAlign w:val="bottom"/>
          </w:tcPr>
          <w:p w14:paraId="5419572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B313DB8" w14:textId="77777777" w:rsidR="00410D5F" w:rsidRDefault="00410D5F" w:rsidP="004F6FB5">
            <w:pPr>
              <w:rPr>
                <w:rFonts w:ascii="Times New Roman" w:hAnsi="Times New Roman"/>
                <w:sz w:val="20"/>
                <w:lang w:eastAsia="en-CA"/>
              </w:rPr>
            </w:pPr>
          </w:p>
        </w:tc>
      </w:tr>
      <w:tr w:rsidR="00410D5F" w14:paraId="7D05075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3C61BE7"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Gracefield</w:t>
            </w:r>
            <w:proofErr w:type="spellEnd"/>
          </w:p>
        </w:tc>
        <w:tc>
          <w:tcPr>
            <w:tcW w:w="1267" w:type="dxa"/>
            <w:tcBorders>
              <w:top w:val="nil"/>
              <w:left w:val="nil"/>
              <w:bottom w:val="single" w:sz="4" w:space="0" w:color="auto"/>
              <w:right w:val="single" w:sz="4" w:space="0" w:color="auto"/>
            </w:tcBorders>
            <w:noWrap/>
            <w:vAlign w:val="bottom"/>
          </w:tcPr>
          <w:p w14:paraId="6229230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F312FD6" w14:textId="77777777" w:rsidR="00410D5F" w:rsidRDefault="00410D5F" w:rsidP="004F6FB5">
            <w:pPr>
              <w:rPr>
                <w:rFonts w:ascii="Times New Roman" w:hAnsi="Times New Roman"/>
                <w:sz w:val="20"/>
                <w:lang w:eastAsia="en-CA"/>
              </w:rPr>
            </w:pPr>
          </w:p>
        </w:tc>
      </w:tr>
      <w:tr w:rsidR="00410D5F" w14:paraId="3EBEF18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4F7BCAB" w14:textId="77777777" w:rsidR="00410D5F" w:rsidRPr="003974F9" w:rsidRDefault="00410D5F" w:rsidP="004F6FB5">
            <w:pPr>
              <w:rPr>
                <w:rFonts w:cs="Arial"/>
                <w:color w:val="000000"/>
                <w:szCs w:val="22"/>
                <w:lang w:val="en-US" w:eastAsia="en-CA"/>
              </w:rPr>
            </w:pPr>
            <w:r w:rsidRPr="003974F9">
              <w:rPr>
                <w:rFonts w:cs="Arial"/>
                <w:color w:val="000000"/>
                <w:lang w:eastAsia="en-CA"/>
              </w:rPr>
              <w:t>Grand'Mere</w:t>
            </w:r>
          </w:p>
        </w:tc>
        <w:tc>
          <w:tcPr>
            <w:tcW w:w="1267" w:type="dxa"/>
            <w:tcBorders>
              <w:top w:val="nil"/>
              <w:left w:val="nil"/>
              <w:bottom w:val="single" w:sz="4" w:space="0" w:color="auto"/>
              <w:right w:val="single" w:sz="4" w:space="0" w:color="auto"/>
            </w:tcBorders>
            <w:noWrap/>
            <w:vAlign w:val="bottom"/>
          </w:tcPr>
          <w:p w14:paraId="6F0DD62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0DD241C" w14:textId="77777777" w:rsidR="00410D5F" w:rsidRDefault="00410D5F" w:rsidP="004F6FB5">
            <w:pPr>
              <w:rPr>
                <w:rFonts w:ascii="Times New Roman" w:hAnsi="Times New Roman"/>
                <w:sz w:val="20"/>
                <w:lang w:eastAsia="en-CA"/>
              </w:rPr>
            </w:pPr>
          </w:p>
        </w:tc>
      </w:tr>
      <w:tr w:rsidR="00410D5F" w14:paraId="64AA56A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E45B4F2" w14:textId="77777777" w:rsidR="00410D5F" w:rsidRPr="003974F9" w:rsidRDefault="00410D5F" w:rsidP="004F6FB5">
            <w:pPr>
              <w:rPr>
                <w:rFonts w:cs="Arial"/>
                <w:color w:val="000000"/>
                <w:szCs w:val="22"/>
                <w:lang w:val="en-US" w:eastAsia="en-CA"/>
              </w:rPr>
            </w:pPr>
            <w:r w:rsidRPr="003974F9">
              <w:rPr>
                <w:rFonts w:cs="Arial"/>
                <w:color w:val="000000"/>
                <w:lang w:eastAsia="en-CA"/>
              </w:rPr>
              <w:t>Grand-</w:t>
            </w:r>
            <w:proofErr w:type="spellStart"/>
            <w:r w:rsidRPr="003974F9">
              <w:rPr>
                <w:rFonts w:cs="Arial"/>
                <w:color w:val="000000"/>
                <w:lang w:eastAsia="en-CA"/>
              </w:rPr>
              <w:t>Remous</w:t>
            </w:r>
            <w:proofErr w:type="spellEnd"/>
          </w:p>
        </w:tc>
        <w:tc>
          <w:tcPr>
            <w:tcW w:w="1267" w:type="dxa"/>
            <w:tcBorders>
              <w:top w:val="nil"/>
              <w:left w:val="nil"/>
              <w:bottom w:val="single" w:sz="4" w:space="0" w:color="auto"/>
              <w:right w:val="single" w:sz="4" w:space="0" w:color="auto"/>
            </w:tcBorders>
            <w:noWrap/>
            <w:vAlign w:val="bottom"/>
          </w:tcPr>
          <w:p w14:paraId="133B7D7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C49C228" w14:textId="77777777" w:rsidR="00410D5F" w:rsidRDefault="00410D5F" w:rsidP="004F6FB5">
            <w:pPr>
              <w:rPr>
                <w:rFonts w:ascii="Times New Roman" w:hAnsi="Times New Roman"/>
                <w:sz w:val="20"/>
                <w:lang w:eastAsia="en-CA"/>
              </w:rPr>
            </w:pPr>
          </w:p>
        </w:tc>
      </w:tr>
      <w:tr w:rsidR="00410D5F" w14:paraId="33BB7B1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5CAB0CF" w14:textId="77777777" w:rsidR="00410D5F" w:rsidRPr="003974F9" w:rsidRDefault="00410D5F" w:rsidP="004F6FB5">
            <w:pPr>
              <w:rPr>
                <w:rFonts w:cs="Arial"/>
                <w:color w:val="000000"/>
                <w:szCs w:val="22"/>
                <w:lang w:val="en-US" w:eastAsia="en-CA"/>
              </w:rPr>
            </w:pPr>
            <w:r w:rsidRPr="003974F9">
              <w:rPr>
                <w:rFonts w:cs="Arial"/>
                <w:color w:val="000000"/>
                <w:lang w:eastAsia="en-CA"/>
              </w:rPr>
              <w:t>Grenville</w:t>
            </w:r>
          </w:p>
        </w:tc>
        <w:tc>
          <w:tcPr>
            <w:tcW w:w="1267" w:type="dxa"/>
            <w:tcBorders>
              <w:top w:val="nil"/>
              <w:left w:val="nil"/>
              <w:bottom w:val="single" w:sz="4" w:space="0" w:color="auto"/>
              <w:right w:val="single" w:sz="4" w:space="0" w:color="auto"/>
            </w:tcBorders>
            <w:noWrap/>
            <w:vAlign w:val="bottom"/>
          </w:tcPr>
          <w:p w14:paraId="7BEDF03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225EB29" w14:textId="77777777" w:rsidR="00410D5F" w:rsidRDefault="00410D5F" w:rsidP="004F6FB5">
            <w:pPr>
              <w:rPr>
                <w:rFonts w:ascii="Times New Roman" w:hAnsi="Times New Roman"/>
                <w:sz w:val="20"/>
                <w:lang w:eastAsia="en-CA"/>
              </w:rPr>
            </w:pPr>
          </w:p>
        </w:tc>
      </w:tr>
      <w:tr w:rsidR="00410D5F" w14:paraId="1E18920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A6E9459" w14:textId="77777777" w:rsidR="00410D5F" w:rsidRPr="003974F9" w:rsidRDefault="00410D5F" w:rsidP="004F6FB5">
            <w:pPr>
              <w:rPr>
                <w:rFonts w:cs="Arial"/>
                <w:color w:val="000000"/>
                <w:szCs w:val="22"/>
                <w:lang w:val="en-US" w:eastAsia="en-CA"/>
              </w:rPr>
            </w:pPr>
            <w:r w:rsidRPr="003974F9">
              <w:rPr>
                <w:rFonts w:cs="Arial"/>
                <w:color w:val="000000"/>
                <w:lang w:eastAsia="en-CA"/>
              </w:rPr>
              <w:t>Ham-Nord</w:t>
            </w:r>
          </w:p>
        </w:tc>
        <w:tc>
          <w:tcPr>
            <w:tcW w:w="1267" w:type="dxa"/>
            <w:tcBorders>
              <w:top w:val="nil"/>
              <w:left w:val="nil"/>
              <w:bottom w:val="single" w:sz="4" w:space="0" w:color="auto"/>
              <w:right w:val="single" w:sz="4" w:space="0" w:color="auto"/>
            </w:tcBorders>
            <w:noWrap/>
            <w:vAlign w:val="bottom"/>
          </w:tcPr>
          <w:p w14:paraId="3F3DF67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72629A6" w14:textId="77777777" w:rsidR="00410D5F" w:rsidRDefault="00410D5F" w:rsidP="004F6FB5">
            <w:pPr>
              <w:rPr>
                <w:rFonts w:ascii="Times New Roman" w:hAnsi="Times New Roman"/>
                <w:sz w:val="20"/>
                <w:lang w:eastAsia="en-CA"/>
              </w:rPr>
            </w:pPr>
          </w:p>
        </w:tc>
      </w:tr>
      <w:tr w:rsidR="00410D5F" w14:paraId="01A2E55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FA716BF" w14:textId="77777777" w:rsidR="00410D5F" w:rsidRPr="003974F9" w:rsidRDefault="00410D5F" w:rsidP="004F6FB5">
            <w:pPr>
              <w:rPr>
                <w:rFonts w:cs="Arial"/>
                <w:color w:val="000000"/>
                <w:szCs w:val="22"/>
                <w:lang w:val="en-US" w:eastAsia="en-CA"/>
              </w:rPr>
            </w:pPr>
            <w:r w:rsidRPr="003974F9">
              <w:rPr>
                <w:rFonts w:cs="Arial"/>
                <w:color w:val="000000"/>
                <w:lang w:eastAsia="en-CA"/>
              </w:rPr>
              <w:t>Inukjuak</w:t>
            </w:r>
          </w:p>
        </w:tc>
        <w:tc>
          <w:tcPr>
            <w:tcW w:w="1267" w:type="dxa"/>
            <w:tcBorders>
              <w:top w:val="nil"/>
              <w:left w:val="nil"/>
              <w:bottom w:val="single" w:sz="4" w:space="0" w:color="auto"/>
              <w:right w:val="single" w:sz="4" w:space="0" w:color="auto"/>
            </w:tcBorders>
            <w:noWrap/>
            <w:vAlign w:val="bottom"/>
          </w:tcPr>
          <w:p w14:paraId="38206F0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F516BD7" w14:textId="77777777" w:rsidR="00410D5F" w:rsidRDefault="00410D5F" w:rsidP="004F6FB5">
            <w:pPr>
              <w:rPr>
                <w:rFonts w:ascii="Times New Roman" w:hAnsi="Times New Roman"/>
                <w:sz w:val="20"/>
                <w:lang w:eastAsia="en-CA"/>
              </w:rPr>
            </w:pPr>
          </w:p>
        </w:tc>
      </w:tr>
      <w:tr w:rsidR="00410D5F" w14:paraId="4AE1C84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144B9A1" w14:textId="77777777" w:rsidR="00410D5F" w:rsidRPr="003974F9" w:rsidRDefault="00410D5F" w:rsidP="004F6FB5">
            <w:pPr>
              <w:rPr>
                <w:rFonts w:cs="Arial"/>
                <w:color w:val="000000"/>
                <w:szCs w:val="22"/>
                <w:lang w:val="en-US" w:eastAsia="en-CA"/>
              </w:rPr>
            </w:pPr>
            <w:r w:rsidRPr="003974F9">
              <w:rPr>
                <w:rFonts w:cs="Arial"/>
                <w:color w:val="000000"/>
                <w:lang w:eastAsia="en-CA"/>
              </w:rPr>
              <w:t>Ivujivik</w:t>
            </w:r>
          </w:p>
        </w:tc>
        <w:tc>
          <w:tcPr>
            <w:tcW w:w="1267" w:type="dxa"/>
            <w:tcBorders>
              <w:top w:val="nil"/>
              <w:left w:val="nil"/>
              <w:bottom w:val="single" w:sz="4" w:space="0" w:color="auto"/>
              <w:right w:val="single" w:sz="4" w:space="0" w:color="auto"/>
            </w:tcBorders>
            <w:noWrap/>
            <w:vAlign w:val="bottom"/>
          </w:tcPr>
          <w:p w14:paraId="249247D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ADA7C5D" w14:textId="77777777" w:rsidR="00410D5F" w:rsidRDefault="00410D5F" w:rsidP="004F6FB5">
            <w:pPr>
              <w:rPr>
                <w:rFonts w:ascii="Times New Roman" w:hAnsi="Times New Roman"/>
                <w:sz w:val="20"/>
                <w:lang w:eastAsia="en-CA"/>
              </w:rPr>
            </w:pPr>
          </w:p>
        </w:tc>
      </w:tr>
      <w:tr w:rsidR="00410D5F" w14:paraId="07D156A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2CD83D1"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Joutel</w:t>
            </w:r>
            <w:proofErr w:type="spellEnd"/>
          </w:p>
        </w:tc>
        <w:tc>
          <w:tcPr>
            <w:tcW w:w="1267" w:type="dxa"/>
            <w:tcBorders>
              <w:top w:val="nil"/>
              <w:left w:val="nil"/>
              <w:bottom w:val="single" w:sz="4" w:space="0" w:color="auto"/>
              <w:right w:val="single" w:sz="4" w:space="0" w:color="auto"/>
            </w:tcBorders>
            <w:noWrap/>
            <w:vAlign w:val="bottom"/>
          </w:tcPr>
          <w:p w14:paraId="3146C6F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34BA3A3" w14:textId="77777777" w:rsidR="00410D5F" w:rsidRDefault="00410D5F" w:rsidP="004F6FB5">
            <w:pPr>
              <w:rPr>
                <w:rFonts w:ascii="Times New Roman" w:hAnsi="Times New Roman"/>
                <w:sz w:val="20"/>
                <w:lang w:eastAsia="en-CA"/>
              </w:rPr>
            </w:pPr>
          </w:p>
        </w:tc>
      </w:tr>
      <w:tr w:rsidR="00410D5F" w14:paraId="7701853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4F5B4CA" w14:textId="77777777" w:rsidR="00410D5F" w:rsidRPr="003974F9" w:rsidRDefault="00410D5F" w:rsidP="004F6FB5">
            <w:pPr>
              <w:rPr>
                <w:rFonts w:cs="Arial"/>
                <w:color w:val="000000"/>
                <w:szCs w:val="22"/>
                <w:lang w:val="en-US" w:eastAsia="en-CA"/>
              </w:rPr>
            </w:pPr>
            <w:r w:rsidRPr="003974F9">
              <w:rPr>
                <w:rFonts w:cs="Arial"/>
                <w:color w:val="000000"/>
                <w:lang w:eastAsia="en-CA"/>
              </w:rPr>
              <w:t>Kangiqsualujjuaq</w:t>
            </w:r>
          </w:p>
        </w:tc>
        <w:tc>
          <w:tcPr>
            <w:tcW w:w="1267" w:type="dxa"/>
            <w:tcBorders>
              <w:top w:val="nil"/>
              <w:left w:val="nil"/>
              <w:bottom w:val="single" w:sz="4" w:space="0" w:color="auto"/>
              <w:right w:val="single" w:sz="4" w:space="0" w:color="auto"/>
            </w:tcBorders>
            <w:noWrap/>
            <w:vAlign w:val="bottom"/>
          </w:tcPr>
          <w:p w14:paraId="6125605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1EEF387" w14:textId="77777777" w:rsidR="00410D5F" w:rsidRDefault="00410D5F" w:rsidP="004F6FB5">
            <w:pPr>
              <w:rPr>
                <w:rFonts w:ascii="Times New Roman" w:hAnsi="Times New Roman"/>
                <w:sz w:val="20"/>
                <w:lang w:eastAsia="en-CA"/>
              </w:rPr>
            </w:pPr>
          </w:p>
        </w:tc>
      </w:tr>
      <w:tr w:rsidR="00410D5F" w14:paraId="2E0B5DF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0617777"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Kangiqsujuaq</w:t>
            </w:r>
            <w:proofErr w:type="spellEnd"/>
          </w:p>
        </w:tc>
        <w:tc>
          <w:tcPr>
            <w:tcW w:w="1267" w:type="dxa"/>
            <w:tcBorders>
              <w:top w:val="nil"/>
              <w:left w:val="nil"/>
              <w:bottom w:val="single" w:sz="4" w:space="0" w:color="auto"/>
              <w:right w:val="single" w:sz="4" w:space="0" w:color="auto"/>
            </w:tcBorders>
            <w:noWrap/>
            <w:vAlign w:val="bottom"/>
          </w:tcPr>
          <w:p w14:paraId="0630BEE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718D0B5" w14:textId="77777777" w:rsidR="00410D5F" w:rsidRDefault="00410D5F" w:rsidP="004F6FB5">
            <w:pPr>
              <w:rPr>
                <w:rFonts w:ascii="Times New Roman" w:hAnsi="Times New Roman"/>
                <w:sz w:val="20"/>
                <w:lang w:eastAsia="en-CA"/>
              </w:rPr>
            </w:pPr>
          </w:p>
        </w:tc>
      </w:tr>
      <w:tr w:rsidR="00410D5F" w14:paraId="09722B3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521692A"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Kangirsuk</w:t>
            </w:r>
            <w:proofErr w:type="spellEnd"/>
          </w:p>
        </w:tc>
        <w:tc>
          <w:tcPr>
            <w:tcW w:w="1267" w:type="dxa"/>
            <w:tcBorders>
              <w:top w:val="nil"/>
              <w:left w:val="nil"/>
              <w:bottom w:val="single" w:sz="4" w:space="0" w:color="auto"/>
              <w:right w:val="single" w:sz="4" w:space="0" w:color="auto"/>
            </w:tcBorders>
            <w:noWrap/>
            <w:vAlign w:val="bottom"/>
          </w:tcPr>
          <w:p w14:paraId="6DCC10D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8AF558F" w14:textId="77777777" w:rsidR="00410D5F" w:rsidRDefault="00410D5F" w:rsidP="004F6FB5">
            <w:pPr>
              <w:rPr>
                <w:rFonts w:ascii="Times New Roman" w:hAnsi="Times New Roman"/>
                <w:sz w:val="20"/>
                <w:lang w:eastAsia="en-CA"/>
              </w:rPr>
            </w:pPr>
          </w:p>
        </w:tc>
      </w:tr>
      <w:tr w:rsidR="00410D5F" w14:paraId="074EAD4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BEF9AEA"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Kazabazua</w:t>
            </w:r>
            <w:proofErr w:type="spellEnd"/>
          </w:p>
        </w:tc>
        <w:tc>
          <w:tcPr>
            <w:tcW w:w="1267" w:type="dxa"/>
            <w:tcBorders>
              <w:top w:val="nil"/>
              <w:left w:val="nil"/>
              <w:bottom w:val="single" w:sz="4" w:space="0" w:color="auto"/>
              <w:right w:val="single" w:sz="4" w:space="0" w:color="auto"/>
            </w:tcBorders>
            <w:noWrap/>
            <w:vAlign w:val="bottom"/>
          </w:tcPr>
          <w:p w14:paraId="3216F1F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54DDE1C" w14:textId="77777777" w:rsidR="00410D5F" w:rsidRDefault="00410D5F" w:rsidP="004F6FB5">
            <w:pPr>
              <w:rPr>
                <w:rFonts w:ascii="Times New Roman" w:hAnsi="Times New Roman"/>
                <w:sz w:val="20"/>
                <w:lang w:eastAsia="en-CA"/>
              </w:rPr>
            </w:pPr>
          </w:p>
        </w:tc>
      </w:tr>
      <w:tr w:rsidR="00410D5F" w14:paraId="298397A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05AD6E8" w14:textId="77777777" w:rsidR="00410D5F" w:rsidRPr="003974F9" w:rsidRDefault="00410D5F" w:rsidP="004F6FB5">
            <w:pPr>
              <w:rPr>
                <w:rFonts w:cs="Arial"/>
                <w:color w:val="000000"/>
                <w:szCs w:val="22"/>
                <w:lang w:val="en-US" w:eastAsia="en-CA"/>
              </w:rPr>
            </w:pPr>
            <w:r w:rsidRPr="003974F9">
              <w:rPr>
                <w:rFonts w:cs="Arial"/>
                <w:color w:val="000000"/>
                <w:lang w:eastAsia="en-CA"/>
              </w:rPr>
              <w:t>Kingsey-Falls</w:t>
            </w:r>
          </w:p>
        </w:tc>
        <w:tc>
          <w:tcPr>
            <w:tcW w:w="1267" w:type="dxa"/>
            <w:tcBorders>
              <w:top w:val="nil"/>
              <w:left w:val="nil"/>
              <w:bottom w:val="single" w:sz="4" w:space="0" w:color="auto"/>
              <w:right w:val="single" w:sz="4" w:space="0" w:color="auto"/>
            </w:tcBorders>
            <w:noWrap/>
            <w:vAlign w:val="bottom"/>
          </w:tcPr>
          <w:p w14:paraId="67F3791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27A510A" w14:textId="77777777" w:rsidR="00410D5F" w:rsidRDefault="00410D5F" w:rsidP="004F6FB5">
            <w:pPr>
              <w:rPr>
                <w:rFonts w:ascii="Times New Roman" w:hAnsi="Times New Roman"/>
                <w:sz w:val="20"/>
                <w:lang w:eastAsia="en-CA"/>
              </w:rPr>
            </w:pPr>
          </w:p>
        </w:tc>
      </w:tr>
      <w:tr w:rsidR="00410D5F" w14:paraId="7D27357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85D5276" w14:textId="77777777" w:rsidR="00410D5F" w:rsidRPr="003974F9" w:rsidRDefault="00410D5F" w:rsidP="004F6FB5">
            <w:pPr>
              <w:rPr>
                <w:rFonts w:cs="Arial"/>
                <w:color w:val="000000"/>
                <w:szCs w:val="22"/>
                <w:lang w:val="en-US" w:eastAsia="en-CA"/>
              </w:rPr>
            </w:pPr>
            <w:r w:rsidRPr="003974F9">
              <w:rPr>
                <w:rFonts w:cs="Arial"/>
                <w:color w:val="000000"/>
                <w:lang w:eastAsia="en-CA"/>
              </w:rPr>
              <w:t>Kuujjuaq</w:t>
            </w:r>
          </w:p>
        </w:tc>
        <w:tc>
          <w:tcPr>
            <w:tcW w:w="1267" w:type="dxa"/>
            <w:tcBorders>
              <w:top w:val="nil"/>
              <w:left w:val="nil"/>
              <w:bottom w:val="single" w:sz="4" w:space="0" w:color="auto"/>
              <w:right w:val="single" w:sz="4" w:space="0" w:color="auto"/>
            </w:tcBorders>
            <w:noWrap/>
            <w:vAlign w:val="bottom"/>
          </w:tcPr>
          <w:p w14:paraId="6F31483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0AC4D88" w14:textId="77777777" w:rsidR="00410D5F" w:rsidRDefault="00410D5F" w:rsidP="004F6FB5">
            <w:pPr>
              <w:rPr>
                <w:rFonts w:ascii="Times New Roman" w:hAnsi="Times New Roman"/>
                <w:sz w:val="20"/>
                <w:lang w:eastAsia="en-CA"/>
              </w:rPr>
            </w:pPr>
          </w:p>
        </w:tc>
      </w:tr>
      <w:tr w:rsidR="00410D5F" w14:paraId="695598D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43A247D"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Kuujjuaraapik</w:t>
            </w:r>
            <w:proofErr w:type="spellEnd"/>
          </w:p>
        </w:tc>
        <w:tc>
          <w:tcPr>
            <w:tcW w:w="1267" w:type="dxa"/>
            <w:tcBorders>
              <w:top w:val="nil"/>
              <w:left w:val="nil"/>
              <w:bottom w:val="single" w:sz="4" w:space="0" w:color="auto"/>
              <w:right w:val="single" w:sz="4" w:space="0" w:color="auto"/>
            </w:tcBorders>
            <w:noWrap/>
            <w:vAlign w:val="bottom"/>
          </w:tcPr>
          <w:p w14:paraId="2596B3B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17A3BD2" w14:textId="77777777" w:rsidR="00410D5F" w:rsidRDefault="00410D5F" w:rsidP="004F6FB5">
            <w:pPr>
              <w:rPr>
                <w:rFonts w:ascii="Times New Roman" w:hAnsi="Times New Roman"/>
                <w:sz w:val="20"/>
                <w:lang w:eastAsia="en-CA"/>
              </w:rPr>
            </w:pPr>
          </w:p>
        </w:tc>
      </w:tr>
      <w:tr w:rsidR="00410D5F" w14:paraId="7EA6A51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3D4663E" w14:textId="77777777" w:rsidR="00410D5F" w:rsidRPr="003974F9" w:rsidRDefault="00410D5F" w:rsidP="004F6FB5">
            <w:pPr>
              <w:rPr>
                <w:rFonts w:cs="Arial"/>
                <w:color w:val="000000"/>
                <w:szCs w:val="22"/>
                <w:lang w:val="en-US" w:eastAsia="en-CA"/>
              </w:rPr>
            </w:pPr>
            <w:r w:rsidRPr="003974F9">
              <w:rPr>
                <w:rFonts w:cs="Arial"/>
                <w:color w:val="000000"/>
                <w:lang w:eastAsia="en-CA"/>
              </w:rPr>
              <w:t xml:space="preserve">La </w:t>
            </w:r>
            <w:proofErr w:type="spellStart"/>
            <w:r w:rsidRPr="003974F9">
              <w:rPr>
                <w:rFonts w:cs="Arial"/>
                <w:color w:val="000000"/>
                <w:lang w:eastAsia="en-CA"/>
              </w:rPr>
              <w:t>Corne</w:t>
            </w:r>
            <w:proofErr w:type="spellEnd"/>
          </w:p>
        </w:tc>
        <w:tc>
          <w:tcPr>
            <w:tcW w:w="1267" w:type="dxa"/>
            <w:tcBorders>
              <w:top w:val="nil"/>
              <w:left w:val="nil"/>
              <w:bottom w:val="single" w:sz="4" w:space="0" w:color="auto"/>
              <w:right w:val="single" w:sz="4" w:space="0" w:color="auto"/>
            </w:tcBorders>
            <w:noWrap/>
            <w:vAlign w:val="bottom"/>
          </w:tcPr>
          <w:p w14:paraId="5663039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2F8E3C28" w14:textId="77777777" w:rsidR="00410D5F" w:rsidRDefault="00410D5F" w:rsidP="004F6FB5">
            <w:pPr>
              <w:rPr>
                <w:rFonts w:ascii="Times New Roman" w:hAnsi="Times New Roman"/>
                <w:sz w:val="20"/>
                <w:lang w:eastAsia="en-CA"/>
              </w:rPr>
            </w:pPr>
          </w:p>
        </w:tc>
      </w:tr>
      <w:tr w:rsidR="00410D5F" w14:paraId="782B22F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A1960E4" w14:textId="77777777" w:rsidR="00410D5F" w:rsidRPr="003974F9" w:rsidRDefault="00410D5F" w:rsidP="004F6FB5">
            <w:pPr>
              <w:rPr>
                <w:rFonts w:cs="Arial"/>
                <w:color w:val="000000"/>
                <w:szCs w:val="22"/>
                <w:lang w:val="en-US" w:eastAsia="en-CA"/>
              </w:rPr>
            </w:pPr>
            <w:r w:rsidRPr="003974F9">
              <w:rPr>
                <w:rFonts w:cs="Arial"/>
                <w:color w:val="000000"/>
                <w:lang w:eastAsia="en-CA"/>
              </w:rPr>
              <w:t xml:space="preserve">La </w:t>
            </w:r>
            <w:proofErr w:type="spellStart"/>
            <w:r w:rsidRPr="003974F9">
              <w:rPr>
                <w:rFonts w:cs="Arial"/>
                <w:color w:val="000000"/>
                <w:lang w:eastAsia="en-CA"/>
              </w:rPr>
              <w:t>Minerve</w:t>
            </w:r>
            <w:proofErr w:type="spellEnd"/>
          </w:p>
        </w:tc>
        <w:tc>
          <w:tcPr>
            <w:tcW w:w="1267" w:type="dxa"/>
            <w:tcBorders>
              <w:top w:val="nil"/>
              <w:left w:val="nil"/>
              <w:bottom w:val="single" w:sz="4" w:space="0" w:color="auto"/>
              <w:right w:val="single" w:sz="4" w:space="0" w:color="auto"/>
            </w:tcBorders>
            <w:noWrap/>
            <w:vAlign w:val="bottom"/>
          </w:tcPr>
          <w:p w14:paraId="1AA6E15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F20CB7D" w14:textId="77777777" w:rsidR="00410D5F" w:rsidRDefault="00410D5F" w:rsidP="004F6FB5">
            <w:pPr>
              <w:rPr>
                <w:rFonts w:ascii="Times New Roman" w:hAnsi="Times New Roman"/>
                <w:sz w:val="20"/>
                <w:lang w:eastAsia="en-CA"/>
              </w:rPr>
            </w:pPr>
          </w:p>
        </w:tc>
      </w:tr>
      <w:tr w:rsidR="00410D5F" w14:paraId="4930462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9E88205" w14:textId="77777777" w:rsidR="00410D5F" w:rsidRPr="003974F9" w:rsidRDefault="00410D5F" w:rsidP="004F6FB5">
            <w:pPr>
              <w:rPr>
                <w:rFonts w:cs="Arial"/>
                <w:color w:val="000000"/>
                <w:szCs w:val="22"/>
                <w:lang w:val="en-US" w:eastAsia="en-CA"/>
              </w:rPr>
            </w:pPr>
            <w:r w:rsidRPr="003974F9">
              <w:rPr>
                <w:rFonts w:cs="Arial"/>
                <w:color w:val="000000"/>
                <w:lang w:eastAsia="en-CA"/>
              </w:rPr>
              <w:t xml:space="preserve">La </w:t>
            </w:r>
            <w:proofErr w:type="spellStart"/>
            <w:r w:rsidRPr="003974F9">
              <w:rPr>
                <w:rFonts w:cs="Arial"/>
                <w:color w:val="000000"/>
                <w:lang w:eastAsia="en-CA"/>
              </w:rPr>
              <w:t>Patrie</w:t>
            </w:r>
            <w:proofErr w:type="spellEnd"/>
          </w:p>
        </w:tc>
        <w:tc>
          <w:tcPr>
            <w:tcW w:w="1267" w:type="dxa"/>
            <w:tcBorders>
              <w:top w:val="nil"/>
              <w:left w:val="nil"/>
              <w:bottom w:val="single" w:sz="4" w:space="0" w:color="auto"/>
              <w:right w:val="single" w:sz="4" w:space="0" w:color="auto"/>
            </w:tcBorders>
            <w:noWrap/>
            <w:vAlign w:val="bottom"/>
          </w:tcPr>
          <w:p w14:paraId="57D0C71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F71BB6D" w14:textId="77777777" w:rsidR="00410D5F" w:rsidRDefault="00410D5F" w:rsidP="004F6FB5">
            <w:pPr>
              <w:rPr>
                <w:rFonts w:ascii="Times New Roman" w:hAnsi="Times New Roman"/>
                <w:sz w:val="20"/>
                <w:lang w:eastAsia="en-CA"/>
              </w:rPr>
            </w:pPr>
          </w:p>
        </w:tc>
      </w:tr>
      <w:tr w:rsidR="00410D5F" w14:paraId="7F2669E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BFFFBE4" w14:textId="77777777" w:rsidR="00410D5F" w:rsidRPr="003974F9" w:rsidRDefault="00410D5F" w:rsidP="004F6FB5">
            <w:pPr>
              <w:rPr>
                <w:rFonts w:cs="Arial"/>
                <w:color w:val="000000"/>
                <w:szCs w:val="22"/>
                <w:lang w:val="en-US" w:eastAsia="en-CA"/>
              </w:rPr>
            </w:pPr>
            <w:r w:rsidRPr="003974F9">
              <w:rPr>
                <w:rFonts w:cs="Arial"/>
                <w:color w:val="000000"/>
                <w:lang w:eastAsia="en-CA"/>
              </w:rPr>
              <w:t>La Reine</w:t>
            </w:r>
          </w:p>
        </w:tc>
        <w:tc>
          <w:tcPr>
            <w:tcW w:w="1267" w:type="dxa"/>
            <w:tcBorders>
              <w:top w:val="nil"/>
              <w:left w:val="nil"/>
              <w:bottom w:val="single" w:sz="4" w:space="0" w:color="auto"/>
              <w:right w:val="single" w:sz="4" w:space="0" w:color="auto"/>
            </w:tcBorders>
            <w:noWrap/>
            <w:vAlign w:val="bottom"/>
          </w:tcPr>
          <w:p w14:paraId="066F3CB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479C924" w14:textId="77777777" w:rsidR="00410D5F" w:rsidRDefault="00410D5F" w:rsidP="004F6FB5">
            <w:pPr>
              <w:rPr>
                <w:rFonts w:ascii="Times New Roman" w:hAnsi="Times New Roman"/>
                <w:sz w:val="20"/>
                <w:lang w:eastAsia="en-CA"/>
              </w:rPr>
            </w:pPr>
          </w:p>
        </w:tc>
      </w:tr>
      <w:tr w:rsidR="00410D5F" w14:paraId="6431C0C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FB9BE9F" w14:textId="77777777" w:rsidR="00410D5F" w:rsidRPr="003974F9" w:rsidRDefault="00410D5F" w:rsidP="004F6FB5">
            <w:pPr>
              <w:rPr>
                <w:rFonts w:cs="Arial"/>
                <w:color w:val="000000"/>
                <w:szCs w:val="22"/>
                <w:lang w:val="en-US" w:eastAsia="en-CA"/>
              </w:rPr>
            </w:pPr>
            <w:r w:rsidRPr="003974F9">
              <w:rPr>
                <w:rFonts w:cs="Arial"/>
                <w:color w:val="000000"/>
                <w:lang w:eastAsia="en-CA"/>
              </w:rPr>
              <w:t>La Sarre</w:t>
            </w:r>
          </w:p>
        </w:tc>
        <w:tc>
          <w:tcPr>
            <w:tcW w:w="1267" w:type="dxa"/>
            <w:tcBorders>
              <w:top w:val="nil"/>
              <w:left w:val="nil"/>
              <w:bottom w:val="single" w:sz="4" w:space="0" w:color="auto"/>
              <w:right w:val="single" w:sz="4" w:space="0" w:color="auto"/>
            </w:tcBorders>
            <w:noWrap/>
            <w:vAlign w:val="bottom"/>
          </w:tcPr>
          <w:p w14:paraId="13D2D5C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A5FB1B9" w14:textId="77777777" w:rsidR="00410D5F" w:rsidRDefault="00410D5F" w:rsidP="004F6FB5">
            <w:pPr>
              <w:rPr>
                <w:rFonts w:ascii="Times New Roman" w:hAnsi="Times New Roman"/>
                <w:sz w:val="20"/>
                <w:lang w:eastAsia="en-CA"/>
              </w:rPr>
            </w:pPr>
          </w:p>
        </w:tc>
      </w:tr>
      <w:tr w:rsidR="00410D5F" w14:paraId="59B23B9F"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3BE53F5" w14:textId="77777777" w:rsidR="00410D5F" w:rsidRPr="003974F9" w:rsidRDefault="00410D5F" w:rsidP="004F6FB5">
            <w:pPr>
              <w:rPr>
                <w:rFonts w:cs="Arial"/>
                <w:color w:val="000000"/>
                <w:szCs w:val="22"/>
                <w:lang w:val="en-US" w:eastAsia="en-CA"/>
              </w:rPr>
            </w:pPr>
            <w:r w:rsidRPr="003974F9">
              <w:rPr>
                <w:rFonts w:cs="Arial"/>
                <w:color w:val="000000"/>
                <w:lang w:eastAsia="en-CA"/>
              </w:rPr>
              <w:t>La Tuque</w:t>
            </w:r>
          </w:p>
        </w:tc>
        <w:tc>
          <w:tcPr>
            <w:tcW w:w="1267" w:type="dxa"/>
            <w:tcBorders>
              <w:top w:val="nil"/>
              <w:left w:val="nil"/>
              <w:bottom w:val="single" w:sz="4" w:space="0" w:color="auto"/>
              <w:right w:val="single" w:sz="4" w:space="0" w:color="auto"/>
            </w:tcBorders>
            <w:noWrap/>
            <w:vAlign w:val="bottom"/>
          </w:tcPr>
          <w:p w14:paraId="17A7D5E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CC55749" w14:textId="77777777" w:rsidR="00410D5F" w:rsidRDefault="00410D5F" w:rsidP="004F6FB5">
            <w:pPr>
              <w:rPr>
                <w:rFonts w:ascii="Times New Roman" w:hAnsi="Times New Roman"/>
                <w:sz w:val="20"/>
                <w:lang w:eastAsia="en-CA"/>
              </w:rPr>
            </w:pPr>
          </w:p>
        </w:tc>
      </w:tr>
      <w:tr w:rsidR="00410D5F" w14:paraId="2F4C7A5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5A63421" w14:textId="77777777" w:rsidR="00410D5F" w:rsidRPr="003974F9" w:rsidRDefault="00410D5F" w:rsidP="004F6FB5">
            <w:pPr>
              <w:rPr>
                <w:rFonts w:cs="Arial"/>
                <w:color w:val="000000"/>
                <w:szCs w:val="22"/>
                <w:lang w:val="en-US" w:eastAsia="en-CA"/>
              </w:rPr>
            </w:pPr>
            <w:r w:rsidRPr="003974F9">
              <w:rPr>
                <w:rFonts w:cs="Arial"/>
                <w:color w:val="000000"/>
                <w:lang w:eastAsia="en-CA"/>
              </w:rPr>
              <w:t>Labelle</w:t>
            </w:r>
          </w:p>
        </w:tc>
        <w:tc>
          <w:tcPr>
            <w:tcW w:w="1267" w:type="dxa"/>
            <w:tcBorders>
              <w:top w:val="nil"/>
              <w:left w:val="nil"/>
              <w:bottom w:val="single" w:sz="4" w:space="0" w:color="auto"/>
              <w:right w:val="single" w:sz="4" w:space="0" w:color="auto"/>
            </w:tcBorders>
            <w:noWrap/>
            <w:vAlign w:val="bottom"/>
          </w:tcPr>
          <w:p w14:paraId="742AA90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23A29575" w14:textId="77777777" w:rsidR="00410D5F" w:rsidRDefault="00410D5F" w:rsidP="004F6FB5">
            <w:pPr>
              <w:rPr>
                <w:rFonts w:ascii="Times New Roman" w:hAnsi="Times New Roman"/>
                <w:sz w:val="20"/>
                <w:lang w:eastAsia="en-CA"/>
              </w:rPr>
            </w:pPr>
          </w:p>
        </w:tc>
      </w:tr>
      <w:tr w:rsidR="00410D5F" w14:paraId="423EFD4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3FEA829" w14:textId="77777777" w:rsidR="00410D5F" w:rsidRPr="003974F9" w:rsidRDefault="00410D5F" w:rsidP="004F6FB5">
            <w:pPr>
              <w:rPr>
                <w:rFonts w:cs="Arial"/>
                <w:color w:val="000000"/>
                <w:szCs w:val="22"/>
                <w:lang w:val="en-US" w:eastAsia="en-CA"/>
              </w:rPr>
            </w:pPr>
            <w:r w:rsidRPr="003974F9">
              <w:rPr>
                <w:rFonts w:cs="Arial"/>
                <w:color w:val="000000"/>
                <w:lang w:eastAsia="en-CA"/>
              </w:rPr>
              <w:t>Lac-des-</w:t>
            </w:r>
            <w:proofErr w:type="spellStart"/>
            <w:r w:rsidRPr="003974F9">
              <w:rPr>
                <w:rFonts w:cs="Arial"/>
                <w:color w:val="000000"/>
                <w:lang w:eastAsia="en-CA"/>
              </w:rPr>
              <w:t>Ecorces</w:t>
            </w:r>
            <w:proofErr w:type="spellEnd"/>
          </w:p>
        </w:tc>
        <w:tc>
          <w:tcPr>
            <w:tcW w:w="1267" w:type="dxa"/>
            <w:tcBorders>
              <w:top w:val="nil"/>
              <w:left w:val="nil"/>
              <w:bottom w:val="single" w:sz="4" w:space="0" w:color="auto"/>
              <w:right w:val="single" w:sz="4" w:space="0" w:color="auto"/>
            </w:tcBorders>
            <w:noWrap/>
            <w:vAlign w:val="bottom"/>
          </w:tcPr>
          <w:p w14:paraId="7B86021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F0AF3FC" w14:textId="77777777" w:rsidR="00410D5F" w:rsidRDefault="00410D5F" w:rsidP="004F6FB5">
            <w:pPr>
              <w:rPr>
                <w:rFonts w:ascii="Times New Roman" w:hAnsi="Times New Roman"/>
                <w:sz w:val="20"/>
                <w:lang w:eastAsia="en-CA"/>
              </w:rPr>
            </w:pPr>
          </w:p>
        </w:tc>
      </w:tr>
      <w:tr w:rsidR="00410D5F" w14:paraId="2207E70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586D0B4" w14:textId="77777777" w:rsidR="00410D5F" w:rsidRPr="003974F9" w:rsidRDefault="00410D5F" w:rsidP="004F6FB5">
            <w:pPr>
              <w:rPr>
                <w:rFonts w:cs="Arial"/>
                <w:color w:val="000000"/>
                <w:szCs w:val="22"/>
                <w:lang w:val="en-US" w:eastAsia="en-CA"/>
              </w:rPr>
            </w:pPr>
            <w:r w:rsidRPr="003974F9">
              <w:rPr>
                <w:rFonts w:cs="Arial"/>
                <w:color w:val="000000"/>
                <w:lang w:eastAsia="en-CA"/>
              </w:rPr>
              <w:t>Lac-</w:t>
            </w:r>
            <w:proofErr w:type="spellStart"/>
            <w:r w:rsidRPr="003974F9">
              <w:rPr>
                <w:rFonts w:cs="Arial"/>
                <w:color w:val="000000"/>
                <w:lang w:eastAsia="en-CA"/>
              </w:rPr>
              <w:t>Drolet</w:t>
            </w:r>
            <w:proofErr w:type="spellEnd"/>
          </w:p>
        </w:tc>
        <w:tc>
          <w:tcPr>
            <w:tcW w:w="1267" w:type="dxa"/>
            <w:tcBorders>
              <w:top w:val="nil"/>
              <w:left w:val="nil"/>
              <w:bottom w:val="single" w:sz="4" w:space="0" w:color="auto"/>
              <w:right w:val="single" w:sz="4" w:space="0" w:color="auto"/>
            </w:tcBorders>
            <w:noWrap/>
            <w:vAlign w:val="bottom"/>
          </w:tcPr>
          <w:p w14:paraId="2001494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C660CDA" w14:textId="77777777" w:rsidR="00410D5F" w:rsidRDefault="00410D5F" w:rsidP="004F6FB5">
            <w:pPr>
              <w:rPr>
                <w:rFonts w:ascii="Times New Roman" w:hAnsi="Times New Roman"/>
                <w:sz w:val="20"/>
                <w:lang w:eastAsia="en-CA"/>
              </w:rPr>
            </w:pPr>
          </w:p>
        </w:tc>
      </w:tr>
      <w:tr w:rsidR="00410D5F" w14:paraId="277D43C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436DDAC" w14:textId="77777777" w:rsidR="00410D5F" w:rsidRPr="003974F9" w:rsidRDefault="00410D5F" w:rsidP="004F6FB5">
            <w:pPr>
              <w:rPr>
                <w:rFonts w:cs="Arial"/>
                <w:color w:val="000000"/>
                <w:szCs w:val="22"/>
                <w:lang w:val="en-US" w:eastAsia="en-CA"/>
              </w:rPr>
            </w:pPr>
            <w:r w:rsidRPr="003974F9">
              <w:rPr>
                <w:rFonts w:cs="Arial"/>
                <w:color w:val="000000"/>
                <w:lang w:eastAsia="en-CA"/>
              </w:rPr>
              <w:t>Lac-du-Cerf</w:t>
            </w:r>
          </w:p>
        </w:tc>
        <w:tc>
          <w:tcPr>
            <w:tcW w:w="1267" w:type="dxa"/>
            <w:tcBorders>
              <w:top w:val="nil"/>
              <w:left w:val="nil"/>
              <w:bottom w:val="single" w:sz="4" w:space="0" w:color="auto"/>
              <w:right w:val="single" w:sz="4" w:space="0" w:color="auto"/>
            </w:tcBorders>
            <w:noWrap/>
            <w:vAlign w:val="bottom"/>
          </w:tcPr>
          <w:p w14:paraId="67E2D91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4AE22E4" w14:textId="77777777" w:rsidR="00410D5F" w:rsidRDefault="00410D5F" w:rsidP="004F6FB5">
            <w:pPr>
              <w:rPr>
                <w:rFonts w:ascii="Times New Roman" w:hAnsi="Times New Roman"/>
                <w:sz w:val="20"/>
                <w:lang w:eastAsia="en-CA"/>
              </w:rPr>
            </w:pPr>
          </w:p>
        </w:tc>
      </w:tr>
      <w:tr w:rsidR="00410D5F" w14:paraId="36175FD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B9DA639" w14:textId="77777777" w:rsidR="00410D5F" w:rsidRPr="003974F9" w:rsidRDefault="00410D5F" w:rsidP="004F6FB5">
            <w:pPr>
              <w:rPr>
                <w:rFonts w:cs="Arial"/>
                <w:color w:val="000000"/>
                <w:szCs w:val="22"/>
                <w:lang w:val="en-US" w:eastAsia="en-CA"/>
              </w:rPr>
            </w:pPr>
            <w:r w:rsidRPr="003974F9">
              <w:rPr>
                <w:rFonts w:cs="Arial"/>
                <w:color w:val="000000"/>
                <w:lang w:eastAsia="en-CA"/>
              </w:rPr>
              <w:t>Lac-Edouard</w:t>
            </w:r>
          </w:p>
        </w:tc>
        <w:tc>
          <w:tcPr>
            <w:tcW w:w="1267" w:type="dxa"/>
            <w:tcBorders>
              <w:top w:val="nil"/>
              <w:left w:val="nil"/>
              <w:bottom w:val="single" w:sz="4" w:space="0" w:color="auto"/>
              <w:right w:val="single" w:sz="4" w:space="0" w:color="auto"/>
            </w:tcBorders>
            <w:noWrap/>
            <w:vAlign w:val="bottom"/>
          </w:tcPr>
          <w:p w14:paraId="39FEA16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8823425" w14:textId="77777777" w:rsidR="00410D5F" w:rsidRDefault="00410D5F" w:rsidP="004F6FB5">
            <w:pPr>
              <w:rPr>
                <w:rFonts w:ascii="Times New Roman" w:hAnsi="Times New Roman"/>
                <w:sz w:val="20"/>
                <w:lang w:eastAsia="en-CA"/>
              </w:rPr>
            </w:pPr>
          </w:p>
        </w:tc>
      </w:tr>
      <w:tr w:rsidR="00410D5F" w14:paraId="7FF0548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9C459E7" w14:textId="77777777" w:rsidR="00410D5F" w:rsidRPr="003974F9" w:rsidRDefault="00410D5F" w:rsidP="004F6FB5">
            <w:pPr>
              <w:rPr>
                <w:rFonts w:cs="Arial"/>
                <w:color w:val="000000"/>
                <w:szCs w:val="22"/>
                <w:lang w:val="en-US" w:eastAsia="en-CA"/>
              </w:rPr>
            </w:pPr>
            <w:r w:rsidRPr="003974F9">
              <w:rPr>
                <w:rFonts w:cs="Arial"/>
                <w:color w:val="000000"/>
                <w:lang w:eastAsia="en-CA"/>
              </w:rPr>
              <w:t>Lac-</w:t>
            </w:r>
            <w:proofErr w:type="spellStart"/>
            <w:r w:rsidRPr="003974F9">
              <w:rPr>
                <w:rFonts w:cs="Arial"/>
                <w:color w:val="000000"/>
                <w:lang w:eastAsia="en-CA"/>
              </w:rPr>
              <w:t>Megantic</w:t>
            </w:r>
            <w:proofErr w:type="spellEnd"/>
          </w:p>
        </w:tc>
        <w:tc>
          <w:tcPr>
            <w:tcW w:w="1267" w:type="dxa"/>
            <w:tcBorders>
              <w:top w:val="nil"/>
              <w:left w:val="nil"/>
              <w:bottom w:val="single" w:sz="4" w:space="0" w:color="auto"/>
              <w:right w:val="single" w:sz="4" w:space="0" w:color="auto"/>
            </w:tcBorders>
            <w:noWrap/>
            <w:vAlign w:val="bottom"/>
          </w:tcPr>
          <w:p w14:paraId="3CB9BF7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3CF4370A" w14:textId="77777777" w:rsidR="00410D5F" w:rsidRDefault="00410D5F" w:rsidP="004F6FB5">
            <w:pPr>
              <w:rPr>
                <w:rFonts w:ascii="Times New Roman" w:hAnsi="Times New Roman"/>
                <w:sz w:val="20"/>
                <w:lang w:eastAsia="en-CA"/>
              </w:rPr>
            </w:pPr>
          </w:p>
        </w:tc>
      </w:tr>
      <w:tr w:rsidR="00410D5F" w14:paraId="5E0D35B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1E85780"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Laforge</w:t>
            </w:r>
            <w:proofErr w:type="spellEnd"/>
          </w:p>
        </w:tc>
        <w:tc>
          <w:tcPr>
            <w:tcW w:w="1267" w:type="dxa"/>
            <w:tcBorders>
              <w:top w:val="nil"/>
              <w:left w:val="nil"/>
              <w:bottom w:val="single" w:sz="4" w:space="0" w:color="auto"/>
              <w:right w:val="single" w:sz="4" w:space="0" w:color="auto"/>
            </w:tcBorders>
            <w:noWrap/>
            <w:vAlign w:val="bottom"/>
          </w:tcPr>
          <w:p w14:paraId="09719ED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6E79A09" w14:textId="77777777" w:rsidR="00410D5F" w:rsidRDefault="00410D5F" w:rsidP="004F6FB5">
            <w:pPr>
              <w:rPr>
                <w:rFonts w:ascii="Times New Roman" w:hAnsi="Times New Roman"/>
                <w:sz w:val="20"/>
                <w:lang w:eastAsia="en-CA"/>
              </w:rPr>
            </w:pPr>
          </w:p>
        </w:tc>
      </w:tr>
      <w:tr w:rsidR="00410D5F" w14:paraId="43F8A27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BD39822"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L'Annonciation</w:t>
            </w:r>
            <w:proofErr w:type="spellEnd"/>
          </w:p>
        </w:tc>
        <w:tc>
          <w:tcPr>
            <w:tcW w:w="1267" w:type="dxa"/>
            <w:tcBorders>
              <w:top w:val="nil"/>
              <w:left w:val="nil"/>
              <w:bottom w:val="single" w:sz="4" w:space="0" w:color="auto"/>
              <w:right w:val="single" w:sz="4" w:space="0" w:color="auto"/>
            </w:tcBorders>
            <w:noWrap/>
            <w:vAlign w:val="bottom"/>
          </w:tcPr>
          <w:p w14:paraId="3F802F9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33AE622A" w14:textId="77777777" w:rsidR="00410D5F" w:rsidRDefault="00410D5F" w:rsidP="004F6FB5">
            <w:pPr>
              <w:rPr>
                <w:rFonts w:ascii="Times New Roman" w:hAnsi="Times New Roman"/>
                <w:sz w:val="20"/>
                <w:lang w:eastAsia="en-CA"/>
              </w:rPr>
            </w:pPr>
          </w:p>
        </w:tc>
      </w:tr>
      <w:tr w:rsidR="00410D5F" w14:paraId="16EA022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47DE528"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Latulipe</w:t>
            </w:r>
            <w:proofErr w:type="spellEnd"/>
          </w:p>
        </w:tc>
        <w:tc>
          <w:tcPr>
            <w:tcW w:w="1267" w:type="dxa"/>
            <w:tcBorders>
              <w:top w:val="nil"/>
              <w:left w:val="nil"/>
              <w:bottom w:val="single" w:sz="4" w:space="0" w:color="auto"/>
              <w:right w:val="single" w:sz="4" w:space="0" w:color="auto"/>
            </w:tcBorders>
            <w:noWrap/>
            <w:vAlign w:val="bottom"/>
          </w:tcPr>
          <w:p w14:paraId="5CCD0A4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10FD1A2" w14:textId="77777777" w:rsidR="00410D5F" w:rsidRDefault="00410D5F" w:rsidP="004F6FB5">
            <w:pPr>
              <w:rPr>
                <w:rFonts w:ascii="Times New Roman" w:hAnsi="Times New Roman"/>
                <w:sz w:val="20"/>
                <w:lang w:eastAsia="en-CA"/>
              </w:rPr>
            </w:pPr>
          </w:p>
        </w:tc>
      </w:tr>
      <w:tr w:rsidR="00410D5F" w14:paraId="2ACA248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A6164E4"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Laurierville</w:t>
            </w:r>
            <w:proofErr w:type="spellEnd"/>
          </w:p>
        </w:tc>
        <w:tc>
          <w:tcPr>
            <w:tcW w:w="1267" w:type="dxa"/>
            <w:tcBorders>
              <w:top w:val="nil"/>
              <w:left w:val="nil"/>
              <w:bottom w:val="single" w:sz="4" w:space="0" w:color="auto"/>
              <w:right w:val="single" w:sz="4" w:space="0" w:color="auto"/>
            </w:tcBorders>
            <w:noWrap/>
            <w:vAlign w:val="bottom"/>
          </w:tcPr>
          <w:p w14:paraId="756846A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3C6C88D5" w14:textId="77777777" w:rsidR="00410D5F" w:rsidRDefault="00410D5F" w:rsidP="004F6FB5">
            <w:pPr>
              <w:rPr>
                <w:rFonts w:ascii="Times New Roman" w:hAnsi="Times New Roman"/>
                <w:sz w:val="20"/>
                <w:lang w:eastAsia="en-CA"/>
              </w:rPr>
            </w:pPr>
          </w:p>
        </w:tc>
      </w:tr>
      <w:tr w:rsidR="00410D5F" w14:paraId="69B32A9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7E81E05"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L'Avenir</w:t>
            </w:r>
            <w:proofErr w:type="spellEnd"/>
          </w:p>
        </w:tc>
        <w:tc>
          <w:tcPr>
            <w:tcW w:w="1267" w:type="dxa"/>
            <w:tcBorders>
              <w:top w:val="nil"/>
              <w:left w:val="nil"/>
              <w:bottom w:val="single" w:sz="4" w:space="0" w:color="auto"/>
              <w:right w:val="single" w:sz="4" w:space="0" w:color="auto"/>
            </w:tcBorders>
            <w:noWrap/>
            <w:vAlign w:val="bottom"/>
          </w:tcPr>
          <w:p w14:paraId="0ED46A8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607862D" w14:textId="77777777" w:rsidR="00410D5F" w:rsidRDefault="00410D5F" w:rsidP="004F6FB5">
            <w:pPr>
              <w:rPr>
                <w:rFonts w:ascii="Times New Roman" w:hAnsi="Times New Roman"/>
                <w:sz w:val="20"/>
                <w:lang w:eastAsia="en-CA"/>
              </w:rPr>
            </w:pPr>
          </w:p>
        </w:tc>
      </w:tr>
      <w:tr w:rsidR="00410D5F" w14:paraId="63B8541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976A0B4"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Laverlochere</w:t>
            </w:r>
            <w:proofErr w:type="spellEnd"/>
          </w:p>
        </w:tc>
        <w:tc>
          <w:tcPr>
            <w:tcW w:w="1267" w:type="dxa"/>
            <w:tcBorders>
              <w:top w:val="nil"/>
              <w:left w:val="nil"/>
              <w:bottom w:val="single" w:sz="4" w:space="0" w:color="auto"/>
              <w:right w:val="single" w:sz="4" w:space="0" w:color="auto"/>
            </w:tcBorders>
            <w:noWrap/>
            <w:vAlign w:val="bottom"/>
          </w:tcPr>
          <w:p w14:paraId="76FFE0C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15FCFEB" w14:textId="77777777" w:rsidR="00410D5F" w:rsidRDefault="00410D5F" w:rsidP="004F6FB5">
            <w:pPr>
              <w:rPr>
                <w:rFonts w:ascii="Times New Roman" w:hAnsi="Times New Roman"/>
                <w:sz w:val="20"/>
                <w:lang w:eastAsia="en-CA"/>
              </w:rPr>
            </w:pPr>
          </w:p>
        </w:tc>
      </w:tr>
      <w:tr w:rsidR="00410D5F" w14:paraId="5C28130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17F01E0" w14:textId="77777777" w:rsidR="00410D5F" w:rsidRPr="003974F9" w:rsidRDefault="00410D5F" w:rsidP="004F6FB5">
            <w:pPr>
              <w:rPr>
                <w:rFonts w:cs="Arial"/>
                <w:color w:val="000000"/>
                <w:szCs w:val="22"/>
                <w:lang w:val="en-US" w:eastAsia="en-CA"/>
              </w:rPr>
            </w:pPr>
            <w:r w:rsidRPr="003974F9">
              <w:rPr>
                <w:rFonts w:cs="Arial"/>
                <w:color w:val="000000"/>
                <w:lang w:eastAsia="en-CA"/>
              </w:rPr>
              <w:t>Lebel-sur-</w:t>
            </w:r>
            <w:proofErr w:type="spellStart"/>
            <w:r w:rsidRPr="003974F9">
              <w:rPr>
                <w:rFonts w:cs="Arial"/>
                <w:color w:val="000000"/>
                <w:lang w:eastAsia="en-CA"/>
              </w:rPr>
              <w:t>Quevillon</w:t>
            </w:r>
            <w:proofErr w:type="spellEnd"/>
          </w:p>
        </w:tc>
        <w:tc>
          <w:tcPr>
            <w:tcW w:w="1267" w:type="dxa"/>
            <w:tcBorders>
              <w:top w:val="nil"/>
              <w:left w:val="nil"/>
              <w:bottom w:val="single" w:sz="4" w:space="0" w:color="auto"/>
              <w:right w:val="single" w:sz="4" w:space="0" w:color="auto"/>
            </w:tcBorders>
            <w:noWrap/>
            <w:vAlign w:val="bottom"/>
          </w:tcPr>
          <w:p w14:paraId="7077AA1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39C52BA4" w14:textId="77777777" w:rsidR="00410D5F" w:rsidRDefault="00410D5F" w:rsidP="004F6FB5">
            <w:pPr>
              <w:rPr>
                <w:rFonts w:ascii="Times New Roman" w:hAnsi="Times New Roman"/>
                <w:sz w:val="20"/>
                <w:lang w:eastAsia="en-CA"/>
              </w:rPr>
            </w:pPr>
          </w:p>
        </w:tc>
      </w:tr>
      <w:tr w:rsidR="00410D5F" w14:paraId="0C2F878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86E2B2A"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Lorrainville</w:t>
            </w:r>
            <w:proofErr w:type="spellEnd"/>
          </w:p>
        </w:tc>
        <w:tc>
          <w:tcPr>
            <w:tcW w:w="1267" w:type="dxa"/>
            <w:tcBorders>
              <w:top w:val="nil"/>
              <w:left w:val="nil"/>
              <w:bottom w:val="single" w:sz="4" w:space="0" w:color="auto"/>
              <w:right w:val="single" w:sz="4" w:space="0" w:color="auto"/>
            </w:tcBorders>
            <w:noWrap/>
            <w:vAlign w:val="bottom"/>
          </w:tcPr>
          <w:p w14:paraId="057AB24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F15A388" w14:textId="77777777" w:rsidR="00410D5F" w:rsidRDefault="00410D5F" w:rsidP="004F6FB5">
            <w:pPr>
              <w:rPr>
                <w:rFonts w:ascii="Times New Roman" w:hAnsi="Times New Roman"/>
                <w:sz w:val="20"/>
                <w:lang w:eastAsia="en-CA"/>
              </w:rPr>
            </w:pPr>
          </w:p>
        </w:tc>
      </w:tr>
      <w:tr w:rsidR="00410D5F" w14:paraId="53D6D9E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66F07D5"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Louiseville</w:t>
            </w:r>
            <w:proofErr w:type="spellEnd"/>
          </w:p>
        </w:tc>
        <w:tc>
          <w:tcPr>
            <w:tcW w:w="1267" w:type="dxa"/>
            <w:tcBorders>
              <w:top w:val="nil"/>
              <w:left w:val="nil"/>
              <w:bottom w:val="single" w:sz="4" w:space="0" w:color="auto"/>
              <w:right w:val="single" w:sz="4" w:space="0" w:color="auto"/>
            </w:tcBorders>
            <w:noWrap/>
            <w:vAlign w:val="bottom"/>
          </w:tcPr>
          <w:p w14:paraId="3C8C3C4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AF1A86A" w14:textId="77777777" w:rsidR="00410D5F" w:rsidRDefault="00410D5F" w:rsidP="004F6FB5">
            <w:pPr>
              <w:rPr>
                <w:rFonts w:ascii="Times New Roman" w:hAnsi="Times New Roman"/>
                <w:sz w:val="20"/>
                <w:lang w:eastAsia="en-CA"/>
              </w:rPr>
            </w:pPr>
          </w:p>
        </w:tc>
      </w:tr>
      <w:tr w:rsidR="00410D5F" w14:paraId="038EC494" w14:textId="77777777" w:rsidTr="00BB750B">
        <w:trPr>
          <w:trHeight w:val="225"/>
          <w:jc w:val="center"/>
        </w:trPr>
        <w:tc>
          <w:tcPr>
            <w:tcW w:w="2972" w:type="dxa"/>
            <w:tcBorders>
              <w:top w:val="single" w:sz="4" w:space="0" w:color="auto"/>
              <w:left w:val="single" w:sz="4" w:space="0" w:color="auto"/>
              <w:bottom w:val="single" w:sz="4" w:space="0" w:color="auto"/>
              <w:right w:val="single" w:sz="4" w:space="0" w:color="auto"/>
            </w:tcBorders>
            <w:vAlign w:val="bottom"/>
          </w:tcPr>
          <w:p w14:paraId="747336D4"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Louvicourt</w:t>
            </w:r>
            <w:proofErr w:type="spellEnd"/>
          </w:p>
        </w:tc>
        <w:tc>
          <w:tcPr>
            <w:tcW w:w="1267" w:type="dxa"/>
            <w:tcBorders>
              <w:top w:val="single" w:sz="4" w:space="0" w:color="auto"/>
              <w:left w:val="nil"/>
              <w:bottom w:val="single" w:sz="4" w:space="0" w:color="auto"/>
              <w:right w:val="single" w:sz="4" w:space="0" w:color="auto"/>
            </w:tcBorders>
            <w:noWrap/>
            <w:vAlign w:val="bottom"/>
          </w:tcPr>
          <w:p w14:paraId="030B6C2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8403DC6" w14:textId="77777777" w:rsidR="00410D5F" w:rsidRDefault="00410D5F" w:rsidP="004F6FB5">
            <w:pPr>
              <w:rPr>
                <w:rFonts w:ascii="Times New Roman" w:hAnsi="Times New Roman"/>
                <w:sz w:val="20"/>
                <w:lang w:eastAsia="en-CA"/>
              </w:rPr>
            </w:pPr>
          </w:p>
        </w:tc>
      </w:tr>
      <w:tr w:rsidR="00410D5F" w14:paraId="209B3F29" w14:textId="77777777" w:rsidTr="00BB750B">
        <w:trPr>
          <w:trHeight w:val="225"/>
          <w:jc w:val="center"/>
        </w:trPr>
        <w:tc>
          <w:tcPr>
            <w:tcW w:w="2972" w:type="dxa"/>
            <w:tcBorders>
              <w:top w:val="single" w:sz="4" w:space="0" w:color="auto"/>
              <w:left w:val="single" w:sz="4" w:space="0" w:color="auto"/>
              <w:bottom w:val="single" w:sz="4" w:space="0" w:color="auto"/>
              <w:right w:val="single" w:sz="4" w:space="0" w:color="auto"/>
            </w:tcBorders>
            <w:vAlign w:val="bottom"/>
          </w:tcPr>
          <w:p w14:paraId="17181E9C" w14:textId="77777777" w:rsidR="00410D5F" w:rsidRPr="003974F9" w:rsidRDefault="00410D5F" w:rsidP="004F6FB5">
            <w:pPr>
              <w:rPr>
                <w:rFonts w:cs="Arial"/>
                <w:color w:val="000000"/>
                <w:szCs w:val="22"/>
                <w:lang w:val="en-US" w:eastAsia="en-CA"/>
              </w:rPr>
            </w:pPr>
            <w:r w:rsidRPr="003974F9">
              <w:rPr>
                <w:rFonts w:cs="Arial"/>
                <w:color w:val="000000"/>
                <w:lang w:eastAsia="en-CA"/>
              </w:rPr>
              <w:t>Low</w:t>
            </w:r>
          </w:p>
        </w:tc>
        <w:tc>
          <w:tcPr>
            <w:tcW w:w="1267" w:type="dxa"/>
            <w:tcBorders>
              <w:top w:val="single" w:sz="4" w:space="0" w:color="auto"/>
              <w:left w:val="nil"/>
              <w:bottom w:val="single" w:sz="4" w:space="0" w:color="auto"/>
              <w:right w:val="single" w:sz="4" w:space="0" w:color="auto"/>
            </w:tcBorders>
            <w:noWrap/>
            <w:vAlign w:val="bottom"/>
          </w:tcPr>
          <w:p w14:paraId="135B0D0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270FB4E3" w14:textId="77777777" w:rsidR="00410D5F" w:rsidRDefault="00410D5F" w:rsidP="004F6FB5">
            <w:pPr>
              <w:rPr>
                <w:rFonts w:ascii="Times New Roman" w:hAnsi="Times New Roman"/>
                <w:sz w:val="20"/>
                <w:lang w:eastAsia="en-CA"/>
              </w:rPr>
            </w:pPr>
          </w:p>
        </w:tc>
      </w:tr>
      <w:tr w:rsidR="00410D5F" w14:paraId="61225CD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ED2C170"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Luskville</w:t>
            </w:r>
            <w:proofErr w:type="spellEnd"/>
          </w:p>
        </w:tc>
        <w:tc>
          <w:tcPr>
            <w:tcW w:w="1267" w:type="dxa"/>
            <w:tcBorders>
              <w:top w:val="nil"/>
              <w:left w:val="nil"/>
              <w:bottom w:val="single" w:sz="4" w:space="0" w:color="auto"/>
              <w:right w:val="single" w:sz="4" w:space="0" w:color="auto"/>
            </w:tcBorders>
            <w:noWrap/>
            <w:vAlign w:val="bottom"/>
          </w:tcPr>
          <w:p w14:paraId="7653D2B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8C74EB0" w14:textId="77777777" w:rsidR="00410D5F" w:rsidRDefault="00410D5F" w:rsidP="004F6FB5">
            <w:pPr>
              <w:rPr>
                <w:rFonts w:ascii="Times New Roman" w:hAnsi="Times New Roman"/>
                <w:sz w:val="20"/>
                <w:lang w:eastAsia="en-CA"/>
              </w:rPr>
            </w:pPr>
          </w:p>
        </w:tc>
      </w:tr>
      <w:tr w:rsidR="00410D5F" w14:paraId="3E8B8E1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E4FEEE7"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Lyster</w:t>
            </w:r>
            <w:proofErr w:type="spellEnd"/>
          </w:p>
        </w:tc>
        <w:tc>
          <w:tcPr>
            <w:tcW w:w="1267" w:type="dxa"/>
            <w:tcBorders>
              <w:top w:val="nil"/>
              <w:left w:val="nil"/>
              <w:bottom w:val="single" w:sz="4" w:space="0" w:color="auto"/>
              <w:right w:val="single" w:sz="4" w:space="0" w:color="auto"/>
            </w:tcBorders>
            <w:noWrap/>
            <w:vAlign w:val="bottom"/>
          </w:tcPr>
          <w:p w14:paraId="5B8D157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E7D78AE" w14:textId="77777777" w:rsidR="00410D5F" w:rsidRDefault="00410D5F" w:rsidP="004F6FB5">
            <w:pPr>
              <w:rPr>
                <w:rFonts w:ascii="Times New Roman" w:hAnsi="Times New Roman"/>
                <w:sz w:val="20"/>
                <w:lang w:eastAsia="en-CA"/>
              </w:rPr>
            </w:pPr>
          </w:p>
        </w:tc>
      </w:tr>
      <w:tr w:rsidR="00410D5F" w14:paraId="54E9F4F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AD7E5C0"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Macamic</w:t>
            </w:r>
            <w:proofErr w:type="spellEnd"/>
          </w:p>
        </w:tc>
        <w:tc>
          <w:tcPr>
            <w:tcW w:w="1267" w:type="dxa"/>
            <w:tcBorders>
              <w:top w:val="nil"/>
              <w:left w:val="nil"/>
              <w:bottom w:val="single" w:sz="4" w:space="0" w:color="auto"/>
              <w:right w:val="single" w:sz="4" w:space="0" w:color="auto"/>
            </w:tcBorders>
            <w:noWrap/>
            <w:vAlign w:val="bottom"/>
          </w:tcPr>
          <w:p w14:paraId="1795A9D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3A1E563" w14:textId="77777777" w:rsidR="00410D5F" w:rsidRDefault="00410D5F" w:rsidP="004F6FB5">
            <w:pPr>
              <w:rPr>
                <w:rFonts w:ascii="Times New Roman" w:hAnsi="Times New Roman"/>
                <w:sz w:val="20"/>
                <w:lang w:eastAsia="en-CA"/>
              </w:rPr>
            </w:pPr>
          </w:p>
        </w:tc>
      </w:tr>
      <w:tr w:rsidR="00410D5F" w14:paraId="547A072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E674DB8" w14:textId="77777777" w:rsidR="00410D5F" w:rsidRPr="003974F9" w:rsidRDefault="00410D5F" w:rsidP="004F6FB5">
            <w:pPr>
              <w:rPr>
                <w:rFonts w:cs="Arial"/>
                <w:color w:val="000000"/>
                <w:szCs w:val="22"/>
                <w:lang w:val="en-US" w:eastAsia="en-CA"/>
              </w:rPr>
            </w:pPr>
            <w:r w:rsidRPr="003974F9">
              <w:rPr>
                <w:rFonts w:cs="Arial"/>
                <w:color w:val="000000"/>
                <w:lang w:eastAsia="en-CA"/>
              </w:rPr>
              <w:t>Magog</w:t>
            </w:r>
          </w:p>
        </w:tc>
        <w:tc>
          <w:tcPr>
            <w:tcW w:w="1267" w:type="dxa"/>
            <w:tcBorders>
              <w:top w:val="nil"/>
              <w:left w:val="nil"/>
              <w:bottom w:val="single" w:sz="4" w:space="0" w:color="auto"/>
              <w:right w:val="single" w:sz="4" w:space="0" w:color="auto"/>
            </w:tcBorders>
            <w:noWrap/>
            <w:vAlign w:val="bottom"/>
          </w:tcPr>
          <w:p w14:paraId="4C1D693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F59D62C" w14:textId="77777777" w:rsidR="00410D5F" w:rsidRDefault="00410D5F" w:rsidP="004F6FB5">
            <w:pPr>
              <w:rPr>
                <w:rFonts w:ascii="Times New Roman" w:hAnsi="Times New Roman"/>
                <w:sz w:val="20"/>
                <w:lang w:eastAsia="en-CA"/>
              </w:rPr>
            </w:pPr>
          </w:p>
        </w:tc>
      </w:tr>
      <w:tr w:rsidR="00410D5F" w14:paraId="5E0A6D9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870A98C"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Malartic</w:t>
            </w:r>
            <w:proofErr w:type="spellEnd"/>
          </w:p>
        </w:tc>
        <w:tc>
          <w:tcPr>
            <w:tcW w:w="1267" w:type="dxa"/>
            <w:tcBorders>
              <w:top w:val="nil"/>
              <w:left w:val="nil"/>
              <w:bottom w:val="single" w:sz="4" w:space="0" w:color="auto"/>
              <w:right w:val="single" w:sz="4" w:space="0" w:color="auto"/>
            </w:tcBorders>
            <w:noWrap/>
            <w:vAlign w:val="bottom"/>
          </w:tcPr>
          <w:p w14:paraId="452545E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1F7E49F" w14:textId="77777777" w:rsidR="00410D5F" w:rsidRDefault="00410D5F" w:rsidP="004F6FB5">
            <w:pPr>
              <w:rPr>
                <w:rFonts w:ascii="Times New Roman" w:hAnsi="Times New Roman"/>
                <w:sz w:val="20"/>
                <w:lang w:eastAsia="en-CA"/>
              </w:rPr>
            </w:pPr>
          </w:p>
        </w:tc>
      </w:tr>
      <w:tr w:rsidR="00410D5F" w14:paraId="278C73E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11B4525"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Maniwaki</w:t>
            </w:r>
            <w:proofErr w:type="spellEnd"/>
          </w:p>
        </w:tc>
        <w:tc>
          <w:tcPr>
            <w:tcW w:w="1267" w:type="dxa"/>
            <w:tcBorders>
              <w:top w:val="nil"/>
              <w:left w:val="nil"/>
              <w:bottom w:val="single" w:sz="4" w:space="0" w:color="auto"/>
              <w:right w:val="single" w:sz="4" w:space="0" w:color="auto"/>
            </w:tcBorders>
            <w:noWrap/>
            <w:vAlign w:val="bottom"/>
          </w:tcPr>
          <w:p w14:paraId="1E388FF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AF86D77" w14:textId="77777777" w:rsidR="00410D5F" w:rsidRDefault="00410D5F" w:rsidP="004F6FB5">
            <w:pPr>
              <w:rPr>
                <w:rFonts w:ascii="Times New Roman" w:hAnsi="Times New Roman"/>
                <w:sz w:val="20"/>
                <w:lang w:eastAsia="en-CA"/>
              </w:rPr>
            </w:pPr>
          </w:p>
        </w:tc>
      </w:tr>
      <w:tr w:rsidR="00410D5F" w14:paraId="3BA68A4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247408E"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Manouane</w:t>
            </w:r>
            <w:proofErr w:type="spellEnd"/>
          </w:p>
        </w:tc>
        <w:tc>
          <w:tcPr>
            <w:tcW w:w="1267" w:type="dxa"/>
            <w:tcBorders>
              <w:top w:val="nil"/>
              <w:left w:val="nil"/>
              <w:bottom w:val="single" w:sz="4" w:space="0" w:color="auto"/>
              <w:right w:val="single" w:sz="4" w:space="0" w:color="auto"/>
            </w:tcBorders>
            <w:noWrap/>
            <w:vAlign w:val="bottom"/>
          </w:tcPr>
          <w:p w14:paraId="1284670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C71FA91" w14:textId="77777777" w:rsidR="00410D5F" w:rsidRDefault="00410D5F" w:rsidP="004F6FB5">
            <w:pPr>
              <w:rPr>
                <w:rFonts w:ascii="Times New Roman" w:hAnsi="Times New Roman"/>
                <w:sz w:val="20"/>
                <w:lang w:eastAsia="en-CA"/>
              </w:rPr>
            </w:pPr>
          </w:p>
        </w:tc>
      </w:tr>
      <w:tr w:rsidR="00410D5F" w14:paraId="12A4273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F12C9EF" w14:textId="77777777" w:rsidR="00410D5F" w:rsidRPr="003974F9" w:rsidRDefault="00410D5F" w:rsidP="004F6FB5">
            <w:pPr>
              <w:rPr>
                <w:rFonts w:cs="Arial"/>
                <w:color w:val="000000"/>
                <w:szCs w:val="22"/>
                <w:lang w:val="en-US" w:eastAsia="en-CA"/>
              </w:rPr>
            </w:pPr>
            <w:r w:rsidRPr="003974F9">
              <w:rPr>
                <w:rFonts w:cs="Arial"/>
                <w:color w:val="000000"/>
                <w:lang w:eastAsia="en-CA"/>
              </w:rPr>
              <w:t>Manseau</w:t>
            </w:r>
          </w:p>
        </w:tc>
        <w:tc>
          <w:tcPr>
            <w:tcW w:w="1267" w:type="dxa"/>
            <w:tcBorders>
              <w:top w:val="nil"/>
              <w:left w:val="nil"/>
              <w:bottom w:val="single" w:sz="4" w:space="0" w:color="auto"/>
              <w:right w:val="single" w:sz="4" w:space="0" w:color="auto"/>
            </w:tcBorders>
            <w:noWrap/>
            <w:vAlign w:val="bottom"/>
          </w:tcPr>
          <w:p w14:paraId="0ED9CC5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481CD0C" w14:textId="77777777" w:rsidR="00410D5F" w:rsidRDefault="00410D5F" w:rsidP="004F6FB5">
            <w:pPr>
              <w:rPr>
                <w:rFonts w:ascii="Times New Roman" w:hAnsi="Times New Roman"/>
                <w:sz w:val="20"/>
                <w:lang w:eastAsia="en-CA"/>
              </w:rPr>
            </w:pPr>
          </w:p>
        </w:tc>
      </w:tr>
      <w:tr w:rsidR="00410D5F" w14:paraId="6DF950D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E814B5D"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Maskinonge</w:t>
            </w:r>
            <w:proofErr w:type="spellEnd"/>
          </w:p>
        </w:tc>
        <w:tc>
          <w:tcPr>
            <w:tcW w:w="1267" w:type="dxa"/>
            <w:tcBorders>
              <w:top w:val="nil"/>
              <w:left w:val="nil"/>
              <w:bottom w:val="single" w:sz="4" w:space="0" w:color="auto"/>
              <w:right w:val="single" w:sz="4" w:space="0" w:color="auto"/>
            </w:tcBorders>
            <w:noWrap/>
            <w:vAlign w:val="bottom"/>
          </w:tcPr>
          <w:p w14:paraId="0134F53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7B0354A" w14:textId="77777777" w:rsidR="00410D5F" w:rsidRDefault="00410D5F" w:rsidP="004F6FB5">
            <w:pPr>
              <w:rPr>
                <w:rFonts w:ascii="Times New Roman" w:hAnsi="Times New Roman"/>
                <w:sz w:val="20"/>
                <w:lang w:eastAsia="en-CA"/>
              </w:rPr>
            </w:pPr>
          </w:p>
        </w:tc>
      </w:tr>
      <w:tr w:rsidR="00410D5F" w14:paraId="2B4D3AA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09E4DAD"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Matagami</w:t>
            </w:r>
            <w:proofErr w:type="spellEnd"/>
          </w:p>
        </w:tc>
        <w:tc>
          <w:tcPr>
            <w:tcW w:w="1267" w:type="dxa"/>
            <w:tcBorders>
              <w:top w:val="nil"/>
              <w:left w:val="nil"/>
              <w:bottom w:val="single" w:sz="4" w:space="0" w:color="auto"/>
              <w:right w:val="single" w:sz="4" w:space="0" w:color="auto"/>
            </w:tcBorders>
            <w:noWrap/>
            <w:vAlign w:val="bottom"/>
          </w:tcPr>
          <w:p w14:paraId="2416A11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32FC961" w14:textId="77777777" w:rsidR="00410D5F" w:rsidRDefault="00410D5F" w:rsidP="004F6FB5">
            <w:pPr>
              <w:rPr>
                <w:rFonts w:ascii="Times New Roman" w:hAnsi="Times New Roman"/>
                <w:sz w:val="20"/>
                <w:lang w:eastAsia="en-CA"/>
              </w:rPr>
            </w:pPr>
          </w:p>
        </w:tc>
      </w:tr>
      <w:tr w:rsidR="00410D5F" w14:paraId="5B288190"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CD0A74F" w14:textId="77777777" w:rsidR="00410D5F" w:rsidRPr="003974F9" w:rsidRDefault="00410D5F" w:rsidP="004F6FB5">
            <w:pPr>
              <w:rPr>
                <w:rFonts w:cs="Arial"/>
                <w:color w:val="000000"/>
                <w:szCs w:val="22"/>
                <w:lang w:val="en-US" w:eastAsia="en-CA"/>
              </w:rPr>
            </w:pPr>
            <w:r w:rsidRPr="003974F9">
              <w:rPr>
                <w:rFonts w:cs="Arial"/>
                <w:color w:val="000000"/>
                <w:lang w:eastAsia="en-CA"/>
              </w:rPr>
              <w:t>Montebello</w:t>
            </w:r>
          </w:p>
        </w:tc>
        <w:tc>
          <w:tcPr>
            <w:tcW w:w="1267" w:type="dxa"/>
            <w:tcBorders>
              <w:top w:val="nil"/>
              <w:left w:val="nil"/>
              <w:bottom w:val="single" w:sz="4" w:space="0" w:color="auto"/>
              <w:right w:val="single" w:sz="4" w:space="0" w:color="auto"/>
            </w:tcBorders>
            <w:noWrap/>
            <w:vAlign w:val="bottom"/>
          </w:tcPr>
          <w:p w14:paraId="7BAF5ED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11D6091E" w14:textId="77777777" w:rsidR="00410D5F" w:rsidRDefault="00410D5F" w:rsidP="004F6FB5">
            <w:pPr>
              <w:rPr>
                <w:rFonts w:ascii="Times New Roman" w:hAnsi="Times New Roman"/>
                <w:sz w:val="20"/>
                <w:lang w:eastAsia="en-CA"/>
              </w:rPr>
            </w:pPr>
          </w:p>
        </w:tc>
      </w:tr>
      <w:tr w:rsidR="00410D5F" w14:paraId="75D7CE4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BFF5DF6" w14:textId="77777777" w:rsidR="00410D5F" w:rsidRPr="003974F9" w:rsidRDefault="00410D5F" w:rsidP="004F6FB5">
            <w:pPr>
              <w:rPr>
                <w:rFonts w:cs="Arial"/>
                <w:color w:val="000000"/>
                <w:szCs w:val="22"/>
                <w:lang w:val="en-US" w:eastAsia="en-CA"/>
              </w:rPr>
            </w:pPr>
            <w:r w:rsidRPr="003974F9">
              <w:rPr>
                <w:rFonts w:cs="Arial"/>
                <w:color w:val="000000"/>
                <w:lang w:eastAsia="en-CA"/>
              </w:rPr>
              <w:t>Mont-Laurier</w:t>
            </w:r>
          </w:p>
        </w:tc>
        <w:tc>
          <w:tcPr>
            <w:tcW w:w="1267" w:type="dxa"/>
            <w:tcBorders>
              <w:top w:val="nil"/>
              <w:left w:val="nil"/>
              <w:bottom w:val="single" w:sz="4" w:space="0" w:color="auto"/>
              <w:right w:val="single" w:sz="4" w:space="0" w:color="auto"/>
            </w:tcBorders>
            <w:noWrap/>
            <w:vAlign w:val="bottom"/>
          </w:tcPr>
          <w:p w14:paraId="4EC4686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FE52C0D" w14:textId="77777777" w:rsidR="00410D5F" w:rsidRDefault="00410D5F" w:rsidP="004F6FB5">
            <w:pPr>
              <w:rPr>
                <w:rFonts w:ascii="Times New Roman" w:hAnsi="Times New Roman"/>
                <w:sz w:val="20"/>
                <w:lang w:eastAsia="en-CA"/>
              </w:rPr>
            </w:pPr>
          </w:p>
        </w:tc>
      </w:tr>
      <w:tr w:rsidR="00410D5F" w14:paraId="55809FF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3108427" w14:textId="77777777" w:rsidR="00410D5F" w:rsidRPr="003974F9" w:rsidRDefault="00410D5F" w:rsidP="004F6FB5">
            <w:pPr>
              <w:rPr>
                <w:rFonts w:cs="Arial"/>
                <w:color w:val="000000"/>
                <w:szCs w:val="22"/>
                <w:lang w:val="en-US" w:eastAsia="en-CA"/>
              </w:rPr>
            </w:pPr>
            <w:r w:rsidRPr="003974F9">
              <w:rPr>
                <w:rFonts w:cs="Arial"/>
                <w:color w:val="000000"/>
                <w:lang w:eastAsia="en-CA"/>
              </w:rPr>
              <w:t>Nantes</w:t>
            </w:r>
          </w:p>
        </w:tc>
        <w:tc>
          <w:tcPr>
            <w:tcW w:w="1267" w:type="dxa"/>
            <w:tcBorders>
              <w:top w:val="nil"/>
              <w:left w:val="nil"/>
              <w:bottom w:val="single" w:sz="4" w:space="0" w:color="auto"/>
              <w:right w:val="single" w:sz="4" w:space="0" w:color="auto"/>
            </w:tcBorders>
            <w:noWrap/>
            <w:vAlign w:val="bottom"/>
          </w:tcPr>
          <w:p w14:paraId="5BAAC5C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17235A4" w14:textId="77777777" w:rsidR="00410D5F" w:rsidRDefault="00410D5F" w:rsidP="004F6FB5">
            <w:pPr>
              <w:rPr>
                <w:rFonts w:ascii="Times New Roman" w:hAnsi="Times New Roman"/>
                <w:sz w:val="20"/>
                <w:lang w:eastAsia="en-CA"/>
              </w:rPr>
            </w:pPr>
          </w:p>
        </w:tc>
      </w:tr>
      <w:tr w:rsidR="00410D5F" w14:paraId="402D62D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2854981"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Nedelec</w:t>
            </w:r>
            <w:proofErr w:type="spellEnd"/>
          </w:p>
        </w:tc>
        <w:tc>
          <w:tcPr>
            <w:tcW w:w="1267" w:type="dxa"/>
            <w:tcBorders>
              <w:top w:val="nil"/>
              <w:left w:val="nil"/>
              <w:bottom w:val="single" w:sz="4" w:space="0" w:color="auto"/>
              <w:right w:val="single" w:sz="4" w:space="0" w:color="auto"/>
            </w:tcBorders>
            <w:noWrap/>
            <w:vAlign w:val="bottom"/>
          </w:tcPr>
          <w:p w14:paraId="0E61A8F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39CC48E" w14:textId="77777777" w:rsidR="00410D5F" w:rsidRDefault="00410D5F" w:rsidP="004F6FB5">
            <w:pPr>
              <w:rPr>
                <w:rFonts w:ascii="Times New Roman" w:hAnsi="Times New Roman"/>
                <w:sz w:val="20"/>
                <w:lang w:eastAsia="en-CA"/>
              </w:rPr>
            </w:pPr>
          </w:p>
        </w:tc>
      </w:tr>
      <w:tr w:rsidR="00410D5F" w14:paraId="014C7EB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835911F" w14:textId="77777777" w:rsidR="00410D5F" w:rsidRPr="003974F9" w:rsidRDefault="00410D5F" w:rsidP="004F6FB5">
            <w:pPr>
              <w:rPr>
                <w:rFonts w:cs="Arial"/>
                <w:color w:val="000000"/>
                <w:szCs w:val="22"/>
                <w:lang w:val="en-US" w:eastAsia="en-CA"/>
              </w:rPr>
            </w:pPr>
            <w:r w:rsidRPr="003974F9">
              <w:rPr>
                <w:rFonts w:cs="Arial"/>
                <w:color w:val="000000"/>
                <w:lang w:eastAsia="en-CA"/>
              </w:rPr>
              <w:t>Nemaska</w:t>
            </w:r>
          </w:p>
        </w:tc>
        <w:tc>
          <w:tcPr>
            <w:tcW w:w="1267" w:type="dxa"/>
            <w:tcBorders>
              <w:top w:val="nil"/>
              <w:left w:val="nil"/>
              <w:bottom w:val="single" w:sz="4" w:space="0" w:color="auto"/>
              <w:right w:val="single" w:sz="4" w:space="0" w:color="auto"/>
            </w:tcBorders>
            <w:noWrap/>
            <w:vAlign w:val="bottom"/>
          </w:tcPr>
          <w:p w14:paraId="2A0D22E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55002306" w14:textId="77777777" w:rsidR="00410D5F" w:rsidRDefault="00410D5F" w:rsidP="004F6FB5">
            <w:pPr>
              <w:rPr>
                <w:rFonts w:ascii="Times New Roman" w:hAnsi="Times New Roman"/>
                <w:sz w:val="20"/>
                <w:lang w:eastAsia="en-CA"/>
              </w:rPr>
            </w:pPr>
          </w:p>
        </w:tc>
      </w:tr>
      <w:tr w:rsidR="00410D5F" w14:paraId="7B35CFD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EA6DF2A" w14:textId="77777777" w:rsidR="00410D5F" w:rsidRPr="003974F9" w:rsidRDefault="00410D5F" w:rsidP="004F6FB5">
            <w:pPr>
              <w:rPr>
                <w:rFonts w:cs="Arial"/>
                <w:color w:val="000000"/>
                <w:szCs w:val="22"/>
                <w:lang w:val="en-US" w:eastAsia="en-CA"/>
              </w:rPr>
            </w:pPr>
            <w:r w:rsidRPr="003974F9">
              <w:rPr>
                <w:rFonts w:cs="Arial"/>
                <w:color w:val="000000"/>
                <w:lang w:eastAsia="en-CA"/>
              </w:rPr>
              <w:t>Nicolet</w:t>
            </w:r>
          </w:p>
        </w:tc>
        <w:tc>
          <w:tcPr>
            <w:tcW w:w="1267" w:type="dxa"/>
            <w:tcBorders>
              <w:top w:val="nil"/>
              <w:left w:val="nil"/>
              <w:bottom w:val="single" w:sz="4" w:space="0" w:color="auto"/>
              <w:right w:val="single" w:sz="4" w:space="0" w:color="auto"/>
            </w:tcBorders>
            <w:noWrap/>
            <w:vAlign w:val="bottom"/>
          </w:tcPr>
          <w:p w14:paraId="12CC4B8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27AC71F" w14:textId="77777777" w:rsidR="00410D5F" w:rsidRDefault="00410D5F" w:rsidP="004F6FB5">
            <w:pPr>
              <w:rPr>
                <w:rFonts w:ascii="Times New Roman" w:hAnsi="Times New Roman"/>
                <w:sz w:val="20"/>
                <w:lang w:eastAsia="en-CA"/>
              </w:rPr>
            </w:pPr>
          </w:p>
        </w:tc>
      </w:tr>
      <w:tr w:rsidR="00410D5F" w14:paraId="0875F53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A746F28"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Nominingue</w:t>
            </w:r>
            <w:proofErr w:type="spellEnd"/>
          </w:p>
        </w:tc>
        <w:tc>
          <w:tcPr>
            <w:tcW w:w="1267" w:type="dxa"/>
            <w:tcBorders>
              <w:top w:val="nil"/>
              <w:left w:val="nil"/>
              <w:bottom w:val="single" w:sz="4" w:space="0" w:color="auto"/>
              <w:right w:val="single" w:sz="4" w:space="0" w:color="auto"/>
            </w:tcBorders>
            <w:noWrap/>
            <w:vAlign w:val="bottom"/>
          </w:tcPr>
          <w:p w14:paraId="3FD946F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D837D98" w14:textId="77777777" w:rsidR="00410D5F" w:rsidRDefault="00410D5F" w:rsidP="004F6FB5">
            <w:pPr>
              <w:rPr>
                <w:rFonts w:ascii="Times New Roman" w:hAnsi="Times New Roman"/>
                <w:sz w:val="20"/>
                <w:lang w:eastAsia="en-CA"/>
              </w:rPr>
            </w:pPr>
          </w:p>
        </w:tc>
      </w:tr>
      <w:tr w:rsidR="00410D5F" w14:paraId="0574AD5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04D9713"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Norbertville</w:t>
            </w:r>
            <w:proofErr w:type="spellEnd"/>
          </w:p>
        </w:tc>
        <w:tc>
          <w:tcPr>
            <w:tcW w:w="1267" w:type="dxa"/>
            <w:tcBorders>
              <w:top w:val="nil"/>
              <w:left w:val="nil"/>
              <w:bottom w:val="single" w:sz="4" w:space="0" w:color="auto"/>
              <w:right w:val="single" w:sz="4" w:space="0" w:color="auto"/>
            </w:tcBorders>
            <w:noWrap/>
            <w:vAlign w:val="bottom"/>
          </w:tcPr>
          <w:p w14:paraId="2BA9880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21D50D87" w14:textId="77777777" w:rsidR="00410D5F" w:rsidRDefault="00410D5F" w:rsidP="004F6FB5">
            <w:pPr>
              <w:rPr>
                <w:rFonts w:ascii="Times New Roman" w:hAnsi="Times New Roman"/>
                <w:sz w:val="20"/>
                <w:lang w:eastAsia="en-CA"/>
              </w:rPr>
            </w:pPr>
          </w:p>
        </w:tc>
      </w:tr>
      <w:tr w:rsidR="00410D5F" w14:paraId="3419343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82BA0E6"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Normetal</w:t>
            </w:r>
            <w:proofErr w:type="spellEnd"/>
          </w:p>
        </w:tc>
        <w:tc>
          <w:tcPr>
            <w:tcW w:w="1267" w:type="dxa"/>
            <w:tcBorders>
              <w:top w:val="nil"/>
              <w:left w:val="nil"/>
              <w:bottom w:val="single" w:sz="4" w:space="0" w:color="auto"/>
              <w:right w:val="single" w:sz="4" w:space="0" w:color="auto"/>
            </w:tcBorders>
            <w:noWrap/>
            <w:vAlign w:val="bottom"/>
          </w:tcPr>
          <w:p w14:paraId="6CC888C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6433D903" w14:textId="77777777" w:rsidR="00410D5F" w:rsidRDefault="00410D5F" w:rsidP="004F6FB5">
            <w:pPr>
              <w:rPr>
                <w:rFonts w:ascii="Times New Roman" w:hAnsi="Times New Roman"/>
                <w:sz w:val="20"/>
                <w:lang w:eastAsia="en-CA"/>
              </w:rPr>
            </w:pPr>
          </w:p>
        </w:tc>
      </w:tr>
      <w:tr w:rsidR="00410D5F" w14:paraId="1B8D0A0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5F4D994" w14:textId="77777777" w:rsidR="00410D5F" w:rsidRPr="003974F9" w:rsidRDefault="00410D5F" w:rsidP="004F6FB5">
            <w:pPr>
              <w:rPr>
                <w:rFonts w:cs="Arial"/>
                <w:color w:val="000000"/>
                <w:szCs w:val="22"/>
                <w:lang w:val="en-US" w:eastAsia="en-CA"/>
              </w:rPr>
            </w:pPr>
            <w:r w:rsidRPr="003974F9">
              <w:rPr>
                <w:rFonts w:cs="Arial"/>
                <w:color w:val="000000"/>
                <w:lang w:eastAsia="en-CA"/>
              </w:rPr>
              <w:t>North Hatley</w:t>
            </w:r>
          </w:p>
        </w:tc>
        <w:tc>
          <w:tcPr>
            <w:tcW w:w="1267" w:type="dxa"/>
            <w:tcBorders>
              <w:top w:val="nil"/>
              <w:left w:val="nil"/>
              <w:bottom w:val="single" w:sz="4" w:space="0" w:color="auto"/>
              <w:right w:val="single" w:sz="4" w:space="0" w:color="auto"/>
            </w:tcBorders>
            <w:noWrap/>
            <w:vAlign w:val="bottom"/>
          </w:tcPr>
          <w:p w14:paraId="5D4BD41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11346B9" w14:textId="77777777" w:rsidR="00410D5F" w:rsidRDefault="00410D5F" w:rsidP="004F6FB5">
            <w:pPr>
              <w:rPr>
                <w:rFonts w:ascii="Times New Roman" w:hAnsi="Times New Roman"/>
                <w:sz w:val="20"/>
                <w:lang w:eastAsia="en-CA"/>
              </w:rPr>
            </w:pPr>
          </w:p>
        </w:tc>
      </w:tr>
      <w:tr w:rsidR="00410D5F" w14:paraId="3CC2F1C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CC6EB84" w14:textId="77777777" w:rsidR="00410D5F" w:rsidRPr="003974F9" w:rsidRDefault="00410D5F" w:rsidP="004F6FB5">
            <w:pPr>
              <w:rPr>
                <w:rFonts w:cs="Arial"/>
                <w:color w:val="000000"/>
                <w:szCs w:val="22"/>
                <w:lang w:val="en-US" w:eastAsia="en-CA"/>
              </w:rPr>
            </w:pPr>
            <w:r w:rsidRPr="003974F9">
              <w:rPr>
                <w:rFonts w:cs="Arial"/>
                <w:color w:val="000000"/>
                <w:lang w:eastAsia="en-CA"/>
              </w:rPr>
              <w:t>Notre-Dame-de-la-</w:t>
            </w:r>
            <w:proofErr w:type="spellStart"/>
            <w:r w:rsidRPr="003974F9">
              <w:rPr>
                <w:rFonts w:cs="Arial"/>
                <w:color w:val="000000"/>
                <w:lang w:eastAsia="en-CA"/>
              </w:rPr>
              <w:t>Paix</w:t>
            </w:r>
            <w:proofErr w:type="spellEnd"/>
          </w:p>
        </w:tc>
        <w:tc>
          <w:tcPr>
            <w:tcW w:w="1267" w:type="dxa"/>
            <w:tcBorders>
              <w:top w:val="nil"/>
              <w:left w:val="nil"/>
              <w:bottom w:val="single" w:sz="4" w:space="0" w:color="auto"/>
              <w:right w:val="single" w:sz="4" w:space="0" w:color="auto"/>
            </w:tcBorders>
            <w:noWrap/>
            <w:vAlign w:val="bottom"/>
          </w:tcPr>
          <w:p w14:paraId="4645DE2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0169392C" w14:textId="77777777" w:rsidR="00410D5F" w:rsidRDefault="00410D5F" w:rsidP="004F6FB5">
            <w:pPr>
              <w:rPr>
                <w:rFonts w:ascii="Times New Roman" w:hAnsi="Times New Roman"/>
                <w:sz w:val="20"/>
                <w:lang w:eastAsia="en-CA"/>
              </w:rPr>
            </w:pPr>
          </w:p>
        </w:tc>
      </w:tr>
      <w:tr w:rsidR="00410D5F" w14:paraId="5F678DF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DC219E4" w14:textId="77777777" w:rsidR="00410D5F" w:rsidRPr="003974F9" w:rsidRDefault="00410D5F" w:rsidP="004F6FB5">
            <w:pPr>
              <w:rPr>
                <w:rFonts w:cs="Arial"/>
                <w:color w:val="000000"/>
                <w:szCs w:val="22"/>
                <w:lang w:val="en-US" w:eastAsia="en-CA"/>
              </w:rPr>
            </w:pPr>
            <w:r w:rsidRPr="003974F9">
              <w:rPr>
                <w:rFonts w:cs="Arial"/>
                <w:color w:val="000000"/>
                <w:lang w:eastAsia="en-CA"/>
              </w:rPr>
              <w:t>Notre-Dame-de-la-</w:t>
            </w:r>
            <w:proofErr w:type="spellStart"/>
            <w:r w:rsidRPr="003974F9">
              <w:rPr>
                <w:rFonts w:cs="Arial"/>
                <w:color w:val="000000"/>
                <w:lang w:eastAsia="en-CA"/>
              </w:rPr>
              <w:t>Salette</w:t>
            </w:r>
            <w:proofErr w:type="spellEnd"/>
          </w:p>
        </w:tc>
        <w:tc>
          <w:tcPr>
            <w:tcW w:w="1267" w:type="dxa"/>
            <w:tcBorders>
              <w:top w:val="nil"/>
              <w:left w:val="nil"/>
              <w:bottom w:val="single" w:sz="4" w:space="0" w:color="auto"/>
              <w:right w:val="single" w:sz="4" w:space="0" w:color="auto"/>
            </w:tcBorders>
            <w:noWrap/>
            <w:vAlign w:val="bottom"/>
          </w:tcPr>
          <w:p w14:paraId="3A68006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2E4D260" w14:textId="77777777" w:rsidR="00410D5F" w:rsidRDefault="00410D5F" w:rsidP="004F6FB5">
            <w:pPr>
              <w:rPr>
                <w:rFonts w:ascii="Times New Roman" w:hAnsi="Times New Roman"/>
                <w:sz w:val="20"/>
                <w:lang w:eastAsia="en-CA"/>
              </w:rPr>
            </w:pPr>
          </w:p>
        </w:tc>
      </w:tr>
      <w:tr w:rsidR="00410D5F" w14:paraId="085E85E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2BEBF9C" w14:textId="77777777" w:rsidR="00410D5F" w:rsidRPr="003974F9" w:rsidRDefault="00410D5F" w:rsidP="004F6FB5">
            <w:pPr>
              <w:rPr>
                <w:rFonts w:cs="Arial"/>
                <w:color w:val="000000"/>
                <w:szCs w:val="22"/>
                <w:lang w:val="en-US" w:eastAsia="en-CA"/>
              </w:rPr>
            </w:pPr>
            <w:r w:rsidRPr="003974F9">
              <w:rPr>
                <w:rFonts w:cs="Arial"/>
                <w:color w:val="000000"/>
                <w:lang w:eastAsia="en-CA"/>
              </w:rPr>
              <w:t>Notre-Dame-de-Lourdes</w:t>
            </w:r>
          </w:p>
        </w:tc>
        <w:tc>
          <w:tcPr>
            <w:tcW w:w="1267" w:type="dxa"/>
            <w:tcBorders>
              <w:top w:val="nil"/>
              <w:left w:val="nil"/>
              <w:bottom w:val="single" w:sz="4" w:space="0" w:color="auto"/>
              <w:right w:val="single" w:sz="4" w:space="0" w:color="auto"/>
            </w:tcBorders>
            <w:noWrap/>
            <w:vAlign w:val="bottom"/>
          </w:tcPr>
          <w:p w14:paraId="0AC98CF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713138D7" w14:textId="77777777" w:rsidR="00410D5F" w:rsidRDefault="00410D5F" w:rsidP="004F6FB5">
            <w:pPr>
              <w:rPr>
                <w:rFonts w:ascii="Times New Roman" w:hAnsi="Times New Roman"/>
                <w:sz w:val="20"/>
                <w:lang w:eastAsia="en-CA"/>
              </w:rPr>
            </w:pPr>
          </w:p>
        </w:tc>
      </w:tr>
      <w:tr w:rsidR="00410D5F" w14:paraId="01A2F7E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D436A59" w14:textId="77777777" w:rsidR="00410D5F" w:rsidRPr="003974F9" w:rsidRDefault="00410D5F" w:rsidP="004F6FB5">
            <w:pPr>
              <w:rPr>
                <w:rFonts w:cs="Arial"/>
                <w:color w:val="000000"/>
                <w:szCs w:val="22"/>
                <w:lang w:val="en-US" w:eastAsia="en-CA"/>
              </w:rPr>
            </w:pPr>
            <w:r w:rsidRPr="003974F9">
              <w:rPr>
                <w:rFonts w:cs="Arial"/>
                <w:color w:val="000000"/>
                <w:lang w:eastAsia="en-CA"/>
              </w:rPr>
              <w:t>Notre-Dame-du-Bon-Conseil</w:t>
            </w:r>
          </w:p>
        </w:tc>
        <w:tc>
          <w:tcPr>
            <w:tcW w:w="1267" w:type="dxa"/>
            <w:tcBorders>
              <w:top w:val="nil"/>
              <w:left w:val="nil"/>
              <w:bottom w:val="single" w:sz="4" w:space="0" w:color="auto"/>
              <w:right w:val="single" w:sz="4" w:space="0" w:color="auto"/>
            </w:tcBorders>
            <w:noWrap/>
            <w:vAlign w:val="bottom"/>
          </w:tcPr>
          <w:p w14:paraId="0E53AF1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3B7138F6" w14:textId="77777777" w:rsidR="00410D5F" w:rsidRDefault="00410D5F" w:rsidP="004F6FB5">
            <w:pPr>
              <w:rPr>
                <w:rFonts w:ascii="Times New Roman" w:hAnsi="Times New Roman"/>
                <w:sz w:val="20"/>
                <w:lang w:eastAsia="en-CA"/>
              </w:rPr>
            </w:pPr>
          </w:p>
        </w:tc>
      </w:tr>
      <w:tr w:rsidR="00410D5F" w14:paraId="7F04349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40D3E25" w14:textId="77777777" w:rsidR="00410D5F" w:rsidRPr="003974F9" w:rsidRDefault="00410D5F" w:rsidP="004F6FB5">
            <w:pPr>
              <w:rPr>
                <w:rFonts w:cs="Arial"/>
                <w:color w:val="000000"/>
                <w:szCs w:val="22"/>
                <w:lang w:val="en-US" w:eastAsia="en-CA"/>
              </w:rPr>
            </w:pPr>
            <w:r w:rsidRPr="003974F9">
              <w:rPr>
                <w:rFonts w:cs="Arial"/>
                <w:color w:val="000000"/>
                <w:lang w:eastAsia="en-CA"/>
              </w:rPr>
              <w:t>Notre-Dame-du-</w:t>
            </w:r>
            <w:proofErr w:type="spellStart"/>
            <w:r w:rsidRPr="003974F9">
              <w:rPr>
                <w:rFonts w:cs="Arial"/>
                <w:color w:val="000000"/>
                <w:lang w:eastAsia="en-CA"/>
              </w:rPr>
              <w:t>Laus</w:t>
            </w:r>
            <w:proofErr w:type="spellEnd"/>
          </w:p>
        </w:tc>
        <w:tc>
          <w:tcPr>
            <w:tcW w:w="1267" w:type="dxa"/>
            <w:tcBorders>
              <w:top w:val="nil"/>
              <w:left w:val="nil"/>
              <w:bottom w:val="single" w:sz="4" w:space="0" w:color="auto"/>
              <w:right w:val="single" w:sz="4" w:space="0" w:color="auto"/>
            </w:tcBorders>
            <w:noWrap/>
            <w:vAlign w:val="bottom"/>
          </w:tcPr>
          <w:p w14:paraId="6B15FA7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45378C0A" w14:textId="77777777" w:rsidR="00410D5F" w:rsidRDefault="00410D5F" w:rsidP="004F6FB5">
            <w:pPr>
              <w:rPr>
                <w:rFonts w:ascii="Times New Roman" w:hAnsi="Times New Roman"/>
                <w:sz w:val="20"/>
                <w:lang w:eastAsia="en-CA"/>
              </w:rPr>
            </w:pPr>
          </w:p>
        </w:tc>
      </w:tr>
      <w:tr w:rsidR="00410D5F" w14:paraId="54EA60D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F61B62E" w14:textId="77777777" w:rsidR="00410D5F" w:rsidRPr="003974F9" w:rsidRDefault="00410D5F" w:rsidP="004F6FB5">
            <w:pPr>
              <w:rPr>
                <w:rFonts w:cs="Arial"/>
                <w:color w:val="000000"/>
                <w:szCs w:val="22"/>
                <w:lang w:val="en-US" w:eastAsia="en-CA"/>
              </w:rPr>
            </w:pPr>
            <w:r w:rsidRPr="003974F9">
              <w:rPr>
                <w:rFonts w:cs="Arial"/>
                <w:color w:val="000000"/>
                <w:lang w:eastAsia="en-CA"/>
              </w:rPr>
              <w:t>Notre-Dame-du-Nord</w:t>
            </w:r>
          </w:p>
        </w:tc>
        <w:tc>
          <w:tcPr>
            <w:tcW w:w="1267" w:type="dxa"/>
            <w:tcBorders>
              <w:top w:val="nil"/>
              <w:left w:val="nil"/>
              <w:bottom w:val="single" w:sz="4" w:space="0" w:color="auto"/>
              <w:right w:val="single" w:sz="4" w:space="0" w:color="auto"/>
            </w:tcBorders>
            <w:noWrap/>
            <w:vAlign w:val="bottom"/>
          </w:tcPr>
          <w:p w14:paraId="4296E75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3235CC46" w14:textId="77777777" w:rsidR="00410D5F" w:rsidRDefault="00410D5F" w:rsidP="004F6FB5">
            <w:pPr>
              <w:rPr>
                <w:rFonts w:ascii="Times New Roman" w:hAnsi="Times New Roman"/>
                <w:sz w:val="20"/>
                <w:lang w:eastAsia="en-CA"/>
              </w:rPr>
            </w:pPr>
          </w:p>
        </w:tc>
      </w:tr>
      <w:tr w:rsidR="00410D5F" w14:paraId="6CAE386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E91CF8E" w14:textId="77777777" w:rsidR="00410D5F" w:rsidRPr="003974F9" w:rsidRDefault="00410D5F" w:rsidP="004F6FB5">
            <w:pPr>
              <w:rPr>
                <w:rFonts w:cs="Arial"/>
                <w:color w:val="000000"/>
                <w:szCs w:val="22"/>
                <w:lang w:val="en-US" w:eastAsia="en-CA"/>
              </w:rPr>
            </w:pPr>
            <w:proofErr w:type="spellStart"/>
            <w:r w:rsidRPr="003974F9">
              <w:rPr>
                <w:rFonts w:cs="Arial"/>
                <w:color w:val="000000"/>
                <w:lang w:eastAsia="en-CA"/>
              </w:rPr>
              <w:t>Obedjiwan</w:t>
            </w:r>
            <w:proofErr w:type="spellEnd"/>
          </w:p>
        </w:tc>
        <w:tc>
          <w:tcPr>
            <w:tcW w:w="1267" w:type="dxa"/>
            <w:tcBorders>
              <w:top w:val="nil"/>
              <w:left w:val="nil"/>
              <w:bottom w:val="single" w:sz="4" w:space="0" w:color="auto"/>
              <w:right w:val="single" w:sz="4" w:space="0" w:color="auto"/>
            </w:tcBorders>
            <w:noWrap/>
            <w:vAlign w:val="bottom"/>
          </w:tcPr>
          <w:p w14:paraId="7AD43DF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hideMark/>
          </w:tcPr>
          <w:p w14:paraId="3B595211" w14:textId="77777777" w:rsidR="00410D5F" w:rsidRDefault="00410D5F" w:rsidP="004F6FB5">
            <w:pPr>
              <w:rPr>
                <w:rFonts w:ascii="Times New Roman" w:hAnsi="Times New Roman"/>
                <w:sz w:val="20"/>
                <w:lang w:eastAsia="en-CA"/>
              </w:rPr>
            </w:pPr>
          </w:p>
        </w:tc>
      </w:tr>
      <w:tr w:rsidR="00410D5F" w14:paraId="15490AF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2B6CCA3" w14:textId="77777777" w:rsidR="00410D5F" w:rsidRPr="003974F9" w:rsidRDefault="00410D5F" w:rsidP="004F6FB5">
            <w:pPr>
              <w:rPr>
                <w:rFonts w:cs="Arial"/>
                <w:color w:val="000000"/>
                <w:lang w:eastAsia="en-CA"/>
              </w:rPr>
            </w:pPr>
            <w:r w:rsidRPr="003974F9">
              <w:rPr>
                <w:rFonts w:cs="Arial"/>
                <w:color w:val="000000"/>
                <w:lang w:eastAsia="en-CA"/>
              </w:rPr>
              <w:t>Ottawa-Hull</w:t>
            </w:r>
          </w:p>
        </w:tc>
        <w:tc>
          <w:tcPr>
            <w:tcW w:w="1267" w:type="dxa"/>
            <w:tcBorders>
              <w:top w:val="nil"/>
              <w:left w:val="nil"/>
              <w:bottom w:val="single" w:sz="4" w:space="0" w:color="auto"/>
              <w:right w:val="single" w:sz="4" w:space="0" w:color="auto"/>
            </w:tcBorders>
            <w:noWrap/>
            <w:vAlign w:val="bottom"/>
          </w:tcPr>
          <w:p w14:paraId="69D587E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FCC2234" w14:textId="77777777" w:rsidR="00410D5F" w:rsidRDefault="00410D5F" w:rsidP="004F6FB5">
            <w:pPr>
              <w:rPr>
                <w:rFonts w:ascii="Times New Roman" w:hAnsi="Times New Roman"/>
                <w:sz w:val="20"/>
                <w:lang w:eastAsia="en-CA"/>
              </w:rPr>
            </w:pPr>
          </w:p>
        </w:tc>
      </w:tr>
      <w:tr w:rsidR="00410D5F" w14:paraId="54B2A38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E35A887" w14:textId="77777777" w:rsidR="00410D5F" w:rsidRPr="003974F9" w:rsidRDefault="00410D5F" w:rsidP="004F6FB5">
            <w:pPr>
              <w:rPr>
                <w:rFonts w:cs="Arial"/>
                <w:color w:val="000000"/>
                <w:lang w:eastAsia="en-CA"/>
              </w:rPr>
            </w:pPr>
            <w:proofErr w:type="spellStart"/>
            <w:r w:rsidRPr="003974F9">
              <w:rPr>
                <w:rFonts w:cs="Arial"/>
                <w:color w:val="000000"/>
                <w:lang w:eastAsia="en-CA"/>
              </w:rPr>
              <w:t>Palmarolle</w:t>
            </w:r>
            <w:proofErr w:type="spellEnd"/>
          </w:p>
        </w:tc>
        <w:tc>
          <w:tcPr>
            <w:tcW w:w="1267" w:type="dxa"/>
            <w:tcBorders>
              <w:top w:val="nil"/>
              <w:left w:val="nil"/>
              <w:bottom w:val="single" w:sz="4" w:space="0" w:color="auto"/>
              <w:right w:val="single" w:sz="4" w:space="0" w:color="auto"/>
            </w:tcBorders>
            <w:noWrap/>
            <w:vAlign w:val="bottom"/>
          </w:tcPr>
          <w:p w14:paraId="5B8F08E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9545E4E" w14:textId="77777777" w:rsidR="00410D5F" w:rsidRDefault="00410D5F" w:rsidP="004F6FB5">
            <w:pPr>
              <w:rPr>
                <w:rFonts w:ascii="Times New Roman" w:hAnsi="Times New Roman"/>
                <w:sz w:val="20"/>
                <w:lang w:eastAsia="en-CA"/>
              </w:rPr>
            </w:pPr>
          </w:p>
        </w:tc>
      </w:tr>
      <w:tr w:rsidR="00410D5F" w14:paraId="1F0A111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437B5E0" w14:textId="77777777" w:rsidR="00410D5F" w:rsidRPr="003974F9" w:rsidRDefault="00410D5F" w:rsidP="004F6FB5">
            <w:pPr>
              <w:rPr>
                <w:rFonts w:cs="Arial"/>
                <w:color w:val="000000"/>
                <w:lang w:eastAsia="en-CA"/>
              </w:rPr>
            </w:pPr>
            <w:proofErr w:type="spellStart"/>
            <w:r w:rsidRPr="003974F9">
              <w:rPr>
                <w:rFonts w:cs="Arial"/>
                <w:color w:val="000000"/>
                <w:lang w:eastAsia="en-CA"/>
              </w:rPr>
              <w:t>Papineauville</w:t>
            </w:r>
            <w:proofErr w:type="spellEnd"/>
          </w:p>
        </w:tc>
        <w:tc>
          <w:tcPr>
            <w:tcW w:w="1267" w:type="dxa"/>
            <w:tcBorders>
              <w:top w:val="nil"/>
              <w:left w:val="nil"/>
              <w:bottom w:val="single" w:sz="4" w:space="0" w:color="auto"/>
              <w:right w:val="single" w:sz="4" w:space="0" w:color="auto"/>
            </w:tcBorders>
            <w:noWrap/>
            <w:vAlign w:val="bottom"/>
          </w:tcPr>
          <w:p w14:paraId="484931A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B03E236" w14:textId="77777777" w:rsidR="00410D5F" w:rsidRDefault="00410D5F" w:rsidP="004F6FB5">
            <w:pPr>
              <w:rPr>
                <w:rFonts w:ascii="Times New Roman" w:hAnsi="Times New Roman"/>
                <w:sz w:val="20"/>
                <w:lang w:eastAsia="en-CA"/>
              </w:rPr>
            </w:pPr>
          </w:p>
        </w:tc>
      </w:tr>
      <w:tr w:rsidR="00410D5F" w14:paraId="1462D4E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03DEF7A" w14:textId="77777777" w:rsidR="00410D5F" w:rsidRPr="003974F9" w:rsidRDefault="00410D5F" w:rsidP="004F6FB5">
            <w:pPr>
              <w:rPr>
                <w:rFonts w:cs="Arial"/>
                <w:color w:val="000000"/>
                <w:lang w:eastAsia="en-CA"/>
              </w:rPr>
            </w:pPr>
            <w:r w:rsidRPr="003974F9">
              <w:rPr>
                <w:rFonts w:cs="Arial"/>
                <w:color w:val="000000"/>
                <w:lang w:eastAsia="en-CA"/>
              </w:rPr>
              <w:t>Parc De La Verendrye</w:t>
            </w:r>
          </w:p>
        </w:tc>
        <w:tc>
          <w:tcPr>
            <w:tcW w:w="1267" w:type="dxa"/>
            <w:tcBorders>
              <w:top w:val="nil"/>
              <w:left w:val="nil"/>
              <w:bottom w:val="single" w:sz="4" w:space="0" w:color="auto"/>
              <w:right w:val="single" w:sz="4" w:space="0" w:color="auto"/>
            </w:tcBorders>
            <w:noWrap/>
            <w:vAlign w:val="bottom"/>
          </w:tcPr>
          <w:p w14:paraId="4318F28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F1D5C18" w14:textId="77777777" w:rsidR="00410D5F" w:rsidRDefault="00410D5F" w:rsidP="004F6FB5">
            <w:pPr>
              <w:rPr>
                <w:rFonts w:ascii="Times New Roman" w:hAnsi="Times New Roman"/>
                <w:sz w:val="20"/>
                <w:lang w:eastAsia="en-CA"/>
              </w:rPr>
            </w:pPr>
          </w:p>
        </w:tc>
      </w:tr>
      <w:tr w:rsidR="00410D5F" w14:paraId="36EB03D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E8E164E" w14:textId="77777777" w:rsidR="00410D5F" w:rsidRPr="003974F9" w:rsidRDefault="00410D5F" w:rsidP="004F6FB5">
            <w:pPr>
              <w:rPr>
                <w:rFonts w:cs="Arial"/>
                <w:color w:val="000000"/>
                <w:lang w:eastAsia="en-CA"/>
              </w:rPr>
            </w:pPr>
            <w:r w:rsidRPr="003974F9">
              <w:rPr>
                <w:rFonts w:cs="Arial"/>
                <w:color w:val="000000"/>
                <w:lang w:eastAsia="en-CA"/>
              </w:rPr>
              <w:t>Parent</w:t>
            </w:r>
          </w:p>
        </w:tc>
        <w:tc>
          <w:tcPr>
            <w:tcW w:w="1267" w:type="dxa"/>
            <w:tcBorders>
              <w:top w:val="nil"/>
              <w:left w:val="nil"/>
              <w:bottom w:val="single" w:sz="4" w:space="0" w:color="auto"/>
              <w:right w:val="single" w:sz="4" w:space="0" w:color="auto"/>
            </w:tcBorders>
            <w:noWrap/>
            <w:vAlign w:val="bottom"/>
          </w:tcPr>
          <w:p w14:paraId="1BFA824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463E23C" w14:textId="77777777" w:rsidR="00410D5F" w:rsidRDefault="00410D5F" w:rsidP="004F6FB5">
            <w:pPr>
              <w:rPr>
                <w:rFonts w:ascii="Times New Roman" w:hAnsi="Times New Roman"/>
                <w:sz w:val="20"/>
                <w:lang w:eastAsia="en-CA"/>
              </w:rPr>
            </w:pPr>
          </w:p>
        </w:tc>
      </w:tr>
      <w:tr w:rsidR="00410D5F" w14:paraId="1C86F89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0FF4C9C" w14:textId="77777777" w:rsidR="00410D5F" w:rsidRPr="003974F9" w:rsidRDefault="00410D5F" w:rsidP="004F6FB5">
            <w:pPr>
              <w:rPr>
                <w:rFonts w:cs="Arial"/>
                <w:color w:val="000000"/>
                <w:lang w:eastAsia="en-CA"/>
              </w:rPr>
            </w:pPr>
            <w:r w:rsidRPr="003974F9">
              <w:rPr>
                <w:rFonts w:cs="Arial"/>
                <w:color w:val="000000"/>
                <w:lang w:eastAsia="en-CA"/>
              </w:rPr>
              <w:t>Perkins</w:t>
            </w:r>
          </w:p>
        </w:tc>
        <w:tc>
          <w:tcPr>
            <w:tcW w:w="1267" w:type="dxa"/>
            <w:tcBorders>
              <w:top w:val="nil"/>
              <w:left w:val="nil"/>
              <w:bottom w:val="single" w:sz="4" w:space="0" w:color="auto"/>
              <w:right w:val="single" w:sz="4" w:space="0" w:color="auto"/>
            </w:tcBorders>
            <w:noWrap/>
            <w:vAlign w:val="bottom"/>
          </w:tcPr>
          <w:p w14:paraId="0D2AE00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0E140FD" w14:textId="77777777" w:rsidR="00410D5F" w:rsidRDefault="00410D5F" w:rsidP="004F6FB5">
            <w:pPr>
              <w:rPr>
                <w:rFonts w:ascii="Times New Roman" w:hAnsi="Times New Roman"/>
                <w:sz w:val="20"/>
                <w:lang w:eastAsia="en-CA"/>
              </w:rPr>
            </w:pPr>
          </w:p>
        </w:tc>
      </w:tr>
      <w:tr w:rsidR="00410D5F" w14:paraId="39734FEF"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0FB61B2" w14:textId="77777777" w:rsidR="00410D5F" w:rsidRPr="003974F9" w:rsidRDefault="00410D5F" w:rsidP="004F6FB5">
            <w:pPr>
              <w:rPr>
                <w:rFonts w:cs="Arial"/>
                <w:color w:val="000000"/>
                <w:lang w:eastAsia="en-CA"/>
              </w:rPr>
            </w:pPr>
            <w:proofErr w:type="spellStart"/>
            <w:r w:rsidRPr="003974F9">
              <w:rPr>
                <w:rFonts w:cs="Arial"/>
                <w:color w:val="000000"/>
                <w:lang w:eastAsia="en-CA"/>
              </w:rPr>
              <w:t>Plessisville</w:t>
            </w:r>
            <w:proofErr w:type="spellEnd"/>
          </w:p>
        </w:tc>
        <w:tc>
          <w:tcPr>
            <w:tcW w:w="1267" w:type="dxa"/>
            <w:tcBorders>
              <w:top w:val="nil"/>
              <w:left w:val="nil"/>
              <w:bottom w:val="single" w:sz="4" w:space="0" w:color="auto"/>
              <w:right w:val="single" w:sz="4" w:space="0" w:color="auto"/>
            </w:tcBorders>
            <w:noWrap/>
            <w:vAlign w:val="bottom"/>
          </w:tcPr>
          <w:p w14:paraId="46DF9CE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B93A025" w14:textId="77777777" w:rsidR="00410D5F" w:rsidRDefault="00410D5F" w:rsidP="004F6FB5">
            <w:pPr>
              <w:rPr>
                <w:rFonts w:ascii="Times New Roman" w:hAnsi="Times New Roman"/>
                <w:sz w:val="20"/>
                <w:lang w:eastAsia="en-CA"/>
              </w:rPr>
            </w:pPr>
          </w:p>
        </w:tc>
      </w:tr>
      <w:tr w:rsidR="00410D5F" w14:paraId="1FED17C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7CE48E9" w14:textId="77777777" w:rsidR="00410D5F" w:rsidRPr="003974F9" w:rsidRDefault="00410D5F" w:rsidP="004F6FB5">
            <w:pPr>
              <w:rPr>
                <w:rFonts w:cs="Arial"/>
                <w:color w:val="000000"/>
                <w:lang w:eastAsia="en-CA"/>
              </w:rPr>
            </w:pPr>
            <w:r w:rsidRPr="003974F9">
              <w:rPr>
                <w:rFonts w:cs="Arial"/>
                <w:color w:val="000000"/>
                <w:lang w:eastAsia="en-CA"/>
              </w:rPr>
              <w:t>Princeville</w:t>
            </w:r>
          </w:p>
        </w:tc>
        <w:tc>
          <w:tcPr>
            <w:tcW w:w="1267" w:type="dxa"/>
            <w:tcBorders>
              <w:top w:val="nil"/>
              <w:left w:val="nil"/>
              <w:bottom w:val="single" w:sz="4" w:space="0" w:color="auto"/>
              <w:right w:val="single" w:sz="4" w:space="0" w:color="auto"/>
            </w:tcBorders>
            <w:noWrap/>
            <w:vAlign w:val="bottom"/>
          </w:tcPr>
          <w:p w14:paraId="5FCFD84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3A805A3" w14:textId="77777777" w:rsidR="00410D5F" w:rsidRDefault="00410D5F" w:rsidP="004F6FB5">
            <w:pPr>
              <w:rPr>
                <w:rFonts w:ascii="Times New Roman" w:hAnsi="Times New Roman"/>
                <w:sz w:val="20"/>
                <w:lang w:eastAsia="en-CA"/>
              </w:rPr>
            </w:pPr>
          </w:p>
        </w:tc>
      </w:tr>
      <w:tr w:rsidR="00410D5F" w14:paraId="53CF36A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5B52346" w14:textId="77777777" w:rsidR="00410D5F" w:rsidRPr="003974F9" w:rsidRDefault="00410D5F" w:rsidP="004F6FB5">
            <w:pPr>
              <w:rPr>
                <w:rFonts w:cs="Arial"/>
                <w:color w:val="000000"/>
                <w:lang w:eastAsia="en-CA"/>
              </w:rPr>
            </w:pPr>
            <w:proofErr w:type="spellStart"/>
            <w:r w:rsidRPr="003974F9">
              <w:rPr>
                <w:rFonts w:cs="Arial"/>
                <w:color w:val="000000"/>
                <w:lang w:eastAsia="en-CA"/>
              </w:rPr>
              <w:t>Puvirnituk</w:t>
            </w:r>
            <w:proofErr w:type="spellEnd"/>
          </w:p>
        </w:tc>
        <w:tc>
          <w:tcPr>
            <w:tcW w:w="1267" w:type="dxa"/>
            <w:tcBorders>
              <w:top w:val="nil"/>
              <w:left w:val="nil"/>
              <w:bottom w:val="single" w:sz="4" w:space="0" w:color="auto"/>
              <w:right w:val="single" w:sz="4" w:space="0" w:color="auto"/>
            </w:tcBorders>
            <w:noWrap/>
            <w:vAlign w:val="bottom"/>
          </w:tcPr>
          <w:p w14:paraId="71171E4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EF26311" w14:textId="77777777" w:rsidR="00410D5F" w:rsidRDefault="00410D5F" w:rsidP="004F6FB5">
            <w:pPr>
              <w:rPr>
                <w:rFonts w:ascii="Times New Roman" w:hAnsi="Times New Roman"/>
                <w:sz w:val="20"/>
                <w:lang w:eastAsia="en-CA"/>
              </w:rPr>
            </w:pPr>
          </w:p>
        </w:tc>
      </w:tr>
      <w:tr w:rsidR="00410D5F" w14:paraId="3BDD1E0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F707657" w14:textId="77777777" w:rsidR="00410D5F" w:rsidRPr="003974F9" w:rsidRDefault="00410D5F" w:rsidP="004F6FB5">
            <w:pPr>
              <w:rPr>
                <w:rFonts w:cs="Arial"/>
                <w:color w:val="000000"/>
                <w:lang w:eastAsia="en-CA"/>
              </w:rPr>
            </w:pPr>
            <w:proofErr w:type="spellStart"/>
            <w:r w:rsidRPr="003974F9">
              <w:rPr>
                <w:rFonts w:cs="Arial"/>
                <w:color w:val="000000"/>
                <w:lang w:eastAsia="en-CA"/>
              </w:rPr>
              <w:t>Quaqtaq</w:t>
            </w:r>
            <w:proofErr w:type="spellEnd"/>
          </w:p>
        </w:tc>
        <w:tc>
          <w:tcPr>
            <w:tcW w:w="1267" w:type="dxa"/>
            <w:tcBorders>
              <w:top w:val="nil"/>
              <w:left w:val="nil"/>
              <w:bottom w:val="single" w:sz="4" w:space="0" w:color="auto"/>
              <w:right w:val="single" w:sz="4" w:space="0" w:color="auto"/>
            </w:tcBorders>
            <w:noWrap/>
            <w:vAlign w:val="bottom"/>
          </w:tcPr>
          <w:p w14:paraId="2878C0F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B90C4DD" w14:textId="77777777" w:rsidR="00410D5F" w:rsidRDefault="00410D5F" w:rsidP="004F6FB5">
            <w:pPr>
              <w:rPr>
                <w:rFonts w:ascii="Times New Roman" w:hAnsi="Times New Roman"/>
                <w:sz w:val="20"/>
                <w:lang w:eastAsia="en-CA"/>
              </w:rPr>
            </w:pPr>
          </w:p>
        </w:tc>
      </w:tr>
      <w:tr w:rsidR="00410D5F" w14:paraId="32880B7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CD6319D" w14:textId="77777777" w:rsidR="00410D5F" w:rsidRPr="003974F9" w:rsidRDefault="00410D5F" w:rsidP="004F6FB5">
            <w:pPr>
              <w:rPr>
                <w:rFonts w:cs="Arial"/>
                <w:color w:val="000000"/>
                <w:lang w:eastAsia="en-CA"/>
              </w:rPr>
            </w:pPr>
            <w:proofErr w:type="spellStart"/>
            <w:r w:rsidRPr="003974F9">
              <w:rPr>
                <w:rFonts w:cs="Arial"/>
                <w:color w:val="000000"/>
                <w:lang w:eastAsia="en-CA"/>
              </w:rPr>
              <w:t>Quyon</w:t>
            </w:r>
            <w:proofErr w:type="spellEnd"/>
          </w:p>
        </w:tc>
        <w:tc>
          <w:tcPr>
            <w:tcW w:w="1267" w:type="dxa"/>
            <w:tcBorders>
              <w:top w:val="nil"/>
              <w:left w:val="nil"/>
              <w:bottom w:val="single" w:sz="4" w:space="0" w:color="auto"/>
              <w:right w:val="single" w:sz="4" w:space="0" w:color="auto"/>
            </w:tcBorders>
            <w:noWrap/>
            <w:vAlign w:val="bottom"/>
          </w:tcPr>
          <w:p w14:paraId="303A0E8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E4D321B" w14:textId="77777777" w:rsidR="00410D5F" w:rsidRDefault="00410D5F" w:rsidP="004F6FB5">
            <w:pPr>
              <w:rPr>
                <w:rFonts w:ascii="Times New Roman" w:hAnsi="Times New Roman"/>
                <w:sz w:val="20"/>
                <w:lang w:eastAsia="en-CA"/>
              </w:rPr>
            </w:pPr>
          </w:p>
        </w:tc>
      </w:tr>
      <w:tr w:rsidR="00410D5F" w14:paraId="0445C290"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82C2C38" w14:textId="77777777" w:rsidR="00410D5F" w:rsidRPr="003974F9" w:rsidRDefault="00410D5F" w:rsidP="004F6FB5">
            <w:pPr>
              <w:rPr>
                <w:rFonts w:cs="Arial"/>
                <w:color w:val="000000"/>
                <w:lang w:eastAsia="en-CA"/>
              </w:rPr>
            </w:pPr>
            <w:r w:rsidRPr="003974F9">
              <w:rPr>
                <w:rFonts w:cs="Arial"/>
                <w:color w:val="000000"/>
                <w:lang w:eastAsia="en-CA"/>
              </w:rPr>
              <w:t>Radisson</w:t>
            </w:r>
          </w:p>
        </w:tc>
        <w:tc>
          <w:tcPr>
            <w:tcW w:w="1267" w:type="dxa"/>
            <w:tcBorders>
              <w:top w:val="nil"/>
              <w:left w:val="nil"/>
              <w:bottom w:val="single" w:sz="4" w:space="0" w:color="auto"/>
              <w:right w:val="single" w:sz="4" w:space="0" w:color="auto"/>
            </w:tcBorders>
            <w:noWrap/>
            <w:vAlign w:val="bottom"/>
          </w:tcPr>
          <w:p w14:paraId="41A93A5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42FAE7E" w14:textId="77777777" w:rsidR="00410D5F" w:rsidRDefault="00410D5F" w:rsidP="004F6FB5">
            <w:pPr>
              <w:rPr>
                <w:rFonts w:ascii="Times New Roman" w:hAnsi="Times New Roman"/>
                <w:sz w:val="20"/>
                <w:lang w:eastAsia="en-CA"/>
              </w:rPr>
            </w:pPr>
          </w:p>
        </w:tc>
      </w:tr>
      <w:tr w:rsidR="00410D5F" w14:paraId="39347E2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345B6ED" w14:textId="77777777" w:rsidR="00410D5F" w:rsidRPr="003974F9" w:rsidRDefault="00410D5F" w:rsidP="004F6FB5">
            <w:pPr>
              <w:rPr>
                <w:rFonts w:cs="Arial"/>
                <w:color w:val="000000"/>
                <w:lang w:eastAsia="en-CA"/>
              </w:rPr>
            </w:pPr>
            <w:proofErr w:type="spellStart"/>
            <w:r w:rsidRPr="003974F9">
              <w:rPr>
                <w:rFonts w:cs="Arial"/>
                <w:color w:val="000000"/>
                <w:lang w:eastAsia="en-CA"/>
              </w:rPr>
              <w:t>Remigny</w:t>
            </w:r>
            <w:proofErr w:type="spellEnd"/>
          </w:p>
        </w:tc>
        <w:tc>
          <w:tcPr>
            <w:tcW w:w="1267" w:type="dxa"/>
            <w:tcBorders>
              <w:top w:val="nil"/>
              <w:left w:val="nil"/>
              <w:bottom w:val="single" w:sz="4" w:space="0" w:color="auto"/>
              <w:right w:val="single" w:sz="4" w:space="0" w:color="auto"/>
            </w:tcBorders>
            <w:noWrap/>
            <w:vAlign w:val="bottom"/>
          </w:tcPr>
          <w:p w14:paraId="248766C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97FDC54" w14:textId="77777777" w:rsidR="00410D5F" w:rsidRDefault="00410D5F" w:rsidP="004F6FB5">
            <w:pPr>
              <w:rPr>
                <w:rFonts w:ascii="Times New Roman" w:hAnsi="Times New Roman"/>
                <w:sz w:val="20"/>
                <w:lang w:eastAsia="en-CA"/>
              </w:rPr>
            </w:pPr>
          </w:p>
        </w:tc>
      </w:tr>
      <w:tr w:rsidR="00410D5F" w14:paraId="5A105DD0"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DD8468E" w14:textId="77777777" w:rsidR="00410D5F" w:rsidRPr="003974F9" w:rsidRDefault="00410D5F" w:rsidP="004F6FB5">
            <w:pPr>
              <w:rPr>
                <w:rFonts w:cs="Arial"/>
                <w:color w:val="000000"/>
                <w:lang w:eastAsia="en-CA"/>
              </w:rPr>
            </w:pPr>
            <w:r w:rsidRPr="003974F9">
              <w:rPr>
                <w:rFonts w:cs="Arial"/>
                <w:color w:val="000000"/>
                <w:lang w:eastAsia="en-CA"/>
              </w:rPr>
              <w:t>Richmond</w:t>
            </w:r>
          </w:p>
        </w:tc>
        <w:tc>
          <w:tcPr>
            <w:tcW w:w="1267" w:type="dxa"/>
            <w:tcBorders>
              <w:top w:val="nil"/>
              <w:left w:val="nil"/>
              <w:bottom w:val="single" w:sz="4" w:space="0" w:color="auto"/>
              <w:right w:val="single" w:sz="4" w:space="0" w:color="auto"/>
            </w:tcBorders>
            <w:noWrap/>
            <w:vAlign w:val="bottom"/>
          </w:tcPr>
          <w:p w14:paraId="5D178BC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B59409B" w14:textId="77777777" w:rsidR="00410D5F" w:rsidRDefault="00410D5F" w:rsidP="004F6FB5">
            <w:pPr>
              <w:rPr>
                <w:rFonts w:ascii="Times New Roman" w:hAnsi="Times New Roman"/>
                <w:sz w:val="20"/>
                <w:lang w:eastAsia="en-CA"/>
              </w:rPr>
            </w:pPr>
          </w:p>
        </w:tc>
      </w:tr>
      <w:tr w:rsidR="00410D5F" w14:paraId="3850D25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0EBD6CB" w14:textId="77777777" w:rsidR="00410D5F" w:rsidRPr="003974F9" w:rsidRDefault="00410D5F" w:rsidP="004F6FB5">
            <w:pPr>
              <w:rPr>
                <w:rFonts w:cs="Arial"/>
                <w:color w:val="000000"/>
                <w:lang w:eastAsia="en-CA"/>
              </w:rPr>
            </w:pPr>
            <w:r w:rsidRPr="003974F9">
              <w:rPr>
                <w:rFonts w:cs="Arial"/>
                <w:color w:val="000000"/>
                <w:lang w:eastAsia="en-CA"/>
              </w:rPr>
              <w:t>Riviere-</w:t>
            </w:r>
            <w:proofErr w:type="spellStart"/>
            <w:r w:rsidRPr="003974F9">
              <w:rPr>
                <w:rFonts w:cs="Arial"/>
                <w:color w:val="000000"/>
                <w:lang w:eastAsia="en-CA"/>
              </w:rPr>
              <w:t>Heva</w:t>
            </w:r>
            <w:proofErr w:type="spellEnd"/>
          </w:p>
        </w:tc>
        <w:tc>
          <w:tcPr>
            <w:tcW w:w="1267" w:type="dxa"/>
            <w:tcBorders>
              <w:top w:val="nil"/>
              <w:left w:val="nil"/>
              <w:bottom w:val="single" w:sz="4" w:space="0" w:color="auto"/>
              <w:right w:val="single" w:sz="4" w:space="0" w:color="auto"/>
            </w:tcBorders>
            <w:noWrap/>
            <w:vAlign w:val="bottom"/>
          </w:tcPr>
          <w:p w14:paraId="329C089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702FA80" w14:textId="77777777" w:rsidR="00410D5F" w:rsidRDefault="00410D5F" w:rsidP="004F6FB5">
            <w:pPr>
              <w:rPr>
                <w:rFonts w:ascii="Times New Roman" w:hAnsi="Times New Roman"/>
                <w:sz w:val="20"/>
                <w:lang w:eastAsia="en-CA"/>
              </w:rPr>
            </w:pPr>
          </w:p>
        </w:tc>
      </w:tr>
      <w:tr w:rsidR="00410D5F" w14:paraId="7B558C3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FA17B1E" w14:textId="77777777" w:rsidR="00410D5F" w:rsidRPr="003974F9" w:rsidRDefault="00410D5F" w:rsidP="004F6FB5">
            <w:pPr>
              <w:rPr>
                <w:rFonts w:cs="Arial"/>
                <w:color w:val="000000"/>
                <w:lang w:eastAsia="en-CA"/>
              </w:rPr>
            </w:pPr>
            <w:proofErr w:type="spellStart"/>
            <w:r w:rsidRPr="003974F9">
              <w:rPr>
                <w:rFonts w:cs="Arial"/>
                <w:color w:val="000000"/>
                <w:lang w:eastAsia="en-CA"/>
              </w:rPr>
              <w:t>Rochebaucourt</w:t>
            </w:r>
            <w:proofErr w:type="spellEnd"/>
          </w:p>
        </w:tc>
        <w:tc>
          <w:tcPr>
            <w:tcW w:w="1267" w:type="dxa"/>
            <w:tcBorders>
              <w:top w:val="nil"/>
              <w:left w:val="nil"/>
              <w:bottom w:val="single" w:sz="4" w:space="0" w:color="auto"/>
              <w:right w:val="single" w:sz="4" w:space="0" w:color="auto"/>
            </w:tcBorders>
            <w:noWrap/>
            <w:vAlign w:val="bottom"/>
          </w:tcPr>
          <w:p w14:paraId="40FCF3E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324F19A" w14:textId="77777777" w:rsidR="00410D5F" w:rsidRDefault="00410D5F" w:rsidP="004F6FB5">
            <w:pPr>
              <w:rPr>
                <w:rFonts w:ascii="Times New Roman" w:hAnsi="Times New Roman"/>
                <w:sz w:val="20"/>
                <w:lang w:eastAsia="en-CA"/>
              </w:rPr>
            </w:pPr>
          </w:p>
        </w:tc>
      </w:tr>
      <w:tr w:rsidR="00410D5F" w14:paraId="41CEDAA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BF20490" w14:textId="77777777" w:rsidR="00410D5F" w:rsidRPr="003974F9" w:rsidRDefault="00410D5F" w:rsidP="004F6FB5">
            <w:pPr>
              <w:rPr>
                <w:rFonts w:cs="Arial"/>
                <w:color w:val="000000"/>
                <w:lang w:eastAsia="en-CA"/>
              </w:rPr>
            </w:pPr>
            <w:r w:rsidRPr="003974F9">
              <w:rPr>
                <w:rFonts w:cs="Arial"/>
                <w:color w:val="000000"/>
                <w:lang w:eastAsia="en-CA"/>
              </w:rPr>
              <w:t>Rock Island</w:t>
            </w:r>
          </w:p>
        </w:tc>
        <w:tc>
          <w:tcPr>
            <w:tcW w:w="1267" w:type="dxa"/>
            <w:tcBorders>
              <w:top w:val="nil"/>
              <w:left w:val="nil"/>
              <w:bottom w:val="single" w:sz="4" w:space="0" w:color="auto"/>
              <w:right w:val="single" w:sz="4" w:space="0" w:color="auto"/>
            </w:tcBorders>
            <w:noWrap/>
            <w:vAlign w:val="bottom"/>
          </w:tcPr>
          <w:p w14:paraId="2EA5BA4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6E888A5" w14:textId="77777777" w:rsidR="00410D5F" w:rsidRDefault="00410D5F" w:rsidP="004F6FB5">
            <w:pPr>
              <w:rPr>
                <w:rFonts w:ascii="Times New Roman" w:hAnsi="Times New Roman"/>
                <w:sz w:val="20"/>
                <w:lang w:eastAsia="en-CA"/>
              </w:rPr>
            </w:pPr>
          </w:p>
        </w:tc>
      </w:tr>
      <w:tr w:rsidR="00410D5F" w14:paraId="4CE97BE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7A7727E" w14:textId="77777777" w:rsidR="00410D5F" w:rsidRPr="003974F9" w:rsidRDefault="00410D5F" w:rsidP="004F6FB5">
            <w:pPr>
              <w:rPr>
                <w:rFonts w:cs="Arial"/>
                <w:color w:val="000000"/>
                <w:lang w:eastAsia="en-CA"/>
              </w:rPr>
            </w:pPr>
            <w:r w:rsidRPr="003974F9">
              <w:rPr>
                <w:rFonts w:cs="Arial"/>
                <w:color w:val="000000"/>
                <w:lang w:eastAsia="en-CA"/>
              </w:rPr>
              <w:t>Rouyn-Noranda</w:t>
            </w:r>
          </w:p>
        </w:tc>
        <w:tc>
          <w:tcPr>
            <w:tcW w:w="1267" w:type="dxa"/>
            <w:tcBorders>
              <w:top w:val="nil"/>
              <w:left w:val="nil"/>
              <w:bottom w:val="single" w:sz="4" w:space="0" w:color="auto"/>
              <w:right w:val="single" w:sz="4" w:space="0" w:color="auto"/>
            </w:tcBorders>
            <w:noWrap/>
            <w:vAlign w:val="bottom"/>
          </w:tcPr>
          <w:p w14:paraId="2DE0113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801ECE3" w14:textId="77777777" w:rsidR="00410D5F" w:rsidRDefault="00410D5F" w:rsidP="004F6FB5">
            <w:pPr>
              <w:rPr>
                <w:rFonts w:ascii="Times New Roman" w:hAnsi="Times New Roman"/>
                <w:sz w:val="20"/>
                <w:lang w:eastAsia="en-CA"/>
              </w:rPr>
            </w:pPr>
          </w:p>
        </w:tc>
      </w:tr>
      <w:tr w:rsidR="00410D5F" w14:paraId="25CB1AB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4426884" w14:textId="77777777" w:rsidR="00410D5F" w:rsidRPr="003974F9" w:rsidRDefault="00410D5F" w:rsidP="004F6FB5">
            <w:pPr>
              <w:rPr>
                <w:rFonts w:cs="Arial"/>
                <w:color w:val="000000"/>
                <w:lang w:eastAsia="en-CA"/>
              </w:rPr>
            </w:pPr>
            <w:r w:rsidRPr="003974F9">
              <w:rPr>
                <w:rFonts w:cs="Arial"/>
                <w:color w:val="000000"/>
                <w:lang w:eastAsia="en-CA"/>
              </w:rPr>
              <w:t>Saint-Albert</w:t>
            </w:r>
          </w:p>
        </w:tc>
        <w:tc>
          <w:tcPr>
            <w:tcW w:w="1267" w:type="dxa"/>
            <w:tcBorders>
              <w:top w:val="nil"/>
              <w:left w:val="nil"/>
              <w:bottom w:val="single" w:sz="4" w:space="0" w:color="auto"/>
              <w:right w:val="single" w:sz="4" w:space="0" w:color="auto"/>
            </w:tcBorders>
            <w:noWrap/>
            <w:vAlign w:val="bottom"/>
          </w:tcPr>
          <w:p w14:paraId="72B05A8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28CFCCC" w14:textId="77777777" w:rsidR="00410D5F" w:rsidRDefault="00410D5F" w:rsidP="004F6FB5">
            <w:pPr>
              <w:rPr>
                <w:rFonts w:ascii="Times New Roman" w:hAnsi="Times New Roman"/>
                <w:sz w:val="20"/>
                <w:lang w:eastAsia="en-CA"/>
              </w:rPr>
            </w:pPr>
          </w:p>
        </w:tc>
      </w:tr>
      <w:tr w:rsidR="00410D5F" w14:paraId="6B83EC5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BCCBB03" w14:textId="77777777" w:rsidR="00410D5F" w:rsidRPr="003974F9" w:rsidRDefault="00410D5F" w:rsidP="004F6FB5">
            <w:pPr>
              <w:rPr>
                <w:rFonts w:cs="Arial"/>
                <w:color w:val="000000"/>
                <w:lang w:eastAsia="en-CA"/>
              </w:rPr>
            </w:pPr>
            <w:r w:rsidRPr="003974F9">
              <w:rPr>
                <w:rFonts w:cs="Arial"/>
                <w:color w:val="000000"/>
                <w:lang w:eastAsia="en-CA"/>
              </w:rPr>
              <w:t>Saint-Alexis-Des-</w:t>
            </w:r>
            <w:proofErr w:type="spellStart"/>
            <w:r w:rsidRPr="003974F9">
              <w:rPr>
                <w:rFonts w:cs="Arial"/>
                <w:color w:val="000000"/>
                <w:lang w:eastAsia="en-CA"/>
              </w:rPr>
              <w:t>Monts</w:t>
            </w:r>
            <w:proofErr w:type="spellEnd"/>
          </w:p>
        </w:tc>
        <w:tc>
          <w:tcPr>
            <w:tcW w:w="1267" w:type="dxa"/>
            <w:tcBorders>
              <w:top w:val="nil"/>
              <w:left w:val="nil"/>
              <w:bottom w:val="single" w:sz="4" w:space="0" w:color="auto"/>
              <w:right w:val="single" w:sz="4" w:space="0" w:color="auto"/>
            </w:tcBorders>
            <w:noWrap/>
            <w:vAlign w:val="bottom"/>
          </w:tcPr>
          <w:p w14:paraId="782F6EC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EBAB378" w14:textId="77777777" w:rsidR="00410D5F" w:rsidRDefault="00410D5F" w:rsidP="004F6FB5">
            <w:pPr>
              <w:rPr>
                <w:rFonts w:ascii="Times New Roman" w:hAnsi="Times New Roman"/>
                <w:sz w:val="20"/>
                <w:lang w:eastAsia="en-CA"/>
              </w:rPr>
            </w:pPr>
          </w:p>
        </w:tc>
      </w:tr>
      <w:tr w:rsidR="00410D5F" w14:paraId="7BCB1C5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F0DC494" w14:textId="77777777" w:rsidR="00410D5F" w:rsidRPr="003974F9" w:rsidRDefault="00410D5F" w:rsidP="004F6FB5">
            <w:pPr>
              <w:rPr>
                <w:rFonts w:cs="Arial"/>
                <w:color w:val="000000"/>
                <w:lang w:eastAsia="en-CA"/>
              </w:rPr>
            </w:pPr>
            <w:r w:rsidRPr="003974F9">
              <w:rPr>
                <w:rFonts w:cs="Arial"/>
                <w:color w:val="000000"/>
                <w:lang w:eastAsia="en-CA"/>
              </w:rPr>
              <w:t>Saint-</w:t>
            </w:r>
            <w:proofErr w:type="spellStart"/>
            <w:r w:rsidRPr="003974F9">
              <w:rPr>
                <w:rFonts w:cs="Arial"/>
                <w:color w:val="000000"/>
                <w:lang w:eastAsia="en-CA"/>
              </w:rPr>
              <w:t>Barnabe</w:t>
            </w:r>
            <w:proofErr w:type="spellEnd"/>
          </w:p>
        </w:tc>
        <w:tc>
          <w:tcPr>
            <w:tcW w:w="1267" w:type="dxa"/>
            <w:tcBorders>
              <w:top w:val="nil"/>
              <w:left w:val="nil"/>
              <w:bottom w:val="single" w:sz="4" w:space="0" w:color="auto"/>
              <w:right w:val="single" w:sz="4" w:space="0" w:color="auto"/>
            </w:tcBorders>
            <w:noWrap/>
            <w:vAlign w:val="bottom"/>
          </w:tcPr>
          <w:p w14:paraId="0E3B440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2AC6C80" w14:textId="77777777" w:rsidR="00410D5F" w:rsidRDefault="00410D5F" w:rsidP="004F6FB5">
            <w:pPr>
              <w:rPr>
                <w:rFonts w:ascii="Times New Roman" w:hAnsi="Times New Roman"/>
                <w:sz w:val="20"/>
                <w:lang w:eastAsia="en-CA"/>
              </w:rPr>
            </w:pPr>
          </w:p>
        </w:tc>
      </w:tr>
      <w:tr w:rsidR="00410D5F" w14:paraId="04A4DBAF"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A0A9457" w14:textId="77777777" w:rsidR="00410D5F" w:rsidRPr="003974F9" w:rsidRDefault="00410D5F" w:rsidP="004F6FB5">
            <w:pPr>
              <w:rPr>
                <w:rFonts w:cs="Arial"/>
                <w:color w:val="000000"/>
                <w:lang w:eastAsia="en-CA"/>
              </w:rPr>
            </w:pPr>
            <w:r w:rsidRPr="003974F9">
              <w:rPr>
                <w:rFonts w:cs="Arial"/>
                <w:color w:val="000000"/>
                <w:lang w:eastAsia="en-CA"/>
              </w:rPr>
              <w:t>Saint-</w:t>
            </w:r>
            <w:proofErr w:type="spellStart"/>
            <w:r w:rsidRPr="003974F9">
              <w:rPr>
                <w:rFonts w:cs="Arial"/>
                <w:color w:val="000000"/>
                <w:lang w:eastAsia="en-CA"/>
              </w:rPr>
              <w:t>Ludger</w:t>
            </w:r>
            <w:proofErr w:type="spellEnd"/>
          </w:p>
        </w:tc>
        <w:tc>
          <w:tcPr>
            <w:tcW w:w="1267" w:type="dxa"/>
            <w:tcBorders>
              <w:top w:val="nil"/>
              <w:left w:val="nil"/>
              <w:bottom w:val="single" w:sz="4" w:space="0" w:color="auto"/>
              <w:right w:val="single" w:sz="4" w:space="0" w:color="auto"/>
            </w:tcBorders>
            <w:noWrap/>
            <w:vAlign w:val="bottom"/>
          </w:tcPr>
          <w:p w14:paraId="42E98E9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50F3D06" w14:textId="77777777" w:rsidR="00410D5F" w:rsidRDefault="00410D5F" w:rsidP="004F6FB5">
            <w:pPr>
              <w:rPr>
                <w:rFonts w:ascii="Times New Roman" w:hAnsi="Times New Roman"/>
                <w:sz w:val="20"/>
                <w:lang w:eastAsia="en-CA"/>
              </w:rPr>
            </w:pPr>
          </w:p>
        </w:tc>
      </w:tr>
      <w:tr w:rsidR="00410D5F" w14:paraId="4401CF1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38C8D82" w14:textId="77777777" w:rsidR="00410D5F" w:rsidRPr="003974F9" w:rsidRDefault="00410D5F" w:rsidP="004F6FB5">
            <w:pPr>
              <w:rPr>
                <w:rFonts w:cs="Arial"/>
                <w:color w:val="000000"/>
                <w:lang w:eastAsia="en-CA"/>
              </w:rPr>
            </w:pPr>
            <w:r w:rsidRPr="003974F9">
              <w:rPr>
                <w:rFonts w:cs="Arial"/>
                <w:color w:val="000000"/>
                <w:lang w:eastAsia="en-CA"/>
              </w:rPr>
              <w:t>Saint-Paulin</w:t>
            </w:r>
          </w:p>
        </w:tc>
        <w:tc>
          <w:tcPr>
            <w:tcW w:w="1267" w:type="dxa"/>
            <w:tcBorders>
              <w:top w:val="nil"/>
              <w:left w:val="nil"/>
              <w:bottom w:val="single" w:sz="4" w:space="0" w:color="auto"/>
              <w:right w:val="single" w:sz="4" w:space="0" w:color="auto"/>
            </w:tcBorders>
            <w:noWrap/>
            <w:vAlign w:val="bottom"/>
          </w:tcPr>
          <w:p w14:paraId="021D924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380EC9B" w14:textId="77777777" w:rsidR="00410D5F" w:rsidRDefault="00410D5F" w:rsidP="004F6FB5">
            <w:pPr>
              <w:rPr>
                <w:rFonts w:ascii="Times New Roman" w:hAnsi="Times New Roman"/>
                <w:sz w:val="20"/>
                <w:lang w:eastAsia="en-CA"/>
              </w:rPr>
            </w:pPr>
          </w:p>
        </w:tc>
      </w:tr>
      <w:tr w:rsidR="00410D5F" w14:paraId="2006EECF"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472EC4B" w14:textId="77777777" w:rsidR="00410D5F" w:rsidRPr="003974F9" w:rsidRDefault="00410D5F" w:rsidP="004F6FB5">
            <w:pPr>
              <w:rPr>
                <w:rFonts w:cs="Arial"/>
                <w:color w:val="000000"/>
                <w:lang w:eastAsia="en-CA"/>
              </w:rPr>
            </w:pPr>
            <w:proofErr w:type="spellStart"/>
            <w:r w:rsidRPr="003974F9">
              <w:rPr>
                <w:rFonts w:cs="Arial"/>
                <w:color w:val="000000"/>
                <w:lang w:eastAsia="en-CA"/>
              </w:rPr>
              <w:t>Salluit</w:t>
            </w:r>
            <w:proofErr w:type="spellEnd"/>
          </w:p>
        </w:tc>
        <w:tc>
          <w:tcPr>
            <w:tcW w:w="1267" w:type="dxa"/>
            <w:tcBorders>
              <w:top w:val="nil"/>
              <w:left w:val="nil"/>
              <w:bottom w:val="single" w:sz="4" w:space="0" w:color="auto"/>
              <w:right w:val="single" w:sz="4" w:space="0" w:color="auto"/>
            </w:tcBorders>
            <w:noWrap/>
            <w:vAlign w:val="bottom"/>
          </w:tcPr>
          <w:p w14:paraId="17DFB68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C6A95EF" w14:textId="77777777" w:rsidR="00410D5F" w:rsidRDefault="00410D5F" w:rsidP="004F6FB5">
            <w:pPr>
              <w:rPr>
                <w:rFonts w:ascii="Times New Roman" w:hAnsi="Times New Roman"/>
                <w:sz w:val="20"/>
                <w:lang w:eastAsia="en-CA"/>
              </w:rPr>
            </w:pPr>
          </w:p>
        </w:tc>
      </w:tr>
      <w:tr w:rsidR="00410D5F" w14:paraId="60BC8A8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5042DC7" w14:textId="77777777" w:rsidR="00410D5F" w:rsidRPr="003974F9" w:rsidRDefault="00410D5F" w:rsidP="004F6FB5">
            <w:pPr>
              <w:rPr>
                <w:rFonts w:cs="Arial"/>
                <w:color w:val="000000"/>
                <w:lang w:eastAsia="en-CA"/>
              </w:rPr>
            </w:pPr>
            <w:proofErr w:type="spellStart"/>
            <w:r w:rsidRPr="003974F9">
              <w:rPr>
                <w:rFonts w:cs="Arial"/>
                <w:color w:val="000000"/>
                <w:lang w:eastAsia="en-CA"/>
              </w:rPr>
              <w:t>Sanmaur</w:t>
            </w:r>
            <w:proofErr w:type="spellEnd"/>
          </w:p>
        </w:tc>
        <w:tc>
          <w:tcPr>
            <w:tcW w:w="1267" w:type="dxa"/>
            <w:tcBorders>
              <w:top w:val="nil"/>
              <w:left w:val="nil"/>
              <w:bottom w:val="single" w:sz="4" w:space="0" w:color="auto"/>
              <w:right w:val="single" w:sz="4" w:space="0" w:color="auto"/>
            </w:tcBorders>
            <w:noWrap/>
            <w:vAlign w:val="bottom"/>
          </w:tcPr>
          <w:p w14:paraId="4C5CF61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558F505" w14:textId="77777777" w:rsidR="00410D5F" w:rsidRDefault="00410D5F" w:rsidP="004F6FB5">
            <w:pPr>
              <w:rPr>
                <w:rFonts w:ascii="Times New Roman" w:hAnsi="Times New Roman"/>
                <w:sz w:val="20"/>
                <w:lang w:eastAsia="en-CA"/>
              </w:rPr>
            </w:pPr>
          </w:p>
        </w:tc>
      </w:tr>
      <w:tr w:rsidR="00410D5F" w14:paraId="5473498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C1BEC82" w14:textId="77777777" w:rsidR="00410D5F" w:rsidRPr="003974F9" w:rsidRDefault="00410D5F" w:rsidP="004F6FB5">
            <w:pPr>
              <w:rPr>
                <w:rFonts w:cs="Arial"/>
                <w:color w:val="000000"/>
                <w:lang w:eastAsia="en-CA"/>
              </w:rPr>
            </w:pPr>
            <w:proofErr w:type="spellStart"/>
            <w:r w:rsidRPr="003974F9">
              <w:rPr>
                <w:rFonts w:cs="Arial"/>
                <w:color w:val="000000"/>
                <w:lang w:eastAsia="en-CA"/>
              </w:rPr>
              <w:t>Sawyerville</w:t>
            </w:r>
            <w:proofErr w:type="spellEnd"/>
          </w:p>
        </w:tc>
        <w:tc>
          <w:tcPr>
            <w:tcW w:w="1267" w:type="dxa"/>
            <w:tcBorders>
              <w:top w:val="nil"/>
              <w:left w:val="nil"/>
              <w:bottom w:val="single" w:sz="4" w:space="0" w:color="auto"/>
              <w:right w:val="single" w:sz="4" w:space="0" w:color="auto"/>
            </w:tcBorders>
            <w:noWrap/>
            <w:vAlign w:val="bottom"/>
          </w:tcPr>
          <w:p w14:paraId="164D144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610254A" w14:textId="77777777" w:rsidR="00410D5F" w:rsidRDefault="00410D5F" w:rsidP="004F6FB5">
            <w:pPr>
              <w:rPr>
                <w:rFonts w:ascii="Times New Roman" w:hAnsi="Times New Roman"/>
                <w:sz w:val="20"/>
                <w:lang w:eastAsia="en-CA"/>
              </w:rPr>
            </w:pPr>
          </w:p>
        </w:tc>
      </w:tr>
      <w:tr w:rsidR="00410D5F" w14:paraId="0D88C98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5D851A6" w14:textId="77777777" w:rsidR="00410D5F" w:rsidRPr="003974F9" w:rsidRDefault="00410D5F" w:rsidP="004F6FB5">
            <w:pPr>
              <w:rPr>
                <w:rFonts w:cs="Arial"/>
                <w:color w:val="000000"/>
                <w:lang w:eastAsia="en-CA"/>
              </w:rPr>
            </w:pPr>
            <w:proofErr w:type="spellStart"/>
            <w:r w:rsidRPr="003974F9">
              <w:rPr>
                <w:rFonts w:cs="Arial"/>
                <w:color w:val="000000"/>
                <w:lang w:eastAsia="en-CA"/>
              </w:rPr>
              <w:t>Scotstown</w:t>
            </w:r>
            <w:proofErr w:type="spellEnd"/>
          </w:p>
        </w:tc>
        <w:tc>
          <w:tcPr>
            <w:tcW w:w="1267" w:type="dxa"/>
            <w:tcBorders>
              <w:top w:val="nil"/>
              <w:left w:val="nil"/>
              <w:bottom w:val="single" w:sz="4" w:space="0" w:color="auto"/>
              <w:right w:val="single" w:sz="4" w:space="0" w:color="auto"/>
            </w:tcBorders>
            <w:noWrap/>
            <w:vAlign w:val="bottom"/>
          </w:tcPr>
          <w:p w14:paraId="36C1417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EF87AB9" w14:textId="77777777" w:rsidR="00410D5F" w:rsidRDefault="00410D5F" w:rsidP="004F6FB5">
            <w:pPr>
              <w:rPr>
                <w:rFonts w:ascii="Times New Roman" w:hAnsi="Times New Roman"/>
                <w:sz w:val="20"/>
                <w:lang w:eastAsia="en-CA"/>
              </w:rPr>
            </w:pPr>
          </w:p>
        </w:tc>
      </w:tr>
      <w:tr w:rsidR="00410D5F" w14:paraId="082A611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3A8DE7E" w14:textId="77777777" w:rsidR="00410D5F" w:rsidRPr="003974F9" w:rsidRDefault="00410D5F" w:rsidP="004F6FB5">
            <w:pPr>
              <w:rPr>
                <w:rFonts w:cs="Arial"/>
                <w:color w:val="000000"/>
                <w:lang w:eastAsia="en-CA"/>
              </w:rPr>
            </w:pPr>
            <w:proofErr w:type="spellStart"/>
            <w:r w:rsidRPr="003974F9">
              <w:rPr>
                <w:rFonts w:cs="Arial"/>
                <w:color w:val="000000"/>
                <w:lang w:eastAsia="en-CA"/>
              </w:rPr>
              <w:t>Senneterre</w:t>
            </w:r>
            <w:proofErr w:type="spellEnd"/>
          </w:p>
        </w:tc>
        <w:tc>
          <w:tcPr>
            <w:tcW w:w="1267" w:type="dxa"/>
            <w:tcBorders>
              <w:top w:val="nil"/>
              <w:left w:val="nil"/>
              <w:bottom w:val="single" w:sz="4" w:space="0" w:color="auto"/>
              <w:right w:val="single" w:sz="4" w:space="0" w:color="auto"/>
            </w:tcBorders>
            <w:noWrap/>
            <w:vAlign w:val="bottom"/>
          </w:tcPr>
          <w:p w14:paraId="106C716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B481A6C" w14:textId="77777777" w:rsidR="00410D5F" w:rsidRDefault="00410D5F" w:rsidP="004F6FB5">
            <w:pPr>
              <w:rPr>
                <w:rFonts w:ascii="Times New Roman" w:hAnsi="Times New Roman"/>
                <w:sz w:val="20"/>
                <w:lang w:eastAsia="en-CA"/>
              </w:rPr>
            </w:pPr>
          </w:p>
        </w:tc>
      </w:tr>
      <w:tr w:rsidR="00410D5F" w14:paraId="1A63812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CDAE673" w14:textId="77777777" w:rsidR="00410D5F" w:rsidRPr="003974F9" w:rsidRDefault="00410D5F" w:rsidP="004F6FB5">
            <w:pPr>
              <w:rPr>
                <w:rFonts w:cs="Arial"/>
                <w:color w:val="000000"/>
                <w:lang w:eastAsia="en-CA"/>
              </w:rPr>
            </w:pPr>
            <w:r w:rsidRPr="003974F9">
              <w:rPr>
                <w:rFonts w:cs="Arial"/>
                <w:color w:val="000000"/>
                <w:lang w:eastAsia="en-CA"/>
              </w:rPr>
              <w:t>Shawinigan</w:t>
            </w:r>
          </w:p>
        </w:tc>
        <w:tc>
          <w:tcPr>
            <w:tcW w:w="1267" w:type="dxa"/>
            <w:tcBorders>
              <w:top w:val="nil"/>
              <w:left w:val="nil"/>
              <w:bottom w:val="single" w:sz="4" w:space="0" w:color="auto"/>
              <w:right w:val="single" w:sz="4" w:space="0" w:color="auto"/>
            </w:tcBorders>
            <w:noWrap/>
            <w:vAlign w:val="bottom"/>
          </w:tcPr>
          <w:p w14:paraId="54C7ADB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B60C49D" w14:textId="77777777" w:rsidR="00410D5F" w:rsidRDefault="00410D5F" w:rsidP="004F6FB5">
            <w:pPr>
              <w:rPr>
                <w:rFonts w:ascii="Times New Roman" w:hAnsi="Times New Roman"/>
                <w:sz w:val="20"/>
                <w:lang w:eastAsia="en-CA"/>
              </w:rPr>
            </w:pPr>
          </w:p>
        </w:tc>
      </w:tr>
      <w:tr w:rsidR="00410D5F" w14:paraId="794F774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65F290E" w14:textId="77777777" w:rsidR="00410D5F" w:rsidRPr="003974F9" w:rsidRDefault="00410D5F" w:rsidP="004F6FB5">
            <w:pPr>
              <w:rPr>
                <w:rFonts w:cs="Arial"/>
                <w:color w:val="000000"/>
                <w:lang w:eastAsia="en-CA"/>
              </w:rPr>
            </w:pPr>
            <w:r w:rsidRPr="003974F9">
              <w:rPr>
                <w:rFonts w:cs="Arial"/>
                <w:color w:val="000000"/>
                <w:lang w:eastAsia="en-CA"/>
              </w:rPr>
              <w:t>Shawville</w:t>
            </w:r>
          </w:p>
        </w:tc>
        <w:tc>
          <w:tcPr>
            <w:tcW w:w="1267" w:type="dxa"/>
            <w:tcBorders>
              <w:top w:val="nil"/>
              <w:left w:val="nil"/>
              <w:bottom w:val="single" w:sz="4" w:space="0" w:color="auto"/>
              <w:right w:val="single" w:sz="4" w:space="0" w:color="auto"/>
            </w:tcBorders>
            <w:noWrap/>
            <w:vAlign w:val="bottom"/>
          </w:tcPr>
          <w:p w14:paraId="3BB7078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7A7BECB" w14:textId="77777777" w:rsidR="00410D5F" w:rsidRDefault="00410D5F" w:rsidP="004F6FB5">
            <w:pPr>
              <w:rPr>
                <w:rFonts w:ascii="Times New Roman" w:hAnsi="Times New Roman"/>
                <w:sz w:val="20"/>
                <w:lang w:eastAsia="en-CA"/>
              </w:rPr>
            </w:pPr>
          </w:p>
        </w:tc>
      </w:tr>
      <w:tr w:rsidR="00410D5F" w14:paraId="6C66C07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89F5FEA" w14:textId="77777777" w:rsidR="00410D5F" w:rsidRPr="003974F9" w:rsidRDefault="00410D5F" w:rsidP="004F6FB5">
            <w:pPr>
              <w:rPr>
                <w:rFonts w:cs="Arial"/>
                <w:color w:val="000000"/>
                <w:lang w:eastAsia="en-CA"/>
              </w:rPr>
            </w:pPr>
            <w:r w:rsidRPr="003974F9">
              <w:rPr>
                <w:rFonts w:cs="Arial"/>
                <w:color w:val="000000"/>
                <w:lang w:eastAsia="en-CA"/>
              </w:rPr>
              <w:t>Sherbrooke</w:t>
            </w:r>
          </w:p>
        </w:tc>
        <w:tc>
          <w:tcPr>
            <w:tcW w:w="1267" w:type="dxa"/>
            <w:tcBorders>
              <w:top w:val="nil"/>
              <w:left w:val="nil"/>
              <w:bottom w:val="single" w:sz="4" w:space="0" w:color="auto"/>
              <w:right w:val="single" w:sz="4" w:space="0" w:color="auto"/>
            </w:tcBorders>
            <w:noWrap/>
            <w:vAlign w:val="bottom"/>
          </w:tcPr>
          <w:p w14:paraId="152F89B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BC33F78" w14:textId="77777777" w:rsidR="00410D5F" w:rsidRDefault="00410D5F" w:rsidP="004F6FB5">
            <w:pPr>
              <w:rPr>
                <w:rFonts w:ascii="Times New Roman" w:hAnsi="Times New Roman"/>
                <w:sz w:val="20"/>
                <w:lang w:eastAsia="en-CA"/>
              </w:rPr>
            </w:pPr>
          </w:p>
        </w:tc>
      </w:tr>
      <w:tr w:rsidR="00410D5F" w14:paraId="5545F8B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CF1DE29" w14:textId="77777777" w:rsidR="00410D5F" w:rsidRPr="003974F9" w:rsidRDefault="00410D5F" w:rsidP="004F6FB5">
            <w:pPr>
              <w:rPr>
                <w:rFonts w:cs="Arial"/>
                <w:color w:val="000000"/>
                <w:lang w:eastAsia="en-CA"/>
              </w:rPr>
            </w:pPr>
            <w:r w:rsidRPr="003974F9">
              <w:rPr>
                <w:rFonts w:cs="Arial"/>
                <w:color w:val="000000"/>
                <w:lang w:eastAsia="en-CA"/>
              </w:rPr>
              <w:t>South Durham</w:t>
            </w:r>
          </w:p>
        </w:tc>
        <w:tc>
          <w:tcPr>
            <w:tcW w:w="1267" w:type="dxa"/>
            <w:tcBorders>
              <w:top w:val="nil"/>
              <w:left w:val="nil"/>
              <w:bottom w:val="single" w:sz="4" w:space="0" w:color="auto"/>
              <w:right w:val="single" w:sz="4" w:space="0" w:color="auto"/>
            </w:tcBorders>
            <w:noWrap/>
            <w:vAlign w:val="bottom"/>
          </w:tcPr>
          <w:p w14:paraId="25E4916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CAAF356" w14:textId="77777777" w:rsidR="00410D5F" w:rsidRDefault="00410D5F" w:rsidP="004F6FB5">
            <w:pPr>
              <w:rPr>
                <w:rFonts w:ascii="Times New Roman" w:hAnsi="Times New Roman"/>
                <w:sz w:val="20"/>
                <w:lang w:eastAsia="en-CA"/>
              </w:rPr>
            </w:pPr>
          </w:p>
        </w:tc>
      </w:tr>
      <w:tr w:rsidR="00410D5F" w14:paraId="7FC516B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8627EF5" w14:textId="77777777" w:rsidR="00410D5F" w:rsidRPr="003974F9" w:rsidRDefault="00410D5F" w:rsidP="004F6FB5">
            <w:pPr>
              <w:rPr>
                <w:rFonts w:cs="Arial"/>
                <w:color w:val="000000"/>
                <w:lang w:eastAsia="en-CA"/>
              </w:rPr>
            </w:pPr>
            <w:r w:rsidRPr="003974F9">
              <w:rPr>
                <w:rFonts w:cs="Arial"/>
                <w:color w:val="000000"/>
                <w:lang w:eastAsia="en-CA"/>
              </w:rPr>
              <w:t>St-Adolphe-de-</w:t>
            </w:r>
            <w:proofErr w:type="spellStart"/>
            <w:r w:rsidRPr="003974F9">
              <w:rPr>
                <w:rFonts w:cs="Arial"/>
                <w:color w:val="000000"/>
                <w:lang w:eastAsia="en-CA"/>
              </w:rPr>
              <w:t>Dudswell</w:t>
            </w:r>
            <w:proofErr w:type="spellEnd"/>
          </w:p>
        </w:tc>
        <w:tc>
          <w:tcPr>
            <w:tcW w:w="1267" w:type="dxa"/>
            <w:tcBorders>
              <w:top w:val="nil"/>
              <w:left w:val="nil"/>
              <w:bottom w:val="single" w:sz="4" w:space="0" w:color="auto"/>
              <w:right w:val="single" w:sz="4" w:space="0" w:color="auto"/>
            </w:tcBorders>
            <w:noWrap/>
            <w:vAlign w:val="bottom"/>
          </w:tcPr>
          <w:p w14:paraId="75AD62F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7BB1944" w14:textId="77777777" w:rsidR="00410D5F" w:rsidRDefault="00410D5F" w:rsidP="004F6FB5">
            <w:pPr>
              <w:rPr>
                <w:rFonts w:ascii="Times New Roman" w:hAnsi="Times New Roman"/>
                <w:sz w:val="20"/>
                <w:lang w:eastAsia="en-CA"/>
              </w:rPr>
            </w:pPr>
          </w:p>
        </w:tc>
      </w:tr>
      <w:tr w:rsidR="00410D5F" w14:paraId="70B0B6A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704B86E" w14:textId="77777777" w:rsidR="00410D5F" w:rsidRPr="003974F9" w:rsidRDefault="00410D5F" w:rsidP="004F6FB5">
            <w:pPr>
              <w:rPr>
                <w:rFonts w:cs="Arial"/>
                <w:color w:val="000000"/>
                <w:lang w:eastAsia="en-CA"/>
              </w:rPr>
            </w:pPr>
            <w:r w:rsidRPr="003974F9">
              <w:rPr>
                <w:rFonts w:cs="Arial"/>
                <w:color w:val="000000"/>
                <w:lang w:eastAsia="en-CA"/>
              </w:rPr>
              <w:t>St-Adolphe-</w:t>
            </w:r>
            <w:proofErr w:type="spellStart"/>
            <w:r w:rsidRPr="003974F9">
              <w:rPr>
                <w:rFonts w:cs="Arial"/>
                <w:color w:val="000000"/>
                <w:lang w:eastAsia="en-CA"/>
              </w:rPr>
              <w:t>D'Howard</w:t>
            </w:r>
            <w:proofErr w:type="spellEnd"/>
          </w:p>
        </w:tc>
        <w:tc>
          <w:tcPr>
            <w:tcW w:w="1267" w:type="dxa"/>
            <w:tcBorders>
              <w:top w:val="nil"/>
              <w:left w:val="nil"/>
              <w:bottom w:val="single" w:sz="4" w:space="0" w:color="auto"/>
              <w:right w:val="single" w:sz="4" w:space="0" w:color="auto"/>
            </w:tcBorders>
            <w:noWrap/>
            <w:vAlign w:val="bottom"/>
          </w:tcPr>
          <w:p w14:paraId="1B2420E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40F7963" w14:textId="77777777" w:rsidR="00410D5F" w:rsidRDefault="00410D5F" w:rsidP="004F6FB5">
            <w:pPr>
              <w:rPr>
                <w:rFonts w:ascii="Times New Roman" w:hAnsi="Times New Roman"/>
                <w:sz w:val="20"/>
                <w:lang w:eastAsia="en-CA"/>
              </w:rPr>
            </w:pPr>
          </w:p>
        </w:tc>
      </w:tr>
      <w:tr w:rsidR="00410D5F" w14:paraId="2D21F6B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65B65BA" w14:textId="77777777" w:rsidR="00410D5F" w:rsidRPr="003974F9" w:rsidRDefault="00410D5F" w:rsidP="004F6FB5">
            <w:pPr>
              <w:rPr>
                <w:rFonts w:cs="Arial"/>
                <w:color w:val="000000"/>
                <w:lang w:eastAsia="en-CA"/>
              </w:rPr>
            </w:pPr>
            <w:r w:rsidRPr="003974F9">
              <w:rPr>
                <w:rFonts w:cs="Arial"/>
                <w:color w:val="000000"/>
                <w:lang w:eastAsia="en-CA"/>
              </w:rPr>
              <w:t>St-Andre-</w:t>
            </w:r>
            <w:proofErr w:type="spellStart"/>
            <w:r w:rsidRPr="003974F9">
              <w:rPr>
                <w:rFonts w:cs="Arial"/>
                <w:color w:val="000000"/>
                <w:lang w:eastAsia="en-CA"/>
              </w:rPr>
              <w:t>Avellin</w:t>
            </w:r>
            <w:proofErr w:type="spellEnd"/>
          </w:p>
        </w:tc>
        <w:tc>
          <w:tcPr>
            <w:tcW w:w="1267" w:type="dxa"/>
            <w:tcBorders>
              <w:top w:val="nil"/>
              <w:left w:val="nil"/>
              <w:bottom w:val="single" w:sz="4" w:space="0" w:color="auto"/>
              <w:right w:val="single" w:sz="4" w:space="0" w:color="auto"/>
            </w:tcBorders>
            <w:noWrap/>
            <w:vAlign w:val="bottom"/>
          </w:tcPr>
          <w:p w14:paraId="3B5A7A9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91DF3E2" w14:textId="77777777" w:rsidR="00410D5F" w:rsidRDefault="00410D5F" w:rsidP="004F6FB5">
            <w:pPr>
              <w:rPr>
                <w:rFonts w:ascii="Times New Roman" w:hAnsi="Times New Roman"/>
                <w:sz w:val="20"/>
                <w:lang w:eastAsia="en-CA"/>
              </w:rPr>
            </w:pPr>
          </w:p>
        </w:tc>
      </w:tr>
      <w:tr w:rsidR="00410D5F" w14:paraId="3C2BDDD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B020374" w14:textId="77777777" w:rsidR="00410D5F" w:rsidRPr="003974F9" w:rsidRDefault="00410D5F" w:rsidP="004F6FB5">
            <w:pPr>
              <w:rPr>
                <w:rFonts w:cs="Arial"/>
                <w:color w:val="000000"/>
                <w:lang w:eastAsia="en-CA"/>
              </w:rPr>
            </w:pPr>
            <w:r w:rsidRPr="003974F9">
              <w:rPr>
                <w:rFonts w:cs="Arial"/>
                <w:color w:val="000000"/>
                <w:lang w:eastAsia="en-CA"/>
              </w:rPr>
              <w:t>St-Boniface-de-Shawinigan</w:t>
            </w:r>
          </w:p>
        </w:tc>
        <w:tc>
          <w:tcPr>
            <w:tcW w:w="1267" w:type="dxa"/>
            <w:tcBorders>
              <w:top w:val="nil"/>
              <w:left w:val="nil"/>
              <w:bottom w:val="single" w:sz="4" w:space="0" w:color="auto"/>
              <w:right w:val="single" w:sz="4" w:space="0" w:color="auto"/>
            </w:tcBorders>
            <w:noWrap/>
            <w:vAlign w:val="bottom"/>
          </w:tcPr>
          <w:p w14:paraId="674B251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8DC0801" w14:textId="77777777" w:rsidR="00410D5F" w:rsidRDefault="00410D5F" w:rsidP="004F6FB5">
            <w:pPr>
              <w:rPr>
                <w:rFonts w:ascii="Times New Roman" w:hAnsi="Times New Roman"/>
                <w:sz w:val="20"/>
                <w:lang w:eastAsia="en-CA"/>
              </w:rPr>
            </w:pPr>
          </w:p>
        </w:tc>
      </w:tr>
      <w:tr w:rsidR="00410D5F" w14:paraId="5868941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9EB3668" w14:textId="77777777" w:rsidR="00410D5F" w:rsidRPr="003974F9" w:rsidRDefault="00410D5F" w:rsidP="004F6FB5">
            <w:pPr>
              <w:rPr>
                <w:rFonts w:cs="Arial"/>
                <w:color w:val="000000"/>
                <w:lang w:eastAsia="en-CA"/>
              </w:rPr>
            </w:pPr>
            <w:r w:rsidRPr="003974F9">
              <w:rPr>
                <w:rFonts w:cs="Arial"/>
                <w:color w:val="000000"/>
                <w:lang w:eastAsia="en-CA"/>
              </w:rPr>
              <w:t>St-Bruno-de-</w:t>
            </w:r>
            <w:proofErr w:type="spellStart"/>
            <w:r w:rsidRPr="003974F9">
              <w:rPr>
                <w:rFonts w:cs="Arial"/>
                <w:color w:val="000000"/>
                <w:lang w:eastAsia="en-CA"/>
              </w:rPr>
              <w:t>Guigues</w:t>
            </w:r>
            <w:proofErr w:type="spellEnd"/>
          </w:p>
        </w:tc>
        <w:tc>
          <w:tcPr>
            <w:tcW w:w="1267" w:type="dxa"/>
            <w:tcBorders>
              <w:top w:val="nil"/>
              <w:left w:val="nil"/>
              <w:bottom w:val="single" w:sz="4" w:space="0" w:color="auto"/>
              <w:right w:val="single" w:sz="4" w:space="0" w:color="auto"/>
            </w:tcBorders>
            <w:noWrap/>
            <w:vAlign w:val="bottom"/>
          </w:tcPr>
          <w:p w14:paraId="4F932CC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C2A28B5" w14:textId="77777777" w:rsidR="00410D5F" w:rsidRDefault="00410D5F" w:rsidP="004F6FB5">
            <w:pPr>
              <w:rPr>
                <w:rFonts w:ascii="Times New Roman" w:hAnsi="Times New Roman"/>
                <w:sz w:val="20"/>
                <w:lang w:eastAsia="en-CA"/>
              </w:rPr>
            </w:pPr>
          </w:p>
        </w:tc>
      </w:tr>
      <w:tr w:rsidR="00410D5F" w14:paraId="7DFA100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F0675F3" w14:textId="77777777" w:rsidR="00410D5F" w:rsidRPr="003974F9" w:rsidRDefault="00410D5F" w:rsidP="004F6FB5">
            <w:pPr>
              <w:rPr>
                <w:rFonts w:cs="Arial"/>
                <w:color w:val="000000"/>
                <w:lang w:eastAsia="en-CA"/>
              </w:rPr>
            </w:pPr>
            <w:r w:rsidRPr="003974F9">
              <w:rPr>
                <w:rFonts w:cs="Arial"/>
                <w:color w:val="000000"/>
                <w:lang w:eastAsia="en-CA"/>
              </w:rPr>
              <w:t>St-Celestin</w:t>
            </w:r>
          </w:p>
        </w:tc>
        <w:tc>
          <w:tcPr>
            <w:tcW w:w="1267" w:type="dxa"/>
            <w:tcBorders>
              <w:top w:val="nil"/>
              <w:left w:val="nil"/>
              <w:bottom w:val="single" w:sz="4" w:space="0" w:color="auto"/>
              <w:right w:val="single" w:sz="4" w:space="0" w:color="auto"/>
            </w:tcBorders>
            <w:noWrap/>
            <w:vAlign w:val="bottom"/>
          </w:tcPr>
          <w:p w14:paraId="75E7B03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45FE5A7" w14:textId="77777777" w:rsidR="00410D5F" w:rsidRDefault="00410D5F" w:rsidP="004F6FB5">
            <w:pPr>
              <w:rPr>
                <w:rFonts w:ascii="Times New Roman" w:hAnsi="Times New Roman"/>
                <w:sz w:val="20"/>
                <w:lang w:eastAsia="en-CA"/>
              </w:rPr>
            </w:pPr>
          </w:p>
        </w:tc>
      </w:tr>
      <w:tr w:rsidR="00410D5F" w14:paraId="0FC6C81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D44FC7B" w14:textId="77777777" w:rsidR="00410D5F" w:rsidRPr="003974F9" w:rsidRDefault="00410D5F" w:rsidP="004F6FB5">
            <w:pPr>
              <w:rPr>
                <w:rFonts w:cs="Arial"/>
                <w:color w:val="000000"/>
                <w:lang w:eastAsia="en-CA"/>
              </w:rPr>
            </w:pPr>
            <w:r w:rsidRPr="003974F9">
              <w:rPr>
                <w:rFonts w:cs="Arial"/>
                <w:color w:val="000000"/>
                <w:lang w:eastAsia="en-CA"/>
              </w:rPr>
              <w:t>St-</w:t>
            </w:r>
            <w:proofErr w:type="spellStart"/>
            <w:r w:rsidRPr="003974F9">
              <w:rPr>
                <w:rFonts w:cs="Arial"/>
                <w:color w:val="000000"/>
                <w:lang w:eastAsia="en-CA"/>
              </w:rPr>
              <w:t>Cyrille</w:t>
            </w:r>
            <w:proofErr w:type="spellEnd"/>
          </w:p>
        </w:tc>
        <w:tc>
          <w:tcPr>
            <w:tcW w:w="1267" w:type="dxa"/>
            <w:tcBorders>
              <w:top w:val="nil"/>
              <w:left w:val="nil"/>
              <w:bottom w:val="single" w:sz="4" w:space="0" w:color="auto"/>
              <w:right w:val="single" w:sz="4" w:space="0" w:color="auto"/>
            </w:tcBorders>
            <w:noWrap/>
            <w:vAlign w:val="bottom"/>
          </w:tcPr>
          <w:p w14:paraId="5A97004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DF29EE6" w14:textId="77777777" w:rsidR="00410D5F" w:rsidRDefault="00410D5F" w:rsidP="004F6FB5">
            <w:pPr>
              <w:rPr>
                <w:rFonts w:ascii="Times New Roman" w:hAnsi="Times New Roman"/>
                <w:sz w:val="20"/>
                <w:lang w:eastAsia="en-CA"/>
              </w:rPr>
            </w:pPr>
          </w:p>
        </w:tc>
      </w:tr>
      <w:tr w:rsidR="00410D5F" w14:paraId="592DE6D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7F772AC" w14:textId="77777777" w:rsidR="00410D5F" w:rsidRPr="003974F9" w:rsidRDefault="00410D5F" w:rsidP="004F6FB5">
            <w:pPr>
              <w:rPr>
                <w:rFonts w:cs="Arial"/>
                <w:color w:val="000000"/>
                <w:lang w:eastAsia="en-CA"/>
              </w:rPr>
            </w:pPr>
            <w:r w:rsidRPr="003974F9">
              <w:rPr>
                <w:rFonts w:cs="Arial"/>
                <w:color w:val="000000"/>
                <w:lang w:eastAsia="en-CA"/>
              </w:rPr>
              <w:t>St-</w:t>
            </w:r>
            <w:proofErr w:type="spellStart"/>
            <w:r w:rsidRPr="003974F9">
              <w:rPr>
                <w:rFonts w:cs="Arial"/>
                <w:color w:val="000000"/>
                <w:lang w:eastAsia="en-CA"/>
              </w:rPr>
              <w:t>Donat</w:t>
            </w:r>
            <w:proofErr w:type="spellEnd"/>
            <w:r w:rsidRPr="003974F9">
              <w:rPr>
                <w:rFonts w:cs="Arial"/>
                <w:color w:val="000000"/>
                <w:lang w:eastAsia="en-CA"/>
              </w:rPr>
              <w:t>-de-Montcalm</w:t>
            </w:r>
          </w:p>
        </w:tc>
        <w:tc>
          <w:tcPr>
            <w:tcW w:w="1267" w:type="dxa"/>
            <w:tcBorders>
              <w:top w:val="nil"/>
              <w:left w:val="nil"/>
              <w:bottom w:val="single" w:sz="4" w:space="0" w:color="auto"/>
              <w:right w:val="single" w:sz="4" w:space="0" w:color="auto"/>
            </w:tcBorders>
            <w:noWrap/>
            <w:vAlign w:val="bottom"/>
          </w:tcPr>
          <w:p w14:paraId="4AF7198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49B6993" w14:textId="77777777" w:rsidR="00410D5F" w:rsidRDefault="00410D5F" w:rsidP="004F6FB5">
            <w:pPr>
              <w:rPr>
                <w:rFonts w:ascii="Times New Roman" w:hAnsi="Times New Roman"/>
                <w:sz w:val="20"/>
                <w:lang w:eastAsia="en-CA"/>
              </w:rPr>
            </w:pPr>
          </w:p>
        </w:tc>
      </w:tr>
      <w:tr w:rsidR="00410D5F" w14:paraId="50E9D9B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0FDE062" w14:textId="77777777" w:rsidR="00410D5F" w:rsidRPr="003974F9" w:rsidRDefault="00410D5F" w:rsidP="004F6FB5">
            <w:pPr>
              <w:rPr>
                <w:rFonts w:cs="Arial"/>
                <w:color w:val="000000"/>
                <w:lang w:eastAsia="en-CA"/>
              </w:rPr>
            </w:pPr>
            <w:r w:rsidRPr="003974F9">
              <w:rPr>
                <w:rFonts w:cs="Arial"/>
                <w:color w:val="000000"/>
                <w:lang w:eastAsia="en-CA"/>
              </w:rPr>
              <w:t>Ste-Agathe</w:t>
            </w:r>
          </w:p>
        </w:tc>
        <w:tc>
          <w:tcPr>
            <w:tcW w:w="1267" w:type="dxa"/>
            <w:tcBorders>
              <w:top w:val="nil"/>
              <w:left w:val="nil"/>
              <w:bottom w:val="single" w:sz="4" w:space="0" w:color="auto"/>
              <w:right w:val="single" w:sz="4" w:space="0" w:color="auto"/>
            </w:tcBorders>
            <w:noWrap/>
            <w:vAlign w:val="bottom"/>
          </w:tcPr>
          <w:p w14:paraId="3695E95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02685DA" w14:textId="77777777" w:rsidR="00410D5F" w:rsidRDefault="00410D5F" w:rsidP="004F6FB5">
            <w:pPr>
              <w:rPr>
                <w:rFonts w:ascii="Times New Roman" w:hAnsi="Times New Roman"/>
                <w:sz w:val="20"/>
                <w:lang w:eastAsia="en-CA"/>
              </w:rPr>
            </w:pPr>
          </w:p>
        </w:tc>
      </w:tr>
      <w:tr w:rsidR="00410D5F" w14:paraId="26C2E43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651C29B" w14:textId="77777777" w:rsidR="00410D5F" w:rsidRPr="003974F9" w:rsidRDefault="00410D5F" w:rsidP="004F6FB5">
            <w:pPr>
              <w:rPr>
                <w:rFonts w:cs="Arial"/>
                <w:color w:val="000000"/>
                <w:lang w:eastAsia="en-CA"/>
              </w:rPr>
            </w:pPr>
            <w:r w:rsidRPr="003974F9">
              <w:rPr>
                <w:rFonts w:cs="Arial"/>
                <w:color w:val="000000"/>
                <w:lang w:eastAsia="en-CA"/>
              </w:rPr>
              <w:t>Ste-Angele</w:t>
            </w:r>
          </w:p>
        </w:tc>
        <w:tc>
          <w:tcPr>
            <w:tcW w:w="1267" w:type="dxa"/>
            <w:tcBorders>
              <w:top w:val="nil"/>
              <w:left w:val="nil"/>
              <w:bottom w:val="single" w:sz="4" w:space="0" w:color="auto"/>
              <w:right w:val="single" w:sz="4" w:space="0" w:color="auto"/>
            </w:tcBorders>
            <w:noWrap/>
            <w:vAlign w:val="bottom"/>
          </w:tcPr>
          <w:p w14:paraId="79A3839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0FBCBB7" w14:textId="77777777" w:rsidR="00410D5F" w:rsidRDefault="00410D5F" w:rsidP="004F6FB5">
            <w:pPr>
              <w:rPr>
                <w:rFonts w:ascii="Times New Roman" w:hAnsi="Times New Roman"/>
                <w:sz w:val="20"/>
                <w:lang w:eastAsia="en-CA"/>
              </w:rPr>
            </w:pPr>
          </w:p>
        </w:tc>
      </w:tr>
      <w:tr w:rsidR="00410D5F" w14:paraId="4E3BCBB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DB965A0" w14:textId="77777777" w:rsidR="00410D5F" w:rsidRPr="003974F9" w:rsidRDefault="00410D5F" w:rsidP="004F6FB5">
            <w:pPr>
              <w:rPr>
                <w:rFonts w:cs="Arial"/>
                <w:color w:val="000000"/>
                <w:lang w:eastAsia="en-CA"/>
              </w:rPr>
            </w:pPr>
            <w:r w:rsidRPr="003974F9">
              <w:rPr>
                <w:rFonts w:cs="Arial"/>
                <w:color w:val="000000"/>
                <w:lang w:eastAsia="en-CA"/>
              </w:rPr>
              <w:t>Ste-Anne-du-Lac</w:t>
            </w:r>
          </w:p>
        </w:tc>
        <w:tc>
          <w:tcPr>
            <w:tcW w:w="1267" w:type="dxa"/>
            <w:tcBorders>
              <w:top w:val="nil"/>
              <w:left w:val="nil"/>
              <w:bottom w:val="single" w:sz="4" w:space="0" w:color="auto"/>
              <w:right w:val="single" w:sz="4" w:space="0" w:color="auto"/>
            </w:tcBorders>
            <w:noWrap/>
            <w:vAlign w:val="bottom"/>
          </w:tcPr>
          <w:p w14:paraId="6C7C709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CF7EC93" w14:textId="77777777" w:rsidR="00410D5F" w:rsidRDefault="00410D5F" w:rsidP="004F6FB5">
            <w:pPr>
              <w:rPr>
                <w:rFonts w:ascii="Times New Roman" w:hAnsi="Times New Roman"/>
                <w:sz w:val="20"/>
                <w:lang w:eastAsia="en-CA"/>
              </w:rPr>
            </w:pPr>
          </w:p>
        </w:tc>
      </w:tr>
      <w:tr w:rsidR="00410D5F" w14:paraId="22D9894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7025516" w14:textId="77777777" w:rsidR="00410D5F" w:rsidRPr="003974F9" w:rsidRDefault="00410D5F" w:rsidP="004F6FB5">
            <w:pPr>
              <w:rPr>
                <w:rFonts w:cs="Arial"/>
                <w:color w:val="000000"/>
                <w:lang w:eastAsia="en-CA"/>
              </w:rPr>
            </w:pPr>
            <w:r w:rsidRPr="003974F9">
              <w:rPr>
                <w:rFonts w:cs="Arial"/>
                <w:color w:val="000000"/>
                <w:lang w:eastAsia="en-CA"/>
              </w:rPr>
              <w:t>Ste-Eulalie</w:t>
            </w:r>
          </w:p>
        </w:tc>
        <w:tc>
          <w:tcPr>
            <w:tcW w:w="1267" w:type="dxa"/>
            <w:tcBorders>
              <w:top w:val="nil"/>
              <w:left w:val="nil"/>
              <w:bottom w:val="single" w:sz="4" w:space="0" w:color="auto"/>
              <w:right w:val="single" w:sz="4" w:space="0" w:color="auto"/>
            </w:tcBorders>
            <w:noWrap/>
            <w:vAlign w:val="bottom"/>
          </w:tcPr>
          <w:p w14:paraId="5F871CA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D62656A" w14:textId="77777777" w:rsidR="00410D5F" w:rsidRDefault="00410D5F" w:rsidP="004F6FB5">
            <w:pPr>
              <w:rPr>
                <w:rFonts w:ascii="Times New Roman" w:hAnsi="Times New Roman"/>
                <w:sz w:val="20"/>
                <w:lang w:eastAsia="en-CA"/>
              </w:rPr>
            </w:pPr>
          </w:p>
        </w:tc>
      </w:tr>
      <w:tr w:rsidR="00410D5F" w14:paraId="66CF2FF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E74F0C5" w14:textId="77777777" w:rsidR="00410D5F" w:rsidRPr="003974F9" w:rsidRDefault="00410D5F" w:rsidP="004F6FB5">
            <w:pPr>
              <w:rPr>
                <w:rFonts w:cs="Arial"/>
                <w:color w:val="000000"/>
                <w:lang w:eastAsia="en-CA"/>
              </w:rPr>
            </w:pPr>
            <w:r w:rsidRPr="003974F9">
              <w:rPr>
                <w:rFonts w:cs="Arial"/>
                <w:color w:val="000000"/>
                <w:lang w:eastAsia="en-CA"/>
              </w:rPr>
              <w:t>Ste-Gertrude</w:t>
            </w:r>
          </w:p>
        </w:tc>
        <w:tc>
          <w:tcPr>
            <w:tcW w:w="1267" w:type="dxa"/>
            <w:tcBorders>
              <w:top w:val="nil"/>
              <w:left w:val="nil"/>
              <w:bottom w:val="single" w:sz="4" w:space="0" w:color="auto"/>
              <w:right w:val="single" w:sz="4" w:space="0" w:color="auto"/>
            </w:tcBorders>
            <w:noWrap/>
            <w:vAlign w:val="bottom"/>
          </w:tcPr>
          <w:p w14:paraId="374565F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C65C1F8" w14:textId="77777777" w:rsidR="00410D5F" w:rsidRDefault="00410D5F" w:rsidP="004F6FB5">
            <w:pPr>
              <w:rPr>
                <w:rFonts w:ascii="Times New Roman" w:hAnsi="Times New Roman"/>
                <w:sz w:val="20"/>
                <w:lang w:eastAsia="en-CA"/>
              </w:rPr>
            </w:pPr>
          </w:p>
        </w:tc>
      </w:tr>
      <w:tr w:rsidR="00410D5F" w14:paraId="175773F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5710881" w14:textId="77777777" w:rsidR="00410D5F" w:rsidRPr="003974F9" w:rsidRDefault="00410D5F" w:rsidP="004F6FB5">
            <w:pPr>
              <w:rPr>
                <w:rFonts w:cs="Arial"/>
                <w:color w:val="000000"/>
                <w:lang w:eastAsia="en-CA"/>
              </w:rPr>
            </w:pPr>
            <w:r w:rsidRPr="003974F9">
              <w:rPr>
                <w:rFonts w:cs="Arial"/>
                <w:color w:val="000000"/>
                <w:lang w:eastAsia="en-CA"/>
              </w:rPr>
              <w:t>Ste-Marie-de-Blandford</w:t>
            </w:r>
          </w:p>
        </w:tc>
        <w:tc>
          <w:tcPr>
            <w:tcW w:w="1267" w:type="dxa"/>
            <w:tcBorders>
              <w:top w:val="nil"/>
              <w:left w:val="nil"/>
              <w:bottom w:val="single" w:sz="4" w:space="0" w:color="auto"/>
              <w:right w:val="single" w:sz="4" w:space="0" w:color="auto"/>
            </w:tcBorders>
            <w:noWrap/>
            <w:vAlign w:val="bottom"/>
          </w:tcPr>
          <w:p w14:paraId="4C5FFF8D"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9DB9107" w14:textId="77777777" w:rsidR="00410D5F" w:rsidRDefault="00410D5F" w:rsidP="004F6FB5">
            <w:pPr>
              <w:rPr>
                <w:rFonts w:ascii="Times New Roman" w:hAnsi="Times New Roman"/>
                <w:sz w:val="20"/>
                <w:lang w:eastAsia="en-CA"/>
              </w:rPr>
            </w:pPr>
          </w:p>
        </w:tc>
      </w:tr>
      <w:tr w:rsidR="00410D5F" w14:paraId="5F1F901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1097E77" w14:textId="77777777" w:rsidR="00410D5F" w:rsidRPr="003974F9" w:rsidRDefault="00410D5F" w:rsidP="004F6FB5">
            <w:pPr>
              <w:rPr>
                <w:rFonts w:cs="Arial"/>
                <w:color w:val="000000"/>
                <w:lang w:eastAsia="en-CA"/>
              </w:rPr>
            </w:pPr>
            <w:r w:rsidRPr="003974F9">
              <w:rPr>
                <w:rFonts w:cs="Arial"/>
                <w:color w:val="000000"/>
                <w:lang w:eastAsia="en-CA"/>
              </w:rPr>
              <w:t>St-Emile-de-Suffolk</w:t>
            </w:r>
          </w:p>
        </w:tc>
        <w:tc>
          <w:tcPr>
            <w:tcW w:w="1267" w:type="dxa"/>
            <w:tcBorders>
              <w:top w:val="nil"/>
              <w:left w:val="nil"/>
              <w:bottom w:val="single" w:sz="4" w:space="0" w:color="auto"/>
              <w:right w:val="single" w:sz="4" w:space="0" w:color="auto"/>
            </w:tcBorders>
            <w:noWrap/>
            <w:vAlign w:val="bottom"/>
          </w:tcPr>
          <w:p w14:paraId="34454EA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1E6678E" w14:textId="77777777" w:rsidR="00410D5F" w:rsidRDefault="00410D5F" w:rsidP="004F6FB5">
            <w:pPr>
              <w:rPr>
                <w:rFonts w:ascii="Times New Roman" w:hAnsi="Times New Roman"/>
                <w:sz w:val="20"/>
                <w:lang w:eastAsia="en-CA"/>
              </w:rPr>
            </w:pPr>
          </w:p>
        </w:tc>
      </w:tr>
      <w:tr w:rsidR="00410D5F" w14:paraId="3B7F07C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8E7DCEE" w14:textId="77777777" w:rsidR="00410D5F" w:rsidRPr="003974F9" w:rsidRDefault="00410D5F" w:rsidP="004F6FB5">
            <w:pPr>
              <w:rPr>
                <w:rFonts w:cs="Arial"/>
                <w:color w:val="000000"/>
                <w:lang w:eastAsia="en-CA"/>
              </w:rPr>
            </w:pPr>
            <w:r w:rsidRPr="003974F9">
              <w:rPr>
                <w:rFonts w:cs="Arial"/>
                <w:color w:val="000000"/>
                <w:lang w:eastAsia="en-CA"/>
              </w:rPr>
              <w:t>Ste-Monique-de-Nicolet</w:t>
            </w:r>
          </w:p>
        </w:tc>
        <w:tc>
          <w:tcPr>
            <w:tcW w:w="1267" w:type="dxa"/>
            <w:tcBorders>
              <w:top w:val="nil"/>
              <w:left w:val="nil"/>
              <w:bottom w:val="single" w:sz="4" w:space="0" w:color="auto"/>
              <w:right w:val="single" w:sz="4" w:space="0" w:color="auto"/>
            </w:tcBorders>
            <w:noWrap/>
            <w:vAlign w:val="bottom"/>
          </w:tcPr>
          <w:p w14:paraId="52138C1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2F27BAA" w14:textId="77777777" w:rsidR="00410D5F" w:rsidRDefault="00410D5F" w:rsidP="004F6FB5">
            <w:pPr>
              <w:rPr>
                <w:rFonts w:ascii="Times New Roman" w:hAnsi="Times New Roman"/>
                <w:sz w:val="20"/>
                <w:lang w:eastAsia="en-CA"/>
              </w:rPr>
            </w:pPr>
          </w:p>
        </w:tc>
      </w:tr>
      <w:tr w:rsidR="00410D5F" w14:paraId="0E0B092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359D055" w14:textId="77777777" w:rsidR="00410D5F" w:rsidRPr="003974F9" w:rsidRDefault="00410D5F" w:rsidP="004F6FB5">
            <w:pPr>
              <w:rPr>
                <w:rFonts w:cs="Arial"/>
                <w:color w:val="000000"/>
                <w:lang w:eastAsia="en-CA"/>
              </w:rPr>
            </w:pPr>
            <w:r w:rsidRPr="003974F9">
              <w:rPr>
                <w:rFonts w:cs="Arial"/>
                <w:color w:val="000000"/>
                <w:lang w:eastAsia="en-CA"/>
              </w:rPr>
              <w:t>Ste-Sophie-de-</w:t>
            </w:r>
            <w:proofErr w:type="spellStart"/>
            <w:r w:rsidRPr="003974F9">
              <w:rPr>
                <w:rFonts w:cs="Arial"/>
                <w:color w:val="000000"/>
                <w:lang w:eastAsia="en-CA"/>
              </w:rPr>
              <w:t>Levrard</w:t>
            </w:r>
            <w:proofErr w:type="spellEnd"/>
          </w:p>
        </w:tc>
        <w:tc>
          <w:tcPr>
            <w:tcW w:w="1267" w:type="dxa"/>
            <w:tcBorders>
              <w:top w:val="nil"/>
              <w:left w:val="nil"/>
              <w:bottom w:val="single" w:sz="4" w:space="0" w:color="auto"/>
              <w:right w:val="single" w:sz="4" w:space="0" w:color="auto"/>
            </w:tcBorders>
            <w:noWrap/>
            <w:vAlign w:val="bottom"/>
          </w:tcPr>
          <w:p w14:paraId="779A167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D5C6E94" w14:textId="77777777" w:rsidR="00410D5F" w:rsidRDefault="00410D5F" w:rsidP="004F6FB5">
            <w:pPr>
              <w:rPr>
                <w:rFonts w:ascii="Times New Roman" w:hAnsi="Times New Roman"/>
                <w:sz w:val="20"/>
                <w:lang w:eastAsia="en-CA"/>
              </w:rPr>
            </w:pPr>
          </w:p>
        </w:tc>
      </w:tr>
      <w:tr w:rsidR="00410D5F" w14:paraId="0C44964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86AA123" w14:textId="77777777" w:rsidR="00410D5F" w:rsidRPr="003974F9" w:rsidRDefault="00410D5F" w:rsidP="004F6FB5">
            <w:pPr>
              <w:rPr>
                <w:rFonts w:cs="Arial"/>
                <w:color w:val="000000"/>
                <w:lang w:eastAsia="en-CA"/>
              </w:rPr>
            </w:pPr>
            <w:r w:rsidRPr="003974F9">
              <w:rPr>
                <w:rFonts w:cs="Arial"/>
                <w:color w:val="000000"/>
                <w:lang w:eastAsia="en-CA"/>
              </w:rPr>
              <w:t>St-Eugene-de-</w:t>
            </w:r>
            <w:proofErr w:type="spellStart"/>
            <w:r w:rsidRPr="003974F9">
              <w:rPr>
                <w:rFonts w:cs="Arial"/>
                <w:color w:val="000000"/>
                <w:lang w:eastAsia="en-CA"/>
              </w:rPr>
              <w:t>Guigues</w:t>
            </w:r>
            <w:proofErr w:type="spellEnd"/>
          </w:p>
        </w:tc>
        <w:tc>
          <w:tcPr>
            <w:tcW w:w="1267" w:type="dxa"/>
            <w:tcBorders>
              <w:top w:val="nil"/>
              <w:left w:val="nil"/>
              <w:bottom w:val="single" w:sz="4" w:space="0" w:color="auto"/>
              <w:right w:val="single" w:sz="4" w:space="0" w:color="auto"/>
            </w:tcBorders>
            <w:noWrap/>
            <w:vAlign w:val="bottom"/>
          </w:tcPr>
          <w:p w14:paraId="0DB4AD9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774F0BE" w14:textId="77777777" w:rsidR="00410D5F" w:rsidRDefault="00410D5F" w:rsidP="004F6FB5">
            <w:pPr>
              <w:rPr>
                <w:rFonts w:ascii="Times New Roman" w:hAnsi="Times New Roman"/>
                <w:sz w:val="20"/>
                <w:lang w:eastAsia="en-CA"/>
              </w:rPr>
            </w:pPr>
          </w:p>
        </w:tc>
      </w:tr>
      <w:tr w:rsidR="00410D5F" w14:paraId="6BC3F4B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E45A876" w14:textId="77777777" w:rsidR="00410D5F" w:rsidRPr="003974F9" w:rsidRDefault="00410D5F" w:rsidP="004F6FB5">
            <w:pPr>
              <w:rPr>
                <w:rFonts w:cs="Arial"/>
                <w:color w:val="000000"/>
                <w:lang w:eastAsia="en-CA"/>
              </w:rPr>
            </w:pPr>
            <w:r w:rsidRPr="003974F9">
              <w:rPr>
                <w:rFonts w:cs="Arial"/>
                <w:color w:val="000000"/>
                <w:lang w:eastAsia="en-CA"/>
              </w:rPr>
              <w:t>St-</w:t>
            </w:r>
            <w:proofErr w:type="spellStart"/>
            <w:r w:rsidRPr="003974F9">
              <w:rPr>
                <w:rFonts w:cs="Arial"/>
                <w:color w:val="000000"/>
                <w:lang w:eastAsia="en-CA"/>
              </w:rPr>
              <w:t>Faustin</w:t>
            </w:r>
            <w:proofErr w:type="spellEnd"/>
          </w:p>
        </w:tc>
        <w:tc>
          <w:tcPr>
            <w:tcW w:w="1267" w:type="dxa"/>
            <w:tcBorders>
              <w:top w:val="nil"/>
              <w:left w:val="nil"/>
              <w:bottom w:val="single" w:sz="4" w:space="0" w:color="auto"/>
              <w:right w:val="single" w:sz="4" w:space="0" w:color="auto"/>
            </w:tcBorders>
            <w:noWrap/>
            <w:vAlign w:val="bottom"/>
          </w:tcPr>
          <w:p w14:paraId="115C971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81C966F" w14:textId="77777777" w:rsidR="00410D5F" w:rsidRDefault="00410D5F" w:rsidP="004F6FB5">
            <w:pPr>
              <w:rPr>
                <w:rFonts w:ascii="Times New Roman" w:hAnsi="Times New Roman"/>
                <w:sz w:val="20"/>
                <w:lang w:eastAsia="en-CA"/>
              </w:rPr>
            </w:pPr>
          </w:p>
        </w:tc>
      </w:tr>
      <w:tr w:rsidR="00410D5F" w14:paraId="49A370F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78F185F" w14:textId="77777777" w:rsidR="00410D5F" w:rsidRPr="003974F9" w:rsidRDefault="00410D5F" w:rsidP="004F6FB5">
            <w:pPr>
              <w:rPr>
                <w:rFonts w:cs="Arial"/>
                <w:color w:val="000000"/>
                <w:lang w:eastAsia="en-CA"/>
              </w:rPr>
            </w:pPr>
            <w:r w:rsidRPr="003974F9">
              <w:rPr>
                <w:rFonts w:cs="Arial"/>
                <w:color w:val="000000"/>
                <w:lang w:eastAsia="en-CA"/>
              </w:rPr>
              <w:t>St-Felix-de-Kingsey</w:t>
            </w:r>
          </w:p>
        </w:tc>
        <w:tc>
          <w:tcPr>
            <w:tcW w:w="1267" w:type="dxa"/>
            <w:tcBorders>
              <w:top w:val="nil"/>
              <w:left w:val="nil"/>
              <w:bottom w:val="single" w:sz="4" w:space="0" w:color="auto"/>
              <w:right w:val="single" w:sz="4" w:space="0" w:color="auto"/>
            </w:tcBorders>
            <w:noWrap/>
            <w:vAlign w:val="bottom"/>
          </w:tcPr>
          <w:p w14:paraId="27A6C7E9"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44FEF7D" w14:textId="77777777" w:rsidR="00410D5F" w:rsidRDefault="00410D5F" w:rsidP="004F6FB5">
            <w:pPr>
              <w:rPr>
                <w:rFonts w:ascii="Times New Roman" w:hAnsi="Times New Roman"/>
                <w:sz w:val="20"/>
                <w:lang w:eastAsia="en-CA"/>
              </w:rPr>
            </w:pPr>
          </w:p>
        </w:tc>
      </w:tr>
      <w:tr w:rsidR="00410D5F" w14:paraId="268FC1C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E30A1EC" w14:textId="77777777" w:rsidR="00410D5F" w:rsidRPr="003974F9" w:rsidRDefault="00410D5F" w:rsidP="004F6FB5">
            <w:pPr>
              <w:rPr>
                <w:rFonts w:cs="Arial"/>
                <w:color w:val="000000"/>
                <w:lang w:eastAsia="en-CA"/>
              </w:rPr>
            </w:pPr>
            <w:r w:rsidRPr="003974F9">
              <w:rPr>
                <w:rFonts w:cs="Arial"/>
                <w:color w:val="000000"/>
                <w:lang w:eastAsia="en-CA"/>
              </w:rPr>
              <w:t>St-Germain-de-Grantham</w:t>
            </w:r>
          </w:p>
        </w:tc>
        <w:tc>
          <w:tcPr>
            <w:tcW w:w="1267" w:type="dxa"/>
            <w:tcBorders>
              <w:top w:val="nil"/>
              <w:left w:val="nil"/>
              <w:bottom w:val="single" w:sz="4" w:space="0" w:color="auto"/>
              <w:right w:val="single" w:sz="4" w:space="0" w:color="auto"/>
            </w:tcBorders>
            <w:noWrap/>
            <w:vAlign w:val="bottom"/>
          </w:tcPr>
          <w:p w14:paraId="4AC0A27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B249C5F" w14:textId="77777777" w:rsidR="00410D5F" w:rsidRDefault="00410D5F" w:rsidP="004F6FB5">
            <w:pPr>
              <w:rPr>
                <w:rFonts w:ascii="Times New Roman" w:hAnsi="Times New Roman"/>
                <w:sz w:val="20"/>
                <w:lang w:eastAsia="en-CA"/>
              </w:rPr>
            </w:pPr>
          </w:p>
        </w:tc>
      </w:tr>
      <w:tr w:rsidR="00410D5F" w14:paraId="2620551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408C966" w14:textId="77777777" w:rsidR="00410D5F" w:rsidRPr="003974F9" w:rsidRDefault="00410D5F" w:rsidP="004F6FB5">
            <w:pPr>
              <w:rPr>
                <w:rFonts w:cs="Arial"/>
                <w:color w:val="000000"/>
                <w:lang w:eastAsia="en-CA"/>
              </w:rPr>
            </w:pPr>
            <w:r w:rsidRPr="003974F9">
              <w:rPr>
                <w:rFonts w:cs="Arial"/>
                <w:color w:val="000000"/>
                <w:lang w:eastAsia="en-CA"/>
              </w:rPr>
              <w:t>St-Gregoire</w:t>
            </w:r>
          </w:p>
        </w:tc>
        <w:tc>
          <w:tcPr>
            <w:tcW w:w="1267" w:type="dxa"/>
            <w:tcBorders>
              <w:top w:val="nil"/>
              <w:left w:val="nil"/>
              <w:bottom w:val="single" w:sz="4" w:space="0" w:color="auto"/>
              <w:right w:val="single" w:sz="4" w:space="0" w:color="auto"/>
            </w:tcBorders>
            <w:noWrap/>
            <w:vAlign w:val="bottom"/>
          </w:tcPr>
          <w:p w14:paraId="1023486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49DD5D0" w14:textId="77777777" w:rsidR="00410D5F" w:rsidRDefault="00410D5F" w:rsidP="004F6FB5">
            <w:pPr>
              <w:rPr>
                <w:rFonts w:ascii="Times New Roman" w:hAnsi="Times New Roman"/>
                <w:sz w:val="20"/>
                <w:lang w:eastAsia="en-CA"/>
              </w:rPr>
            </w:pPr>
          </w:p>
        </w:tc>
      </w:tr>
      <w:tr w:rsidR="00410D5F" w14:paraId="7739038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16D4CF7" w14:textId="77777777" w:rsidR="00410D5F" w:rsidRPr="003974F9" w:rsidRDefault="00410D5F" w:rsidP="004F6FB5">
            <w:pPr>
              <w:rPr>
                <w:rFonts w:cs="Arial"/>
                <w:color w:val="000000"/>
                <w:lang w:eastAsia="en-CA"/>
              </w:rPr>
            </w:pPr>
            <w:r w:rsidRPr="003974F9">
              <w:rPr>
                <w:rFonts w:cs="Arial"/>
                <w:color w:val="000000"/>
                <w:lang w:eastAsia="en-CA"/>
              </w:rPr>
              <w:t>St-Guillaume</w:t>
            </w:r>
          </w:p>
        </w:tc>
        <w:tc>
          <w:tcPr>
            <w:tcW w:w="1267" w:type="dxa"/>
            <w:tcBorders>
              <w:top w:val="nil"/>
              <w:left w:val="nil"/>
              <w:bottom w:val="single" w:sz="4" w:space="0" w:color="auto"/>
              <w:right w:val="single" w:sz="4" w:space="0" w:color="auto"/>
            </w:tcBorders>
            <w:noWrap/>
            <w:vAlign w:val="bottom"/>
          </w:tcPr>
          <w:p w14:paraId="192E720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5D854C6" w14:textId="77777777" w:rsidR="00410D5F" w:rsidRDefault="00410D5F" w:rsidP="004F6FB5">
            <w:pPr>
              <w:rPr>
                <w:rFonts w:ascii="Times New Roman" w:hAnsi="Times New Roman"/>
                <w:sz w:val="20"/>
                <w:lang w:eastAsia="en-CA"/>
              </w:rPr>
            </w:pPr>
          </w:p>
        </w:tc>
      </w:tr>
      <w:tr w:rsidR="00410D5F" w14:paraId="441421F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14A06F8" w14:textId="77777777" w:rsidR="00410D5F" w:rsidRPr="003974F9" w:rsidRDefault="00410D5F" w:rsidP="004F6FB5">
            <w:pPr>
              <w:rPr>
                <w:rFonts w:cs="Arial"/>
                <w:color w:val="000000"/>
                <w:lang w:eastAsia="en-CA"/>
              </w:rPr>
            </w:pPr>
            <w:r w:rsidRPr="003974F9">
              <w:rPr>
                <w:rFonts w:cs="Arial"/>
                <w:color w:val="000000"/>
                <w:lang w:eastAsia="en-CA"/>
              </w:rPr>
              <w:t>St-</w:t>
            </w:r>
            <w:proofErr w:type="spellStart"/>
            <w:r w:rsidRPr="003974F9">
              <w:rPr>
                <w:rFonts w:cs="Arial"/>
                <w:color w:val="000000"/>
                <w:lang w:eastAsia="en-CA"/>
              </w:rPr>
              <w:t>Jovite</w:t>
            </w:r>
            <w:proofErr w:type="spellEnd"/>
          </w:p>
        </w:tc>
        <w:tc>
          <w:tcPr>
            <w:tcW w:w="1267" w:type="dxa"/>
            <w:tcBorders>
              <w:top w:val="nil"/>
              <w:left w:val="nil"/>
              <w:bottom w:val="single" w:sz="4" w:space="0" w:color="auto"/>
              <w:right w:val="single" w:sz="4" w:space="0" w:color="auto"/>
            </w:tcBorders>
            <w:noWrap/>
            <w:vAlign w:val="bottom"/>
          </w:tcPr>
          <w:p w14:paraId="6FFA54B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190337C" w14:textId="77777777" w:rsidR="00410D5F" w:rsidRDefault="00410D5F" w:rsidP="004F6FB5">
            <w:pPr>
              <w:rPr>
                <w:rFonts w:ascii="Times New Roman" w:hAnsi="Times New Roman"/>
                <w:sz w:val="20"/>
                <w:lang w:eastAsia="en-CA"/>
              </w:rPr>
            </w:pPr>
          </w:p>
        </w:tc>
      </w:tr>
      <w:tr w:rsidR="00410D5F" w14:paraId="6F295F3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3670B2B" w14:textId="77777777" w:rsidR="00410D5F" w:rsidRPr="003974F9" w:rsidRDefault="00410D5F" w:rsidP="004F6FB5">
            <w:pPr>
              <w:rPr>
                <w:rFonts w:cs="Arial"/>
                <w:color w:val="000000"/>
                <w:lang w:eastAsia="en-CA"/>
              </w:rPr>
            </w:pPr>
            <w:r w:rsidRPr="003974F9">
              <w:rPr>
                <w:rFonts w:cs="Arial"/>
                <w:color w:val="000000"/>
                <w:lang w:eastAsia="en-CA"/>
              </w:rPr>
              <w:t>St-Leonard-</w:t>
            </w:r>
            <w:proofErr w:type="spellStart"/>
            <w:r w:rsidRPr="003974F9">
              <w:rPr>
                <w:rFonts w:cs="Arial"/>
                <w:color w:val="000000"/>
                <w:lang w:eastAsia="en-CA"/>
              </w:rPr>
              <w:t>d'Aston</w:t>
            </w:r>
            <w:proofErr w:type="spellEnd"/>
          </w:p>
        </w:tc>
        <w:tc>
          <w:tcPr>
            <w:tcW w:w="1267" w:type="dxa"/>
            <w:tcBorders>
              <w:top w:val="nil"/>
              <w:left w:val="nil"/>
              <w:bottom w:val="single" w:sz="4" w:space="0" w:color="auto"/>
              <w:right w:val="single" w:sz="4" w:space="0" w:color="auto"/>
            </w:tcBorders>
            <w:noWrap/>
            <w:vAlign w:val="bottom"/>
          </w:tcPr>
          <w:p w14:paraId="33244AB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2520227" w14:textId="77777777" w:rsidR="00410D5F" w:rsidRDefault="00410D5F" w:rsidP="004F6FB5">
            <w:pPr>
              <w:rPr>
                <w:rFonts w:ascii="Times New Roman" w:hAnsi="Times New Roman"/>
                <w:sz w:val="20"/>
                <w:lang w:eastAsia="en-CA"/>
              </w:rPr>
            </w:pPr>
          </w:p>
        </w:tc>
      </w:tr>
      <w:tr w:rsidR="00410D5F" w14:paraId="3DB0D820"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135D084" w14:textId="77777777" w:rsidR="00410D5F" w:rsidRPr="003974F9" w:rsidRDefault="00410D5F" w:rsidP="004F6FB5">
            <w:pPr>
              <w:rPr>
                <w:rFonts w:cs="Arial"/>
                <w:color w:val="000000"/>
                <w:lang w:eastAsia="en-CA"/>
              </w:rPr>
            </w:pPr>
            <w:r w:rsidRPr="003974F9">
              <w:rPr>
                <w:rFonts w:cs="Arial"/>
                <w:color w:val="000000"/>
                <w:lang w:eastAsia="en-CA"/>
              </w:rPr>
              <w:t>St-Malo</w:t>
            </w:r>
          </w:p>
        </w:tc>
        <w:tc>
          <w:tcPr>
            <w:tcW w:w="1267" w:type="dxa"/>
            <w:tcBorders>
              <w:top w:val="nil"/>
              <w:left w:val="nil"/>
              <w:bottom w:val="single" w:sz="4" w:space="0" w:color="auto"/>
              <w:right w:val="single" w:sz="4" w:space="0" w:color="auto"/>
            </w:tcBorders>
            <w:noWrap/>
            <w:vAlign w:val="bottom"/>
          </w:tcPr>
          <w:p w14:paraId="288D193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80D34D6" w14:textId="77777777" w:rsidR="00410D5F" w:rsidRDefault="00410D5F" w:rsidP="004F6FB5">
            <w:pPr>
              <w:rPr>
                <w:rFonts w:ascii="Times New Roman" w:hAnsi="Times New Roman"/>
                <w:sz w:val="20"/>
                <w:lang w:eastAsia="en-CA"/>
              </w:rPr>
            </w:pPr>
          </w:p>
        </w:tc>
      </w:tr>
      <w:tr w:rsidR="00410D5F" w14:paraId="49F2A26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4600A0F" w14:textId="77777777" w:rsidR="00410D5F" w:rsidRPr="003974F9" w:rsidRDefault="00410D5F" w:rsidP="004F6FB5">
            <w:pPr>
              <w:rPr>
                <w:rFonts w:cs="Arial"/>
                <w:color w:val="000000"/>
                <w:lang w:eastAsia="en-CA"/>
              </w:rPr>
            </w:pPr>
            <w:r w:rsidRPr="003974F9">
              <w:rPr>
                <w:rFonts w:cs="Arial"/>
                <w:color w:val="000000"/>
                <w:lang w:eastAsia="en-CA"/>
              </w:rPr>
              <w:t>St-Mathieu</w:t>
            </w:r>
          </w:p>
        </w:tc>
        <w:tc>
          <w:tcPr>
            <w:tcW w:w="1267" w:type="dxa"/>
            <w:tcBorders>
              <w:top w:val="nil"/>
              <w:left w:val="nil"/>
              <w:bottom w:val="single" w:sz="4" w:space="0" w:color="auto"/>
              <w:right w:val="single" w:sz="4" w:space="0" w:color="auto"/>
            </w:tcBorders>
            <w:noWrap/>
            <w:vAlign w:val="bottom"/>
          </w:tcPr>
          <w:p w14:paraId="336EB16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89868A0" w14:textId="77777777" w:rsidR="00410D5F" w:rsidRDefault="00410D5F" w:rsidP="004F6FB5">
            <w:pPr>
              <w:rPr>
                <w:rFonts w:ascii="Times New Roman" w:hAnsi="Times New Roman"/>
                <w:sz w:val="20"/>
                <w:lang w:eastAsia="en-CA"/>
              </w:rPr>
            </w:pPr>
          </w:p>
        </w:tc>
      </w:tr>
      <w:tr w:rsidR="00410D5F" w14:paraId="78913DF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C4D5947" w14:textId="77777777" w:rsidR="00410D5F" w:rsidRPr="003974F9" w:rsidRDefault="00410D5F" w:rsidP="004F6FB5">
            <w:pPr>
              <w:rPr>
                <w:rFonts w:cs="Arial"/>
                <w:color w:val="000000"/>
                <w:lang w:eastAsia="en-CA"/>
              </w:rPr>
            </w:pPr>
            <w:r w:rsidRPr="003974F9">
              <w:rPr>
                <w:rFonts w:cs="Arial"/>
                <w:color w:val="000000"/>
                <w:lang w:eastAsia="en-CA"/>
              </w:rPr>
              <w:t>St-Nazaire</w:t>
            </w:r>
          </w:p>
        </w:tc>
        <w:tc>
          <w:tcPr>
            <w:tcW w:w="1267" w:type="dxa"/>
            <w:tcBorders>
              <w:top w:val="nil"/>
              <w:left w:val="nil"/>
              <w:bottom w:val="single" w:sz="4" w:space="0" w:color="auto"/>
              <w:right w:val="single" w:sz="4" w:space="0" w:color="auto"/>
            </w:tcBorders>
            <w:noWrap/>
            <w:vAlign w:val="bottom"/>
          </w:tcPr>
          <w:p w14:paraId="3E66EF6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DFB30F1" w14:textId="77777777" w:rsidR="00410D5F" w:rsidRDefault="00410D5F" w:rsidP="004F6FB5">
            <w:pPr>
              <w:rPr>
                <w:rFonts w:ascii="Times New Roman" w:hAnsi="Times New Roman"/>
                <w:sz w:val="20"/>
                <w:lang w:eastAsia="en-CA"/>
              </w:rPr>
            </w:pPr>
          </w:p>
        </w:tc>
      </w:tr>
      <w:tr w:rsidR="00410D5F" w14:paraId="2AFB020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702A084" w14:textId="77777777" w:rsidR="00410D5F" w:rsidRPr="003974F9" w:rsidRDefault="00410D5F" w:rsidP="004F6FB5">
            <w:pPr>
              <w:rPr>
                <w:rFonts w:cs="Arial"/>
                <w:color w:val="000000"/>
                <w:lang w:eastAsia="en-CA"/>
              </w:rPr>
            </w:pPr>
            <w:r w:rsidRPr="003974F9">
              <w:rPr>
                <w:rFonts w:cs="Arial"/>
                <w:color w:val="000000"/>
                <w:lang w:eastAsia="en-CA"/>
              </w:rPr>
              <w:t>Stoke</w:t>
            </w:r>
          </w:p>
        </w:tc>
        <w:tc>
          <w:tcPr>
            <w:tcW w:w="1267" w:type="dxa"/>
            <w:tcBorders>
              <w:top w:val="nil"/>
              <w:left w:val="nil"/>
              <w:bottom w:val="single" w:sz="4" w:space="0" w:color="auto"/>
              <w:right w:val="single" w:sz="4" w:space="0" w:color="auto"/>
            </w:tcBorders>
            <w:noWrap/>
            <w:vAlign w:val="bottom"/>
          </w:tcPr>
          <w:p w14:paraId="3AD4D0EE"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1160005F" w14:textId="77777777" w:rsidR="00410D5F" w:rsidRDefault="00410D5F" w:rsidP="004F6FB5">
            <w:pPr>
              <w:rPr>
                <w:rFonts w:ascii="Times New Roman" w:hAnsi="Times New Roman"/>
                <w:sz w:val="20"/>
                <w:lang w:eastAsia="en-CA"/>
              </w:rPr>
            </w:pPr>
          </w:p>
        </w:tc>
      </w:tr>
      <w:tr w:rsidR="00410D5F" w14:paraId="215186E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A8A4F69" w14:textId="77777777" w:rsidR="00410D5F" w:rsidRPr="003974F9" w:rsidRDefault="00410D5F" w:rsidP="004F6FB5">
            <w:pPr>
              <w:rPr>
                <w:rFonts w:cs="Arial"/>
                <w:color w:val="000000"/>
                <w:lang w:eastAsia="en-CA"/>
              </w:rPr>
            </w:pPr>
            <w:r w:rsidRPr="003974F9">
              <w:rPr>
                <w:rFonts w:cs="Arial"/>
                <w:color w:val="000000"/>
                <w:lang w:eastAsia="en-CA"/>
              </w:rPr>
              <w:t>St-Pierre-de-Wakefield</w:t>
            </w:r>
          </w:p>
        </w:tc>
        <w:tc>
          <w:tcPr>
            <w:tcW w:w="1267" w:type="dxa"/>
            <w:tcBorders>
              <w:top w:val="nil"/>
              <w:left w:val="nil"/>
              <w:bottom w:val="single" w:sz="4" w:space="0" w:color="auto"/>
              <w:right w:val="single" w:sz="4" w:space="0" w:color="auto"/>
            </w:tcBorders>
            <w:noWrap/>
            <w:vAlign w:val="bottom"/>
          </w:tcPr>
          <w:p w14:paraId="2715732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CF0148E" w14:textId="77777777" w:rsidR="00410D5F" w:rsidRDefault="00410D5F" w:rsidP="004F6FB5">
            <w:pPr>
              <w:rPr>
                <w:rFonts w:ascii="Times New Roman" w:hAnsi="Times New Roman"/>
                <w:sz w:val="20"/>
                <w:lang w:eastAsia="en-CA"/>
              </w:rPr>
            </w:pPr>
          </w:p>
        </w:tc>
      </w:tr>
      <w:tr w:rsidR="00410D5F" w14:paraId="4927A61B"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FB1BE9C" w14:textId="77777777" w:rsidR="00410D5F" w:rsidRPr="003974F9" w:rsidRDefault="00410D5F" w:rsidP="004F6FB5">
            <w:pPr>
              <w:rPr>
                <w:rFonts w:cs="Arial"/>
                <w:color w:val="000000"/>
                <w:lang w:eastAsia="en-CA"/>
              </w:rPr>
            </w:pPr>
            <w:r w:rsidRPr="003974F9">
              <w:rPr>
                <w:rFonts w:cs="Arial"/>
                <w:color w:val="000000"/>
                <w:lang w:eastAsia="en-CA"/>
              </w:rPr>
              <w:t>St-Pierre-Les-</w:t>
            </w:r>
            <w:proofErr w:type="spellStart"/>
            <w:r w:rsidRPr="003974F9">
              <w:rPr>
                <w:rFonts w:cs="Arial"/>
                <w:color w:val="000000"/>
                <w:lang w:eastAsia="en-CA"/>
              </w:rPr>
              <w:t>Becquets</w:t>
            </w:r>
            <w:proofErr w:type="spellEnd"/>
          </w:p>
        </w:tc>
        <w:tc>
          <w:tcPr>
            <w:tcW w:w="1267" w:type="dxa"/>
            <w:tcBorders>
              <w:top w:val="nil"/>
              <w:left w:val="nil"/>
              <w:bottom w:val="single" w:sz="4" w:space="0" w:color="auto"/>
              <w:right w:val="single" w:sz="4" w:space="0" w:color="auto"/>
            </w:tcBorders>
            <w:noWrap/>
            <w:vAlign w:val="bottom"/>
          </w:tcPr>
          <w:p w14:paraId="70EA4D5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7A53D25" w14:textId="77777777" w:rsidR="00410D5F" w:rsidRDefault="00410D5F" w:rsidP="004F6FB5">
            <w:pPr>
              <w:rPr>
                <w:rFonts w:ascii="Times New Roman" w:hAnsi="Times New Roman"/>
                <w:sz w:val="20"/>
                <w:lang w:eastAsia="en-CA"/>
              </w:rPr>
            </w:pPr>
          </w:p>
        </w:tc>
      </w:tr>
      <w:tr w:rsidR="00410D5F" w14:paraId="2CA9F6D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11C48B5" w14:textId="77777777" w:rsidR="00410D5F" w:rsidRPr="003974F9" w:rsidRDefault="00410D5F" w:rsidP="004F6FB5">
            <w:pPr>
              <w:rPr>
                <w:rFonts w:cs="Arial"/>
                <w:color w:val="000000"/>
                <w:lang w:eastAsia="en-CA"/>
              </w:rPr>
            </w:pPr>
            <w:r w:rsidRPr="003974F9">
              <w:rPr>
                <w:rFonts w:cs="Arial"/>
                <w:color w:val="000000"/>
                <w:lang w:eastAsia="en-CA"/>
              </w:rPr>
              <w:t>St-</w:t>
            </w:r>
            <w:proofErr w:type="spellStart"/>
            <w:r w:rsidRPr="003974F9">
              <w:rPr>
                <w:rFonts w:cs="Arial"/>
                <w:color w:val="000000"/>
                <w:lang w:eastAsia="en-CA"/>
              </w:rPr>
              <w:t>Roch</w:t>
            </w:r>
            <w:proofErr w:type="spellEnd"/>
            <w:r w:rsidRPr="003974F9">
              <w:rPr>
                <w:rFonts w:cs="Arial"/>
                <w:color w:val="000000"/>
                <w:lang w:eastAsia="en-CA"/>
              </w:rPr>
              <w:t>-de-</w:t>
            </w:r>
            <w:proofErr w:type="spellStart"/>
            <w:r w:rsidRPr="003974F9">
              <w:rPr>
                <w:rFonts w:cs="Arial"/>
                <w:color w:val="000000"/>
                <w:lang w:eastAsia="en-CA"/>
              </w:rPr>
              <w:t>Mekinac</w:t>
            </w:r>
            <w:proofErr w:type="spellEnd"/>
          </w:p>
        </w:tc>
        <w:tc>
          <w:tcPr>
            <w:tcW w:w="1267" w:type="dxa"/>
            <w:tcBorders>
              <w:top w:val="nil"/>
              <w:left w:val="nil"/>
              <w:bottom w:val="single" w:sz="4" w:space="0" w:color="auto"/>
              <w:right w:val="single" w:sz="4" w:space="0" w:color="auto"/>
            </w:tcBorders>
            <w:noWrap/>
            <w:vAlign w:val="bottom"/>
          </w:tcPr>
          <w:p w14:paraId="051DF4A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93EE37C" w14:textId="77777777" w:rsidR="00410D5F" w:rsidRDefault="00410D5F" w:rsidP="004F6FB5">
            <w:pPr>
              <w:rPr>
                <w:rFonts w:ascii="Times New Roman" w:hAnsi="Times New Roman"/>
                <w:sz w:val="20"/>
                <w:lang w:eastAsia="en-CA"/>
              </w:rPr>
            </w:pPr>
          </w:p>
        </w:tc>
      </w:tr>
      <w:tr w:rsidR="00410D5F" w14:paraId="4265736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F6EA9EA" w14:textId="77777777" w:rsidR="00410D5F" w:rsidRPr="003974F9" w:rsidRDefault="00410D5F" w:rsidP="004F6FB5">
            <w:pPr>
              <w:rPr>
                <w:rFonts w:cs="Arial"/>
                <w:color w:val="000000"/>
                <w:lang w:eastAsia="en-CA"/>
              </w:rPr>
            </w:pPr>
            <w:r w:rsidRPr="003974F9">
              <w:rPr>
                <w:rFonts w:cs="Arial"/>
                <w:color w:val="000000"/>
                <w:lang w:eastAsia="en-CA"/>
              </w:rPr>
              <w:t>St-Sebastien (Frontenac Co.)</w:t>
            </w:r>
          </w:p>
        </w:tc>
        <w:tc>
          <w:tcPr>
            <w:tcW w:w="1267" w:type="dxa"/>
            <w:tcBorders>
              <w:top w:val="nil"/>
              <w:left w:val="nil"/>
              <w:bottom w:val="single" w:sz="4" w:space="0" w:color="auto"/>
              <w:right w:val="single" w:sz="4" w:space="0" w:color="auto"/>
            </w:tcBorders>
            <w:noWrap/>
            <w:vAlign w:val="bottom"/>
          </w:tcPr>
          <w:p w14:paraId="23791E65"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88FDEDB" w14:textId="77777777" w:rsidR="00410D5F" w:rsidRDefault="00410D5F" w:rsidP="004F6FB5">
            <w:pPr>
              <w:rPr>
                <w:rFonts w:ascii="Times New Roman" w:hAnsi="Times New Roman"/>
                <w:sz w:val="20"/>
                <w:lang w:eastAsia="en-CA"/>
              </w:rPr>
            </w:pPr>
          </w:p>
        </w:tc>
      </w:tr>
      <w:tr w:rsidR="00410D5F" w14:paraId="4D160EB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9098D16" w14:textId="77777777" w:rsidR="00410D5F" w:rsidRPr="003974F9" w:rsidRDefault="00410D5F" w:rsidP="004F6FB5">
            <w:pPr>
              <w:rPr>
                <w:rFonts w:cs="Arial"/>
                <w:color w:val="000000"/>
                <w:lang w:eastAsia="en-CA"/>
              </w:rPr>
            </w:pPr>
            <w:r w:rsidRPr="003974F9">
              <w:rPr>
                <w:rFonts w:cs="Arial"/>
                <w:color w:val="000000"/>
                <w:lang w:eastAsia="en-CA"/>
              </w:rPr>
              <w:t>St-</w:t>
            </w:r>
            <w:proofErr w:type="spellStart"/>
            <w:r w:rsidRPr="003974F9">
              <w:rPr>
                <w:rFonts w:cs="Arial"/>
                <w:color w:val="000000"/>
                <w:lang w:eastAsia="en-CA"/>
              </w:rPr>
              <w:t>Sylvere</w:t>
            </w:r>
            <w:proofErr w:type="spellEnd"/>
          </w:p>
        </w:tc>
        <w:tc>
          <w:tcPr>
            <w:tcW w:w="1267" w:type="dxa"/>
            <w:tcBorders>
              <w:top w:val="nil"/>
              <w:left w:val="nil"/>
              <w:bottom w:val="single" w:sz="4" w:space="0" w:color="auto"/>
              <w:right w:val="single" w:sz="4" w:space="0" w:color="auto"/>
            </w:tcBorders>
            <w:noWrap/>
            <w:vAlign w:val="bottom"/>
          </w:tcPr>
          <w:p w14:paraId="0E766E3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706E2889" w14:textId="77777777" w:rsidR="00410D5F" w:rsidRDefault="00410D5F" w:rsidP="004F6FB5">
            <w:pPr>
              <w:rPr>
                <w:rFonts w:ascii="Times New Roman" w:hAnsi="Times New Roman"/>
                <w:sz w:val="20"/>
                <w:lang w:eastAsia="en-CA"/>
              </w:rPr>
            </w:pPr>
          </w:p>
        </w:tc>
      </w:tr>
      <w:tr w:rsidR="00410D5F" w14:paraId="594EDB1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23EB77A" w14:textId="77777777" w:rsidR="00410D5F" w:rsidRPr="003974F9" w:rsidRDefault="00410D5F" w:rsidP="004F6FB5">
            <w:pPr>
              <w:rPr>
                <w:rFonts w:cs="Arial"/>
                <w:color w:val="000000"/>
                <w:lang w:eastAsia="en-CA"/>
              </w:rPr>
            </w:pPr>
            <w:r w:rsidRPr="003974F9">
              <w:rPr>
                <w:rFonts w:cs="Arial"/>
                <w:color w:val="000000"/>
                <w:lang w:eastAsia="en-CA"/>
              </w:rPr>
              <w:t>St-Wenceslas</w:t>
            </w:r>
          </w:p>
        </w:tc>
        <w:tc>
          <w:tcPr>
            <w:tcW w:w="1267" w:type="dxa"/>
            <w:tcBorders>
              <w:top w:val="nil"/>
              <w:left w:val="nil"/>
              <w:bottom w:val="single" w:sz="4" w:space="0" w:color="auto"/>
              <w:right w:val="single" w:sz="4" w:space="0" w:color="auto"/>
            </w:tcBorders>
            <w:noWrap/>
            <w:vAlign w:val="bottom"/>
          </w:tcPr>
          <w:p w14:paraId="1B11A3F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ECC93CD" w14:textId="77777777" w:rsidR="00410D5F" w:rsidRDefault="00410D5F" w:rsidP="004F6FB5">
            <w:pPr>
              <w:rPr>
                <w:rFonts w:ascii="Times New Roman" w:hAnsi="Times New Roman"/>
                <w:sz w:val="20"/>
                <w:lang w:eastAsia="en-CA"/>
              </w:rPr>
            </w:pPr>
          </w:p>
        </w:tc>
      </w:tr>
      <w:tr w:rsidR="00410D5F" w14:paraId="32E9FF4E"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138D7DA" w14:textId="77777777" w:rsidR="00410D5F" w:rsidRPr="003974F9" w:rsidRDefault="00410D5F" w:rsidP="004F6FB5">
            <w:pPr>
              <w:rPr>
                <w:rFonts w:cs="Arial"/>
                <w:color w:val="000000"/>
                <w:lang w:eastAsia="en-CA"/>
              </w:rPr>
            </w:pPr>
            <w:proofErr w:type="spellStart"/>
            <w:r w:rsidRPr="003974F9">
              <w:rPr>
                <w:rFonts w:cs="Arial"/>
                <w:color w:val="000000"/>
                <w:lang w:eastAsia="en-CA"/>
              </w:rPr>
              <w:t>Taschereau</w:t>
            </w:r>
            <w:proofErr w:type="spellEnd"/>
          </w:p>
        </w:tc>
        <w:tc>
          <w:tcPr>
            <w:tcW w:w="1267" w:type="dxa"/>
            <w:tcBorders>
              <w:top w:val="nil"/>
              <w:left w:val="nil"/>
              <w:bottom w:val="single" w:sz="4" w:space="0" w:color="auto"/>
              <w:right w:val="single" w:sz="4" w:space="0" w:color="auto"/>
            </w:tcBorders>
            <w:noWrap/>
            <w:vAlign w:val="bottom"/>
          </w:tcPr>
          <w:p w14:paraId="3CBDAAC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34C5872" w14:textId="77777777" w:rsidR="00410D5F" w:rsidRDefault="00410D5F" w:rsidP="004F6FB5">
            <w:pPr>
              <w:rPr>
                <w:rFonts w:ascii="Times New Roman" w:hAnsi="Times New Roman"/>
                <w:sz w:val="20"/>
                <w:lang w:eastAsia="en-CA"/>
              </w:rPr>
            </w:pPr>
          </w:p>
        </w:tc>
      </w:tr>
      <w:tr w:rsidR="00410D5F" w14:paraId="3DA34F36"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5F430C5" w14:textId="77777777" w:rsidR="00410D5F" w:rsidRPr="003974F9" w:rsidRDefault="00410D5F" w:rsidP="004F6FB5">
            <w:pPr>
              <w:rPr>
                <w:rFonts w:cs="Arial"/>
                <w:color w:val="000000"/>
                <w:lang w:eastAsia="en-CA"/>
              </w:rPr>
            </w:pPr>
            <w:proofErr w:type="spellStart"/>
            <w:r w:rsidRPr="003974F9">
              <w:rPr>
                <w:rFonts w:cs="Arial"/>
                <w:color w:val="000000"/>
                <w:lang w:eastAsia="en-CA"/>
              </w:rPr>
              <w:t>Tasiujaq</w:t>
            </w:r>
            <w:proofErr w:type="spellEnd"/>
          </w:p>
        </w:tc>
        <w:tc>
          <w:tcPr>
            <w:tcW w:w="1267" w:type="dxa"/>
            <w:tcBorders>
              <w:top w:val="nil"/>
              <w:left w:val="nil"/>
              <w:bottom w:val="single" w:sz="4" w:space="0" w:color="auto"/>
              <w:right w:val="single" w:sz="4" w:space="0" w:color="auto"/>
            </w:tcBorders>
            <w:noWrap/>
            <w:vAlign w:val="bottom"/>
          </w:tcPr>
          <w:p w14:paraId="13FFE2D1"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AAD18F5" w14:textId="77777777" w:rsidR="00410D5F" w:rsidRDefault="00410D5F" w:rsidP="004F6FB5">
            <w:pPr>
              <w:rPr>
                <w:rFonts w:ascii="Times New Roman" w:hAnsi="Times New Roman"/>
                <w:sz w:val="20"/>
                <w:lang w:eastAsia="en-CA"/>
              </w:rPr>
            </w:pPr>
          </w:p>
        </w:tc>
      </w:tr>
      <w:tr w:rsidR="00410D5F" w14:paraId="1F59317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D22AD26" w14:textId="77777777" w:rsidR="00410D5F" w:rsidRPr="003974F9" w:rsidRDefault="00410D5F" w:rsidP="004F6FB5">
            <w:pPr>
              <w:rPr>
                <w:rFonts w:cs="Arial"/>
                <w:color w:val="000000"/>
                <w:lang w:eastAsia="en-CA"/>
              </w:rPr>
            </w:pPr>
            <w:proofErr w:type="spellStart"/>
            <w:r w:rsidRPr="003974F9">
              <w:rPr>
                <w:rFonts w:cs="Arial"/>
                <w:color w:val="000000"/>
                <w:lang w:eastAsia="en-CA"/>
              </w:rPr>
              <w:t>Temiscaming</w:t>
            </w:r>
            <w:proofErr w:type="spellEnd"/>
          </w:p>
        </w:tc>
        <w:tc>
          <w:tcPr>
            <w:tcW w:w="1267" w:type="dxa"/>
            <w:tcBorders>
              <w:top w:val="nil"/>
              <w:left w:val="nil"/>
              <w:bottom w:val="single" w:sz="4" w:space="0" w:color="auto"/>
              <w:right w:val="single" w:sz="4" w:space="0" w:color="auto"/>
            </w:tcBorders>
            <w:noWrap/>
            <w:vAlign w:val="bottom"/>
          </w:tcPr>
          <w:p w14:paraId="76595F2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DA5090D" w14:textId="77777777" w:rsidR="00410D5F" w:rsidRDefault="00410D5F" w:rsidP="004F6FB5">
            <w:pPr>
              <w:rPr>
                <w:rFonts w:ascii="Times New Roman" w:hAnsi="Times New Roman"/>
                <w:sz w:val="20"/>
                <w:lang w:eastAsia="en-CA"/>
              </w:rPr>
            </w:pPr>
          </w:p>
        </w:tc>
      </w:tr>
      <w:tr w:rsidR="00410D5F" w14:paraId="0FC2F875"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3BCC1BE4" w14:textId="77777777" w:rsidR="00410D5F" w:rsidRPr="003974F9" w:rsidRDefault="00410D5F" w:rsidP="004F6FB5">
            <w:pPr>
              <w:rPr>
                <w:rFonts w:cs="Arial"/>
                <w:color w:val="000000"/>
                <w:lang w:eastAsia="en-CA"/>
              </w:rPr>
            </w:pPr>
            <w:proofErr w:type="spellStart"/>
            <w:r w:rsidRPr="003974F9">
              <w:rPr>
                <w:rFonts w:cs="Arial"/>
                <w:color w:val="000000"/>
                <w:lang w:eastAsia="en-CA"/>
              </w:rPr>
              <w:t>Thurso</w:t>
            </w:r>
            <w:proofErr w:type="spellEnd"/>
          </w:p>
        </w:tc>
        <w:tc>
          <w:tcPr>
            <w:tcW w:w="1267" w:type="dxa"/>
            <w:tcBorders>
              <w:top w:val="nil"/>
              <w:left w:val="nil"/>
              <w:bottom w:val="single" w:sz="4" w:space="0" w:color="auto"/>
              <w:right w:val="single" w:sz="4" w:space="0" w:color="auto"/>
            </w:tcBorders>
            <w:noWrap/>
            <w:vAlign w:val="bottom"/>
          </w:tcPr>
          <w:p w14:paraId="2056DC5C"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F5089CB" w14:textId="77777777" w:rsidR="00410D5F" w:rsidRDefault="00410D5F" w:rsidP="004F6FB5">
            <w:pPr>
              <w:rPr>
                <w:rFonts w:ascii="Times New Roman" w:hAnsi="Times New Roman"/>
                <w:sz w:val="20"/>
                <w:lang w:eastAsia="en-CA"/>
              </w:rPr>
            </w:pPr>
          </w:p>
        </w:tc>
      </w:tr>
      <w:tr w:rsidR="00410D5F" w14:paraId="6186B5D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5C24D76" w14:textId="77777777" w:rsidR="00410D5F" w:rsidRPr="003974F9" w:rsidRDefault="00410D5F" w:rsidP="004F6FB5">
            <w:pPr>
              <w:rPr>
                <w:rFonts w:cs="Arial"/>
                <w:color w:val="000000"/>
                <w:lang w:eastAsia="en-CA"/>
              </w:rPr>
            </w:pPr>
            <w:proofErr w:type="spellStart"/>
            <w:r w:rsidRPr="003974F9">
              <w:rPr>
                <w:rFonts w:cs="Arial"/>
                <w:color w:val="000000"/>
                <w:lang w:eastAsia="en-CA"/>
              </w:rPr>
              <w:t>Tingwick</w:t>
            </w:r>
            <w:proofErr w:type="spellEnd"/>
          </w:p>
        </w:tc>
        <w:tc>
          <w:tcPr>
            <w:tcW w:w="1267" w:type="dxa"/>
            <w:tcBorders>
              <w:top w:val="nil"/>
              <w:left w:val="nil"/>
              <w:bottom w:val="single" w:sz="4" w:space="0" w:color="auto"/>
              <w:right w:val="single" w:sz="4" w:space="0" w:color="auto"/>
            </w:tcBorders>
            <w:noWrap/>
            <w:vAlign w:val="bottom"/>
          </w:tcPr>
          <w:p w14:paraId="4A22811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8BFCF76" w14:textId="77777777" w:rsidR="00410D5F" w:rsidRDefault="00410D5F" w:rsidP="004F6FB5">
            <w:pPr>
              <w:rPr>
                <w:rFonts w:ascii="Times New Roman" w:hAnsi="Times New Roman"/>
                <w:sz w:val="20"/>
                <w:lang w:eastAsia="en-CA"/>
              </w:rPr>
            </w:pPr>
          </w:p>
        </w:tc>
      </w:tr>
      <w:tr w:rsidR="00410D5F" w14:paraId="38F7C1B0"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7FBAA84" w14:textId="77777777" w:rsidR="00410D5F" w:rsidRPr="003974F9" w:rsidRDefault="00410D5F" w:rsidP="004F6FB5">
            <w:pPr>
              <w:rPr>
                <w:rFonts w:cs="Arial"/>
                <w:color w:val="000000"/>
                <w:lang w:eastAsia="en-CA"/>
              </w:rPr>
            </w:pPr>
            <w:r w:rsidRPr="003974F9">
              <w:rPr>
                <w:rFonts w:cs="Arial"/>
                <w:color w:val="000000"/>
                <w:lang w:eastAsia="en-CA"/>
              </w:rPr>
              <w:t>Trois-Rivieres</w:t>
            </w:r>
          </w:p>
        </w:tc>
        <w:tc>
          <w:tcPr>
            <w:tcW w:w="1267" w:type="dxa"/>
            <w:tcBorders>
              <w:top w:val="nil"/>
              <w:left w:val="nil"/>
              <w:bottom w:val="single" w:sz="4" w:space="0" w:color="auto"/>
              <w:right w:val="single" w:sz="4" w:space="0" w:color="auto"/>
            </w:tcBorders>
            <w:noWrap/>
            <w:vAlign w:val="bottom"/>
          </w:tcPr>
          <w:p w14:paraId="5CC94B84"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162DE52" w14:textId="77777777" w:rsidR="00410D5F" w:rsidRDefault="00410D5F" w:rsidP="004F6FB5">
            <w:pPr>
              <w:rPr>
                <w:rFonts w:ascii="Times New Roman" w:hAnsi="Times New Roman"/>
                <w:sz w:val="20"/>
                <w:lang w:eastAsia="en-CA"/>
              </w:rPr>
            </w:pPr>
          </w:p>
        </w:tc>
      </w:tr>
      <w:tr w:rsidR="00410D5F" w14:paraId="32C6852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3CE44DF" w14:textId="77777777" w:rsidR="00410D5F" w:rsidRPr="003974F9" w:rsidRDefault="00410D5F" w:rsidP="004F6FB5">
            <w:pPr>
              <w:rPr>
                <w:rFonts w:cs="Arial"/>
                <w:color w:val="000000"/>
                <w:lang w:eastAsia="en-CA"/>
              </w:rPr>
            </w:pPr>
            <w:proofErr w:type="spellStart"/>
            <w:r w:rsidRPr="003974F9">
              <w:rPr>
                <w:rFonts w:cs="Arial"/>
                <w:color w:val="000000"/>
                <w:lang w:eastAsia="en-CA"/>
              </w:rPr>
              <w:t>Umiujaq</w:t>
            </w:r>
            <w:proofErr w:type="spellEnd"/>
          </w:p>
        </w:tc>
        <w:tc>
          <w:tcPr>
            <w:tcW w:w="1267" w:type="dxa"/>
            <w:tcBorders>
              <w:top w:val="nil"/>
              <w:left w:val="nil"/>
              <w:bottom w:val="single" w:sz="4" w:space="0" w:color="auto"/>
              <w:right w:val="single" w:sz="4" w:space="0" w:color="auto"/>
            </w:tcBorders>
            <w:noWrap/>
            <w:vAlign w:val="bottom"/>
          </w:tcPr>
          <w:p w14:paraId="6B34E0D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6A3BE40" w14:textId="77777777" w:rsidR="00410D5F" w:rsidRDefault="00410D5F" w:rsidP="004F6FB5">
            <w:pPr>
              <w:rPr>
                <w:rFonts w:ascii="Times New Roman" w:hAnsi="Times New Roman"/>
                <w:sz w:val="20"/>
                <w:lang w:eastAsia="en-CA"/>
              </w:rPr>
            </w:pPr>
          </w:p>
        </w:tc>
      </w:tr>
      <w:tr w:rsidR="00410D5F" w14:paraId="62C3F2D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4EFE6B8" w14:textId="77777777" w:rsidR="00410D5F" w:rsidRPr="003974F9" w:rsidRDefault="00410D5F" w:rsidP="004F6FB5">
            <w:pPr>
              <w:rPr>
                <w:rFonts w:cs="Arial"/>
                <w:color w:val="000000"/>
                <w:lang w:eastAsia="en-CA"/>
              </w:rPr>
            </w:pPr>
            <w:r w:rsidRPr="003974F9">
              <w:rPr>
                <w:rFonts w:cs="Arial"/>
                <w:color w:val="000000"/>
                <w:lang w:eastAsia="en-CA"/>
              </w:rPr>
              <w:t>Val David</w:t>
            </w:r>
          </w:p>
        </w:tc>
        <w:tc>
          <w:tcPr>
            <w:tcW w:w="1267" w:type="dxa"/>
            <w:tcBorders>
              <w:top w:val="nil"/>
              <w:left w:val="nil"/>
              <w:bottom w:val="single" w:sz="4" w:space="0" w:color="auto"/>
              <w:right w:val="single" w:sz="4" w:space="0" w:color="auto"/>
            </w:tcBorders>
            <w:noWrap/>
            <w:vAlign w:val="bottom"/>
          </w:tcPr>
          <w:p w14:paraId="0272CC62"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9176D2C" w14:textId="77777777" w:rsidR="00410D5F" w:rsidRDefault="00410D5F" w:rsidP="004F6FB5">
            <w:pPr>
              <w:rPr>
                <w:rFonts w:ascii="Times New Roman" w:hAnsi="Times New Roman"/>
                <w:sz w:val="20"/>
                <w:lang w:eastAsia="en-CA"/>
              </w:rPr>
            </w:pPr>
          </w:p>
        </w:tc>
      </w:tr>
      <w:tr w:rsidR="00410D5F" w14:paraId="604F1078"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24852B5" w14:textId="77777777" w:rsidR="00410D5F" w:rsidRPr="003974F9" w:rsidRDefault="00410D5F" w:rsidP="004F6FB5">
            <w:pPr>
              <w:rPr>
                <w:rFonts w:cs="Arial"/>
                <w:color w:val="000000"/>
                <w:lang w:eastAsia="en-CA"/>
              </w:rPr>
            </w:pPr>
            <w:r w:rsidRPr="003974F9">
              <w:rPr>
                <w:rFonts w:cs="Arial"/>
                <w:color w:val="000000"/>
                <w:lang w:eastAsia="en-CA"/>
              </w:rPr>
              <w:t>Val-des-</w:t>
            </w:r>
            <w:proofErr w:type="spellStart"/>
            <w:r w:rsidRPr="003974F9">
              <w:rPr>
                <w:rFonts w:cs="Arial"/>
                <w:color w:val="000000"/>
                <w:lang w:eastAsia="en-CA"/>
              </w:rPr>
              <w:t>Bois</w:t>
            </w:r>
            <w:proofErr w:type="spellEnd"/>
          </w:p>
        </w:tc>
        <w:tc>
          <w:tcPr>
            <w:tcW w:w="1267" w:type="dxa"/>
            <w:tcBorders>
              <w:top w:val="nil"/>
              <w:left w:val="nil"/>
              <w:bottom w:val="single" w:sz="4" w:space="0" w:color="auto"/>
              <w:right w:val="single" w:sz="4" w:space="0" w:color="auto"/>
            </w:tcBorders>
            <w:noWrap/>
            <w:vAlign w:val="bottom"/>
          </w:tcPr>
          <w:p w14:paraId="7B9992D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DA22415" w14:textId="77777777" w:rsidR="00410D5F" w:rsidRDefault="00410D5F" w:rsidP="004F6FB5">
            <w:pPr>
              <w:rPr>
                <w:rFonts w:ascii="Times New Roman" w:hAnsi="Times New Roman"/>
                <w:sz w:val="20"/>
                <w:lang w:eastAsia="en-CA"/>
              </w:rPr>
            </w:pPr>
          </w:p>
        </w:tc>
      </w:tr>
      <w:tr w:rsidR="00410D5F" w14:paraId="7396D4E7"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437B970" w14:textId="77777777" w:rsidR="00410D5F" w:rsidRPr="003974F9" w:rsidRDefault="00410D5F" w:rsidP="004F6FB5">
            <w:pPr>
              <w:rPr>
                <w:rFonts w:cs="Arial"/>
                <w:color w:val="000000"/>
                <w:lang w:eastAsia="en-CA"/>
              </w:rPr>
            </w:pPr>
            <w:r w:rsidRPr="003974F9">
              <w:rPr>
                <w:rFonts w:cs="Arial"/>
                <w:color w:val="000000"/>
                <w:lang w:eastAsia="en-CA"/>
              </w:rPr>
              <w:t>Val-D'Or</w:t>
            </w:r>
          </w:p>
        </w:tc>
        <w:tc>
          <w:tcPr>
            <w:tcW w:w="1267" w:type="dxa"/>
            <w:tcBorders>
              <w:top w:val="nil"/>
              <w:left w:val="nil"/>
              <w:bottom w:val="single" w:sz="4" w:space="0" w:color="auto"/>
              <w:right w:val="single" w:sz="4" w:space="0" w:color="auto"/>
            </w:tcBorders>
            <w:noWrap/>
            <w:vAlign w:val="bottom"/>
          </w:tcPr>
          <w:p w14:paraId="78D1E27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6E9D4D6" w14:textId="77777777" w:rsidR="00410D5F" w:rsidRDefault="00410D5F" w:rsidP="004F6FB5">
            <w:pPr>
              <w:rPr>
                <w:rFonts w:ascii="Times New Roman" w:hAnsi="Times New Roman"/>
                <w:sz w:val="20"/>
                <w:lang w:eastAsia="en-CA"/>
              </w:rPr>
            </w:pPr>
          </w:p>
        </w:tc>
      </w:tr>
      <w:tr w:rsidR="00410D5F" w14:paraId="12F70EA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C72A6D6" w14:textId="77777777" w:rsidR="00410D5F" w:rsidRPr="003974F9" w:rsidRDefault="00410D5F" w:rsidP="004F6FB5">
            <w:pPr>
              <w:rPr>
                <w:rFonts w:cs="Arial"/>
                <w:color w:val="000000"/>
                <w:lang w:eastAsia="en-CA"/>
              </w:rPr>
            </w:pPr>
            <w:r w:rsidRPr="003974F9">
              <w:rPr>
                <w:rFonts w:cs="Arial"/>
                <w:color w:val="000000"/>
                <w:lang w:eastAsia="en-CA"/>
              </w:rPr>
              <w:t>Victoriaville</w:t>
            </w:r>
          </w:p>
        </w:tc>
        <w:tc>
          <w:tcPr>
            <w:tcW w:w="1267" w:type="dxa"/>
            <w:tcBorders>
              <w:top w:val="nil"/>
              <w:left w:val="nil"/>
              <w:bottom w:val="single" w:sz="4" w:space="0" w:color="auto"/>
              <w:right w:val="single" w:sz="4" w:space="0" w:color="auto"/>
            </w:tcBorders>
            <w:noWrap/>
            <w:vAlign w:val="bottom"/>
          </w:tcPr>
          <w:p w14:paraId="557768E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1018924" w14:textId="77777777" w:rsidR="00410D5F" w:rsidRDefault="00410D5F" w:rsidP="004F6FB5">
            <w:pPr>
              <w:rPr>
                <w:rFonts w:ascii="Times New Roman" w:hAnsi="Times New Roman"/>
                <w:sz w:val="20"/>
                <w:lang w:eastAsia="en-CA"/>
              </w:rPr>
            </w:pPr>
          </w:p>
        </w:tc>
      </w:tr>
      <w:tr w:rsidR="00410D5F" w14:paraId="2D4A5C5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AF92D8D" w14:textId="77777777" w:rsidR="00410D5F" w:rsidRPr="003974F9" w:rsidRDefault="00410D5F" w:rsidP="004F6FB5">
            <w:pPr>
              <w:rPr>
                <w:rFonts w:cs="Arial"/>
                <w:color w:val="000000"/>
                <w:lang w:eastAsia="en-CA"/>
              </w:rPr>
            </w:pPr>
            <w:r w:rsidRPr="003974F9">
              <w:rPr>
                <w:rFonts w:cs="Arial"/>
                <w:color w:val="000000"/>
                <w:lang w:eastAsia="en-CA"/>
              </w:rPr>
              <w:t>Ville-Marie</w:t>
            </w:r>
          </w:p>
        </w:tc>
        <w:tc>
          <w:tcPr>
            <w:tcW w:w="1267" w:type="dxa"/>
            <w:tcBorders>
              <w:top w:val="nil"/>
              <w:left w:val="nil"/>
              <w:bottom w:val="single" w:sz="4" w:space="0" w:color="auto"/>
              <w:right w:val="single" w:sz="4" w:space="0" w:color="auto"/>
            </w:tcBorders>
            <w:noWrap/>
            <w:vAlign w:val="bottom"/>
          </w:tcPr>
          <w:p w14:paraId="345545C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661B42F" w14:textId="77777777" w:rsidR="00410D5F" w:rsidRDefault="00410D5F" w:rsidP="004F6FB5">
            <w:pPr>
              <w:rPr>
                <w:rFonts w:ascii="Times New Roman" w:hAnsi="Times New Roman"/>
                <w:sz w:val="20"/>
                <w:lang w:eastAsia="en-CA"/>
              </w:rPr>
            </w:pPr>
          </w:p>
        </w:tc>
      </w:tr>
      <w:tr w:rsidR="00410D5F" w14:paraId="3449E04F"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8C48930" w14:textId="77777777" w:rsidR="00410D5F" w:rsidRPr="003974F9" w:rsidRDefault="00410D5F" w:rsidP="004F6FB5">
            <w:pPr>
              <w:rPr>
                <w:rFonts w:cs="Arial"/>
                <w:color w:val="000000"/>
                <w:lang w:eastAsia="en-CA"/>
              </w:rPr>
            </w:pPr>
            <w:proofErr w:type="spellStart"/>
            <w:r w:rsidRPr="003974F9">
              <w:rPr>
                <w:rFonts w:cs="Arial"/>
                <w:color w:val="000000"/>
                <w:lang w:eastAsia="en-CA"/>
              </w:rPr>
              <w:t>Villeroy</w:t>
            </w:r>
            <w:proofErr w:type="spellEnd"/>
          </w:p>
        </w:tc>
        <w:tc>
          <w:tcPr>
            <w:tcW w:w="1267" w:type="dxa"/>
            <w:tcBorders>
              <w:top w:val="nil"/>
              <w:left w:val="nil"/>
              <w:bottom w:val="single" w:sz="4" w:space="0" w:color="auto"/>
              <w:right w:val="single" w:sz="4" w:space="0" w:color="auto"/>
            </w:tcBorders>
            <w:noWrap/>
            <w:vAlign w:val="bottom"/>
          </w:tcPr>
          <w:p w14:paraId="46CFB04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8AA9CB0" w14:textId="77777777" w:rsidR="00410D5F" w:rsidRDefault="00410D5F" w:rsidP="004F6FB5">
            <w:pPr>
              <w:rPr>
                <w:rFonts w:ascii="Times New Roman" w:hAnsi="Times New Roman"/>
                <w:sz w:val="20"/>
                <w:lang w:eastAsia="en-CA"/>
              </w:rPr>
            </w:pPr>
          </w:p>
        </w:tc>
      </w:tr>
      <w:tr w:rsidR="00410D5F" w14:paraId="6C9E8D3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12EFE69" w14:textId="77777777" w:rsidR="00410D5F" w:rsidRPr="003974F9" w:rsidRDefault="00410D5F" w:rsidP="004F6FB5">
            <w:pPr>
              <w:rPr>
                <w:rFonts w:cs="Arial"/>
                <w:color w:val="000000"/>
                <w:lang w:eastAsia="en-CA"/>
              </w:rPr>
            </w:pPr>
            <w:r w:rsidRPr="003974F9">
              <w:rPr>
                <w:rFonts w:cs="Arial"/>
                <w:color w:val="000000"/>
                <w:lang w:eastAsia="en-CA"/>
              </w:rPr>
              <w:t>Wakefield</w:t>
            </w:r>
          </w:p>
        </w:tc>
        <w:tc>
          <w:tcPr>
            <w:tcW w:w="1267" w:type="dxa"/>
            <w:tcBorders>
              <w:top w:val="nil"/>
              <w:left w:val="nil"/>
              <w:bottom w:val="single" w:sz="4" w:space="0" w:color="auto"/>
              <w:right w:val="single" w:sz="4" w:space="0" w:color="auto"/>
            </w:tcBorders>
            <w:noWrap/>
            <w:vAlign w:val="bottom"/>
          </w:tcPr>
          <w:p w14:paraId="52E2AF1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D6451AF" w14:textId="77777777" w:rsidR="00410D5F" w:rsidRDefault="00410D5F" w:rsidP="004F6FB5">
            <w:pPr>
              <w:rPr>
                <w:rFonts w:ascii="Times New Roman" w:hAnsi="Times New Roman"/>
                <w:sz w:val="20"/>
                <w:lang w:eastAsia="en-CA"/>
              </w:rPr>
            </w:pPr>
          </w:p>
        </w:tc>
      </w:tr>
      <w:tr w:rsidR="00410D5F" w14:paraId="215C113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199CBE11" w14:textId="77777777" w:rsidR="00410D5F" w:rsidRPr="003974F9" w:rsidRDefault="00410D5F" w:rsidP="004F6FB5">
            <w:pPr>
              <w:rPr>
                <w:rFonts w:cs="Arial"/>
                <w:color w:val="000000"/>
                <w:lang w:eastAsia="en-CA"/>
              </w:rPr>
            </w:pPr>
            <w:r w:rsidRPr="003974F9">
              <w:rPr>
                <w:rFonts w:cs="Arial"/>
                <w:color w:val="000000"/>
                <w:lang w:eastAsia="en-CA"/>
              </w:rPr>
              <w:t>Warwick</w:t>
            </w:r>
          </w:p>
        </w:tc>
        <w:tc>
          <w:tcPr>
            <w:tcW w:w="1267" w:type="dxa"/>
            <w:tcBorders>
              <w:top w:val="nil"/>
              <w:left w:val="nil"/>
              <w:bottom w:val="single" w:sz="4" w:space="0" w:color="auto"/>
              <w:right w:val="single" w:sz="4" w:space="0" w:color="auto"/>
            </w:tcBorders>
            <w:noWrap/>
            <w:vAlign w:val="bottom"/>
          </w:tcPr>
          <w:p w14:paraId="2D345D7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CF30037" w14:textId="77777777" w:rsidR="00410D5F" w:rsidRDefault="00410D5F" w:rsidP="004F6FB5">
            <w:pPr>
              <w:rPr>
                <w:rFonts w:ascii="Times New Roman" w:hAnsi="Times New Roman"/>
                <w:sz w:val="20"/>
                <w:lang w:eastAsia="en-CA"/>
              </w:rPr>
            </w:pPr>
          </w:p>
        </w:tc>
      </w:tr>
      <w:tr w:rsidR="00410D5F" w14:paraId="360F36AC"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40DB057" w14:textId="77777777" w:rsidR="00410D5F" w:rsidRPr="003974F9" w:rsidRDefault="00410D5F" w:rsidP="004F6FB5">
            <w:pPr>
              <w:rPr>
                <w:rFonts w:cs="Arial"/>
                <w:color w:val="000000"/>
                <w:lang w:eastAsia="en-CA"/>
              </w:rPr>
            </w:pPr>
            <w:r w:rsidRPr="003974F9">
              <w:rPr>
                <w:rFonts w:cs="Arial"/>
                <w:color w:val="000000"/>
                <w:lang w:eastAsia="en-CA"/>
              </w:rPr>
              <w:t>Waskaganish</w:t>
            </w:r>
          </w:p>
        </w:tc>
        <w:tc>
          <w:tcPr>
            <w:tcW w:w="1267" w:type="dxa"/>
            <w:tcBorders>
              <w:top w:val="nil"/>
              <w:left w:val="nil"/>
              <w:bottom w:val="single" w:sz="4" w:space="0" w:color="auto"/>
              <w:right w:val="single" w:sz="4" w:space="0" w:color="auto"/>
            </w:tcBorders>
            <w:noWrap/>
            <w:vAlign w:val="bottom"/>
          </w:tcPr>
          <w:p w14:paraId="7C32E460"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77030DC" w14:textId="77777777" w:rsidR="00410D5F" w:rsidRDefault="00410D5F" w:rsidP="004F6FB5">
            <w:pPr>
              <w:rPr>
                <w:rFonts w:ascii="Times New Roman" w:hAnsi="Times New Roman"/>
                <w:sz w:val="20"/>
                <w:lang w:eastAsia="en-CA"/>
              </w:rPr>
            </w:pPr>
          </w:p>
        </w:tc>
      </w:tr>
      <w:tr w:rsidR="00410D5F" w14:paraId="7321FCC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00B13AA8" w14:textId="77777777" w:rsidR="00410D5F" w:rsidRPr="003974F9" w:rsidRDefault="00410D5F" w:rsidP="004F6FB5">
            <w:pPr>
              <w:rPr>
                <w:rFonts w:cs="Arial"/>
                <w:color w:val="000000"/>
                <w:lang w:eastAsia="en-CA"/>
              </w:rPr>
            </w:pPr>
            <w:proofErr w:type="spellStart"/>
            <w:r w:rsidRPr="003974F9">
              <w:rPr>
                <w:rFonts w:cs="Arial"/>
                <w:color w:val="000000"/>
                <w:lang w:eastAsia="en-CA"/>
              </w:rPr>
              <w:t>Waswanipi</w:t>
            </w:r>
            <w:proofErr w:type="spellEnd"/>
          </w:p>
        </w:tc>
        <w:tc>
          <w:tcPr>
            <w:tcW w:w="1267" w:type="dxa"/>
            <w:tcBorders>
              <w:top w:val="nil"/>
              <w:left w:val="nil"/>
              <w:bottom w:val="single" w:sz="4" w:space="0" w:color="auto"/>
              <w:right w:val="single" w:sz="4" w:space="0" w:color="auto"/>
            </w:tcBorders>
            <w:noWrap/>
            <w:vAlign w:val="bottom"/>
          </w:tcPr>
          <w:p w14:paraId="2A23EE2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F747E67" w14:textId="77777777" w:rsidR="00410D5F" w:rsidRDefault="00410D5F" w:rsidP="004F6FB5">
            <w:pPr>
              <w:rPr>
                <w:rFonts w:ascii="Times New Roman" w:hAnsi="Times New Roman"/>
                <w:sz w:val="20"/>
                <w:lang w:eastAsia="en-CA"/>
              </w:rPr>
            </w:pPr>
          </w:p>
        </w:tc>
      </w:tr>
      <w:tr w:rsidR="00410D5F" w14:paraId="48DCCCE0"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79EB9890" w14:textId="77777777" w:rsidR="00410D5F" w:rsidRPr="003974F9" w:rsidRDefault="00410D5F" w:rsidP="004F6FB5">
            <w:pPr>
              <w:rPr>
                <w:rFonts w:cs="Arial"/>
                <w:color w:val="000000"/>
                <w:lang w:eastAsia="en-CA"/>
              </w:rPr>
            </w:pPr>
            <w:r w:rsidRPr="003974F9">
              <w:rPr>
                <w:rFonts w:cs="Arial"/>
                <w:color w:val="000000"/>
                <w:lang w:eastAsia="en-CA"/>
              </w:rPr>
              <w:t>Waterville</w:t>
            </w:r>
          </w:p>
        </w:tc>
        <w:tc>
          <w:tcPr>
            <w:tcW w:w="1267" w:type="dxa"/>
            <w:tcBorders>
              <w:top w:val="nil"/>
              <w:left w:val="nil"/>
              <w:bottom w:val="single" w:sz="4" w:space="0" w:color="auto"/>
              <w:right w:val="single" w:sz="4" w:space="0" w:color="auto"/>
            </w:tcBorders>
            <w:noWrap/>
            <w:vAlign w:val="bottom"/>
          </w:tcPr>
          <w:p w14:paraId="5E48BBBB"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2756D2AC" w14:textId="77777777" w:rsidR="00410D5F" w:rsidRDefault="00410D5F" w:rsidP="004F6FB5">
            <w:pPr>
              <w:rPr>
                <w:rFonts w:ascii="Times New Roman" w:hAnsi="Times New Roman"/>
                <w:sz w:val="20"/>
                <w:lang w:eastAsia="en-CA"/>
              </w:rPr>
            </w:pPr>
          </w:p>
        </w:tc>
      </w:tr>
      <w:tr w:rsidR="00410D5F" w14:paraId="0DEC6173"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9AC96A6" w14:textId="77777777" w:rsidR="00410D5F" w:rsidRPr="003974F9" w:rsidRDefault="00410D5F" w:rsidP="004F6FB5">
            <w:pPr>
              <w:rPr>
                <w:rFonts w:cs="Arial"/>
                <w:color w:val="000000"/>
                <w:lang w:eastAsia="en-CA"/>
              </w:rPr>
            </w:pPr>
            <w:r w:rsidRPr="003974F9">
              <w:rPr>
                <w:rFonts w:cs="Arial"/>
                <w:color w:val="000000"/>
                <w:lang w:eastAsia="en-CA"/>
              </w:rPr>
              <w:t>Weedon</w:t>
            </w:r>
          </w:p>
        </w:tc>
        <w:tc>
          <w:tcPr>
            <w:tcW w:w="1267" w:type="dxa"/>
            <w:tcBorders>
              <w:top w:val="nil"/>
              <w:left w:val="nil"/>
              <w:bottom w:val="single" w:sz="4" w:space="0" w:color="auto"/>
              <w:right w:val="single" w:sz="4" w:space="0" w:color="auto"/>
            </w:tcBorders>
            <w:noWrap/>
            <w:vAlign w:val="bottom"/>
          </w:tcPr>
          <w:p w14:paraId="4D1C4003"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FD08789" w14:textId="77777777" w:rsidR="00410D5F" w:rsidRDefault="00410D5F" w:rsidP="004F6FB5">
            <w:pPr>
              <w:rPr>
                <w:rFonts w:ascii="Times New Roman" w:hAnsi="Times New Roman"/>
                <w:sz w:val="20"/>
                <w:lang w:eastAsia="en-CA"/>
              </w:rPr>
            </w:pPr>
          </w:p>
        </w:tc>
      </w:tr>
      <w:tr w:rsidR="00410D5F" w14:paraId="43EE6414"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4063219D" w14:textId="77777777" w:rsidR="00410D5F" w:rsidRPr="003974F9" w:rsidRDefault="00410D5F" w:rsidP="004F6FB5">
            <w:pPr>
              <w:rPr>
                <w:rFonts w:cs="Arial"/>
                <w:color w:val="000000"/>
                <w:lang w:eastAsia="en-CA"/>
              </w:rPr>
            </w:pPr>
            <w:r w:rsidRPr="003974F9">
              <w:rPr>
                <w:rFonts w:cs="Arial"/>
                <w:color w:val="000000"/>
                <w:lang w:eastAsia="en-CA"/>
              </w:rPr>
              <w:t>Wemindji</w:t>
            </w:r>
          </w:p>
        </w:tc>
        <w:tc>
          <w:tcPr>
            <w:tcW w:w="1267" w:type="dxa"/>
            <w:tcBorders>
              <w:top w:val="nil"/>
              <w:left w:val="nil"/>
              <w:bottom w:val="single" w:sz="4" w:space="0" w:color="auto"/>
              <w:right w:val="single" w:sz="4" w:space="0" w:color="auto"/>
            </w:tcBorders>
            <w:noWrap/>
            <w:vAlign w:val="bottom"/>
          </w:tcPr>
          <w:p w14:paraId="360D5DA6"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39CE8C6F" w14:textId="77777777" w:rsidR="00410D5F" w:rsidRDefault="00410D5F" w:rsidP="004F6FB5">
            <w:pPr>
              <w:rPr>
                <w:rFonts w:ascii="Times New Roman" w:hAnsi="Times New Roman"/>
                <w:sz w:val="20"/>
                <w:lang w:eastAsia="en-CA"/>
              </w:rPr>
            </w:pPr>
          </w:p>
        </w:tc>
      </w:tr>
      <w:tr w:rsidR="00410D5F" w14:paraId="2388F2A9"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B82205E" w14:textId="77777777" w:rsidR="00410D5F" w:rsidRPr="003974F9" w:rsidRDefault="00410D5F" w:rsidP="004F6FB5">
            <w:pPr>
              <w:rPr>
                <w:rFonts w:cs="Arial"/>
                <w:color w:val="000000"/>
                <w:lang w:eastAsia="en-CA"/>
              </w:rPr>
            </w:pPr>
            <w:r w:rsidRPr="003974F9">
              <w:rPr>
                <w:rFonts w:cs="Arial"/>
                <w:color w:val="000000"/>
                <w:lang w:eastAsia="en-CA"/>
              </w:rPr>
              <w:t>Wickham</w:t>
            </w:r>
          </w:p>
        </w:tc>
        <w:tc>
          <w:tcPr>
            <w:tcW w:w="1267" w:type="dxa"/>
            <w:tcBorders>
              <w:top w:val="nil"/>
              <w:left w:val="nil"/>
              <w:bottom w:val="single" w:sz="4" w:space="0" w:color="auto"/>
              <w:right w:val="single" w:sz="4" w:space="0" w:color="auto"/>
            </w:tcBorders>
            <w:noWrap/>
            <w:vAlign w:val="bottom"/>
          </w:tcPr>
          <w:p w14:paraId="3A208C77"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0DB994AA" w14:textId="77777777" w:rsidR="00410D5F" w:rsidRDefault="00410D5F" w:rsidP="004F6FB5">
            <w:pPr>
              <w:rPr>
                <w:rFonts w:ascii="Times New Roman" w:hAnsi="Times New Roman"/>
                <w:sz w:val="20"/>
                <w:lang w:eastAsia="en-CA"/>
              </w:rPr>
            </w:pPr>
          </w:p>
        </w:tc>
      </w:tr>
      <w:tr w:rsidR="00410D5F" w14:paraId="1FA060B2"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57D1FA03" w14:textId="77777777" w:rsidR="00410D5F" w:rsidRPr="003974F9" w:rsidRDefault="00410D5F" w:rsidP="004F6FB5">
            <w:pPr>
              <w:rPr>
                <w:rFonts w:cs="Arial"/>
                <w:color w:val="000000"/>
                <w:lang w:eastAsia="en-CA"/>
              </w:rPr>
            </w:pPr>
            <w:r w:rsidRPr="003974F9">
              <w:rPr>
                <w:rFonts w:cs="Arial"/>
                <w:color w:val="000000"/>
                <w:lang w:eastAsia="en-CA"/>
              </w:rPr>
              <w:t>Windsor</w:t>
            </w:r>
          </w:p>
        </w:tc>
        <w:tc>
          <w:tcPr>
            <w:tcW w:w="1267" w:type="dxa"/>
            <w:tcBorders>
              <w:top w:val="nil"/>
              <w:left w:val="nil"/>
              <w:bottom w:val="single" w:sz="4" w:space="0" w:color="auto"/>
              <w:right w:val="single" w:sz="4" w:space="0" w:color="auto"/>
            </w:tcBorders>
            <w:noWrap/>
            <w:vAlign w:val="bottom"/>
          </w:tcPr>
          <w:p w14:paraId="2D711CE8"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76EC59F" w14:textId="77777777" w:rsidR="00410D5F" w:rsidRDefault="00410D5F" w:rsidP="004F6FB5">
            <w:pPr>
              <w:rPr>
                <w:rFonts w:ascii="Times New Roman" w:hAnsi="Times New Roman"/>
                <w:sz w:val="20"/>
                <w:lang w:eastAsia="en-CA"/>
              </w:rPr>
            </w:pPr>
          </w:p>
        </w:tc>
      </w:tr>
      <w:tr w:rsidR="00410D5F" w14:paraId="43762951"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6AA50C6" w14:textId="77777777" w:rsidR="00410D5F" w:rsidRPr="003974F9" w:rsidRDefault="00410D5F" w:rsidP="004F6FB5">
            <w:pPr>
              <w:rPr>
                <w:rFonts w:cs="Arial"/>
                <w:color w:val="000000"/>
                <w:lang w:eastAsia="en-CA"/>
              </w:rPr>
            </w:pPr>
            <w:r w:rsidRPr="003974F9">
              <w:rPr>
                <w:rFonts w:cs="Arial"/>
                <w:color w:val="000000"/>
                <w:lang w:eastAsia="en-CA"/>
              </w:rPr>
              <w:t>Woburn</w:t>
            </w:r>
          </w:p>
        </w:tc>
        <w:tc>
          <w:tcPr>
            <w:tcW w:w="1267" w:type="dxa"/>
            <w:tcBorders>
              <w:top w:val="nil"/>
              <w:left w:val="nil"/>
              <w:bottom w:val="single" w:sz="4" w:space="0" w:color="auto"/>
              <w:right w:val="single" w:sz="4" w:space="0" w:color="auto"/>
            </w:tcBorders>
            <w:noWrap/>
            <w:vAlign w:val="bottom"/>
          </w:tcPr>
          <w:p w14:paraId="2EE99A0A"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52C750DE" w14:textId="77777777" w:rsidR="00410D5F" w:rsidRDefault="00410D5F" w:rsidP="004F6FB5">
            <w:pPr>
              <w:rPr>
                <w:rFonts w:ascii="Times New Roman" w:hAnsi="Times New Roman"/>
                <w:sz w:val="20"/>
                <w:lang w:eastAsia="en-CA"/>
              </w:rPr>
            </w:pPr>
          </w:p>
        </w:tc>
      </w:tr>
      <w:tr w:rsidR="00410D5F" w14:paraId="3D4A815D"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271BEC02" w14:textId="77777777" w:rsidR="00410D5F" w:rsidRPr="003974F9" w:rsidRDefault="00410D5F" w:rsidP="004F6FB5">
            <w:pPr>
              <w:rPr>
                <w:rFonts w:cs="Arial"/>
                <w:color w:val="000000"/>
                <w:lang w:eastAsia="en-CA"/>
              </w:rPr>
            </w:pPr>
            <w:r w:rsidRPr="003974F9">
              <w:rPr>
                <w:rFonts w:cs="Arial"/>
                <w:color w:val="000000"/>
                <w:lang w:eastAsia="en-CA"/>
              </w:rPr>
              <w:t>Wotton</w:t>
            </w:r>
          </w:p>
        </w:tc>
        <w:tc>
          <w:tcPr>
            <w:tcW w:w="1267" w:type="dxa"/>
            <w:tcBorders>
              <w:top w:val="nil"/>
              <w:left w:val="nil"/>
              <w:bottom w:val="single" w:sz="4" w:space="0" w:color="auto"/>
              <w:right w:val="single" w:sz="4" w:space="0" w:color="auto"/>
            </w:tcBorders>
            <w:noWrap/>
            <w:vAlign w:val="bottom"/>
          </w:tcPr>
          <w:p w14:paraId="7539CB8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45432E0D" w14:textId="77777777" w:rsidR="00410D5F" w:rsidRDefault="00410D5F" w:rsidP="004F6FB5">
            <w:pPr>
              <w:rPr>
                <w:rFonts w:ascii="Times New Roman" w:hAnsi="Times New Roman"/>
                <w:sz w:val="20"/>
                <w:lang w:eastAsia="en-CA"/>
              </w:rPr>
            </w:pPr>
          </w:p>
        </w:tc>
      </w:tr>
      <w:tr w:rsidR="00410D5F" w14:paraId="54A6403A" w14:textId="77777777" w:rsidTr="00BB750B">
        <w:trPr>
          <w:trHeight w:val="225"/>
          <w:jc w:val="center"/>
        </w:trPr>
        <w:tc>
          <w:tcPr>
            <w:tcW w:w="2972" w:type="dxa"/>
            <w:tcBorders>
              <w:top w:val="nil"/>
              <w:left w:val="single" w:sz="4" w:space="0" w:color="auto"/>
              <w:bottom w:val="single" w:sz="4" w:space="0" w:color="auto"/>
              <w:right w:val="single" w:sz="4" w:space="0" w:color="auto"/>
            </w:tcBorders>
            <w:vAlign w:val="bottom"/>
          </w:tcPr>
          <w:p w14:paraId="6E51A20D" w14:textId="77777777" w:rsidR="00410D5F" w:rsidRPr="003974F9" w:rsidRDefault="00410D5F" w:rsidP="004F6FB5">
            <w:pPr>
              <w:rPr>
                <w:rFonts w:cs="Arial"/>
                <w:color w:val="000000"/>
                <w:lang w:eastAsia="en-CA"/>
              </w:rPr>
            </w:pPr>
            <w:proofErr w:type="spellStart"/>
            <w:r w:rsidRPr="003974F9">
              <w:rPr>
                <w:rFonts w:cs="Arial"/>
                <w:color w:val="000000"/>
                <w:lang w:eastAsia="en-CA"/>
              </w:rPr>
              <w:t>Yamachiche</w:t>
            </w:r>
            <w:proofErr w:type="spellEnd"/>
          </w:p>
        </w:tc>
        <w:tc>
          <w:tcPr>
            <w:tcW w:w="1267" w:type="dxa"/>
            <w:tcBorders>
              <w:top w:val="nil"/>
              <w:left w:val="nil"/>
              <w:bottom w:val="single" w:sz="4" w:space="0" w:color="auto"/>
              <w:right w:val="single" w:sz="4" w:space="0" w:color="auto"/>
            </w:tcBorders>
            <w:noWrap/>
            <w:vAlign w:val="bottom"/>
          </w:tcPr>
          <w:p w14:paraId="4CC2C1AF" w14:textId="77777777" w:rsidR="00410D5F" w:rsidRDefault="00410D5F" w:rsidP="004F6FB5">
            <w:pPr>
              <w:jc w:val="center"/>
              <w:rPr>
                <w:rFonts w:ascii="Wingdings" w:hAnsi="Wingdings" w:cs="Calibri"/>
                <w:color w:val="000000"/>
                <w:szCs w:val="22"/>
                <w:lang w:val="en-US" w:eastAsia="en-CA"/>
              </w:rPr>
            </w:pPr>
            <w:r>
              <w:rPr>
                <w:rFonts w:ascii="Wingdings" w:hAnsi="Wingdings" w:cs="Calibri"/>
                <w:color w:val="000000"/>
                <w:szCs w:val="22"/>
                <w:lang w:val="en-US" w:eastAsia="en-CA"/>
              </w:rPr>
              <w:t></w:t>
            </w:r>
          </w:p>
        </w:tc>
        <w:tc>
          <w:tcPr>
            <w:tcW w:w="292" w:type="dxa"/>
            <w:vAlign w:val="center"/>
          </w:tcPr>
          <w:p w14:paraId="668D453E" w14:textId="77777777" w:rsidR="00410D5F" w:rsidRDefault="00410D5F" w:rsidP="004F6FB5">
            <w:pPr>
              <w:rPr>
                <w:rFonts w:ascii="Times New Roman" w:hAnsi="Times New Roman"/>
                <w:sz w:val="20"/>
                <w:lang w:eastAsia="en-CA"/>
              </w:rPr>
            </w:pPr>
          </w:p>
        </w:tc>
      </w:tr>
    </w:tbl>
    <w:p w14:paraId="2ECB6901" w14:textId="77777777" w:rsidR="00B9281E" w:rsidRDefault="00B9281E" w:rsidP="00295F45">
      <w:pPr>
        <w:rPr>
          <w:rFonts w:cs="Arial"/>
          <w:color w:val="000000"/>
          <w:szCs w:val="22"/>
          <w:lang w:eastAsia="en-CA"/>
        </w:rPr>
        <w:sectPr w:rsidR="00B9281E">
          <w:type w:val="continuous"/>
          <w:pgSz w:w="12240" w:h="15840"/>
          <w:pgMar w:top="1440" w:right="1440" w:bottom="1440" w:left="1440" w:header="720" w:footer="720" w:gutter="0"/>
          <w:pgNumType w:chapStyle="9"/>
          <w:cols w:num="2" w:space="720"/>
        </w:sectPr>
      </w:pPr>
    </w:p>
    <w:p w14:paraId="28625F17" w14:textId="77777777" w:rsidR="00F154ED" w:rsidRDefault="00F154ED" w:rsidP="00F154ED">
      <w:pPr>
        <w:sectPr w:rsidR="00F154ED" w:rsidSect="00F154ED">
          <w:type w:val="continuous"/>
          <w:pgSz w:w="12240" w:h="15840"/>
          <w:pgMar w:top="1440" w:right="1440" w:bottom="1440" w:left="1440" w:header="720" w:footer="720" w:gutter="0"/>
          <w:pgNumType w:start="1" w:chapStyle="9"/>
          <w:cols w:space="720"/>
        </w:sectPr>
      </w:pPr>
    </w:p>
    <w:p w14:paraId="77C95946" w14:textId="39476E02" w:rsidR="0037704B" w:rsidRDefault="00F154ED" w:rsidP="002B6942">
      <w:pPr>
        <w:pStyle w:val="Caption"/>
        <w:tabs>
          <w:tab w:val="left" w:pos="1418"/>
        </w:tabs>
        <w:rPr>
          <w:rFonts w:cs="Arial"/>
        </w:rPr>
      </w:pPr>
      <w:bookmarkStart w:id="59" w:name="_Toc525724639"/>
      <w:bookmarkStart w:id="60" w:name="_Ref8902827"/>
      <w:r>
        <w:rPr>
          <w:rFonts w:cs="Arial"/>
        </w:rPr>
        <w:t xml:space="preserve">Table </w:t>
      </w:r>
      <w:r w:rsidRPr="00976C98">
        <w:rPr>
          <w:rFonts w:cs="Arial"/>
        </w:rPr>
        <w:fldChar w:fldCharType="begin"/>
      </w:r>
      <w:r>
        <w:rPr>
          <w:rFonts w:cs="Arial"/>
        </w:rPr>
        <w:instrText xml:space="preserve"> SEQ Table \* ARABIC </w:instrText>
      </w:r>
      <w:r w:rsidRPr="00976C98">
        <w:rPr>
          <w:rFonts w:cs="Arial"/>
        </w:rPr>
        <w:fldChar w:fldCharType="separate"/>
      </w:r>
      <w:r w:rsidR="00374769">
        <w:rPr>
          <w:rFonts w:cs="Arial"/>
          <w:noProof/>
        </w:rPr>
        <w:t>2</w:t>
      </w:r>
      <w:r w:rsidRPr="00976C98">
        <w:rPr>
          <w:rFonts w:cs="Arial"/>
        </w:rPr>
        <w:fldChar w:fldCharType="end"/>
      </w:r>
      <w:r w:rsidR="0037704B" w:rsidRPr="00976C98">
        <w:rPr>
          <w:rFonts w:cs="Arial"/>
        </w:rPr>
        <w:t xml:space="preserve"> – </w:t>
      </w:r>
      <w:r w:rsidR="0037704B">
        <w:rPr>
          <w:rFonts w:cs="Arial"/>
        </w:rPr>
        <w:t>NPA </w:t>
      </w:r>
      <w:r w:rsidR="00A371A2">
        <w:rPr>
          <w:rFonts w:cs="Arial"/>
        </w:rPr>
        <w:t>819/873</w:t>
      </w:r>
      <w:r w:rsidR="0037704B">
        <w:rPr>
          <w:rFonts w:cs="Arial"/>
        </w:rPr>
        <w:t xml:space="preserve"> </w:t>
      </w:r>
      <w:r w:rsidR="0037704B" w:rsidRPr="00976C98">
        <w:rPr>
          <w:rFonts w:cs="Arial"/>
        </w:rPr>
        <w:t>Exchange Areas in Each LIR</w:t>
      </w:r>
      <w:bookmarkEnd w:id="59"/>
      <w:bookmarkEnd w:id="60"/>
    </w:p>
    <w:p w14:paraId="764D65FA" w14:textId="77777777" w:rsidR="00BA64B9" w:rsidRDefault="00BA64B9" w:rsidP="00A371A2">
      <w:pPr>
        <w:sectPr w:rsidR="00BA64B9" w:rsidSect="004309E8">
          <w:type w:val="continuous"/>
          <w:pgSz w:w="12240" w:h="15840"/>
          <w:pgMar w:top="1440" w:right="1440" w:bottom="1440" w:left="1440" w:header="720" w:footer="720" w:gutter="0"/>
          <w:pgNumType w:start="4"/>
          <w:cols w:space="720"/>
        </w:sectPr>
      </w:pPr>
    </w:p>
    <w:p w14:paraId="3CD30287" w14:textId="4A8BF546" w:rsidR="00A371A2" w:rsidRPr="00A371A2" w:rsidRDefault="00A371A2" w:rsidP="00A371A2"/>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4677"/>
      </w:tblGrid>
      <w:tr w:rsidR="002B66B5" w:rsidRPr="00016494" w14:paraId="5D867C94" w14:textId="77777777" w:rsidTr="007D2B65">
        <w:trPr>
          <w:trHeight w:val="558"/>
          <w:tblHeader/>
          <w:jc w:val="center"/>
        </w:trPr>
        <w:tc>
          <w:tcPr>
            <w:tcW w:w="3256" w:type="dxa"/>
            <w:shd w:val="clear" w:color="auto" w:fill="auto"/>
            <w:noWrap/>
            <w:vAlign w:val="center"/>
          </w:tcPr>
          <w:p w14:paraId="6ECED0E5" w14:textId="77777777" w:rsidR="002B66B5" w:rsidRPr="00016494" w:rsidRDefault="002B66B5" w:rsidP="004F6FB5">
            <w:pPr>
              <w:jc w:val="center"/>
              <w:rPr>
                <w:rFonts w:cs="Arial"/>
                <w:b/>
                <w:bCs/>
                <w:color w:val="000000"/>
                <w:lang w:val="en-US" w:eastAsia="en-CA"/>
              </w:rPr>
            </w:pPr>
            <w:r w:rsidRPr="00016494">
              <w:rPr>
                <w:rFonts w:cs="Arial"/>
                <w:b/>
                <w:bCs/>
                <w:color w:val="000000"/>
                <w:lang w:val="en-US" w:eastAsia="en-CA"/>
              </w:rPr>
              <w:t>LIR</w:t>
            </w:r>
          </w:p>
        </w:tc>
        <w:tc>
          <w:tcPr>
            <w:tcW w:w="4677" w:type="dxa"/>
            <w:shd w:val="clear" w:color="auto" w:fill="auto"/>
            <w:noWrap/>
            <w:vAlign w:val="center"/>
          </w:tcPr>
          <w:p w14:paraId="0F30C872" w14:textId="77777777" w:rsidR="002B66B5" w:rsidRPr="00016494" w:rsidRDefault="002B66B5" w:rsidP="004F6FB5">
            <w:pPr>
              <w:jc w:val="center"/>
              <w:rPr>
                <w:rFonts w:cs="Arial"/>
                <w:b/>
                <w:bCs/>
                <w:color w:val="000000"/>
                <w:lang w:val="en-US" w:eastAsia="en-CA"/>
              </w:rPr>
            </w:pPr>
            <w:r w:rsidRPr="00016494">
              <w:rPr>
                <w:rFonts w:cs="Arial"/>
                <w:b/>
                <w:bCs/>
                <w:color w:val="000000"/>
                <w:lang w:val="en-US" w:eastAsia="en-CA"/>
              </w:rPr>
              <w:t>Exchange</w:t>
            </w:r>
          </w:p>
        </w:tc>
      </w:tr>
      <w:tr w:rsidR="002B66B5" w:rsidRPr="00980ABB" w14:paraId="706C6FAF" w14:textId="77777777" w:rsidTr="007D2B65">
        <w:trPr>
          <w:trHeight w:val="300"/>
          <w:jc w:val="center"/>
        </w:trPr>
        <w:tc>
          <w:tcPr>
            <w:tcW w:w="3256" w:type="dxa"/>
            <w:shd w:val="clear" w:color="auto" w:fill="auto"/>
            <w:noWrap/>
            <w:vAlign w:val="bottom"/>
            <w:hideMark/>
          </w:tcPr>
          <w:p w14:paraId="0B661854" w14:textId="77777777" w:rsidR="002B66B5" w:rsidRPr="00980ABB" w:rsidRDefault="002B66B5" w:rsidP="004F6FB5">
            <w:pPr>
              <w:rPr>
                <w:rFonts w:cs="Arial"/>
                <w:color w:val="000000"/>
                <w:lang w:eastAsia="en-CA"/>
              </w:rPr>
            </w:pPr>
            <w:r w:rsidRPr="00980ABB">
              <w:rPr>
                <w:rFonts w:cs="Arial"/>
                <w:color w:val="000000"/>
                <w:lang w:eastAsia="en-CA"/>
              </w:rPr>
              <w:t>Not in an LIR</w:t>
            </w:r>
          </w:p>
        </w:tc>
        <w:tc>
          <w:tcPr>
            <w:tcW w:w="4677" w:type="dxa"/>
            <w:shd w:val="clear" w:color="auto" w:fill="auto"/>
            <w:noWrap/>
            <w:vAlign w:val="bottom"/>
            <w:hideMark/>
          </w:tcPr>
          <w:p w14:paraId="66C00AD5" w14:textId="77777777" w:rsidR="002B66B5" w:rsidRPr="00980ABB" w:rsidRDefault="002B66B5" w:rsidP="004F6FB5">
            <w:pPr>
              <w:rPr>
                <w:rFonts w:cs="Arial"/>
                <w:color w:val="000000"/>
                <w:lang w:eastAsia="en-CA"/>
              </w:rPr>
            </w:pPr>
            <w:proofErr w:type="spellStart"/>
            <w:r w:rsidRPr="00980ABB">
              <w:rPr>
                <w:rFonts w:cs="Arial"/>
                <w:color w:val="000000"/>
                <w:lang w:eastAsia="en-CA"/>
              </w:rPr>
              <w:t>Chisasibi</w:t>
            </w:r>
            <w:proofErr w:type="spellEnd"/>
          </w:p>
        </w:tc>
      </w:tr>
      <w:tr w:rsidR="002B66B5" w:rsidRPr="00980ABB" w14:paraId="60C9467A" w14:textId="77777777" w:rsidTr="007D2B65">
        <w:trPr>
          <w:trHeight w:val="300"/>
          <w:jc w:val="center"/>
        </w:trPr>
        <w:tc>
          <w:tcPr>
            <w:tcW w:w="3256" w:type="dxa"/>
            <w:shd w:val="clear" w:color="auto" w:fill="auto"/>
            <w:noWrap/>
            <w:vAlign w:val="bottom"/>
            <w:hideMark/>
          </w:tcPr>
          <w:p w14:paraId="0B057268" w14:textId="77777777" w:rsidR="002B66B5" w:rsidRPr="00980ABB" w:rsidRDefault="002B66B5" w:rsidP="004F6FB5">
            <w:pPr>
              <w:rPr>
                <w:rFonts w:cs="Arial"/>
                <w:color w:val="000000"/>
                <w:lang w:eastAsia="en-CA"/>
              </w:rPr>
            </w:pPr>
            <w:r w:rsidRPr="00980ABB">
              <w:rPr>
                <w:rFonts w:cs="Arial"/>
                <w:color w:val="000000"/>
                <w:lang w:eastAsia="en-CA"/>
              </w:rPr>
              <w:t>Not in an LIR</w:t>
            </w:r>
          </w:p>
        </w:tc>
        <w:tc>
          <w:tcPr>
            <w:tcW w:w="4677" w:type="dxa"/>
            <w:shd w:val="clear" w:color="auto" w:fill="auto"/>
            <w:noWrap/>
            <w:vAlign w:val="bottom"/>
            <w:hideMark/>
          </w:tcPr>
          <w:p w14:paraId="6B02AD8F" w14:textId="77777777" w:rsidR="002B66B5" w:rsidRPr="00980ABB" w:rsidRDefault="002B66B5" w:rsidP="004F6FB5">
            <w:pPr>
              <w:rPr>
                <w:rFonts w:cs="Arial"/>
                <w:color w:val="000000"/>
                <w:lang w:eastAsia="en-CA"/>
              </w:rPr>
            </w:pPr>
            <w:proofErr w:type="spellStart"/>
            <w:r w:rsidRPr="00980ABB">
              <w:rPr>
                <w:rFonts w:cs="Arial"/>
                <w:color w:val="000000"/>
                <w:lang w:eastAsia="en-CA"/>
              </w:rPr>
              <w:t>Laforge</w:t>
            </w:r>
            <w:proofErr w:type="spellEnd"/>
          </w:p>
        </w:tc>
      </w:tr>
      <w:tr w:rsidR="002B66B5" w:rsidRPr="00980ABB" w14:paraId="31B51952" w14:textId="77777777" w:rsidTr="007D2B65">
        <w:trPr>
          <w:trHeight w:val="300"/>
          <w:jc w:val="center"/>
        </w:trPr>
        <w:tc>
          <w:tcPr>
            <w:tcW w:w="3256" w:type="dxa"/>
            <w:shd w:val="clear" w:color="auto" w:fill="auto"/>
            <w:noWrap/>
            <w:vAlign w:val="bottom"/>
            <w:hideMark/>
          </w:tcPr>
          <w:p w14:paraId="24A19628" w14:textId="77777777" w:rsidR="002B66B5" w:rsidRPr="00980ABB" w:rsidRDefault="002B66B5" w:rsidP="004F6FB5">
            <w:pPr>
              <w:rPr>
                <w:rFonts w:cs="Arial"/>
                <w:color w:val="000000"/>
                <w:lang w:eastAsia="en-CA"/>
              </w:rPr>
            </w:pPr>
            <w:r w:rsidRPr="00980ABB">
              <w:rPr>
                <w:rFonts w:cs="Arial"/>
                <w:color w:val="000000"/>
                <w:lang w:eastAsia="en-CA"/>
              </w:rPr>
              <w:t>Not in an LIR</w:t>
            </w:r>
          </w:p>
        </w:tc>
        <w:tc>
          <w:tcPr>
            <w:tcW w:w="4677" w:type="dxa"/>
            <w:shd w:val="clear" w:color="auto" w:fill="auto"/>
            <w:noWrap/>
            <w:vAlign w:val="bottom"/>
            <w:hideMark/>
          </w:tcPr>
          <w:p w14:paraId="660A3C38" w14:textId="77777777" w:rsidR="002B66B5" w:rsidRPr="00980ABB" w:rsidRDefault="002B66B5" w:rsidP="004F6FB5">
            <w:pPr>
              <w:rPr>
                <w:rFonts w:cs="Arial"/>
                <w:color w:val="000000"/>
                <w:lang w:eastAsia="en-CA"/>
              </w:rPr>
            </w:pPr>
            <w:r w:rsidRPr="00980ABB">
              <w:rPr>
                <w:rFonts w:cs="Arial"/>
                <w:color w:val="000000"/>
                <w:lang w:eastAsia="en-CA"/>
              </w:rPr>
              <w:t>Notre-Dame-du-Bon-Conseil</w:t>
            </w:r>
          </w:p>
        </w:tc>
      </w:tr>
      <w:tr w:rsidR="002B66B5" w:rsidRPr="00980ABB" w14:paraId="719F6F79" w14:textId="77777777" w:rsidTr="007D2B65">
        <w:trPr>
          <w:trHeight w:val="300"/>
          <w:jc w:val="center"/>
        </w:trPr>
        <w:tc>
          <w:tcPr>
            <w:tcW w:w="3256" w:type="dxa"/>
            <w:shd w:val="clear" w:color="auto" w:fill="auto"/>
            <w:noWrap/>
            <w:vAlign w:val="bottom"/>
            <w:hideMark/>
          </w:tcPr>
          <w:p w14:paraId="0B9924A0" w14:textId="77777777" w:rsidR="002B66B5" w:rsidRPr="00980ABB" w:rsidRDefault="002B66B5" w:rsidP="004F6FB5">
            <w:pPr>
              <w:rPr>
                <w:rFonts w:cs="Arial"/>
                <w:color w:val="000000"/>
                <w:lang w:eastAsia="en-CA"/>
              </w:rPr>
            </w:pPr>
            <w:r w:rsidRPr="00980ABB">
              <w:rPr>
                <w:rFonts w:cs="Arial"/>
                <w:color w:val="000000"/>
                <w:lang w:eastAsia="en-CA"/>
              </w:rPr>
              <w:t>Not in an LIR</w:t>
            </w:r>
          </w:p>
        </w:tc>
        <w:tc>
          <w:tcPr>
            <w:tcW w:w="4677" w:type="dxa"/>
            <w:shd w:val="clear" w:color="auto" w:fill="auto"/>
            <w:noWrap/>
            <w:vAlign w:val="bottom"/>
            <w:hideMark/>
          </w:tcPr>
          <w:p w14:paraId="0D1ECCB2" w14:textId="77777777" w:rsidR="002B66B5" w:rsidRPr="00980ABB" w:rsidRDefault="002B66B5" w:rsidP="004F6FB5">
            <w:pPr>
              <w:rPr>
                <w:rFonts w:cs="Arial"/>
                <w:color w:val="000000"/>
                <w:lang w:eastAsia="en-CA"/>
              </w:rPr>
            </w:pPr>
            <w:r w:rsidRPr="00980ABB">
              <w:rPr>
                <w:rFonts w:cs="Arial"/>
                <w:color w:val="000000"/>
                <w:lang w:eastAsia="en-CA"/>
              </w:rPr>
              <w:t>Radisson</w:t>
            </w:r>
          </w:p>
        </w:tc>
      </w:tr>
      <w:tr w:rsidR="002B66B5" w:rsidRPr="00980ABB" w14:paraId="7B94B5E7" w14:textId="77777777" w:rsidTr="007D2B65">
        <w:trPr>
          <w:trHeight w:val="300"/>
          <w:jc w:val="center"/>
        </w:trPr>
        <w:tc>
          <w:tcPr>
            <w:tcW w:w="3256" w:type="dxa"/>
            <w:shd w:val="clear" w:color="auto" w:fill="auto"/>
            <w:noWrap/>
            <w:vAlign w:val="bottom"/>
            <w:hideMark/>
          </w:tcPr>
          <w:p w14:paraId="0C84789C" w14:textId="77777777" w:rsidR="002B66B5" w:rsidRPr="00980ABB" w:rsidRDefault="002B66B5" w:rsidP="004F6FB5">
            <w:pPr>
              <w:rPr>
                <w:rFonts w:cs="Arial"/>
                <w:color w:val="000000"/>
                <w:lang w:eastAsia="en-CA"/>
              </w:rPr>
            </w:pPr>
            <w:r w:rsidRPr="00980ABB">
              <w:rPr>
                <w:rFonts w:cs="Arial"/>
                <w:color w:val="000000"/>
                <w:lang w:eastAsia="en-CA"/>
              </w:rPr>
              <w:t>Not in an LIR</w:t>
            </w:r>
          </w:p>
        </w:tc>
        <w:tc>
          <w:tcPr>
            <w:tcW w:w="4677" w:type="dxa"/>
            <w:shd w:val="clear" w:color="auto" w:fill="auto"/>
            <w:noWrap/>
            <w:vAlign w:val="bottom"/>
            <w:hideMark/>
          </w:tcPr>
          <w:p w14:paraId="5113B1B1" w14:textId="77777777" w:rsidR="002B66B5" w:rsidRPr="00980ABB" w:rsidRDefault="002B66B5" w:rsidP="004F6FB5">
            <w:pPr>
              <w:rPr>
                <w:rFonts w:cs="Arial"/>
                <w:color w:val="000000"/>
                <w:lang w:eastAsia="en-CA"/>
              </w:rPr>
            </w:pPr>
            <w:r w:rsidRPr="00980ABB">
              <w:rPr>
                <w:rFonts w:cs="Arial"/>
                <w:color w:val="000000"/>
                <w:lang w:eastAsia="en-CA"/>
              </w:rPr>
              <w:t>Wemindji</w:t>
            </w:r>
          </w:p>
        </w:tc>
      </w:tr>
      <w:tr w:rsidR="002B66B5" w:rsidRPr="00980ABB" w14:paraId="4DE844E6" w14:textId="77777777" w:rsidTr="007D2B65">
        <w:trPr>
          <w:trHeight w:val="300"/>
          <w:jc w:val="center"/>
        </w:trPr>
        <w:tc>
          <w:tcPr>
            <w:tcW w:w="3256" w:type="dxa"/>
            <w:shd w:val="clear" w:color="auto" w:fill="auto"/>
            <w:noWrap/>
            <w:vAlign w:val="bottom"/>
            <w:hideMark/>
          </w:tcPr>
          <w:p w14:paraId="1313609F" w14:textId="77777777" w:rsidR="002B66B5" w:rsidRPr="00980ABB" w:rsidRDefault="002B66B5" w:rsidP="004F6FB5">
            <w:pPr>
              <w:rPr>
                <w:rFonts w:cs="Arial"/>
                <w:color w:val="000000"/>
                <w:lang w:eastAsia="en-CA"/>
              </w:rPr>
            </w:pPr>
            <w:r w:rsidRPr="00980ABB">
              <w:rPr>
                <w:rFonts w:cs="Arial"/>
                <w:color w:val="000000"/>
                <w:lang w:eastAsia="en-CA"/>
              </w:rPr>
              <w:t>Aylmer</w:t>
            </w:r>
          </w:p>
        </w:tc>
        <w:tc>
          <w:tcPr>
            <w:tcW w:w="4677" w:type="dxa"/>
            <w:shd w:val="clear" w:color="auto" w:fill="auto"/>
            <w:noWrap/>
            <w:vAlign w:val="bottom"/>
            <w:hideMark/>
          </w:tcPr>
          <w:p w14:paraId="696E776B" w14:textId="77777777" w:rsidR="002B66B5" w:rsidRPr="00980ABB" w:rsidRDefault="002B66B5" w:rsidP="004F6FB5">
            <w:pPr>
              <w:rPr>
                <w:rFonts w:cs="Arial"/>
                <w:color w:val="000000"/>
                <w:lang w:eastAsia="en-CA"/>
              </w:rPr>
            </w:pPr>
            <w:r w:rsidRPr="00980ABB">
              <w:rPr>
                <w:rFonts w:cs="Arial"/>
                <w:color w:val="000000"/>
                <w:lang w:eastAsia="en-CA"/>
              </w:rPr>
              <w:t>Campbell's Bay</w:t>
            </w:r>
          </w:p>
        </w:tc>
      </w:tr>
      <w:tr w:rsidR="002B66B5" w:rsidRPr="00980ABB" w14:paraId="74D5DA33" w14:textId="77777777" w:rsidTr="007D2B65">
        <w:trPr>
          <w:trHeight w:val="300"/>
          <w:jc w:val="center"/>
        </w:trPr>
        <w:tc>
          <w:tcPr>
            <w:tcW w:w="3256" w:type="dxa"/>
            <w:shd w:val="clear" w:color="auto" w:fill="auto"/>
            <w:noWrap/>
            <w:vAlign w:val="bottom"/>
            <w:hideMark/>
          </w:tcPr>
          <w:p w14:paraId="62A7FD26" w14:textId="77777777" w:rsidR="002B66B5" w:rsidRPr="00980ABB" w:rsidRDefault="002B66B5" w:rsidP="004F6FB5">
            <w:pPr>
              <w:rPr>
                <w:rFonts w:cs="Arial"/>
                <w:color w:val="000000"/>
                <w:lang w:eastAsia="en-CA"/>
              </w:rPr>
            </w:pPr>
            <w:r w:rsidRPr="00980ABB">
              <w:rPr>
                <w:rFonts w:cs="Arial"/>
                <w:color w:val="000000"/>
                <w:lang w:eastAsia="en-CA"/>
              </w:rPr>
              <w:t>Aylmer</w:t>
            </w:r>
          </w:p>
        </w:tc>
        <w:tc>
          <w:tcPr>
            <w:tcW w:w="4677" w:type="dxa"/>
            <w:shd w:val="clear" w:color="auto" w:fill="auto"/>
            <w:noWrap/>
            <w:vAlign w:val="bottom"/>
            <w:hideMark/>
          </w:tcPr>
          <w:p w14:paraId="61A79396" w14:textId="77777777" w:rsidR="002B66B5" w:rsidRPr="00980ABB" w:rsidRDefault="002B66B5" w:rsidP="004F6FB5">
            <w:pPr>
              <w:rPr>
                <w:rFonts w:cs="Arial"/>
                <w:color w:val="000000"/>
                <w:lang w:eastAsia="en-CA"/>
              </w:rPr>
            </w:pPr>
            <w:r w:rsidRPr="00980ABB">
              <w:rPr>
                <w:rFonts w:cs="Arial"/>
                <w:color w:val="000000"/>
                <w:lang w:eastAsia="en-CA"/>
              </w:rPr>
              <w:t>Shawville</w:t>
            </w:r>
          </w:p>
        </w:tc>
      </w:tr>
      <w:tr w:rsidR="002B66B5" w:rsidRPr="00980ABB" w14:paraId="4A9A1F8B" w14:textId="77777777" w:rsidTr="007D2B65">
        <w:trPr>
          <w:trHeight w:val="300"/>
          <w:jc w:val="center"/>
        </w:trPr>
        <w:tc>
          <w:tcPr>
            <w:tcW w:w="3256" w:type="dxa"/>
            <w:shd w:val="clear" w:color="auto" w:fill="auto"/>
            <w:noWrap/>
            <w:vAlign w:val="bottom"/>
            <w:hideMark/>
          </w:tcPr>
          <w:p w14:paraId="4B20C845" w14:textId="77777777" w:rsidR="002B66B5" w:rsidRPr="00980ABB" w:rsidRDefault="002B66B5" w:rsidP="004F6FB5">
            <w:pPr>
              <w:rPr>
                <w:rFonts w:cs="Arial"/>
                <w:color w:val="000000"/>
                <w:lang w:eastAsia="en-CA"/>
              </w:rPr>
            </w:pPr>
            <w:r w:rsidRPr="00980ABB">
              <w:rPr>
                <w:rFonts w:cs="Arial"/>
                <w:color w:val="000000"/>
                <w:lang w:eastAsia="en-CA"/>
              </w:rPr>
              <w:t>Drummondville</w:t>
            </w:r>
          </w:p>
        </w:tc>
        <w:tc>
          <w:tcPr>
            <w:tcW w:w="4677" w:type="dxa"/>
            <w:shd w:val="clear" w:color="auto" w:fill="auto"/>
            <w:noWrap/>
            <w:vAlign w:val="bottom"/>
            <w:hideMark/>
          </w:tcPr>
          <w:p w14:paraId="43AFCEB7" w14:textId="77777777" w:rsidR="002B66B5" w:rsidRPr="00980ABB" w:rsidRDefault="002B66B5" w:rsidP="004F6FB5">
            <w:pPr>
              <w:rPr>
                <w:rFonts w:cs="Arial"/>
                <w:color w:val="000000"/>
                <w:lang w:eastAsia="en-CA"/>
              </w:rPr>
            </w:pPr>
            <w:proofErr w:type="spellStart"/>
            <w:r w:rsidRPr="00980ABB">
              <w:rPr>
                <w:rFonts w:cs="Arial"/>
                <w:color w:val="000000"/>
                <w:lang w:eastAsia="en-CA"/>
              </w:rPr>
              <w:t>Cheneville</w:t>
            </w:r>
            <w:proofErr w:type="spellEnd"/>
          </w:p>
        </w:tc>
      </w:tr>
      <w:tr w:rsidR="002B66B5" w:rsidRPr="00980ABB" w14:paraId="6EB751EB" w14:textId="77777777" w:rsidTr="007D2B65">
        <w:trPr>
          <w:trHeight w:val="300"/>
          <w:jc w:val="center"/>
        </w:trPr>
        <w:tc>
          <w:tcPr>
            <w:tcW w:w="3256" w:type="dxa"/>
            <w:shd w:val="clear" w:color="auto" w:fill="auto"/>
            <w:noWrap/>
            <w:vAlign w:val="bottom"/>
            <w:hideMark/>
          </w:tcPr>
          <w:p w14:paraId="15B8E1E7" w14:textId="77777777" w:rsidR="002B66B5" w:rsidRPr="00980ABB" w:rsidRDefault="002B66B5" w:rsidP="004F6FB5">
            <w:pPr>
              <w:rPr>
                <w:rFonts w:cs="Arial"/>
                <w:color w:val="000000"/>
                <w:lang w:eastAsia="en-CA"/>
              </w:rPr>
            </w:pPr>
            <w:r w:rsidRPr="00980ABB">
              <w:rPr>
                <w:rFonts w:cs="Arial"/>
                <w:color w:val="000000"/>
                <w:lang w:eastAsia="en-CA"/>
              </w:rPr>
              <w:t>Drummondville</w:t>
            </w:r>
          </w:p>
        </w:tc>
        <w:tc>
          <w:tcPr>
            <w:tcW w:w="4677" w:type="dxa"/>
            <w:shd w:val="clear" w:color="auto" w:fill="auto"/>
            <w:noWrap/>
            <w:vAlign w:val="bottom"/>
            <w:hideMark/>
          </w:tcPr>
          <w:p w14:paraId="70BF1C8D" w14:textId="77777777" w:rsidR="002B66B5" w:rsidRPr="00980ABB" w:rsidRDefault="002B66B5" w:rsidP="004F6FB5">
            <w:pPr>
              <w:rPr>
                <w:rFonts w:cs="Arial"/>
                <w:color w:val="000000"/>
                <w:lang w:eastAsia="en-CA"/>
              </w:rPr>
            </w:pPr>
            <w:proofErr w:type="spellStart"/>
            <w:r w:rsidRPr="00980ABB">
              <w:rPr>
                <w:rFonts w:cs="Arial"/>
                <w:color w:val="000000"/>
                <w:lang w:eastAsia="en-CA"/>
              </w:rPr>
              <w:t>Ferme-Neuve</w:t>
            </w:r>
            <w:proofErr w:type="spellEnd"/>
          </w:p>
        </w:tc>
      </w:tr>
      <w:tr w:rsidR="002B66B5" w:rsidRPr="00980ABB" w14:paraId="5541FCA8" w14:textId="77777777" w:rsidTr="007D2B65">
        <w:trPr>
          <w:trHeight w:val="300"/>
          <w:jc w:val="center"/>
        </w:trPr>
        <w:tc>
          <w:tcPr>
            <w:tcW w:w="3256" w:type="dxa"/>
            <w:shd w:val="clear" w:color="auto" w:fill="auto"/>
            <w:noWrap/>
            <w:vAlign w:val="bottom"/>
            <w:hideMark/>
          </w:tcPr>
          <w:p w14:paraId="09CE9897" w14:textId="77777777" w:rsidR="002B66B5" w:rsidRPr="00980ABB" w:rsidRDefault="002B66B5" w:rsidP="004F6FB5">
            <w:pPr>
              <w:rPr>
                <w:rFonts w:cs="Arial"/>
                <w:color w:val="000000"/>
                <w:lang w:eastAsia="en-CA"/>
              </w:rPr>
            </w:pPr>
            <w:r w:rsidRPr="00980ABB">
              <w:rPr>
                <w:rFonts w:cs="Arial"/>
                <w:color w:val="000000"/>
                <w:lang w:eastAsia="en-CA"/>
              </w:rPr>
              <w:t>Drummondville</w:t>
            </w:r>
          </w:p>
        </w:tc>
        <w:tc>
          <w:tcPr>
            <w:tcW w:w="4677" w:type="dxa"/>
            <w:shd w:val="clear" w:color="auto" w:fill="auto"/>
            <w:noWrap/>
            <w:vAlign w:val="bottom"/>
            <w:hideMark/>
          </w:tcPr>
          <w:p w14:paraId="55C081D7" w14:textId="77777777" w:rsidR="002B66B5" w:rsidRPr="00980ABB" w:rsidRDefault="002B66B5" w:rsidP="004F6FB5">
            <w:pPr>
              <w:rPr>
                <w:rFonts w:cs="Arial"/>
                <w:color w:val="000000"/>
                <w:lang w:eastAsia="en-CA"/>
              </w:rPr>
            </w:pPr>
            <w:r w:rsidRPr="00980ABB">
              <w:rPr>
                <w:rFonts w:cs="Arial"/>
                <w:color w:val="000000"/>
                <w:lang w:eastAsia="en-CA"/>
              </w:rPr>
              <w:t>Lac-des-</w:t>
            </w:r>
            <w:proofErr w:type="spellStart"/>
            <w:r w:rsidRPr="00980ABB">
              <w:rPr>
                <w:rFonts w:cs="Arial"/>
                <w:color w:val="000000"/>
                <w:lang w:eastAsia="en-CA"/>
              </w:rPr>
              <w:t>Ecorces</w:t>
            </w:r>
            <w:proofErr w:type="spellEnd"/>
          </w:p>
        </w:tc>
      </w:tr>
      <w:tr w:rsidR="002B66B5" w:rsidRPr="00980ABB" w14:paraId="28274B6F" w14:textId="77777777" w:rsidTr="007D2B65">
        <w:trPr>
          <w:trHeight w:val="300"/>
          <w:jc w:val="center"/>
        </w:trPr>
        <w:tc>
          <w:tcPr>
            <w:tcW w:w="3256" w:type="dxa"/>
            <w:shd w:val="clear" w:color="auto" w:fill="auto"/>
            <w:noWrap/>
            <w:vAlign w:val="bottom"/>
            <w:hideMark/>
          </w:tcPr>
          <w:p w14:paraId="5F8693EB" w14:textId="77777777" w:rsidR="002B66B5" w:rsidRPr="00980ABB" w:rsidRDefault="002B66B5" w:rsidP="004F6FB5">
            <w:pPr>
              <w:rPr>
                <w:rFonts w:cs="Arial"/>
                <w:color w:val="000000"/>
                <w:lang w:eastAsia="en-CA"/>
              </w:rPr>
            </w:pPr>
            <w:r w:rsidRPr="00980ABB">
              <w:rPr>
                <w:rFonts w:cs="Arial"/>
                <w:color w:val="000000"/>
                <w:lang w:eastAsia="en-CA"/>
              </w:rPr>
              <w:t>Drummondville</w:t>
            </w:r>
          </w:p>
        </w:tc>
        <w:tc>
          <w:tcPr>
            <w:tcW w:w="4677" w:type="dxa"/>
            <w:shd w:val="clear" w:color="auto" w:fill="auto"/>
            <w:noWrap/>
            <w:vAlign w:val="bottom"/>
            <w:hideMark/>
          </w:tcPr>
          <w:p w14:paraId="48E584DF" w14:textId="77777777" w:rsidR="002B66B5" w:rsidRPr="00980ABB" w:rsidRDefault="002B66B5" w:rsidP="004F6FB5">
            <w:pPr>
              <w:rPr>
                <w:rFonts w:cs="Arial"/>
                <w:color w:val="000000"/>
                <w:lang w:eastAsia="en-CA"/>
              </w:rPr>
            </w:pPr>
            <w:r w:rsidRPr="00980ABB">
              <w:rPr>
                <w:rFonts w:cs="Arial"/>
                <w:color w:val="000000"/>
                <w:lang w:eastAsia="en-CA"/>
              </w:rPr>
              <w:t>Lac-du-Cerf</w:t>
            </w:r>
          </w:p>
        </w:tc>
      </w:tr>
      <w:tr w:rsidR="002B66B5" w:rsidRPr="00980ABB" w14:paraId="08F75A26" w14:textId="77777777" w:rsidTr="007D2B65">
        <w:trPr>
          <w:trHeight w:val="300"/>
          <w:jc w:val="center"/>
        </w:trPr>
        <w:tc>
          <w:tcPr>
            <w:tcW w:w="3256" w:type="dxa"/>
            <w:shd w:val="clear" w:color="auto" w:fill="auto"/>
            <w:noWrap/>
            <w:vAlign w:val="bottom"/>
            <w:hideMark/>
          </w:tcPr>
          <w:p w14:paraId="0685B4CC" w14:textId="77777777" w:rsidR="002B66B5" w:rsidRPr="00980ABB" w:rsidRDefault="002B66B5" w:rsidP="004F6FB5">
            <w:pPr>
              <w:rPr>
                <w:rFonts w:cs="Arial"/>
                <w:color w:val="000000"/>
                <w:lang w:eastAsia="en-CA"/>
              </w:rPr>
            </w:pPr>
            <w:r w:rsidRPr="00980ABB">
              <w:rPr>
                <w:rFonts w:cs="Arial"/>
                <w:color w:val="000000"/>
                <w:lang w:eastAsia="en-CA"/>
              </w:rPr>
              <w:t>Drummondville</w:t>
            </w:r>
          </w:p>
        </w:tc>
        <w:tc>
          <w:tcPr>
            <w:tcW w:w="4677" w:type="dxa"/>
            <w:shd w:val="clear" w:color="auto" w:fill="auto"/>
            <w:noWrap/>
            <w:vAlign w:val="bottom"/>
            <w:hideMark/>
          </w:tcPr>
          <w:p w14:paraId="5275B6EC" w14:textId="77777777" w:rsidR="002B66B5" w:rsidRPr="00980ABB" w:rsidRDefault="002B66B5" w:rsidP="004F6FB5">
            <w:pPr>
              <w:rPr>
                <w:rFonts w:cs="Arial"/>
                <w:color w:val="000000"/>
                <w:lang w:eastAsia="en-CA"/>
              </w:rPr>
            </w:pPr>
            <w:r w:rsidRPr="00980ABB">
              <w:rPr>
                <w:rFonts w:cs="Arial"/>
                <w:color w:val="000000"/>
                <w:lang w:eastAsia="en-CA"/>
              </w:rPr>
              <w:t>Mont-Laurier</w:t>
            </w:r>
          </w:p>
        </w:tc>
      </w:tr>
      <w:tr w:rsidR="002B66B5" w:rsidRPr="00980ABB" w14:paraId="7334DBD6" w14:textId="77777777" w:rsidTr="007D2B65">
        <w:trPr>
          <w:trHeight w:val="300"/>
          <w:jc w:val="center"/>
        </w:trPr>
        <w:tc>
          <w:tcPr>
            <w:tcW w:w="3256" w:type="dxa"/>
            <w:shd w:val="clear" w:color="auto" w:fill="auto"/>
            <w:noWrap/>
            <w:vAlign w:val="bottom"/>
            <w:hideMark/>
          </w:tcPr>
          <w:p w14:paraId="144A1230" w14:textId="77777777" w:rsidR="002B66B5" w:rsidRPr="00980ABB" w:rsidRDefault="002B66B5" w:rsidP="004F6FB5">
            <w:pPr>
              <w:rPr>
                <w:rFonts w:cs="Arial"/>
                <w:color w:val="000000"/>
                <w:lang w:eastAsia="en-CA"/>
              </w:rPr>
            </w:pPr>
            <w:r w:rsidRPr="00980ABB">
              <w:rPr>
                <w:rFonts w:cs="Arial"/>
                <w:color w:val="000000"/>
                <w:lang w:eastAsia="en-CA"/>
              </w:rPr>
              <w:t>Drummondville - TBC</w:t>
            </w:r>
          </w:p>
        </w:tc>
        <w:tc>
          <w:tcPr>
            <w:tcW w:w="4677" w:type="dxa"/>
            <w:shd w:val="clear" w:color="auto" w:fill="auto"/>
            <w:noWrap/>
            <w:vAlign w:val="bottom"/>
            <w:hideMark/>
          </w:tcPr>
          <w:p w14:paraId="78A87F9E" w14:textId="77777777" w:rsidR="002B66B5" w:rsidRPr="00980ABB" w:rsidRDefault="002B66B5" w:rsidP="004F6FB5">
            <w:pPr>
              <w:rPr>
                <w:rFonts w:cs="Arial"/>
                <w:color w:val="000000"/>
                <w:lang w:eastAsia="en-CA"/>
              </w:rPr>
            </w:pPr>
            <w:r w:rsidRPr="00980ABB">
              <w:rPr>
                <w:rFonts w:cs="Arial"/>
                <w:color w:val="000000"/>
                <w:lang w:eastAsia="en-CA"/>
              </w:rPr>
              <w:t>Notre-Dame-de-la-</w:t>
            </w:r>
            <w:proofErr w:type="spellStart"/>
            <w:r w:rsidRPr="00980ABB">
              <w:rPr>
                <w:rFonts w:cs="Arial"/>
                <w:color w:val="000000"/>
                <w:lang w:eastAsia="en-CA"/>
              </w:rPr>
              <w:t>Paix</w:t>
            </w:r>
            <w:proofErr w:type="spellEnd"/>
          </w:p>
        </w:tc>
      </w:tr>
      <w:tr w:rsidR="002B66B5" w:rsidRPr="00980ABB" w14:paraId="5D1BE6C8" w14:textId="77777777" w:rsidTr="007D2B65">
        <w:trPr>
          <w:trHeight w:val="300"/>
          <w:jc w:val="center"/>
        </w:trPr>
        <w:tc>
          <w:tcPr>
            <w:tcW w:w="3256" w:type="dxa"/>
            <w:shd w:val="clear" w:color="auto" w:fill="auto"/>
            <w:noWrap/>
            <w:vAlign w:val="bottom"/>
            <w:hideMark/>
          </w:tcPr>
          <w:p w14:paraId="4DE2A24B" w14:textId="77777777" w:rsidR="002B66B5" w:rsidRPr="00980ABB" w:rsidRDefault="002B66B5" w:rsidP="004F6FB5">
            <w:pPr>
              <w:rPr>
                <w:rFonts w:cs="Arial"/>
                <w:color w:val="000000"/>
                <w:lang w:eastAsia="en-CA"/>
              </w:rPr>
            </w:pPr>
            <w:r w:rsidRPr="00980ABB">
              <w:rPr>
                <w:rFonts w:cs="Arial"/>
                <w:color w:val="000000"/>
                <w:lang w:eastAsia="en-CA"/>
              </w:rPr>
              <w:t>Drummondville - TBC</w:t>
            </w:r>
          </w:p>
        </w:tc>
        <w:tc>
          <w:tcPr>
            <w:tcW w:w="4677" w:type="dxa"/>
            <w:shd w:val="clear" w:color="auto" w:fill="auto"/>
            <w:noWrap/>
            <w:vAlign w:val="bottom"/>
            <w:hideMark/>
          </w:tcPr>
          <w:p w14:paraId="0A78F356" w14:textId="77777777" w:rsidR="002B66B5" w:rsidRPr="00980ABB" w:rsidRDefault="002B66B5" w:rsidP="004F6FB5">
            <w:pPr>
              <w:rPr>
                <w:rFonts w:cs="Arial"/>
                <w:color w:val="000000"/>
                <w:lang w:eastAsia="en-CA"/>
              </w:rPr>
            </w:pPr>
            <w:r w:rsidRPr="00980ABB">
              <w:rPr>
                <w:rFonts w:cs="Arial"/>
                <w:color w:val="000000"/>
                <w:lang w:eastAsia="en-CA"/>
              </w:rPr>
              <w:t>Notre-Dame-de-la-</w:t>
            </w:r>
            <w:proofErr w:type="spellStart"/>
            <w:r w:rsidRPr="00980ABB">
              <w:rPr>
                <w:rFonts w:cs="Arial"/>
                <w:color w:val="000000"/>
                <w:lang w:eastAsia="en-CA"/>
              </w:rPr>
              <w:t>Salette</w:t>
            </w:r>
            <w:proofErr w:type="spellEnd"/>
          </w:p>
        </w:tc>
      </w:tr>
      <w:tr w:rsidR="002B66B5" w:rsidRPr="00980ABB" w14:paraId="5AAA38BA" w14:textId="77777777" w:rsidTr="007D2B65">
        <w:trPr>
          <w:trHeight w:val="300"/>
          <w:jc w:val="center"/>
        </w:trPr>
        <w:tc>
          <w:tcPr>
            <w:tcW w:w="3256" w:type="dxa"/>
            <w:shd w:val="clear" w:color="auto" w:fill="auto"/>
            <w:noWrap/>
            <w:vAlign w:val="bottom"/>
            <w:hideMark/>
          </w:tcPr>
          <w:p w14:paraId="12717DDF"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26F6871D" w14:textId="77777777" w:rsidR="002B66B5" w:rsidRPr="00980ABB" w:rsidRDefault="002B66B5" w:rsidP="004F6FB5">
            <w:pPr>
              <w:rPr>
                <w:rFonts w:cs="Arial"/>
                <w:color w:val="000000"/>
                <w:lang w:eastAsia="en-CA"/>
              </w:rPr>
            </w:pPr>
            <w:r w:rsidRPr="00980ABB">
              <w:rPr>
                <w:rFonts w:cs="Arial"/>
                <w:color w:val="000000"/>
                <w:lang w:eastAsia="en-CA"/>
              </w:rPr>
              <w:t>Notre-Dame-du-</w:t>
            </w:r>
            <w:proofErr w:type="spellStart"/>
            <w:r w:rsidRPr="00980ABB">
              <w:rPr>
                <w:rFonts w:cs="Arial"/>
                <w:color w:val="000000"/>
                <w:lang w:eastAsia="en-CA"/>
              </w:rPr>
              <w:t>Laus</w:t>
            </w:r>
            <w:proofErr w:type="spellEnd"/>
          </w:p>
        </w:tc>
      </w:tr>
      <w:tr w:rsidR="002B66B5" w:rsidRPr="00980ABB" w14:paraId="651801E7" w14:textId="77777777" w:rsidTr="007D2B65">
        <w:trPr>
          <w:trHeight w:val="300"/>
          <w:jc w:val="center"/>
        </w:trPr>
        <w:tc>
          <w:tcPr>
            <w:tcW w:w="3256" w:type="dxa"/>
            <w:shd w:val="clear" w:color="auto" w:fill="auto"/>
            <w:noWrap/>
            <w:vAlign w:val="bottom"/>
            <w:hideMark/>
          </w:tcPr>
          <w:p w14:paraId="4F4F2590"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2A60F808" w14:textId="77777777" w:rsidR="002B66B5" w:rsidRPr="00980ABB" w:rsidRDefault="002B66B5" w:rsidP="004F6FB5">
            <w:pPr>
              <w:rPr>
                <w:rFonts w:cs="Arial"/>
                <w:color w:val="000000"/>
                <w:lang w:eastAsia="en-CA"/>
              </w:rPr>
            </w:pPr>
            <w:r w:rsidRPr="00980ABB">
              <w:rPr>
                <w:rFonts w:cs="Arial"/>
                <w:color w:val="000000"/>
                <w:lang w:eastAsia="en-CA"/>
              </w:rPr>
              <w:t>St-Andre-</w:t>
            </w:r>
            <w:proofErr w:type="spellStart"/>
            <w:r w:rsidRPr="00980ABB">
              <w:rPr>
                <w:rFonts w:cs="Arial"/>
                <w:color w:val="000000"/>
                <w:lang w:eastAsia="en-CA"/>
              </w:rPr>
              <w:t>Avellin</w:t>
            </w:r>
            <w:proofErr w:type="spellEnd"/>
          </w:p>
        </w:tc>
      </w:tr>
      <w:tr w:rsidR="002B66B5" w:rsidRPr="00980ABB" w14:paraId="6C2A7D0B" w14:textId="77777777" w:rsidTr="007D2B65">
        <w:trPr>
          <w:trHeight w:val="300"/>
          <w:jc w:val="center"/>
        </w:trPr>
        <w:tc>
          <w:tcPr>
            <w:tcW w:w="3256" w:type="dxa"/>
            <w:shd w:val="clear" w:color="auto" w:fill="auto"/>
            <w:noWrap/>
            <w:vAlign w:val="bottom"/>
            <w:hideMark/>
          </w:tcPr>
          <w:p w14:paraId="650DE131"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608512AE" w14:textId="77777777" w:rsidR="002B66B5" w:rsidRPr="00980ABB" w:rsidRDefault="002B66B5" w:rsidP="004F6FB5">
            <w:pPr>
              <w:rPr>
                <w:rFonts w:cs="Arial"/>
                <w:color w:val="000000"/>
                <w:lang w:eastAsia="en-CA"/>
              </w:rPr>
            </w:pPr>
            <w:r w:rsidRPr="00980ABB">
              <w:rPr>
                <w:rFonts w:cs="Arial"/>
                <w:color w:val="000000"/>
                <w:lang w:eastAsia="en-CA"/>
              </w:rPr>
              <w:t>St-Emile-de-Suffolk</w:t>
            </w:r>
          </w:p>
        </w:tc>
      </w:tr>
      <w:tr w:rsidR="002B66B5" w:rsidRPr="00980ABB" w14:paraId="639986D1" w14:textId="77777777" w:rsidTr="007D2B65">
        <w:trPr>
          <w:trHeight w:val="300"/>
          <w:jc w:val="center"/>
        </w:trPr>
        <w:tc>
          <w:tcPr>
            <w:tcW w:w="3256" w:type="dxa"/>
            <w:shd w:val="clear" w:color="auto" w:fill="auto"/>
            <w:noWrap/>
            <w:vAlign w:val="bottom"/>
            <w:hideMark/>
          </w:tcPr>
          <w:p w14:paraId="350BF50D"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26C4B67C" w14:textId="77777777" w:rsidR="002B66B5" w:rsidRPr="00980ABB" w:rsidRDefault="002B66B5" w:rsidP="004F6FB5">
            <w:pPr>
              <w:rPr>
                <w:rFonts w:cs="Arial"/>
                <w:color w:val="000000"/>
                <w:lang w:eastAsia="en-CA"/>
              </w:rPr>
            </w:pPr>
            <w:r w:rsidRPr="00980ABB">
              <w:rPr>
                <w:rFonts w:cs="Arial"/>
                <w:color w:val="000000"/>
                <w:lang w:eastAsia="en-CA"/>
              </w:rPr>
              <w:t>Ste-Anne-du-Lac</w:t>
            </w:r>
          </w:p>
        </w:tc>
      </w:tr>
      <w:tr w:rsidR="002B66B5" w:rsidRPr="00980ABB" w14:paraId="7631F39B" w14:textId="77777777" w:rsidTr="007D2B65">
        <w:trPr>
          <w:trHeight w:val="300"/>
          <w:jc w:val="center"/>
        </w:trPr>
        <w:tc>
          <w:tcPr>
            <w:tcW w:w="3256" w:type="dxa"/>
            <w:shd w:val="clear" w:color="auto" w:fill="auto"/>
            <w:noWrap/>
            <w:vAlign w:val="bottom"/>
            <w:hideMark/>
          </w:tcPr>
          <w:p w14:paraId="13D5DC9D"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0E7D40F7" w14:textId="77777777" w:rsidR="002B66B5" w:rsidRPr="00980ABB" w:rsidRDefault="002B66B5" w:rsidP="004F6FB5">
            <w:pPr>
              <w:rPr>
                <w:rFonts w:cs="Arial"/>
                <w:color w:val="000000"/>
                <w:lang w:eastAsia="en-CA"/>
              </w:rPr>
            </w:pPr>
            <w:r w:rsidRPr="00980ABB">
              <w:rPr>
                <w:rFonts w:cs="Arial"/>
                <w:color w:val="000000"/>
                <w:lang w:eastAsia="en-CA"/>
              </w:rPr>
              <w:t>Val-des-</w:t>
            </w:r>
            <w:proofErr w:type="spellStart"/>
            <w:r w:rsidRPr="00980ABB">
              <w:rPr>
                <w:rFonts w:cs="Arial"/>
                <w:color w:val="000000"/>
                <w:lang w:eastAsia="en-CA"/>
              </w:rPr>
              <w:t>Bois</w:t>
            </w:r>
            <w:proofErr w:type="spellEnd"/>
          </w:p>
        </w:tc>
      </w:tr>
      <w:tr w:rsidR="002B66B5" w:rsidRPr="00980ABB" w14:paraId="4CAE2DB8" w14:textId="77777777" w:rsidTr="007D2B65">
        <w:trPr>
          <w:trHeight w:val="300"/>
          <w:jc w:val="center"/>
        </w:trPr>
        <w:tc>
          <w:tcPr>
            <w:tcW w:w="3256" w:type="dxa"/>
            <w:shd w:val="clear" w:color="auto" w:fill="auto"/>
            <w:noWrap/>
            <w:vAlign w:val="bottom"/>
            <w:hideMark/>
          </w:tcPr>
          <w:p w14:paraId="755B8421"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52E8EBE2" w14:textId="77777777" w:rsidR="002B66B5" w:rsidRPr="00980ABB" w:rsidRDefault="002B66B5" w:rsidP="004F6FB5">
            <w:pPr>
              <w:rPr>
                <w:rFonts w:cs="Arial"/>
                <w:color w:val="000000"/>
                <w:lang w:eastAsia="en-CA"/>
              </w:rPr>
            </w:pPr>
            <w:r w:rsidRPr="00980ABB">
              <w:rPr>
                <w:rFonts w:cs="Arial"/>
                <w:color w:val="000000"/>
                <w:lang w:eastAsia="en-CA"/>
              </w:rPr>
              <w:t>Saint-</w:t>
            </w:r>
            <w:proofErr w:type="spellStart"/>
            <w:r w:rsidRPr="00980ABB">
              <w:rPr>
                <w:rFonts w:cs="Arial"/>
                <w:color w:val="000000"/>
                <w:lang w:eastAsia="en-CA"/>
              </w:rPr>
              <w:t>Ludger</w:t>
            </w:r>
            <w:proofErr w:type="spellEnd"/>
          </w:p>
        </w:tc>
      </w:tr>
      <w:tr w:rsidR="002B66B5" w:rsidRPr="00980ABB" w14:paraId="76C233F2" w14:textId="77777777" w:rsidTr="007D2B65">
        <w:trPr>
          <w:trHeight w:val="300"/>
          <w:jc w:val="center"/>
        </w:trPr>
        <w:tc>
          <w:tcPr>
            <w:tcW w:w="3256" w:type="dxa"/>
            <w:shd w:val="clear" w:color="auto" w:fill="auto"/>
            <w:noWrap/>
            <w:vAlign w:val="bottom"/>
            <w:hideMark/>
          </w:tcPr>
          <w:p w14:paraId="511CC5E8"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57E13BDB" w14:textId="77777777" w:rsidR="002B66B5" w:rsidRPr="00980ABB" w:rsidRDefault="002B66B5" w:rsidP="004F6FB5">
            <w:pPr>
              <w:rPr>
                <w:rFonts w:cs="Arial"/>
                <w:color w:val="000000"/>
                <w:lang w:eastAsia="en-CA"/>
              </w:rPr>
            </w:pPr>
            <w:proofErr w:type="spellStart"/>
            <w:r w:rsidRPr="00980ABB">
              <w:rPr>
                <w:rFonts w:cs="Arial"/>
                <w:color w:val="000000"/>
                <w:lang w:eastAsia="en-CA"/>
              </w:rPr>
              <w:t>Temiscaming</w:t>
            </w:r>
            <w:proofErr w:type="spellEnd"/>
          </w:p>
        </w:tc>
      </w:tr>
      <w:tr w:rsidR="002B66B5" w:rsidRPr="00980ABB" w14:paraId="3B53249B" w14:textId="77777777" w:rsidTr="007D2B65">
        <w:trPr>
          <w:trHeight w:val="300"/>
          <w:jc w:val="center"/>
        </w:trPr>
        <w:tc>
          <w:tcPr>
            <w:tcW w:w="3256" w:type="dxa"/>
            <w:shd w:val="clear" w:color="auto" w:fill="auto"/>
            <w:noWrap/>
            <w:vAlign w:val="bottom"/>
            <w:hideMark/>
          </w:tcPr>
          <w:p w14:paraId="134FC0A1"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759DA1BF" w14:textId="77777777" w:rsidR="002B66B5" w:rsidRPr="00980ABB" w:rsidRDefault="002B66B5" w:rsidP="004F6FB5">
            <w:pPr>
              <w:rPr>
                <w:rFonts w:cs="Arial"/>
                <w:color w:val="000000"/>
                <w:lang w:eastAsia="en-CA"/>
              </w:rPr>
            </w:pPr>
            <w:r w:rsidRPr="00980ABB">
              <w:rPr>
                <w:rFonts w:cs="Arial"/>
                <w:color w:val="000000"/>
                <w:lang w:eastAsia="en-CA"/>
              </w:rPr>
              <w:t>Grenville</w:t>
            </w:r>
          </w:p>
        </w:tc>
      </w:tr>
      <w:tr w:rsidR="002B66B5" w:rsidRPr="00980ABB" w14:paraId="4F0A1C2D" w14:textId="77777777" w:rsidTr="007D2B65">
        <w:trPr>
          <w:trHeight w:val="300"/>
          <w:jc w:val="center"/>
        </w:trPr>
        <w:tc>
          <w:tcPr>
            <w:tcW w:w="3256" w:type="dxa"/>
            <w:shd w:val="clear" w:color="auto" w:fill="auto"/>
            <w:noWrap/>
            <w:vAlign w:val="bottom"/>
            <w:hideMark/>
          </w:tcPr>
          <w:p w14:paraId="7FB030D6"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254E7C7A" w14:textId="77777777" w:rsidR="002B66B5" w:rsidRPr="00980ABB" w:rsidRDefault="002B66B5" w:rsidP="004F6FB5">
            <w:pPr>
              <w:rPr>
                <w:rFonts w:cs="Arial"/>
                <w:color w:val="000000"/>
                <w:lang w:eastAsia="en-CA"/>
              </w:rPr>
            </w:pPr>
            <w:r w:rsidRPr="00980ABB">
              <w:rPr>
                <w:rFonts w:cs="Arial"/>
                <w:color w:val="000000"/>
                <w:lang w:eastAsia="en-CA"/>
              </w:rPr>
              <w:t>Aylmer</w:t>
            </w:r>
          </w:p>
        </w:tc>
      </w:tr>
      <w:tr w:rsidR="002B66B5" w:rsidRPr="00980ABB" w14:paraId="35AFF9BD" w14:textId="77777777" w:rsidTr="007D2B65">
        <w:trPr>
          <w:trHeight w:val="300"/>
          <w:jc w:val="center"/>
        </w:trPr>
        <w:tc>
          <w:tcPr>
            <w:tcW w:w="3256" w:type="dxa"/>
            <w:shd w:val="clear" w:color="auto" w:fill="auto"/>
            <w:noWrap/>
            <w:vAlign w:val="bottom"/>
            <w:hideMark/>
          </w:tcPr>
          <w:p w14:paraId="51E7CB9B"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447ACA4E" w14:textId="77777777" w:rsidR="002B66B5" w:rsidRPr="00980ABB" w:rsidRDefault="002B66B5" w:rsidP="004F6FB5">
            <w:pPr>
              <w:rPr>
                <w:rFonts w:cs="Arial"/>
                <w:color w:val="000000"/>
                <w:lang w:eastAsia="en-CA"/>
              </w:rPr>
            </w:pPr>
            <w:proofErr w:type="spellStart"/>
            <w:r w:rsidRPr="00980ABB">
              <w:rPr>
                <w:rFonts w:cs="Arial"/>
                <w:color w:val="000000"/>
                <w:lang w:eastAsia="en-CA"/>
              </w:rPr>
              <w:t>Bouchette</w:t>
            </w:r>
            <w:proofErr w:type="spellEnd"/>
          </w:p>
        </w:tc>
      </w:tr>
      <w:tr w:rsidR="002B66B5" w:rsidRPr="00980ABB" w14:paraId="6D2BB52D" w14:textId="77777777" w:rsidTr="007D2B65">
        <w:trPr>
          <w:trHeight w:val="300"/>
          <w:jc w:val="center"/>
        </w:trPr>
        <w:tc>
          <w:tcPr>
            <w:tcW w:w="3256" w:type="dxa"/>
            <w:shd w:val="clear" w:color="auto" w:fill="auto"/>
            <w:noWrap/>
            <w:vAlign w:val="bottom"/>
            <w:hideMark/>
          </w:tcPr>
          <w:p w14:paraId="3B0C949D"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6CAE136A" w14:textId="77777777" w:rsidR="002B66B5" w:rsidRPr="00980ABB" w:rsidRDefault="002B66B5" w:rsidP="004F6FB5">
            <w:pPr>
              <w:rPr>
                <w:rFonts w:cs="Arial"/>
                <w:color w:val="000000"/>
                <w:lang w:eastAsia="en-CA"/>
              </w:rPr>
            </w:pPr>
            <w:r w:rsidRPr="00980ABB">
              <w:rPr>
                <w:rFonts w:cs="Arial"/>
                <w:color w:val="000000"/>
                <w:lang w:eastAsia="en-CA"/>
              </w:rPr>
              <w:t>Buckingham</w:t>
            </w:r>
          </w:p>
        </w:tc>
      </w:tr>
      <w:tr w:rsidR="002B66B5" w:rsidRPr="00980ABB" w14:paraId="5D3BCE5B" w14:textId="77777777" w:rsidTr="007D2B65">
        <w:trPr>
          <w:trHeight w:val="300"/>
          <w:jc w:val="center"/>
        </w:trPr>
        <w:tc>
          <w:tcPr>
            <w:tcW w:w="3256" w:type="dxa"/>
            <w:shd w:val="clear" w:color="auto" w:fill="auto"/>
            <w:noWrap/>
            <w:vAlign w:val="bottom"/>
            <w:hideMark/>
          </w:tcPr>
          <w:p w14:paraId="40D2804D" w14:textId="77777777" w:rsidR="002B66B5" w:rsidRPr="00980ABB" w:rsidRDefault="002B66B5" w:rsidP="004F6FB5">
            <w:pPr>
              <w:rPr>
                <w:rFonts w:cs="Arial"/>
                <w:color w:val="000000"/>
                <w:lang w:eastAsia="en-CA"/>
              </w:rPr>
            </w:pPr>
            <w:r w:rsidRPr="00980ABB">
              <w:rPr>
                <w:rFonts w:cs="Arial"/>
                <w:color w:val="000000"/>
                <w:lang w:eastAsia="en-CA"/>
              </w:rPr>
              <w:t>Gatineau</w:t>
            </w:r>
          </w:p>
        </w:tc>
        <w:tc>
          <w:tcPr>
            <w:tcW w:w="4677" w:type="dxa"/>
            <w:shd w:val="clear" w:color="auto" w:fill="auto"/>
            <w:noWrap/>
            <w:vAlign w:val="bottom"/>
            <w:hideMark/>
          </w:tcPr>
          <w:p w14:paraId="6690D4AD" w14:textId="77777777" w:rsidR="002B66B5" w:rsidRPr="00980ABB" w:rsidRDefault="002B66B5" w:rsidP="004F6FB5">
            <w:pPr>
              <w:rPr>
                <w:rFonts w:cs="Arial"/>
                <w:color w:val="000000"/>
                <w:lang w:eastAsia="en-CA"/>
              </w:rPr>
            </w:pPr>
            <w:r w:rsidRPr="00980ABB">
              <w:rPr>
                <w:rFonts w:cs="Arial"/>
                <w:color w:val="000000"/>
                <w:lang w:eastAsia="en-CA"/>
              </w:rPr>
              <w:t>Chapeau</w:t>
            </w:r>
          </w:p>
        </w:tc>
      </w:tr>
      <w:tr w:rsidR="002B66B5" w:rsidRPr="00980ABB" w14:paraId="4F5D0AF9" w14:textId="77777777" w:rsidTr="007D2B65">
        <w:trPr>
          <w:trHeight w:val="300"/>
          <w:jc w:val="center"/>
        </w:trPr>
        <w:tc>
          <w:tcPr>
            <w:tcW w:w="3256" w:type="dxa"/>
            <w:shd w:val="clear" w:color="auto" w:fill="auto"/>
            <w:noWrap/>
            <w:vAlign w:val="bottom"/>
            <w:hideMark/>
          </w:tcPr>
          <w:p w14:paraId="5A686D45" w14:textId="77777777" w:rsidR="002B66B5" w:rsidRPr="00980ABB" w:rsidRDefault="002B66B5" w:rsidP="004F6FB5">
            <w:pPr>
              <w:rPr>
                <w:rFonts w:cs="Arial"/>
                <w:color w:val="000000"/>
                <w:lang w:eastAsia="en-CA"/>
              </w:rPr>
            </w:pPr>
            <w:r w:rsidRPr="00980ABB">
              <w:rPr>
                <w:rFonts w:cs="Arial"/>
                <w:color w:val="000000"/>
                <w:lang w:eastAsia="en-CA"/>
              </w:rPr>
              <w:t>Hawkesbury</w:t>
            </w:r>
          </w:p>
        </w:tc>
        <w:tc>
          <w:tcPr>
            <w:tcW w:w="4677" w:type="dxa"/>
            <w:shd w:val="clear" w:color="auto" w:fill="auto"/>
            <w:noWrap/>
            <w:vAlign w:val="bottom"/>
            <w:hideMark/>
          </w:tcPr>
          <w:p w14:paraId="7334E5B3" w14:textId="77777777" w:rsidR="002B66B5" w:rsidRPr="00980ABB" w:rsidRDefault="002B66B5" w:rsidP="004F6FB5">
            <w:pPr>
              <w:rPr>
                <w:rFonts w:cs="Arial"/>
                <w:color w:val="000000"/>
                <w:lang w:eastAsia="en-CA"/>
              </w:rPr>
            </w:pPr>
            <w:r w:rsidRPr="00980ABB">
              <w:rPr>
                <w:rFonts w:cs="Arial"/>
                <w:color w:val="000000"/>
                <w:lang w:eastAsia="en-CA"/>
              </w:rPr>
              <w:t>Chelsea</w:t>
            </w:r>
          </w:p>
        </w:tc>
      </w:tr>
      <w:tr w:rsidR="002B66B5" w:rsidRPr="00980ABB" w14:paraId="660804E4" w14:textId="77777777" w:rsidTr="007D2B65">
        <w:trPr>
          <w:trHeight w:val="300"/>
          <w:jc w:val="center"/>
        </w:trPr>
        <w:tc>
          <w:tcPr>
            <w:tcW w:w="3256" w:type="dxa"/>
            <w:shd w:val="clear" w:color="auto" w:fill="auto"/>
            <w:noWrap/>
            <w:vAlign w:val="bottom"/>
            <w:hideMark/>
          </w:tcPr>
          <w:p w14:paraId="3F7AD18B"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65C5883A" w14:textId="77777777" w:rsidR="002B66B5" w:rsidRPr="00980ABB" w:rsidRDefault="002B66B5" w:rsidP="004F6FB5">
            <w:pPr>
              <w:rPr>
                <w:rFonts w:cs="Arial"/>
                <w:color w:val="000000"/>
                <w:lang w:eastAsia="en-CA"/>
              </w:rPr>
            </w:pPr>
            <w:r w:rsidRPr="00980ABB">
              <w:rPr>
                <w:rFonts w:cs="Arial"/>
                <w:color w:val="000000"/>
                <w:lang w:eastAsia="en-CA"/>
              </w:rPr>
              <w:t>Fort-</w:t>
            </w:r>
            <w:proofErr w:type="spellStart"/>
            <w:r w:rsidRPr="00980ABB">
              <w:rPr>
                <w:rFonts w:cs="Arial"/>
                <w:color w:val="000000"/>
                <w:lang w:eastAsia="en-CA"/>
              </w:rPr>
              <w:t>Coulonge</w:t>
            </w:r>
            <w:proofErr w:type="spellEnd"/>
          </w:p>
        </w:tc>
      </w:tr>
      <w:tr w:rsidR="002B66B5" w:rsidRPr="00980ABB" w14:paraId="43B132D1" w14:textId="77777777" w:rsidTr="007D2B65">
        <w:trPr>
          <w:trHeight w:val="300"/>
          <w:jc w:val="center"/>
        </w:trPr>
        <w:tc>
          <w:tcPr>
            <w:tcW w:w="3256" w:type="dxa"/>
            <w:shd w:val="clear" w:color="auto" w:fill="auto"/>
            <w:noWrap/>
            <w:vAlign w:val="bottom"/>
            <w:hideMark/>
          </w:tcPr>
          <w:p w14:paraId="5CB08747"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7B429092" w14:textId="77777777" w:rsidR="002B66B5" w:rsidRPr="00980ABB" w:rsidRDefault="002B66B5" w:rsidP="004F6FB5">
            <w:pPr>
              <w:rPr>
                <w:rFonts w:cs="Arial"/>
                <w:color w:val="000000"/>
                <w:lang w:eastAsia="en-CA"/>
              </w:rPr>
            </w:pPr>
            <w:r w:rsidRPr="00980ABB">
              <w:rPr>
                <w:rFonts w:cs="Arial"/>
                <w:color w:val="000000"/>
                <w:lang w:eastAsia="en-CA"/>
              </w:rPr>
              <w:t>Gatineau</w:t>
            </w:r>
          </w:p>
        </w:tc>
      </w:tr>
      <w:tr w:rsidR="002B66B5" w:rsidRPr="00980ABB" w14:paraId="5A783638" w14:textId="77777777" w:rsidTr="007D2B65">
        <w:trPr>
          <w:trHeight w:val="300"/>
          <w:jc w:val="center"/>
        </w:trPr>
        <w:tc>
          <w:tcPr>
            <w:tcW w:w="3256" w:type="dxa"/>
            <w:shd w:val="clear" w:color="auto" w:fill="auto"/>
            <w:noWrap/>
            <w:vAlign w:val="bottom"/>
            <w:hideMark/>
          </w:tcPr>
          <w:p w14:paraId="7FF7467A"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4C57AC42" w14:textId="77777777" w:rsidR="002B66B5" w:rsidRPr="00980ABB" w:rsidRDefault="002B66B5" w:rsidP="004F6FB5">
            <w:pPr>
              <w:rPr>
                <w:rFonts w:cs="Arial"/>
                <w:color w:val="000000"/>
                <w:lang w:eastAsia="en-CA"/>
              </w:rPr>
            </w:pPr>
            <w:proofErr w:type="spellStart"/>
            <w:r w:rsidRPr="00980ABB">
              <w:rPr>
                <w:rFonts w:cs="Arial"/>
                <w:color w:val="000000"/>
                <w:lang w:eastAsia="en-CA"/>
              </w:rPr>
              <w:t>Gracefield</w:t>
            </w:r>
            <w:proofErr w:type="spellEnd"/>
          </w:p>
        </w:tc>
      </w:tr>
      <w:tr w:rsidR="002B66B5" w:rsidRPr="00980ABB" w14:paraId="5CA59AF3" w14:textId="77777777" w:rsidTr="007D2B65">
        <w:trPr>
          <w:trHeight w:val="300"/>
          <w:jc w:val="center"/>
        </w:trPr>
        <w:tc>
          <w:tcPr>
            <w:tcW w:w="3256" w:type="dxa"/>
            <w:shd w:val="clear" w:color="auto" w:fill="auto"/>
            <w:noWrap/>
            <w:vAlign w:val="bottom"/>
            <w:hideMark/>
          </w:tcPr>
          <w:p w14:paraId="50C4DECE"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2BA46439" w14:textId="77777777" w:rsidR="002B66B5" w:rsidRPr="00980ABB" w:rsidRDefault="002B66B5" w:rsidP="004F6FB5">
            <w:pPr>
              <w:rPr>
                <w:rFonts w:cs="Arial"/>
                <w:color w:val="000000"/>
                <w:lang w:eastAsia="en-CA"/>
              </w:rPr>
            </w:pPr>
            <w:r w:rsidRPr="00980ABB">
              <w:rPr>
                <w:rFonts w:cs="Arial"/>
                <w:color w:val="000000"/>
                <w:lang w:eastAsia="en-CA"/>
              </w:rPr>
              <w:t>Grand-</w:t>
            </w:r>
            <w:proofErr w:type="spellStart"/>
            <w:r w:rsidRPr="00980ABB">
              <w:rPr>
                <w:rFonts w:cs="Arial"/>
                <w:color w:val="000000"/>
                <w:lang w:eastAsia="en-CA"/>
              </w:rPr>
              <w:t>Remous</w:t>
            </w:r>
            <w:proofErr w:type="spellEnd"/>
          </w:p>
        </w:tc>
      </w:tr>
      <w:tr w:rsidR="002B66B5" w:rsidRPr="00980ABB" w14:paraId="323B763E" w14:textId="77777777" w:rsidTr="007D2B65">
        <w:trPr>
          <w:trHeight w:val="300"/>
          <w:jc w:val="center"/>
        </w:trPr>
        <w:tc>
          <w:tcPr>
            <w:tcW w:w="3256" w:type="dxa"/>
            <w:shd w:val="clear" w:color="auto" w:fill="auto"/>
            <w:noWrap/>
            <w:vAlign w:val="bottom"/>
            <w:hideMark/>
          </w:tcPr>
          <w:p w14:paraId="5836379D"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33006BFC" w14:textId="77777777" w:rsidR="002B66B5" w:rsidRPr="00980ABB" w:rsidRDefault="002B66B5" w:rsidP="004F6FB5">
            <w:pPr>
              <w:rPr>
                <w:rFonts w:cs="Arial"/>
                <w:color w:val="000000"/>
                <w:lang w:eastAsia="en-CA"/>
              </w:rPr>
            </w:pPr>
            <w:proofErr w:type="spellStart"/>
            <w:r w:rsidRPr="00980ABB">
              <w:rPr>
                <w:rFonts w:cs="Arial"/>
                <w:color w:val="000000"/>
                <w:lang w:eastAsia="en-CA"/>
              </w:rPr>
              <w:t>Kazabazua</w:t>
            </w:r>
            <w:proofErr w:type="spellEnd"/>
          </w:p>
        </w:tc>
      </w:tr>
      <w:tr w:rsidR="002B66B5" w:rsidRPr="00980ABB" w14:paraId="65AB50E8" w14:textId="77777777" w:rsidTr="007D2B65">
        <w:trPr>
          <w:trHeight w:val="300"/>
          <w:jc w:val="center"/>
        </w:trPr>
        <w:tc>
          <w:tcPr>
            <w:tcW w:w="3256" w:type="dxa"/>
            <w:shd w:val="clear" w:color="auto" w:fill="auto"/>
            <w:noWrap/>
            <w:vAlign w:val="bottom"/>
            <w:hideMark/>
          </w:tcPr>
          <w:p w14:paraId="2E33FE3E"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1BAD6293" w14:textId="77777777" w:rsidR="002B66B5" w:rsidRPr="00980ABB" w:rsidRDefault="002B66B5" w:rsidP="004F6FB5">
            <w:pPr>
              <w:rPr>
                <w:rFonts w:cs="Arial"/>
                <w:color w:val="000000"/>
                <w:lang w:eastAsia="en-CA"/>
              </w:rPr>
            </w:pPr>
            <w:r w:rsidRPr="00980ABB">
              <w:rPr>
                <w:rFonts w:cs="Arial"/>
                <w:color w:val="000000"/>
                <w:lang w:eastAsia="en-CA"/>
              </w:rPr>
              <w:t>Low</w:t>
            </w:r>
          </w:p>
        </w:tc>
      </w:tr>
      <w:tr w:rsidR="002B66B5" w:rsidRPr="00980ABB" w14:paraId="7F7C113F" w14:textId="77777777" w:rsidTr="007D2B65">
        <w:trPr>
          <w:trHeight w:val="300"/>
          <w:jc w:val="center"/>
        </w:trPr>
        <w:tc>
          <w:tcPr>
            <w:tcW w:w="3256" w:type="dxa"/>
            <w:shd w:val="clear" w:color="auto" w:fill="auto"/>
            <w:noWrap/>
            <w:vAlign w:val="bottom"/>
            <w:hideMark/>
          </w:tcPr>
          <w:p w14:paraId="784BB443"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0B4F6255" w14:textId="77777777" w:rsidR="002B66B5" w:rsidRPr="00980ABB" w:rsidRDefault="002B66B5" w:rsidP="004F6FB5">
            <w:pPr>
              <w:rPr>
                <w:rFonts w:cs="Arial"/>
                <w:color w:val="000000"/>
                <w:lang w:eastAsia="en-CA"/>
              </w:rPr>
            </w:pPr>
            <w:proofErr w:type="spellStart"/>
            <w:r w:rsidRPr="00980ABB">
              <w:rPr>
                <w:rFonts w:cs="Arial"/>
                <w:color w:val="000000"/>
                <w:lang w:eastAsia="en-CA"/>
              </w:rPr>
              <w:t>Luskville</w:t>
            </w:r>
            <w:proofErr w:type="spellEnd"/>
          </w:p>
        </w:tc>
      </w:tr>
      <w:tr w:rsidR="002B66B5" w:rsidRPr="00980ABB" w14:paraId="382419C6" w14:textId="77777777" w:rsidTr="007D2B65">
        <w:trPr>
          <w:trHeight w:val="300"/>
          <w:jc w:val="center"/>
        </w:trPr>
        <w:tc>
          <w:tcPr>
            <w:tcW w:w="3256" w:type="dxa"/>
            <w:shd w:val="clear" w:color="auto" w:fill="auto"/>
            <w:noWrap/>
            <w:vAlign w:val="bottom"/>
            <w:hideMark/>
          </w:tcPr>
          <w:p w14:paraId="55AE8AD5"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2410EB6A" w14:textId="77777777" w:rsidR="002B66B5" w:rsidRPr="00980ABB" w:rsidRDefault="002B66B5" w:rsidP="004F6FB5">
            <w:pPr>
              <w:rPr>
                <w:rFonts w:cs="Arial"/>
                <w:color w:val="000000"/>
                <w:lang w:eastAsia="en-CA"/>
              </w:rPr>
            </w:pPr>
            <w:proofErr w:type="spellStart"/>
            <w:r w:rsidRPr="00980ABB">
              <w:rPr>
                <w:rFonts w:cs="Arial"/>
                <w:color w:val="000000"/>
                <w:lang w:eastAsia="en-CA"/>
              </w:rPr>
              <w:t>Maniwaki</w:t>
            </w:r>
            <w:proofErr w:type="spellEnd"/>
          </w:p>
        </w:tc>
      </w:tr>
      <w:tr w:rsidR="002B66B5" w:rsidRPr="00980ABB" w14:paraId="1557B815" w14:textId="77777777" w:rsidTr="007D2B65">
        <w:trPr>
          <w:trHeight w:val="300"/>
          <w:jc w:val="center"/>
        </w:trPr>
        <w:tc>
          <w:tcPr>
            <w:tcW w:w="3256" w:type="dxa"/>
            <w:shd w:val="clear" w:color="auto" w:fill="auto"/>
            <w:noWrap/>
            <w:vAlign w:val="bottom"/>
            <w:hideMark/>
          </w:tcPr>
          <w:p w14:paraId="5BFD99B8"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2AFF0B0D" w14:textId="77777777" w:rsidR="002B66B5" w:rsidRPr="00980ABB" w:rsidRDefault="002B66B5" w:rsidP="004F6FB5">
            <w:pPr>
              <w:rPr>
                <w:rFonts w:cs="Arial"/>
                <w:color w:val="000000"/>
                <w:lang w:eastAsia="en-CA"/>
              </w:rPr>
            </w:pPr>
            <w:r w:rsidRPr="00980ABB">
              <w:rPr>
                <w:rFonts w:cs="Arial"/>
                <w:color w:val="000000"/>
                <w:lang w:eastAsia="en-CA"/>
              </w:rPr>
              <w:t>Montebello</w:t>
            </w:r>
          </w:p>
        </w:tc>
      </w:tr>
      <w:tr w:rsidR="002B66B5" w:rsidRPr="00980ABB" w14:paraId="061B40B2" w14:textId="77777777" w:rsidTr="007D2B65">
        <w:trPr>
          <w:trHeight w:val="300"/>
          <w:jc w:val="center"/>
        </w:trPr>
        <w:tc>
          <w:tcPr>
            <w:tcW w:w="3256" w:type="dxa"/>
            <w:shd w:val="clear" w:color="auto" w:fill="auto"/>
            <w:noWrap/>
            <w:vAlign w:val="bottom"/>
            <w:hideMark/>
          </w:tcPr>
          <w:p w14:paraId="613DC69B"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19F9255E" w14:textId="77777777" w:rsidR="002B66B5" w:rsidRPr="00980ABB" w:rsidRDefault="002B66B5" w:rsidP="004F6FB5">
            <w:pPr>
              <w:rPr>
                <w:rFonts w:cs="Arial"/>
                <w:color w:val="000000"/>
                <w:lang w:eastAsia="en-CA"/>
              </w:rPr>
            </w:pPr>
            <w:r w:rsidRPr="00980ABB">
              <w:rPr>
                <w:rFonts w:cs="Arial"/>
                <w:color w:val="000000"/>
                <w:lang w:eastAsia="en-CA"/>
              </w:rPr>
              <w:t>Ottawa-Hull</w:t>
            </w:r>
          </w:p>
        </w:tc>
      </w:tr>
      <w:tr w:rsidR="002B66B5" w:rsidRPr="00980ABB" w14:paraId="1787C127" w14:textId="77777777" w:rsidTr="007D2B65">
        <w:trPr>
          <w:trHeight w:val="300"/>
          <w:jc w:val="center"/>
        </w:trPr>
        <w:tc>
          <w:tcPr>
            <w:tcW w:w="3256" w:type="dxa"/>
            <w:shd w:val="clear" w:color="auto" w:fill="auto"/>
            <w:noWrap/>
            <w:vAlign w:val="bottom"/>
            <w:hideMark/>
          </w:tcPr>
          <w:p w14:paraId="5E8DB352"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7D2535A4" w14:textId="77777777" w:rsidR="002B66B5" w:rsidRPr="00980ABB" w:rsidRDefault="002B66B5" w:rsidP="004F6FB5">
            <w:pPr>
              <w:rPr>
                <w:rFonts w:cs="Arial"/>
                <w:color w:val="000000"/>
                <w:lang w:eastAsia="en-CA"/>
              </w:rPr>
            </w:pPr>
            <w:proofErr w:type="spellStart"/>
            <w:r w:rsidRPr="00980ABB">
              <w:rPr>
                <w:rFonts w:cs="Arial"/>
                <w:color w:val="000000"/>
                <w:lang w:eastAsia="en-CA"/>
              </w:rPr>
              <w:t>Papineauville</w:t>
            </w:r>
            <w:proofErr w:type="spellEnd"/>
          </w:p>
        </w:tc>
      </w:tr>
      <w:tr w:rsidR="002B66B5" w:rsidRPr="00980ABB" w14:paraId="3914F846" w14:textId="77777777" w:rsidTr="007D2B65">
        <w:trPr>
          <w:trHeight w:val="300"/>
          <w:jc w:val="center"/>
        </w:trPr>
        <w:tc>
          <w:tcPr>
            <w:tcW w:w="3256" w:type="dxa"/>
            <w:shd w:val="clear" w:color="auto" w:fill="auto"/>
            <w:noWrap/>
            <w:vAlign w:val="bottom"/>
            <w:hideMark/>
          </w:tcPr>
          <w:p w14:paraId="4E09B049"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64BCC66C" w14:textId="77777777" w:rsidR="002B66B5" w:rsidRPr="00980ABB" w:rsidRDefault="002B66B5" w:rsidP="004F6FB5">
            <w:pPr>
              <w:rPr>
                <w:rFonts w:cs="Arial"/>
                <w:color w:val="000000"/>
                <w:lang w:eastAsia="en-CA"/>
              </w:rPr>
            </w:pPr>
            <w:r w:rsidRPr="00980ABB">
              <w:rPr>
                <w:rFonts w:cs="Arial"/>
                <w:color w:val="000000"/>
                <w:lang w:eastAsia="en-CA"/>
              </w:rPr>
              <w:t>Perkins</w:t>
            </w:r>
          </w:p>
        </w:tc>
      </w:tr>
      <w:tr w:rsidR="002B66B5" w:rsidRPr="00980ABB" w14:paraId="120AEA4B" w14:textId="77777777" w:rsidTr="007D2B65">
        <w:trPr>
          <w:trHeight w:val="300"/>
          <w:jc w:val="center"/>
        </w:trPr>
        <w:tc>
          <w:tcPr>
            <w:tcW w:w="3256" w:type="dxa"/>
            <w:shd w:val="clear" w:color="auto" w:fill="auto"/>
            <w:noWrap/>
            <w:vAlign w:val="bottom"/>
            <w:hideMark/>
          </w:tcPr>
          <w:p w14:paraId="74856381"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3C47300B" w14:textId="77777777" w:rsidR="002B66B5" w:rsidRPr="00980ABB" w:rsidRDefault="002B66B5" w:rsidP="004F6FB5">
            <w:pPr>
              <w:rPr>
                <w:rFonts w:cs="Arial"/>
                <w:color w:val="000000"/>
                <w:lang w:eastAsia="en-CA"/>
              </w:rPr>
            </w:pPr>
            <w:proofErr w:type="spellStart"/>
            <w:r w:rsidRPr="00980ABB">
              <w:rPr>
                <w:rFonts w:cs="Arial"/>
                <w:color w:val="000000"/>
                <w:lang w:eastAsia="en-CA"/>
              </w:rPr>
              <w:t>Quyon</w:t>
            </w:r>
            <w:proofErr w:type="spellEnd"/>
          </w:p>
        </w:tc>
      </w:tr>
      <w:tr w:rsidR="002B66B5" w:rsidRPr="00980ABB" w14:paraId="7D15EBC6" w14:textId="77777777" w:rsidTr="007D2B65">
        <w:trPr>
          <w:trHeight w:val="300"/>
          <w:jc w:val="center"/>
        </w:trPr>
        <w:tc>
          <w:tcPr>
            <w:tcW w:w="3256" w:type="dxa"/>
            <w:shd w:val="clear" w:color="auto" w:fill="auto"/>
            <w:noWrap/>
            <w:vAlign w:val="bottom"/>
            <w:hideMark/>
          </w:tcPr>
          <w:p w14:paraId="47CAFFFC"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51CB3DFD" w14:textId="77777777" w:rsidR="002B66B5" w:rsidRPr="00980ABB" w:rsidRDefault="002B66B5" w:rsidP="004F6FB5">
            <w:pPr>
              <w:rPr>
                <w:rFonts w:cs="Arial"/>
                <w:color w:val="000000"/>
                <w:lang w:eastAsia="en-CA"/>
              </w:rPr>
            </w:pPr>
            <w:r w:rsidRPr="00980ABB">
              <w:rPr>
                <w:rFonts w:cs="Arial"/>
                <w:color w:val="000000"/>
                <w:lang w:eastAsia="en-CA"/>
              </w:rPr>
              <w:t>St-Pierre-de-Wakefield</w:t>
            </w:r>
          </w:p>
        </w:tc>
      </w:tr>
      <w:tr w:rsidR="002B66B5" w:rsidRPr="00980ABB" w14:paraId="5FF3A895" w14:textId="77777777" w:rsidTr="007D2B65">
        <w:trPr>
          <w:trHeight w:val="300"/>
          <w:jc w:val="center"/>
        </w:trPr>
        <w:tc>
          <w:tcPr>
            <w:tcW w:w="3256" w:type="dxa"/>
            <w:shd w:val="clear" w:color="auto" w:fill="auto"/>
            <w:noWrap/>
            <w:vAlign w:val="bottom"/>
            <w:hideMark/>
          </w:tcPr>
          <w:p w14:paraId="4D02F51A"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0581CF20" w14:textId="77777777" w:rsidR="002B66B5" w:rsidRPr="00980ABB" w:rsidRDefault="002B66B5" w:rsidP="004F6FB5">
            <w:pPr>
              <w:rPr>
                <w:rFonts w:cs="Arial"/>
                <w:color w:val="000000"/>
                <w:lang w:eastAsia="en-CA"/>
              </w:rPr>
            </w:pPr>
            <w:proofErr w:type="spellStart"/>
            <w:r w:rsidRPr="00980ABB">
              <w:rPr>
                <w:rFonts w:cs="Arial"/>
                <w:color w:val="000000"/>
                <w:lang w:eastAsia="en-CA"/>
              </w:rPr>
              <w:t>Thurso</w:t>
            </w:r>
            <w:proofErr w:type="spellEnd"/>
          </w:p>
        </w:tc>
      </w:tr>
      <w:tr w:rsidR="002B66B5" w:rsidRPr="00980ABB" w14:paraId="79A63C5A" w14:textId="77777777" w:rsidTr="007D2B65">
        <w:trPr>
          <w:trHeight w:val="300"/>
          <w:jc w:val="center"/>
        </w:trPr>
        <w:tc>
          <w:tcPr>
            <w:tcW w:w="3256" w:type="dxa"/>
            <w:shd w:val="clear" w:color="auto" w:fill="auto"/>
            <w:noWrap/>
            <w:vAlign w:val="bottom"/>
            <w:hideMark/>
          </w:tcPr>
          <w:p w14:paraId="2197518B"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45200D2C" w14:textId="77777777" w:rsidR="002B66B5" w:rsidRPr="00980ABB" w:rsidRDefault="002B66B5" w:rsidP="004F6FB5">
            <w:pPr>
              <w:rPr>
                <w:rFonts w:cs="Arial"/>
                <w:color w:val="000000"/>
                <w:lang w:eastAsia="en-CA"/>
              </w:rPr>
            </w:pPr>
            <w:r w:rsidRPr="00980ABB">
              <w:rPr>
                <w:rFonts w:cs="Arial"/>
                <w:color w:val="000000"/>
                <w:lang w:eastAsia="en-CA"/>
              </w:rPr>
              <w:t>Wakefield</w:t>
            </w:r>
          </w:p>
        </w:tc>
      </w:tr>
      <w:tr w:rsidR="002B66B5" w:rsidRPr="00980ABB" w14:paraId="3B8B393E" w14:textId="77777777" w:rsidTr="007D2B65">
        <w:trPr>
          <w:trHeight w:val="300"/>
          <w:jc w:val="center"/>
        </w:trPr>
        <w:tc>
          <w:tcPr>
            <w:tcW w:w="3256" w:type="dxa"/>
            <w:shd w:val="clear" w:color="auto" w:fill="auto"/>
            <w:noWrap/>
            <w:vAlign w:val="bottom"/>
            <w:hideMark/>
          </w:tcPr>
          <w:p w14:paraId="7966540F"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65B3BDF4" w14:textId="77777777" w:rsidR="002B66B5" w:rsidRPr="00980ABB" w:rsidRDefault="002B66B5" w:rsidP="004F6FB5">
            <w:pPr>
              <w:rPr>
                <w:rFonts w:cs="Arial"/>
                <w:color w:val="000000"/>
                <w:lang w:eastAsia="en-CA"/>
              </w:rPr>
            </w:pPr>
            <w:r w:rsidRPr="00980ABB">
              <w:rPr>
                <w:rFonts w:cs="Arial"/>
                <w:color w:val="000000"/>
                <w:lang w:eastAsia="en-CA"/>
              </w:rPr>
              <w:t>Arundel</w:t>
            </w:r>
          </w:p>
        </w:tc>
      </w:tr>
      <w:tr w:rsidR="002B66B5" w:rsidRPr="00980ABB" w14:paraId="77BB9B32" w14:textId="77777777" w:rsidTr="007D2B65">
        <w:trPr>
          <w:trHeight w:val="300"/>
          <w:jc w:val="center"/>
        </w:trPr>
        <w:tc>
          <w:tcPr>
            <w:tcW w:w="3256" w:type="dxa"/>
            <w:shd w:val="clear" w:color="auto" w:fill="auto"/>
            <w:noWrap/>
            <w:vAlign w:val="bottom"/>
            <w:hideMark/>
          </w:tcPr>
          <w:p w14:paraId="671FE62C"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4DCE2057" w14:textId="77777777" w:rsidR="002B66B5" w:rsidRPr="00980ABB" w:rsidRDefault="002B66B5" w:rsidP="004F6FB5">
            <w:pPr>
              <w:rPr>
                <w:rFonts w:cs="Arial"/>
                <w:color w:val="000000"/>
                <w:lang w:eastAsia="en-CA"/>
              </w:rPr>
            </w:pPr>
            <w:proofErr w:type="spellStart"/>
            <w:r w:rsidRPr="00980ABB">
              <w:rPr>
                <w:rFonts w:cs="Arial"/>
                <w:color w:val="000000"/>
                <w:lang w:eastAsia="en-CA"/>
              </w:rPr>
              <w:t>L'Annonciation</w:t>
            </w:r>
            <w:proofErr w:type="spellEnd"/>
          </w:p>
        </w:tc>
      </w:tr>
      <w:tr w:rsidR="002B66B5" w:rsidRPr="00980ABB" w14:paraId="70000D0C" w14:textId="77777777" w:rsidTr="007D2B65">
        <w:trPr>
          <w:trHeight w:val="300"/>
          <w:jc w:val="center"/>
        </w:trPr>
        <w:tc>
          <w:tcPr>
            <w:tcW w:w="3256" w:type="dxa"/>
            <w:shd w:val="clear" w:color="auto" w:fill="auto"/>
            <w:noWrap/>
            <w:vAlign w:val="bottom"/>
            <w:hideMark/>
          </w:tcPr>
          <w:p w14:paraId="733DB516"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21590ACD" w14:textId="77777777" w:rsidR="002B66B5" w:rsidRPr="00980ABB" w:rsidRDefault="002B66B5" w:rsidP="004F6FB5">
            <w:pPr>
              <w:rPr>
                <w:rFonts w:cs="Arial"/>
                <w:color w:val="000000"/>
                <w:lang w:eastAsia="en-CA"/>
              </w:rPr>
            </w:pPr>
            <w:r w:rsidRPr="00980ABB">
              <w:rPr>
                <w:rFonts w:cs="Arial"/>
                <w:color w:val="000000"/>
                <w:lang w:eastAsia="en-CA"/>
              </w:rPr>
              <w:t xml:space="preserve">La </w:t>
            </w:r>
            <w:proofErr w:type="spellStart"/>
            <w:r w:rsidRPr="00980ABB">
              <w:rPr>
                <w:rFonts w:cs="Arial"/>
                <w:color w:val="000000"/>
                <w:lang w:eastAsia="en-CA"/>
              </w:rPr>
              <w:t>Minerve</w:t>
            </w:r>
            <w:proofErr w:type="spellEnd"/>
          </w:p>
        </w:tc>
      </w:tr>
      <w:tr w:rsidR="002B66B5" w:rsidRPr="00980ABB" w14:paraId="4CCE56A7" w14:textId="77777777" w:rsidTr="007D2B65">
        <w:trPr>
          <w:trHeight w:val="300"/>
          <w:jc w:val="center"/>
        </w:trPr>
        <w:tc>
          <w:tcPr>
            <w:tcW w:w="3256" w:type="dxa"/>
            <w:shd w:val="clear" w:color="auto" w:fill="auto"/>
            <w:noWrap/>
            <w:vAlign w:val="bottom"/>
            <w:hideMark/>
          </w:tcPr>
          <w:p w14:paraId="4D017680"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4C2BF121" w14:textId="77777777" w:rsidR="002B66B5" w:rsidRPr="00980ABB" w:rsidRDefault="002B66B5" w:rsidP="004F6FB5">
            <w:pPr>
              <w:rPr>
                <w:rFonts w:cs="Arial"/>
                <w:color w:val="000000"/>
                <w:lang w:eastAsia="en-CA"/>
              </w:rPr>
            </w:pPr>
            <w:r w:rsidRPr="00980ABB">
              <w:rPr>
                <w:rFonts w:cs="Arial"/>
                <w:color w:val="000000"/>
                <w:lang w:eastAsia="en-CA"/>
              </w:rPr>
              <w:t>Labelle</w:t>
            </w:r>
          </w:p>
        </w:tc>
      </w:tr>
      <w:tr w:rsidR="002B66B5" w:rsidRPr="00980ABB" w14:paraId="52B181DC" w14:textId="77777777" w:rsidTr="007D2B65">
        <w:trPr>
          <w:trHeight w:val="300"/>
          <w:jc w:val="center"/>
        </w:trPr>
        <w:tc>
          <w:tcPr>
            <w:tcW w:w="3256" w:type="dxa"/>
            <w:shd w:val="clear" w:color="auto" w:fill="auto"/>
            <w:noWrap/>
            <w:vAlign w:val="bottom"/>
            <w:hideMark/>
          </w:tcPr>
          <w:p w14:paraId="22DF3271" w14:textId="77777777" w:rsidR="002B66B5" w:rsidRPr="00980ABB" w:rsidRDefault="002B66B5" w:rsidP="004F6FB5">
            <w:pPr>
              <w:rPr>
                <w:rFonts w:cs="Arial"/>
                <w:color w:val="000000"/>
                <w:lang w:eastAsia="en-CA"/>
              </w:rPr>
            </w:pPr>
            <w:r w:rsidRPr="00980ABB">
              <w:rPr>
                <w:rFonts w:cs="Arial"/>
                <w:color w:val="000000"/>
                <w:lang w:eastAsia="en-CA"/>
              </w:rPr>
              <w:t>Hull</w:t>
            </w:r>
          </w:p>
        </w:tc>
        <w:tc>
          <w:tcPr>
            <w:tcW w:w="4677" w:type="dxa"/>
            <w:shd w:val="clear" w:color="auto" w:fill="auto"/>
            <w:noWrap/>
            <w:vAlign w:val="bottom"/>
            <w:hideMark/>
          </w:tcPr>
          <w:p w14:paraId="679ED07F" w14:textId="77777777" w:rsidR="002B66B5" w:rsidRPr="00980ABB" w:rsidRDefault="002B66B5" w:rsidP="004F6FB5">
            <w:pPr>
              <w:rPr>
                <w:rFonts w:cs="Arial"/>
                <w:color w:val="000000"/>
                <w:lang w:eastAsia="en-CA"/>
              </w:rPr>
            </w:pPr>
            <w:proofErr w:type="spellStart"/>
            <w:r w:rsidRPr="00980ABB">
              <w:rPr>
                <w:rFonts w:cs="Arial"/>
                <w:color w:val="000000"/>
                <w:lang w:eastAsia="en-CA"/>
              </w:rPr>
              <w:t>Nominingue</w:t>
            </w:r>
            <w:proofErr w:type="spellEnd"/>
          </w:p>
        </w:tc>
      </w:tr>
      <w:tr w:rsidR="002B66B5" w:rsidRPr="00980ABB" w14:paraId="78F0308B" w14:textId="77777777" w:rsidTr="007D2B65">
        <w:trPr>
          <w:trHeight w:val="300"/>
          <w:jc w:val="center"/>
        </w:trPr>
        <w:tc>
          <w:tcPr>
            <w:tcW w:w="3256" w:type="dxa"/>
            <w:shd w:val="clear" w:color="auto" w:fill="auto"/>
            <w:noWrap/>
            <w:vAlign w:val="bottom"/>
            <w:hideMark/>
          </w:tcPr>
          <w:p w14:paraId="7ECFBA12"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02224CFD" w14:textId="77777777" w:rsidR="002B66B5" w:rsidRPr="00980ABB" w:rsidRDefault="002B66B5" w:rsidP="004F6FB5">
            <w:pPr>
              <w:rPr>
                <w:rFonts w:cs="Arial"/>
                <w:color w:val="000000"/>
                <w:lang w:eastAsia="en-CA"/>
              </w:rPr>
            </w:pPr>
            <w:r w:rsidRPr="00980ABB">
              <w:rPr>
                <w:rFonts w:cs="Arial"/>
                <w:color w:val="000000"/>
                <w:lang w:eastAsia="en-CA"/>
              </w:rPr>
              <w:t>St-Adolphe-</w:t>
            </w:r>
            <w:proofErr w:type="spellStart"/>
            <w:r w:rsidRPr="00980ABB">
              <w:rPr>
                <w:rFonts w:cs="Arial"/>
                <w:color w:val="000000"/>
                <w:lang w:eastAsia="en-CA"/>
              </w:rPr>
              <w:t>D'Howard</w:t>
            </w:r>
            <w:proofErr w:type="spellEnd"/>
          </w:p>
        </w:tc>
      </w:tr>
      <w:tr w:rsidR="002B66B5" w:rsidRPr="00980ABB" w14:paraId="4E9512C6" w14:textId="77777777" w:rsidTr="007D2B65">
        <w:trPr>
          <w:trHeight w:val="300"/>
          <w:jc w:val="center"/>
        </w:trPr>
        <w:tc>
          <w:tcPr>
            <w:tcW w:w="3256" w:type="dxa"/>
            <w:shd w:val="clear" w:color="auto" w:fill="auto"/>
            <w:noWrap/>
            <w:vAlign w:val="bottom"/>
            <w:hideMark/>
          </w:tcPr>
          <w:p w14:paraId="31832BE7"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1037FA96" w14:textId="77777777" w:rsidR="002B66B5" w:rsidRPr="00980ABB" w:rsidRDefault="002B66B5" w:rsidP="004F6FB5">
            <w:pPr>
              <w:rPr>
                <w:rFonts w:cs="Arial"/>
                <w:color w:val="000000"/>
                <w:lang w:eastAsia="en-CA"/>
              </w:rPr>
            </w:pPr>
            <w:r w:rsidRPr="00980ABB">
              <w:rPr>
                <w:rFonts w:cs="Arial"/>
                <w:color w:val="000000"/>
                <w:lang w:eastAsia="en-CA"/>
              </w:rPr>
              <w:t>St-</w:t>
            </w:r>
            <w:proofErr w:type="spellStart"/>
            <w:r w:rsidRPr="00980ABB">
              <w:rPr>
                <w:rFonts w:cs="Arial"/>
                <w:color w:val="000000"/>
                <w:lang w:eastAsia="en-CA"/>
              </w:rPr>
              <w:t>Donat</w:t>
            </w:r>
            <w:proofErr w:type="spellEnd"/>
            <w:r w:rsidRPr="00980ABB">
              <w:rPr>
                <w:rFonts w:cs="Arial"/>
                <w:color w:val="000000"/>
                <w:lang w:eastAsia="en-CA"/>
              </w:rPr>
              <w:t>-de-Montcalm</w:t>
            </w:r>
          </w:p>
        </w:tc>
      </w:tr>
      <w:tr w:rsidR="002B66B5" w:rsidRPr="00980ABB" w14:paraId="1C4A9E57" w14:textId="77777777" w:rsidTr="007D2B65">
        <w:trPr>
          <w:trHeight w:val="300"/>
          <w:jc w:val="center"/>
        </w:trPr>
        <w:tc>
          <w:tcPr>
            <w:tcW w:w="3256" w:type="dxa"/>
            <w:shd w:val="clear" w:color="auto" w:fill="auto"/>
            <w:noWrap/>
            <w:vAlign w:val="bottom"/>
            <w:hideMark/>
          </w:tcPr>
          <w:p w14:paraId="47FE1E4E"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7ADD7125" w14:textId="77777777" w:rsidR="002B66B5" w:rsidRPr="00980ABB" w:rsidRDefault="002B66B5" w:rsidP="004F6FB5">
            <w:pPr>
              <w:rPr>
                <w:rFonts w:cs="Arial"/>
                <w:color w:val="000000"/>
                <w:lang w:eastAsia="en-CA"/>
              </w:rPr>
            </w:pPr>
            <w:r w:rsidRPr="00980ABB">
              <w:rPr>
                <w:rFonts w:cs="Arial"/>
                <w:color w:val="000000"/>
                <w:lang w:eastAsia="en-CA"/>
              </w:rPr>
              <w:t>St-</w:t>
            </w:r>
            <w:proofErr w:type="spellStart"/>
            <w:r w:rsidRPr="00980ABB">
              <w:rPr>
                <w:rFonts w:cs="Arial"/>
                <w:color w:val="000000"/>
                <w:lang w:eastAsia="en-CA"/>
              </w:rPr>
              <w:t>Faustin</w:t>
            </w:r>
            <w:proofErr w:type="spellEnd"/>
          </w:p>
        </w:tc>
      </w:tr>
      <w:tr w:rsidR="002B66B5" w:rsidRPr="00980ABB" w14:paraId="1FD05847" w14:textId="77777777" w:rsidTr="007D2B65">
        <w:trPr>
          <w:trHeight w:val="300"/>
          <w:jc w:val="center"/>
        </w:trPr>
        <w:tc>
          <w:tcPr>
            <w:tcW w:w="3256" w:type="dxa"/>
            <w:shd w:val="clear" w:color="auto" w:fill="auto"/>
            <w:noWrap/>
            <w:vAlign w:val="bottom"/>
            <w:hideMark/>
          </w:tcPr>
          <w:p w14:paraId="75A939DB"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781D86FC" w14:textId="77777777" w:rsidR="002B66B5" w:rsidRPr="00980ABB" w:rsidRDefault="002B66B5" w:rsidP="004F6FB5">
            <w:pPr>
              <w:rPr>
                <w:rFonts w:cs="Arial"/>
                <w:color w:val="000000"/>
                <w:lang w:eastAsia="en-CA"/>
              </w:rPr>
            </w:pPr>
            <w:r w:rsidRPr="00980ABB">
              <w:rPr>
                <w:rFonts w:cs="Arial"/>
                <w:color w:val="000000"/>
                <w:lang w:eastAsia="en-CA"/>
              </w:rPr>
              <w:t>St-</w:t>
            </w:r>
            <w:proofErr w:type="spellStart"/>
            <w:r w:rsidRPr="00980ABB">
              <w:rPr>
                <w:rFonts w:cs="Arial"/>
                <w:color w:val="000000"/>
                <w:lang w:eastAsia="en-CA"/>
              </w:rPr>
              <w:t>Jovite</w:t>
            </w:r>
            <w:proofErr w:type="spellEnd"/>
          </w:p>
        </w:tc>
      </w:tr>
      <w:tr w:rsidR="002B66B5" w:rsidRPr="00980ABB" w14:paraId="1C49594D" w14:textId="77777777" w:rsidTr="007D2B65">
        <w:trPr>
          <w:trHeight w:val="300"/>
          <w:jc w:val="center"/>
        </w:trPr>
        <w:tc>
          <w:tcPr>
            <w:tcW w:w="3256" w:type="dxa"/>
            <w:shd w:val="clear" w:color="auto" w:fill="auto"/>
            <w:noWrap/>
            <w:vAlign w:val="bottom"/>
            <w:hideMark/>
          </w:tcPr>
          <w:p w14:paraId="16D75078"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5D36D9AB" w14:textId="77777777" w:rsidR="002B66B5" w:rsidRPr="00980ABB" w:rsidRDefault="002B66B5" w:rsidP="004F6FB5">
            <w:pPr>
              <w:rPr>
                <w:rFonts w:cs="Arial"/>
                <w:color w:val="000000"/>
                <w:lang w:eastAsia="en-CA"/>
              </w:rPr>
            </w:pPr>
            <w:r w:rsidRPr="00980ABB">
              <w:rPr>
                <w:rFonts w:cs="Arial"/>
                <w:color w:val="000000"/>
                <w:lang w:eastAsia="en-CA"/>
              </w:rPr>
              <w:t>Ste-Agathe</w:t>
            </w:r>
          </w:p>
        </w:tc>
      </w:tr>
      <w:tr w:rsidR="002B66B5" w:rsidRPr="00980ABB" w14:paraId="0D313264" w14:textId="77777777" w:rsidTr="007D2B65">
        <w:trPr>
          <w:trHeight w:val="300"/>
          <w:jc w:val="center"/>
        </w:trPr>
        <w:tc>
          <w:tcPr>
            <w:tcW w:w="3256" w:type="dxa"/>
            <w:shd w:val="clear" w:color="auto" w:fill="auto"/>
            <w:noWrap/>
            <w:vAlign w:val="bottom"/>
            <w:hideMark/>
          </w:tcPr>
          <w:p w14:paraId="44F3B331"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542E3EEF" w14:textId="77777777" w:rsidR="002B66B5" w:rsidRPr="00980ABB" w:rsidRDefault="002B66B5" w:rsidP="004F6FB5">
            <w:pPr>
              <w:rPr>
                <w:rFonts w:cs="Arial"/>
                <w:color w:val="000000"/>
                <w:lang w:eastAsia="en-CA"/>
              </w:rPr>
            </w:pPr>
            <w:r w:rsidRPr="00980ABB">
              <w:rPr>
                <w:rFonts w:cs="Arial"/>
                <w:color w:val="000000"/>
                <w:lang w:eastAsia="en-CA"/>
              </w:rPr>
              <w:t>Val David</w:t>
            </w:r>
          </w:p>
        </w:tc>
      </w:tr>
      <w:tr w:rsidR="002B66B5" w:rsidRPr="00980ABB" w14:paraId="66213395" w14:textId="77777777" w:rsidTr="007D2B65">
        <w:trPr>
          <w:trHeight w:val="300"/>
          <w:jc w:val="center"/>
        </w:trPr>
        <w:tc>
          <w:tcPr>
            <w:tcW w:w="3256" w:type="dxa"/>
            <w:shd w:val="clear" w:color="auto" w:fill="auto"/>
            <w:noWrap/>
            <w:vAlign w:val="bottom"/>
            <w:hideMark/>
          </w:tcPr>
          <w:p w14:paraId="3366D875"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0B8AC7D7" w14:textId="77777777" w:rsidR="002B66B5" w:rsidRPr="00980ABB" w:rsidRDefault="002B66B5" w:rsidP="004F6FB5">
            <w:pPr>
              <w:rPr>
                <w:rFonts w:cs="Arial"/>
                <w:color w:val="000000"/>
                <w:lang w:eastAsia="en-CA"/>
              </w:rPr>
            </w:pPr>
            <w:r w:rsidRPr="00980ABB">
              <w:rPr>
                <w:rFonts w:cs="Arial"/>
                <w:color w:val="000000"/>
                <w:lang w:eastAsia="en-CA"/>
              </w:rPr>
              <w:t>Drummondville</w:t>
            </w:r>
          </w:p>
        </w:tc>
      </w:tr>
      <w:tr w:rsidR="002B66B5" w:rsidRPr="00980ABB" w14:paraId="3C5A2C66" w14:textId="77777777" w:rsidTr="007D2B65">
        <w:trPr>
          <w:trHeight w:val="300"/>
          <w:jc w:val="center"/>
        </w:trPr>
        <w:tc>
          <w:tcPr>
            <w:tcW w:w="3256" w:type="dxa"/>
            <w:shd w:val="clear" w:color="auto" w:fill="auto"/>
            <w:noWrap/>
            <w:vAlign w:val="bottom"/>
            <w:hideMark/>
          </w:tcPr>
          <w:p w14:paraId="22C4C8FA"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725EDD3C" w14:textId="77777777" w:rsidR="002B66B5" w:rsidRPr="00980ABB" w:rsidRDefault="002B66B5" w:rsidP="004F6FB5">
            <w:pPr>
              <w:rPr>
                <w:rFonts w:cs="Arial"/>
                <w:color w:val="000000"/>
                <w:lang w:eastAsia="en-CA"/>
              </w:rPr>
            </w:pPr>
            <w:proofErr w:type="spellStart"/>
            <w:r w:rsidRPr="00980ABB">
              <w:rPr>
                <w:rFonts w:cs="Arial"/>
                <w:color w:val="000000"/>
                <w:lang w:eastAsia="en-CA"/>
              </w:rPr>
              <w:t>L'Avenir</w:t>
            </w:r>
            <w:proofErr w:type="spellEnd"/>
          </w:p>
        </w:tc>
      </w:tr>
      <w:tr w:rsidR="002B66B5" w:rsidRPr="00980ABB" w14:paraId="7D95669D" w14:textId="77777777" w:rsidTr="007D2B65">
        <w:trPr>
          <w:trHeight w:val="300"/>
          <w:jc w:val="center"/>
        </w:trPr>
        <w:tc>
          <w:tcPr>
            <w:tcW w:w="3256" w:type="dxa"/>
            <w:shd w:val="clear" w:color="auto" w:fill="auto"/>
            <w:noWrap/>
            <w:vAlign w:val="bottom"/>
            <w:hideMark/>
          </w:tcPr>
          <w:p w14:paraId="6A662A95"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6C7C74B0" w14:textId="77777777" w:rsidR="002B66B5" w:rsidRPr="00980ABB" w:rsidRDefault="002B66B5" w:rsidP="004F6FB5">
            <w:pPr>
              <w:rPr>
                <w:rFonts w:cs="Arial"/>
                <w:color w:val="000000"/>
                <w:lang w:eastAsia="en-CA"/>
              </w:rPr>
            </w:pPr>
            <w:r w:rsidRPr="00980ABB">
              <w:rPr>
                <w:rFonts w:cs="Arial"/>
                <w:color w:val="000000"/>
                <w:lang w:eastAsia="en-CA"/>
              </w:rPr>
              <w:t>St-Germain-de-Grantham</w:t>
            </w:r>
          </w:p>
        </w:tc>
      </w:tr>
      <w:tr w:rsidR="002B66B5" w:rsidRPr="00980ABB" w14:paraId="0DD6CA2E" w14:textId="77777777" w:rsidTr="007D2B65">
        <w:trPr>
          <w:trHeight w:val="300"/>
          <w:jc w:val="center"/>
        </w:trPr>
        <w:tc>
          <w:tcPr>
            <w:tcW w:w="3256" w:type="dxa"/>
            <w:shd w:val="clear" w:color="auto" w:fill="auto"/>
            <w:noWrap/>
            <w:vAlign w:val="bottom"/>
            <w:hideMark/>
          </w:tcPr>
          <w:p w14:paraId="678E9DC7"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6547C829" w14:textId="77777777" w:rsidR="002B66B5" w:rsidRPr="00980ABB" w:rsidRDefault="002B66B5" w:rsidP="004F6FB5">
            <w:pPr>
              <w:rPr>
                <w:rFonts w:cs="Arial"/>
                <w:color w:val="000000"/>
                <w:lang w:eastAsia="en-CA"/>
              </w:rPr>
            </w:pPr>
            <w:r w:rsidRPr="00980ABB">
              <w:rPr>
                <w:rFonts w:cs="Arial"/>
                <w:color w:val="000000"/>
                <w:lang w:eastAsia="en-CA"/>
              </w:rPr>
              <w:t>St-Guillaume</w:t>
            </w:r>
          </w:p>
        </w:tc>
      </w:tr>
      <w:tr w:rsidR="002B66B5" w:rsidRPr="00980ABB" w14:paraId="22958D2F" w14:textId="77777777" w:rsidTr="007D2B65">
        <w:trPr>
          <w:trHeight w:val="300"/>
          <w:jc w:val="center"/>
        </w:trPr>
        <w:tc>
          <w:tcPr>
            <w:tcW w:w="3256" w:type="dxa"/>
            <w:shd w:val="clear" w:color="auto" w:fill="auto"/>
            <w:noWrap/>
            <w:vAlign w:val="bottom"/>
            <w:hideMark/>
          </w:tcPr>
          <w:p w14:paraId="0416EECD"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7ED3E8C3" w14:textId="77777777" w:rsidR="002B66B5" w:rsidRPr="00980ABB" w:rsidRDefault="002B66B5" w:rsidP="004F6FB5">
            <w:pPr>
              <w:rPr>
                <w:rFonts w:cs="Arial"/>
                <w:color w:val="000000"/>
                <w:lang w:eastAsia="en-CA"/>
              </w:rPr>
            </w:pPr>
            <w:r w:rsidRPr="00980ABB">
              <w:rPr>
                <w:rFonts w:cs="Arial"/>
                <w:color w:val="000000"/>
                <w:lang w:eastAsia="en-CA"/>
              </w:rPr>
              <w:t>Wickham</w:t>
            </w:r>
          </w:p>
        </w:tc>
      </w:tr>
      <w:tr w:rsidR="002B66B5" w:rsidRPr="00980ABB" w14:paraId="348B838E" w14:textId="77777777" w:rsidTr="007D2B65">
        <w:trPr>
          <w:trHeight w:val="300"/>
          <w:jc w:val="center"/>
        </w:trPr>
        <w:tc>
          <w:tcPr>
            <w:tcW w:w="3256" w:type="dxa"/>
            <w:shd w:val="clear" w:color="auto" w:fill="auto"/>
            <w:noWrap/>
            <w:vAlign w:val="bottom"/>
            <w:hideMark/>
          </w:tcPr>
          <w:p w14:paraId="5E55FFCA"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2442DFAC" w14:textId="77777777" w:rsidR="002B66B5" w:rsidRPr="00980ABB" w:rsidRDefault="002B66B5" w:rsidP="004F6FB5">
            <w:pPr>
              <w:rPr>
                <w:rFonts w:cs="Arial"/>
                <w:color w:val="000000"/>
                <w:lang w:eastAsia="en-CA"/>
              </w:rPr>
            </w:pPr>
            <w:r w:rsidRPr="00980ABB">
              <w:rPr>
                <w:rFonts w:cs="Arial"/>
                <w:color w:val="000000"/>
                <w:lang w:eastAsia="en-CA"/>
              </w:rPr>
              <w:t>Champlain</w:t>
            </w:r>
          </w:p>
        </w:tc>
      </w:tr>
      <w:tr w:rsidR="002B66B5" w:rsidRPr="00980ABB" w14:paraId="7F846E3F" w14:textId="77777777" w:rsidTr="007D2B65">
        <w:trPr>
          <w:trHeight w:val="300"/>
          <w:jc w:val="center"/>
        </w:trPr>
        <w:tc>
          <w:tcPr>
            <w:tcW w:w="3256" w:type="dxa"/>
            <w:shd w:val="clear" w:color="auto" w:fill="auto"/>
            <w:noWrap/>
            <w:vAlign w:val="bottom"/>
            <w:hideMark/>
          </w:tcPr>
          <w:p w14:paraId="6742AFA8"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0459AE68" w14:textId="77777777" w:rsidR="002B66B5" w:rsidRPr="00980ABB" w:rsidRDefault="002B66B5" w:rsidP="004F6FB5">
            <w:pPr>
              <w:rPr>
                <w:rFonts w:cs="Arial"/>
                <w:color w:val="000000"/>
                <w:lang w:eastAsia="en-CA"/>
              </w:rPr>
            </w:pPr>
            <w:proofErr w:type="spellStart"/>
            <w:r w:rsidRPr="00980ABB">
              <w:rPr>
                <w:rFonts w:cs="Arial"/>
                <w:color w:val="000000"/>
                <w:lang w:eastAsia="en-CA"/>
              </w:rPr>
              <w:t>Deschaillons</w:t>
            </w:r>
            <w:proofErr w:type="spellEnd"/>
          </w:p>
        </w:tc>
      </w:tr>
      <w:tr w:rsidR="002B66B5" w:rsidRPr="00980ABB" w14:paraId="65ED09BB" w14:textId="77777777" w:rsidTr="007D2B65">
        <w:trPr>
          <w:trHeight w:val="300"/>
          <w:jc w:val="center"/>
        </w:trPr>
        <w:tc>
          <w:tcPr>
            <w:tcW w:w="3256" w:type="dxa"/>
            <w:shd w:val="clear" w:color="auto" w:fill="auto"/>
            <w:noWrap/>
            <w:vAlign w:val="bottom"/>
            <w:hideMark/>
          </w:tcPr>
          <w:p w14:paraId="16865602" w14:textId="77777777" w:rsidR="002B66B5" w:rsidRPr="00980ABB" w:rsidRDefault="002B66B5" w:rsidP="004F6FB5">
            <w:pPr>
              <w:rPr>
                <w:rFonts w:cs="Arial"/>
                <w:color w:val="000000"/>
                <w:lang w:eastAsia="en-CA"/>
              </w:rPr>
            </w:pPr>
            <w:r w:rsidRPr="00980ABB">
              <w:rPr>
                <w:rFonts w:cs="Arial"/>
                <w:color w:val="000000"/>
                <w:lang w:eastAsia="en-CA"/>
              </w:rPr>
              <w:t>Kuujjuaq</w:t>
            </w:r>
          </w:p>
        </w:tc>
        <w:tc>
          <w:tcPr>
            <w:tcW w:w="4677" w:type="dxa"/>
            <w:shd w:val="clear" w:color="auto" w:fill="auto"/>
            <w:noWrap/>
            <w:vAlign w:val="bottom"/>
            <w:hideMark/>
          </w:tcPr>
          <w:p w14:paraId="3A9E4C97" w14:textId="77777777" w:rsidR="002B66B5" w:rsidRPr="00980ABB" w:rsidRDefault="002B66B5" w:rsidP="004F6FB5">
            <w:pPr>
              <w:rPr>
                <w:rFonts w:cs="Arial"/>
                <w:color w:val="000000"/>
                <w:lang w:eastAsia="en-CA"/>
              </w:rPr>
            </w:pPr>
            <w:proofErr w:type="spellStart"/>
            <w:r w:rsidRPr="00980ABB">
              <w:rPr>
                <w:rFonts w:cs="Arial"/>
                <w:color w:val="000000"/>
                <w:lang w:eastAsia="en-CA"/>
              </w:rPr>
              <w:t>Fortierville</w:t>
            </w:r>
            <w:proofErr w:type="spellEnd"/>
          </w:p>
        </w:tc>
      </w:tr>
      <w:tr w:rsidR="002B66B5" w:rsidRPr="00980ABB" w14:paraId="5FAD89FF" w14:textId="77777777" w:rsidTr="007D2B65">
        <w:trPr>
          <w:trHeight w:val="300"/>
          <w:jc w:val="center"/>
        </w:trPr>
        <w:tc>
          <w:tcPr>
            <w:tcW w:w="3256" w:type="dxa"/>
            <w:shd w:val="clear" w:color="auto" w:fill="auto"/>
            <w:noWrap/>
            <w:vAlign w:val="bottom"/>
            <w:hideMark/>
          </w:tcPr>
          <w:p w14:paraId="519B32B5" w14:textId="77777777" w:rsidR="002B66B5" w:rsidRPr="00980ABB" w:rsidRDefault="002B66B5" w:rsidP="004F6FB5">
            <w:pPr>
              <w:rPr>
                <w:rFonts w:cs="Arial"/>
                <w:color w:val="000000"/>
                <w:lang w:eastAsia="en-CA"/>
              </w:rPr>
            </w:pPr>
            <w:r w:rsidRPr="00980ABB">
              <w:rPr>
                <w:rFonts w:cs="Arial"/>
                <w:color w:val="000000"/>
                <w:lang w:eastAsia="en-CA"/>
              </w:rPr>
              <w:t>Lac-Etchemin</w:t>
            </w:r>
          </w:p>
        </w:tc>
        <w:tc>
          <w:tcPr>
            <w:tcW w:w="4677" w:type="dxa"/>
            <w:shd w:val="clear" w:color="auto" w:fill="auto"/>
            <w:noWrap/>
            <w:vAlign w:val="bottom"/>
            <w:hideMark/>
          </w:tcPr>
          <w:p w14:paraId="49F5398C" w14:textId="77777777" w:rsidR="002B66B5" w:rsidRPr="00980ABB" w:rsidRDefault="002B66B5" w:rsidP="004F6FB5">
            <w:pPr>
              <w:rPr>
                <w:rFonts w:cs="Arial"/>
                <w:color w:val="000000"/>
                <w:lang w:eastAsia="en-CA"/>
              </w:rPr>
            </w:pPr>
            <w:proofErr w:type="spellStart"/>
            <w:r w:rsidRPr="00980ABB">
              <w:rPr>
                <w:rFonts w:cs="Arial"/>
                <w:color w:val="000000"/>
                <w:lang w:eastAsia="en-CA"/>
              </w:rPr>
              <w:t>Louiseville</w:t>
            </w:r>
            <w:proofErr w:type="spellEnd"/>
          </w:p>
        </w:tc>
      </w:tr>
      <w:tr w:rsidR="002B66B5" w:rsidRPr="00980ABB" w14:paraId="37DF04E8" w14:textId="77777777" w:rsidTr="007D2B65">
        <w:trPr>
          <w:trHeight w:val="300"/>
          <w:jc w:val="center"/>
        </w:trPr>
        <w:tc>
          <w:tcPr>
            <w:tcW w:w="3256" w:type="dxa"/>
            <w:shd w:val="clear" w:color="auto" w:fill="auto"/>
            <w:noWrap/>
            <w:vAlign w:val="bottom"/>
            <w:hideMark/>
          </w:tcPr>
          <w:p w14:paraId="1F93E92F" w14:textId="77777777" w:rsidR="002B66B5" w:rsidRPr="00980ABB" w:rsidRDefault="002B66B5" w:rsidP="004F6FB5">
            <w:pPr>
              <w:rPr>
                <w:rFonts w:cs="Arial"/>
                <w:color w:val="000000"/>
                <w:lang w:eastAsia="en-CA"/>
              </w:rPr>
            </w:pPr>
            <w:r w:rsidRPr="00980ABB">
              <w:rPr>
                <w:rFonts w:cs="Arial"/>
                <w:color w:val="000000"/>
                <w:lang w:eastAsia="en-CA"/>
              </w:rPr>
              <w:t>Magog</w:t>
            </w:r>
          </w:p>
        </w:tc>
        <w:tc>
          <w:tcPr>
            <w:tcW w:w="4677" w:type="dxa"/>
            <w:shd w:val="clear" w:color="auto" w:fill="auto"/>
            <w:noWrap/>
            <w:vAlign w:val="bottom"/>
            <w:hideMark/>
          </w:tcPr>
          <w:p w14:paraId="086578FC" w14:textId="77777777" w:rsidR="002B66B5" w:rsidRPr="00980ABB" w:rsidRDefault="002B66B5" w:rsidP="004F6FB5">
            <w:pPr>
              <w:rPr>
                <w:rFonts w:cs="Arial"/>
                <w:color w:val="000000"/>
                <w:lang w:eastAsia="en-CA"/>
              </w:rPr>
            </w:pPr>
            <w:proofErr w:type="spellStart"/>
            <w:r w:rsidRPr="00980ABB">
              <w:rPr>
                <w:rFonts w:cs="Arial"/>
                <w:color w:val="000000"/>
                <w:lang w:eastAsia="en-CA"/>
              </w:rPr>
              <w:t>Maskinonge</w:t>
            </w:r>
            <w:proofErr w:type="spellEnd"/>
          </w:p>
        </w:tc>
      </w:tr>
      <w:tr w:rsidR="002B66B5" w:rsidRPr="00980ABB" w14:paraId="1DF8EB59" w14:textId="77777777" w:rsidTr="007D2B65">
        <w:trPr>
          <w:trHeight w:val="300"/>
          <w:jc w:val="center"/>
        </w:trPr>
        <w:tc>
          <w:tcPr>
            <w:tcW w:w="3256" w:type="dxa"/>
            <w:shd w:val="clear" w:color="auto" w:fill="auto"/>
            <w:noWrap/>
            <w:vAlign w:val="bottom"/>
            <w:hideMark/>
          </w:tcPr>
          <w:p w14:paraId="01CC1C51" w14:textId="77777777" w:rsidR="002B66B5" w:rsidRPr="00980ABB" w:rsidRDefault="002B66B5" w:rsidP="004F6FB5">
            <w:pPr>
              <w:rPr>
                <w:rFonts w:cs="Arial"/>
                <w:color w:val="000000"/>
                <w:lang w:eastAsia="en-CA"/>
              </w:rPr>
            </w:pPr>
            <w:r w:rsidRPr="00980ABB">
              <w:rPr>
                <w:rFonts w:cs="Arial"/>
                <w:color w:val="000000"/>
                <w:lang w:eastAsia="en-CA"/>
              </w:rPr>
              <w:t>Magog</w:t>
            </w:r>
          </w:p>
        </w:tc>
        <w:tc>
          <w:tcPr>
            <w:tcW w:w="4677" w:type="dxa"/>
            <w:shd w:val="clear" w:color="auto" w:fill="auto"/>
            <w:noWrap/>
            <w:vAlign w:val="bottom"/>
            <w:hideMark/>
          </w:tcPr>
          <w:p w14:paraId="0E66EF59" w14:textId="77777777" w:rsidR="002B66B5" w:rsidRPr="00980ABB" w:rsidRDefault="002B66B5" w:rsidP="004F6FB5">
            <w:pPr>
              <w:rPr>
                <w:rFonts w:cs="Arial"/>
                <w:color w:val="000000"/>
                <w:lang w:eastAsia="en-CA"/>
              </w:rPr>
            </w:pPr>
            <w:r w:rsidRPr="00980ABB">
              <w:rPr>
                <w:rFonts w:cs="Arial"/>
                <w:color w:val="000000"/>
                <w:lang w:eastAsia="en-CA"/>
              </w:rPr>
              <w:t>St-Pierre-Les-</w:t>
            </w:r>
            <w:proofErr w:type="spellStart"/>
            <w:r w:rsidRPr="00980ABB">
              <w:rPr>
                <w:rFonts w:cs="Arial"/>
                <w:color w:val="000000"/>
                <w:lang w:eastAsia="en-CA"/>
              </w:rPr>
              <w:t>Becquets</w:t>
            </w:r>
            <w:proofErr w:type="spellEnd"/>
          </w:p>
        </w:tc>
      </w:tr>
      <w:tr w:rsidR="002B66B5" w:rsidRPr="00980ABB" w14:paraId="496E0790" w14:textId="77777777" w:rsidTr="007D2B65">
        <w:trPr>
          <w:trHeight w:val="300"/>
          <w:jc w:val="center"/>
        </w:trPr>
        <w:tc>
          <w:tcPr>
            <w:tcW w:w="3256" w:type="dxa"/>
            <w:shd w:val="clear" w:color="auto" w:fill="auto"/>
            <w:noWrap/>
            <w:vAlign w:val="bottom"/>
            <w:hideMark/>
          </w:tcPr>
          <w:p w14:paraId="716980C8" w14:textId="77777777" w:rsidR="002B66B5" w:rsidRPr="00980ABB" w:rsidRDefault="002B66B5" w:rsidP="004F6FB5">
            <w:pPr>
              <w:rPr>
                <w:rFonts w:cs="Arial"/>
                <w:color w:val="000000"/>
                <w:lang w:eastAsia="en-CA"/>
              </w:rPr>
            </w:pPr>
            <w:r w:rsidRPr="00980ABB">
              <w:rPr>
                <w:rFonts w:cs="Arial"/>
                <w:color w:val="000000"/>
                <w:lang w:eastAsia="en-CA"/>
              </w:rPr>
              <w:t>Magog</w:t>
            </w:r>
          </w:p>
        </w:tc>
        <w:tc>
          <w:tcPr>
            <w:tcW w:w="4677" w:type="dxa"/>
            <w:shd w:val="clear" w:color="auto" w:fill="auto"/>
            <w:noWrap/>
            <w:vAlign w:val="bottom"/>
            <w:hideMark/>
          </w:tcPr>
          <w:p w14:paraId="777E757C" w14:textId="77777777" w:rsidR="002B66B5" w:rsidRPr="00980ABB" w:rsidRDefault="002B66B5" w:rsidP="004F6FB5">
            <w:pPr>
              <w:rPr>
                <w:rFonts w:cs="Arial"/>
                <w:color w:val="000000"/>
                <w:lang w:eastAsia="en-CA"/>
              </w:rPr>
            </w:pPr>
            <w:r w:rsidRPr="00980ABB">
              <w:rPr>
                <w:rFonts w:cs="Arial"/>
                <w:color w:val="000000"/>
                <w:lang w:eastAsia="en-CA"/>
              </w:rPr>
              <w:t>Ste-Monique-de-Nicolet</w:t>
            </w:r>
          </w:p>
        </w:tc>
      </w:tr>
      <w:tr w:rsidR="002B66B5" w:rsidRPr="00980ABB" w14:paraId="054EAD01" w14:textId="77777777" w:rsidTr="007D2B65">
        <w:trPr>
          <w:trHeight w:val="300"/>
          <w:jc w:val="center"/>
        </w:trPr>
        <w:tc>
          <w:tcPr>
            <w:tcW w:w="3256" w:type="dxa"/>
            <w:shd w:val="clear" w:color="auto" w:fill="auto"/>
            <w:noWrap/>
            <w:vAlign w:val="bottom"/>
            <w:hideMark/>
          </w:tcPr>
          <w:p w14:paraId="1D250059" w14:textId="77777777" w:rsidR="002B66B5" w:rsidRPr="00980ABB" w:rsidRDefault="002B66B5" w:rsidP="004F6FB5">
            <w:pPr>
              <w:rPr>
                <w:rFonts w:cs="Arial"/>
                <w:color w:val="000000"/>
                <w:lang w:eastAsia="en-CA"/>
              </w:rPr>
            </w:pPr>
            <w:r w:rsidRPr="00980ABB">
              <w:rPr>
                <w:rFonts w:cs="Arial"/>
                <w:color w:val="000000"/>
                <w:lang w:eastAsia="en-CA"/>
              </w:rPr>
              <w:t>Magog</w:t>
            </w:r>
          </w:p>
        </w:tc>
        <w:tc>
          <w:tcPr>
            <w:tcW w:w="4677" w:type="dxa"/>
            <w:shd w:val="clear" w:color="auto" w:fill="auto"/>
            <w:noWrap/>
            <w:vAlign w:val="bottom"/>
            <w:hideMark/>
          </w:tcPr>
          <w:p w14:paraId="2F8B126D" w14:textId="77777777" w:rsidR="002B66B5" w:rsidRPr="00980ABB" w:rsidRDefault="002B66B5" w:rsidP="004F6FB5">
            <w:pPr>
              <w:rPr>
                <w:rFonts w:cs="Arial"/>
                <w:color w:val="000000"/>
                <w:lang w:eastAsia="en-CA"/>
              </w:rPr>
            </w:pPr>
            <w:r w:rsidRPr="00980ABB">
              <w:rPr>
                <w:rFonts w:cs="Arial"/>
                <w:color w:val="000000"/>
                <w:lang w:eastAsia="en-CA"/>
              </w:rPr>
              <w:t>Ste-Sophie-de-</w:t>
            </w:r>
            <w:proofErr w:type="spellStart"/>
            <w:r w:rsidRPr="00980ABB">
              <w:rPr>
                <w:rFonts w:cs="Arial"/>
                <w:color w:val="000000"/>
                <w:lang w:eastAsia="en-CA"/>
              </w:rPr>
              <w:t>Levrard</w:t>
            </w:r>
            <w:proofErr w:type="spellEnd"/>
          </w:p>
        </w:tc>
      </w:tr>
      <w:tr w:rsidR="002B66B5" w:rsidRPr="00980ABB" w14:paraId="656A5920" w14:textId="77777777" w:rsidTr="007D2B65">
        <w:trPr>
          <w:trHeight w:val="300"/>
          <w:jc w:val="center"/>
        </w:trPr>
        <w:tc>
          <w:tcPr>
            <w:tcW w:w="3256" w:type="dxa"/>
            <w:shd w:val="clear" w:color="auto" w:fill="auto"/>
            <w:noWrap/>
            <w:vAlign w:val="bottom"/>
            <w:hideMark/>
          </w:tcPr>
          <w:p w14:paraId="364FA4D4" w14:textId="77777777" w:rsidR="002B66B5" w:rsidRPr="00980ABB" w:rsidRDefault="002B66B5" w:rsidP="004F6FB5">
            <w:pPr>
              <w:rPr>
                <w:rFonts w:cs="Arial"/>
                <w:color w:val="000000"/>
                <w:lang w:eastAsia="en-CA"/>
              </w:rPr>
            </w:pPr>
            <w:r w:rsidRPr="00980ABB">
              <w:rPr>
                <w:rFonts w:cs="Arial"/>
                <w:color w:val="000000"/>
                <w:lang w:eastAsia="en-CA"/>
              </w:rPr>
              <w:t>Magog</w:t>
            </w:r>
          </w:p>
        </w:tc>
        <w:tc>
          <w:tcPr>
            <w:tcW w:w="4677" w:type="dxa"/>
            <w:shd w:val="clear" w:color="auto" w:fill="auto"/>
            <w:noWrap/>
            <w:vAlign w:val="bottom"/>
            <w:hideMark/>
          </w:tcPr>
          <w:p w14:paraId="28732BF7" w14:textId="77777777" w:rsidR="002B66B5" w:rsidRPr="00980ABB" w:rsidRDefault="002B66B5" w:rsidP="004F6FB5">
            <w:pPr>
              <w:rPr>
                <w:rFonts w:cs="Arial"/>
                <w:color w:val="000000"/>
                <w:lang w:eastAsia="en-CA"/>
              </w:rPr>
            </w:pPr>
            <w:r w:rsidRPr="00980ABB">
              <w:rPr>
                <w:rFonts w:cs="Arial"/>
                <w:color w:val="000000"/>
                <w:lang w:eastAsia="en-CA"/>
              </w:rPr>
              <w:t>Trois-Rivieres</w:t>
            </w:r>
          </w:p>
        </w:tc>
      </w:tr>
      <w:tr w:rsidR="002B66B5" w:rsidRPr="00980ABB" w14:paraId="6EE98A8A" w14:textId="77777777" w:rsidTr="007D2B65">
        <w:trPr>
          <w:trHeight w:val="300"/>
          <w:jc w:val="center"/>
        </w:trPr>
        <w:tc>
          <w:tcPr>
            <w:tcW w:w="3256" w:type="dxa"/>
            <w:shd w:val="clear" w:color="auto" w:fill="auto"/>
            <w:noWrap/>
            <w:vAlign w:val="bottom"/>
            <w:hideMark/>
          </w:tcPr>
          <w:p w14:paraId="3BEA1BE2" w14:textId="77777777" w:rsidR="002B66B5" w:rsidRPr="00980ABB" w:rsidRDefault="002B66B5" w:rsidP="004F6FB5">
            <w:pPr>
              <w:rPr>
                <w:rFonts w:cs="Arial"/>
                <w:color w:val="000000"/>
                <w:lang w:eastAsia="en-CA"/>
              </w:rPr>
            </w:pPr>
            <w:r w:rsidRPr="00980ABB">
              <w:rPr>
                <w:rFonts w:cs="Arial"/>
                <w:color w:val="000000"/>
                <w:lang w:eastAsia="en-CA"/>
              </w:rPr>
              <w:t>Magog</w:t>
            </w:r>
          </w:p>
        </w:tc>
        <w:tc>
          <w:tcPr>
            <w:tcW w:w="4677" w:type="dxa"/>
            <w:shd w:val="clear" w:color="auto" w:fill="auto"/>
            <w:noWrap/>
            <w:vAlign w:val="bottom"/>
            <w:hideMark/>
          </w:tcPr>
          <w:p w14:paraId="1F3C7F3A" w14:textId="77777777" w:rsidR="002B66B5" w:rsidRPr="00980ABB" w:rsidRDefault="002B66B5" w:rsidP="004F6FB5">
            <w:pPr>
              <w:rPr>
                <w:rFonts w:cs="Arial"/>
                <w:color w:val="000000"/>
                <w:lang w:eastAsia="en-CA"/>
              </w:rPr>
            </w:pPr>
            <w:proofErr w:type="spellStart"/>
            <w:r w:rsidRPr="00980ABB">
              <w:rPr>
                <w:rFonts w:cs="Arial"/>
                <w:color w:val="000000"/>
                <w:lang w:eastAsia="en-CA"/>
              </w:rPr>
              <w:t>Yamachiche</w:t>
            </w:r>
            <w:proofErr w:type="spellEnd"/>
          </w:p>
        </w:tc>
      </w:tr>
      <w:tr w:rsidR="002B66B5" w:rsidRPr="00980ABB" w14:paraId="3EF88930" w14:textId="77777777" w:rsidTr="007D2B65">
        <w:trPr>
          <w:trHeight w:val="300"/>
          <w:jc w:val="center"/>
        </w:trPr>
        <w:tc>
          <w:tcPr>
            <w:tcW w:w="3256" w:type="dxa"/>
            <w:shd w:val="clear" w:color="auto" w:fill="auto"/>
            <w:noWrap/>
            <w:vAlign w:val="bottom"/>
            <w:hideMark/>
          </w:tcPr>
          <w:p w14:paraId="1074D25D" w14:textId="77777777" w:rsidR="002B66B5" w:rsidRPr="00980ABB" w:rsidRDefault="002B66B5" w:rsidP="004F6FB5">
            <w:pPr>
              <w:rPr>
                <w:rFonts w:cs="Arial"/>
                <w:color w:val="000000"/>
                <w:lang w:eastAsia="en-CA"/>
              </w:rPr>
            </w:pPr>
            <w:r w:rsidRPr="00980ABB">
              <w:rPr>
                <w:rFonts w:cs="Arial"/>
                <w:color w:val="000000"/>
                <w:lang w:eastAsia="en-CA"/>
              </w:rPr>
              <w:t>Magog</w:t>
            </w:r>
          </w:p>
        </w:tc>
        <w:tc>
          <w:tcPr>
            <w:tcW w:w="4677" w:type="dxa"/>
            <w:shd w:val="clear" w:color="auto" w:fill="auto"/>
            <w:noWrap/>
            <w:vAlign w:val="bottom"/>
            <w:hideMark/>
          </w:tcPr>
          <w:p w14:paraId="6CB6E192" w14:textId="77777777" w:rsidR="002B66B5" w:rsidRPr="00980ABB" w:rsidRDefault="002B66B5" w:rsidP="004F6FB5">
            <w:pPr>
              <w:rPr>
                <w:rFonts w:cs="Arial"/>
                <w:color w:val="000000"/>
                <w:lang w:eastAsia="en-CA"/>
              </w:rPr>
            </w:pPr>
            <w:r w:rsidRPr="00980ABB">
              <w:rPr>
                <w:rFonts w:cs="Arial"/>
                <w:color w:val="000000"/>
                <w:lang w:eastAsia="en-CA"/>
              </w:rPr>
              <w:t>Grand'Mere</w:t>
            </w:r>
          </w:p>
        </w:tc>
      </w:tr>
      <w:tr w:rsidR="002B66B5" w:rsidRPr="00980ABB" w14:paraId="5F8B8D9D" w14:textId="77777777" w:rsidTr="007D2B65">
        <w:trPr>
          <w:trHeight w:val="300"/>
          <w:jc w:val="center"/>
        </w:trPr>
        <w:tc>
          <w:tcPr>
            <w:tcW w:w="3256" w:type="dxa"/>
            <w:shd w:val="clear" w:color="auto" w:fill="auto"/>
            <w:noWrap/>
            <w:vAlign w:val="bottom"/>
            <w:hideMark/>
          </w:tcPr>
          <w:p w14:paraId="5FB3C6AF" w14:textId="77777777" w:rsidR="002B66B5" w:rsidRPr="00980ABB" w:rsidRDefault="002B66B5" w:rsidP="004F6FB5">
            <w:pPr>
              <w:rPr>
                <w:rFonts w:cs="Arial"/>
                <w:color w:val="000000"/>
                <w:lang w:eastAsia="en-CA"/>
              </w:rPr>
            </w:pPr>
            <w:proofErr w:type="spellStart"/>
            <w:r w:rsidRPr="00980ABB">
              <w:rPr>
                <w:rFonts w:cs="Arial"/>
                <w:color w:val="000000"/>
                <w:lang w:eastAsia="en-CA"/>
              </w:rPr>
              <w:t>Manouane</w:t>
            </w:r>
            <w:proofErr w:type="spellEnd"/>
          </w:p>
        </w:tc>
        <w:tc>
          <w:tcPr>
            <w:tcW w:w="4677" w:type="dxa"/>
            <w:shd w:val="clear" w:color="auto" w:fill="auto"/>
            <w:noWrap/>
            <w:vAlign w:val="bottom"/>
            <w:hideMark/>
          </w:tcPr>
          <w:p w14:paraId="0EDA1606" w14:textId="77777777" w:rsidR="002B66B5" w:rsidRPr="00980ABB" w:rsidRDefault="002B66B5" w:rsidP="004F6FB5">
            <w:pPr>
              <w:rPr>
                <w:rFonts w:cs="Arial"/>
                <w:color w:val="000000"/>
                <w:lang w:eastAsia="en-CA"/>
              </w:rPr>
            </w:pPr>
            <w:r w:rsidRPr="00980ABB">
              <w:rPr>
                <w:rFonts w:cs="Arial"/>
                <w:color w:val="000000"/>
                <w:lang w:eastAsia="en-CA"/>
              </w:rPr>
              <w:t>Shawinigan</w:t>
            </w:r>
          </w:p>
        </w:tc>
      </w:tr>
      <w:tr w:rsidR="002B66B5" w:rsidRPr="00980ABB" w14:paraId="67E876B5" w14:textId="77777777" w:rsidTr="007D2B65">
        <w:trPr>
          <w:trHeight w:val="300"/>
          <w:jc w:val="center"/>
        </w:trPr>
        <w:tc>
          <w:tcPr>
            <w:tcW w:w="3256" w:type="dxa"/>
            <w:shd w:val="clear" w:color="auto" w:fill="auto"/>
            <w:noWrap/>
            <w:vAlign w:val="bottom"/>
            <w:hideMark/>
          </w:tcPr>
          <w:p w14:paraId="07C4AB09" w14:textId="77777777" w:rsidR="002B66B5" w:rsidRPr="00980ABB" w:rsidRDefault="002B66B5" w:rsidP="004F6FB5">
            <w:pPr>
              <w:rPr>
                <w:rFonts w:cs="Arial"/>
                <w:color w:val="000000"/>
                <w:lang w:eastAsia="en-CA"/>
              </w:rPr>
            </w:pPr>
            <w:r w:rsidRPr="00980ABB">
              <w:rPr>
                <w:rFonts w:cs="Arial"/>
                <w:color w:val="000000"/>
                <w:lang w:eastAsia="en-CA"/>
              </w:rPr>
              <w:t>Nantes</w:t>
            </w:r>
          </w:p>
        </w:tc>
        <w:tc>
          <w:tcPr>
            <w:tcW w:w="4677" w:type="dxa"/>
            <w:shd w:val="clear" w:color="auto" w:fill="auto"/>
            <w:noWrap/>
            <w:vAlign w:val="bottom"/>
            <w:hideMark/>
          </w:tcPr>
          <w:p w14:paraId="1EE23A6F" w14:textId="77777777" w:rsidR="002B66B5" w:rsidRPr="00980ABB" w:rsidRDefault="002B66B5" w:rsidP="004F6FB5">
            <w:pPr>
              <w:rPr>
                <w:rFonts w:cs="Arial"/>
                <w:color w:val="000000"/>
                <w:lang w:eastAsia="en-CA"/>
              </w:rPr>
            </w:pPr>
            <w:r w:rsidRPr="00980ABB">
              <w:rPr>
                <w:rFonts w:cs="Arial"/>
                <w:color w:val="000000"/>
                <w:lang w:eastAsia="en-CA"/>
              </w:rPr>
              <w:t>St-Boniface-de-Shawinigan</w:t>
            </w:r>
          </w:p>
        </w:tc>
      </w:tr>
      <w:tr w:rsidR="002B66B5" w:rsidRPr="00980ABB" w14:paraId="2918C2F5" w14:textId="77777777" w:rsidTr="007D2B65">
        <w:trPr>
          <w:trHeight w:val="300"/>
          <w:jc w:val="center"/>
        </w:trPr>
        <w:tc>
          <w:tcPr>
            <w:tcW w:w="3256" w:type="dxa"/>
            <w:shd w:val="clear" w:color="auto" w:fill="auto"/>
            <w:noWrap/>
            <w:vAlign w:val="bottom"/>
            <w:hideMark/>
          </w:tcPr>
          <w:p w14:paraId="5C1EFB68" w14:textId="77777777" w:rsidR="002B66B5" w:rsidRPr="00980ABB" w:rsidRDefault="002B66B5" w:rsidP="004F6FB5">
            <w:pPr>
              <w:rPr>
                <w:rFonts w:cs="Arial"/>
                <w:color w:val="000000"/>
                <w:lang w:eastAsia="en-CA"/>
              </w:rPr>
            </w:pPr>
            <w:r w:rsidRPr="00980ABB">
              <w:rPr>
                <w:rFonts w:cs="Arial"/>
                <w:color w:val="000000"/>
                <w:lang w:eastAsia="en-CA"/>
              </w:rPr>
              <w:t>Nicolet</w:t>
            </w:r>
          </w:p>
        </w:tc>
        <w:tc>
          <w:tcPr>
            <w:tcW w:w="4677" w:type="dxa"/>
            <w:shd w:val="clear" w:color="auto" w:fill="auto"/>
            <w:noWrap/>
            <w:vAlign w:val="bottom"/>
            <w:hideMark/>
          </w:tcPr>
          <w:p w14:paraId="2B9FB613" w14:textId="77777777" w:rsidR="002B66B5" w:rsidRPr="00980ABB" w:rsidRDefault="002B66B5" w:rsidP="004F6FB5">
            <w:pPr>
              <w:rPr>
                <w:rFonts w:cs="Arial"/>
                <w:color w:val="000000"/>
                <w:lang w:eastAsia="en-CA"/>
              </w:rPr>
            </w:pPr>
            <w:r w:rsidRPr="00980ABB">
              <w:rPr>
                <w:rFonts w:cs="Arial"/>
                <w:color w:val="000000"/>
                <w:lang w:eastAsia="en-CA"/>
              </w:rPr>
              <w:t>St-Mathieu</w:t>
            </w:r>
          </w:p>
        </w:tc>
      </w:tr>
      <w:tr w:rsidR="002B66B5" w:rsidRPr="00980ABB" w14:paraId="1C7E1A01" w14:textId="77777777" w:rsidTr="007D2B65">
        <w:trPr>
          <w:trHeight w:val="300"/>
          <w:jc w:val="center"/>
        </w:trPr>
        <w:tc>
          <w:tcPr>
            <w:tcW w:w="3256" w:type="dxa"/>
            <w:shd w:val="clear" w:color="auto" w:fill="auto"/>
            <w:noWrap/>
            <w:vAlign w:val="bottom"/>
            <w:hideMark/>
          </w:tcPr>
          <w:p w14:paraId="35FBF27E" w14:textId="77777777" w:rsidR="002B66B5" w:rsidRPr="00980ABB" w:rsidRDefault="002B66B5" w:rsidP="004F6FB5">
            <w:pPr>
              <w:rPr>
                <w:rFonts w:cs="Arial"/>
                <w:color w:val="000000"/>
                <w:lang w:eastAsia="en-CA"/>
              </w:rPr>
            </w:pPr>
            <w:r w:rsidRPr="00980ABB">
              <w:rPr>
                <w:rFonts w:cs="Arial"/>
                <w:color w:val="000000"/>
                <w:lang w:eastAsia="en-CA"/>
              </w:rPr>
              <w:t>North Bay</w:t>
            </w:r>
          </w:p>
        </w:tc>
        <w:tc>
          <w:tcPr>
            <w:tcW w:w="4677" w:type="dxa"/>
            <w:shd w:val="clear" w:color="auto" w:fill="auto"/>
            <w:noWrap/>
            <w:vAlign w:val="bottom"/>
            <w:hideMark/>
          </w:tcPr>
          <w:p w14:paraId="1D929C2D" w14:textId="77777777" w:rsidR="002B66B5" w:rsidRPr="00980ABB" w:rsidRDefault="002B66B5" w:rsidP="004F6FB5">
            <w:pPr>
              <w:rPr>
                <w:rFonts w:cs="Arial"/>
                <w:color w:val="000000"/>
                <w:lang w:eastAsia="en-CA"/>
              </w:rPr>
            </w:pPr>
            <w:proofErr w:type="spellStart"/>
            <w:r w:rsidRPr="00980ABB">
              <w:rPr>
                <w:rFonts w:cs="Arial"/>
                <w:color w:val="000000"/>
                <w:lang w:eastAsia="en-CA"/>
              </w:rPr>
              <w:t>Laurierville</w:t>
            </w:r>
            <w:proofErr w:type="spellEnd"/>
          </w:p>
        </w:tc>
      </w:tr>
      <w:tr w:rsidR="002B66B5" w:rsidRPr="00980ABB" w14:paraId="3CA5AE61" w14:textId="77777777" w:rsidTr="007D2B65">
        <w:trPr>
          <w:trHeight w:val="300"/>
          <w:jc w:val="center"/>
        </w:trPr>
        <w:tc>
          <w:tcPr>
            <w:tcW w:w="3256" w:type="dxa"/>
            <w:shd w:val="clear" w:color="auto" w:fill="auto"/>
            <w:noWrap/>
            <w:vAlign w:val="bottom"/>
            <w:hideMark/>
          </w:tcPr>
          <w:p w14:paraId="2CB85FEC" w14:textId="77777777" w:rsidR="002B66B5" w:rsidRPr="00980ABB" w:rsidRDefault="002B66B5" w:rsidP="004F6FB5">
            <w:pPr>
              <w:rPr>
                <w:rFonts w:cs="Arial"/>
                <w:color w:val="000000"/>
                <w:lang w:eastAsia="en-CA"/>
              </w:rPr>
            </w:pPr>
            <w:proofErr w:type="spellStart"/>
            <w:r w:rsidRPr="00980ABB">
              <w:rPr>
                <w:rFonts w:cs="Arial"/>
                <w:color w:val="000000"/>
                <w:lang w:eastAsia="en-CA"/>
              </w:rPr>
              <w:t>Obedjiwan</w:t>
            </w:r>
            <w:proofErr w:type="spellEnd"/>
          </w:p>
        </w:tc>
        <w:tc>
          <w:tcPr>
            <w:tcW w:w="4677" w:type="dxa"/>
            <w:shd w:val="clear" w:color="auto" w:fill="auto"/>
            <w:noWrap/>
            <w:vAlign w:val="bottom"/>
            <w:hideMark/>
          </w:tcPr>
          <w:p w14:paraId="3844A61E" w14:textId="77777777" w:rsidR="002B66B5" w:rsidRPr="00980ABB" w:rsidRDefault="002B66B5" w:rsidP="004F6FB5">
            <w:pPr>
              <w:rPr>
                <w:rFonts w:cs="Arial"/>
                <w:color w:val="000000"/>
                <w:lang w:eastAsia="en-CA"/>
              </w:rPr>
            </w:pPr>
            <w:proofErr w:type="spellStart"/>
            <w:r w:rsidRPr="00980ABB">
              <w:rPr>
                <w:rFonts w:cs="Arial"/>
                <w:color w:val="000000"/>
                <w:lang w:eastAsia="en-CA"/>
              </w:rPr>
              <w:t>Lyster</w:t>
            </w:r>
            <w:proofErr w:type="spellEnd"/>
          </w:p>
        </w:tc>
      </w:tr>
      <w:tr w:rsidR="002B66B5" w:rsidRPr="00980ABB" w14:paraId="09DC19FA" w14:textId="77777777" w:rsidTr="007D2B65">
        <w:trPr>
          <w:trHeight w:val="300"/>
          <w:jc w:val="center"/>
        </w:trPr>
        <w:tc>
          <w:tcPr>
            <w:tcW w:w="3256" w:type="dxa"/>
            <w:shd w:val="clear" w:color="auto" w:fill="auto"/>
            <w:noWrap/>
            <w:vAlign w:val="bottom"/>
            <w:hideMark/>
          </w:tcPr>
          <w:p w14:paraId="3B1FA524" w14:textId="77777777" w:rsidR="002B66B5" w:rsidRPr="00980ABB" w:rsidRDefault="002B66B5" w:rsidP="004F6FB5">
            <w:pPr>
              <w:rPr>
                <w:rFonts w:cs="Arial"/>
                <w:color w:val="000000"/>
                <w:lang w:eastAsia="en-CA"/>
              </w:rPr>
            </w:pPr>
            <w:r w:rsidRPr="00980ABB">
              <w:rPr>
                <w:rFonts w:cs="Arial"/>
                <w:color w:val="000000"/>
                <w:lang w:eastAsia="en-CA"/>
              </w:rPr>
              <w:t>Shawinigan</w:t>
            </w:r>
          </w:p>
        </w:tc>
        <w:tc>
          <w:tcPr>
            <w:tcW w:w="4677" w:type="dxa"/>
            <w:shd w:val="clear" w:color="auto" w:fill="auto"/>
            <w:noWrap/>
            <w:vAlign w:val="bottom"/>
            <w:hideMark/>
          </w:tcPr>
          <w:p w14:paraId="480F311E" w14:textId="77777777" w:rsidR="002B66B5" w:rsidRPr="00980ABB" w:rsidRDefault="002B66B5" w:rsidP="004F6FB5">
            <w:pPr>
              <w:rPr>
                <w:rFonts w:cs="Arial"/>
                <w:color w:val="000000"/>
                <w:lang w:eastAsia="en-CA"/>
              </w:rPr>
            </w:pPr>
            <w:r w:rsidRPr="00980ABB">
              <w:rPr>
                <w:rFonts w:cs="Arial"/>
                <w:color w:val="000000"/>
                <w:lang w:eastAsia="en-CA"/>
              </w:rPr>
              <w:t>Notre-Dame-de-Lourdes</w:t>
            </w:r>
          </w:p>
        </w:tc>
      </w:tr>
      <w:tr w:rsidR="002B66B5" w:rsidRPr="00980ABB" w14:paraId="75EF7074" w14:textId="77777777" w:rsidTr="007D2B65">
        <w:trPr>
          <w:trHeight w:val="300"/>
          <w:jc w:val="center"/>
        </w:trPr>
        <w:tc>
          <w:tcPr>
            <w:tcW w:w="3256" w:type="dxa"/>
            <w:shd w:val="clear" w:color="auto" w:fill="auto"/>
            <w:noWrap/>
            <w:vAlign w:val="bottom"/>
            <w:hideMark/>
          </w:tcPr>
          <w:p w14:paraId="5BDD49A3" w14:textId="77777777" w:rsidR="002B66B5" w:rsidRPr="00980ABB" w:rsidRDefault="002B66B5" w:rsidP="004F6FB5">
            <w:pPr>
              <w:rPr>
                <w:rFonts w:cs="Arial"/>
                <w:color w:val="000000"/>
                <w:lang w:eastAsia="en-CA"/>
              </w:rPr>
            </w:pPr>
            <w:r w:rsidRPr="00980ABB">
              <w:rPr>
                <w:rFonts w:cs="Arial"/>
                <w:color w:val="000000"/>
                <w:lang w:eastAsia="en-CA"/>
              </w:rPr>
              <w:t>Shawinigan</w:t>
            </w:r>
          </w:p>
        </w:tc>
        <w:tc>
          <w:tcPr>
            <w:tcW w:w="4677" w:type="dxa"/>
            <w:shd w:val="clear" w:color="auto" w:fill="auto"/>
            <w:noWrap/>
            <w:vAlign w:val="bottom"/>
            <w:hideMark/>
          </w:tcPr>
          <w:p w14:paraId="535EC66F" w14:textId="77777777" w:rsidR="002B66B5" w:rsidRPr="00980ABB" w:rsidRDefault="002B66B5" w:rsidP="004F6FB5">
            <w:pPr>
              <w:rPr>
                <w:rFonts w:cs="Arial"/>
                <w:color w:val="000000"/>
                <w:lang w:eastAsia="en-CA"/>
              </w:rPr>
            </w:pPr>
            <w:proofErr w:type="spellStart"/>
            <w:r w:rsidRPr="00980ABB">
              <w:rPr>
                <w:rFonts w:cs="Arial"/>
                <w:color w:val="000000"/>
                <w:lang w:eastAsia="en-CA"/>
              </w:rPr>
              <w:t>Plessisville</w:t>
            </w:r>
            <w:proofErr w:type="spellEnd"/>
          </w:p>
        </w:tc>
      </w:tr>
      <w:tr w:rsidR="002B66B5" w:rsidRPr="00980ABB" w14:paraId="3C792F45" w14:textId="77777777" w:rsidTr="007D2B65">
        <w:trPr>
          <w:trHeight w:val="300"/>
          <w:jc w:val="center"/>
        </w:trPr>
        <w:tc>
          <w:tcPr>
            <w:tcW w:w="3256" w:type="dxa"/>
            <w:shd w:val="clear" w:color="auto" w:fill="auto"/>
            <w:noWrap/>
            <w:vAlign w:val="bottom"/>
            <w:hideMark/>
          </w:tcPr>
          <w:p w14:paraId="7DBA1410" w14:textId="77777777" w:rsidR="002B66B5" w:rsidRPr="00980ABB" w:rsidRDefault="002B66B5" w:rsidP="004F6FB5">
            <w:pPr>
              <w:rPr>
                <w:rFonts w:cs="Arial"/>
                <w:color w:val="000000"/>
                <w:lang w:eastAsia="en-CA"/>
              </w:rPr>
            </w:pPr>
            <w:r w:rsidRPr="00980ABB">
              <w:rPr>
                <w:rFonts w:cs="Arial"/>
                <w:color w:val="000000"/>
                <w:lang w:eastAsia="en-CA"/>
              </w:rPr>
              <w:t>Shawinigan</w:t>
            </w:r>
          </w:p>
        </w:tc>
        <w:tc>
          <w:tcPr>
            <w:tcW w:w="4677" w:type="dxa"/>
            <w:shd w:val="clear" w:color="auto" w:fill="auto"/>
            <w:noWrap/>
            <w:vAlign w:val="bottom"/>
            <w:hideMark/>
          </w:tcPr>
          <w:p w14:paraId="66A0A8D0" w14:textId="77777777" w:rsidR="002B66B5" w:rsidRPr="00980ABB" w:rsidRDefault="002B66B5" w:rsidP="004F6FB5">
            <w:pPr>
              <w:rPr>
                <w:rFonts w:cs="Arial"/>
                <w:color w:val="000000"/>
                <w:lang w:eastAsia="en-CA"/>
              </w:rPr>
            </w:pPr>
            <w:r w:rsidRPr="00980ABB">
              <w:rPr>
                <w:rFonts w:cs="Arial"/>
                <w:color w:val="000000"/>
                <w:lang w:eastAsia="en-CA"/>
              </w:rPr>
              <w:t>Victoriaville</w:t>
            </w:r>
          </w:p>
        </w:tc>
      </w:tr>
      <w:tr w:rsidR="002B66B5" w:rsidRPr="00980ABB" w14:paraId="49A59243" w14:textId="77777777" w:rsidTr="007D2B65">
        <w:trPr>
          <w:trHeight w:val="300"/>
          <w:jc w:val="center"/>
        </w:trPr>
        <w:tc>
          <w:tcPr>
            <w:tcW w:w="3256" w:type="dxa"/>
            <w:shd w:val="clear" w:color="auto" w:fill="auto"/>
            <w:noWrap/>
            <w:vAlign w:val="bottom"/>
            <w:hideMark/>
          </w:tcPr>
          <w:p w14:paraId="10173FA3" w14:textId="77777777" w:rsidR="002B66B5" w:rsidRPr="00980ABB" w:rsidRDefault="002B66B5" w:rsidP="004F6FB5">
            <w:pPr>
              <w:rPr>
                <w:rFonts w:cs="Arial"/>
                <w:color w:val="000000"/>
                <w:lang w:eastAsia="en-CA"/>
              </w:rPr>
            </w:pPr>
            <w:r w:rsidRPr="00980ABB">
              <w:rPr>
                <w:rFonts w:cs="Arial"/>
                <w:color w:val="000000"/>
                <w:lang w:eastAsia="en-CA"/>
              </w:rPr>
              <w:t>Shawinigan</w:t>
            </w:r>
          </w:p>
        </w:tc>
        <w:tc>
          <w:tcPr>
            <w:tcW w:w="4677" w:type="dxa"/>
            <w:shd w:val="clear" w:color="auto" w:fill="auto"/>
            <w:noWrap/>
            <w:vAlign w:val="bottom"/>
            <w:hideMark/>
          </w:tcPr>
          <w:p w14:paraId="66F11453" w14:textId="77777777" w:rsidR="002B66B5" w:rsidRPr="00980ABB" w:rsidRDefault="002B66B5" w:rsidP="004F6FB5">
            <w:pPr>
              <w:rPr>
                <w:rFonts w:cs="Arial"/>
                <w:color w:val="000000"/>
                <w:lang w:eastAsia="en-CA"/>
              </w:rPr>
            </w:pPr>
            <w:r w:rsidRPr="00980ABB">
              <w:rPr>
                <w:rFonts w:cs="Arial"/>
                <w:color w:val="000000"/>
                <w:lang w:eastAsia="en-CA"/>
              </w:rPr>
              <w:t>Asbestos</w:t>
            </w:r>
          </w:p>
        </w:tc>
      </w:tr>
      <w:tr w:rsidR="002B66B5" w:rsidRPr="00980ABB" w14:paraId="49AF4D45" w14:textId="77777777" w:rsidTr="007D2B65">
        <w:trPr>
          <w:trHeight w:val="300"/>
          <w:jc w:val="center"/>
        </w:trPr>
        <w:tc>
          <w:tcPr>
            <w:tcW w:w="3256" w:type="dxa"/>
            <w:shd w:val="clear" w:color="auto" w:fill="auto"/>
            <w:noWrap/>
            <w:vAlign w:val="bottom"/>
            <w:hideMark/>
          </w:tcPr>
          <w:p w14:paraId="6FE8F392" w14:textId="77777777" w:rsidR="002B66B5" w:rsidRPr="00980ABB" w:rsidRDefault="002B66B5" w:rsidP="004F6FB5">
            <w:pPr>
              <w:rPr>
                <w:rFonts w:cs="Arial"/>
                <w:color w:val="000000"/>
                <w:lang w:eastAsia="en-CA"/>
              </w:rPr>
            </w:pPr>
            <w:r w:rsidRPr="00980ABB">
              <w:rPr>
                <w:rFonts w:cs="Arial"/>
                <w:color w:val="000000"/>
                <w:lang w:eastAsia="en-CA"/>
              </w:rPr>
              <w:t>Shawinigan - TBC</w:t>
            </w:r>
          </w:p>
        </w:tc>
        <w:tc>
          <w:tcPr>
            <w:tcW w:w="4677" w:type="dxa"/>
            <w:shd w:val="clear" w:color="auto" w:fill="auto"/>
            <w:noWrap/>
            <w:vAlign w:val="bottom"/>
            <w:hideMark/>
          </w:tcPr>
          <w:p w14:paraId="56D52312" w14:textId="77777777" w:rsidR="002B66B5" w:rsidRPr="00980ABB" w:rsidRDefault="002B66B5" w:rsidP="004F6FB5">
            <w:pPr>
              <w:rPr>
                <w:rFonts w:cs="Arial"/>
                <w:color w:val="000000"/>
                <w:lang w:eastAsia="en-CA"/>
              </w:rPr>
            </w:pPr>
            <w:proofErr w:type="spellStart"/>
            <w:r w:rsidRPr="00980ABB">
              <w:rPr>
                <w:rFonts w:cs="Arial"/>
                <w:color w:val="000000"/>
                <w:lang w:eastAsia="en-CA"/>
              </w:rPr>
              <w:t>Bishopton</w:t>
            </w:r>
            <w:proofErr w:type="spellEnd"/>
          </w:p>
        </w:tc>
      </w:tr>
      <w:tr w:rsidR="002B66B5" w:rsidRPr="00980ABB" w14:paraId="7B89AF42" w14:textId="77777777" w:rsidTr="007D2B65">
        <w:trPr>
          <w:trHeight w:val="300"/>
          <w:jc w:val="center"/>
        </w:trPr>
        <w:tc>
          <w:tcPr>
            <w:tcW w:w="3256" w:type="dxa"/>
            <w:shd w:val="clear" w:color="auto" w:fill="auto"/>
            <w:noWrap/>
            <w:vAlign w:val="bottom"/>
            <w:hideMark/>
          </w:tcPr>
          <w:p w14:paraId="653420D6" w14:textId="77777777" w:rsidR="002B66B5" w:rsidRPr="00980ABB" w:rsidRDefault="002B66B5" w:rsidP="004F6FB5">
            <w:pPr>
              <w:rPr>
                <w:rFonts w:cs="Arial"/>
                <w:color w:val="000000"/>
                <w:lang w:eastAsia="en-CA"/>
              </w:rPr>
            </w:pPr>
            <w:r w:rsidRPr="00980ABB">
              <w:rPr>
                <w:rFonts w:cs="Arial"/>
                <w:color w:val="000000"/>
                <w:lang w:eastAsia="en-CA"/>
              </w:rPr>
              <w:t>Shawinigan - TBC</w:t>
            </w:r>
          </w:p>
        </w:tc>
        <w:tc>
          <w:tcPr>
            <w:tcW w:w="4677" w:type="dxa"/>
            <w:shd w:val="clear" w:color="auto" w:fill="auto"/>
            <w:noWrap/>
            <w:vAlign w:val="bottom"/>
            <w:hideMark/>
          </w:tcPr>
          <w:p w14:paraId="1BDCAA9B" w14:textId="77777777" w:rsidR="002B66B5" w:rsidRPr="00980ABB" w:rsidRDefault="002B66B5" w:rsidP="004F6FB5">
            <w:pPr>
              <w:rPr>
                <w:rFonts w:cs="Arial"/>
                <w:color w:val="000000"/>
                <w:lang w:eastAsia="en-CA"/>
              </w:rPr>
            </w:pPr>
            <w:proofErr w:type="spellStart"/>
            <w:r w:rsidRPr="00980ABB">
              <w:rPr>
                <w:rFonts w:cs="Arial"/>
                <w:color w:val="000000"/>
                <w:lang w:eastAsia="en-CA"/>
              </w:rPr>
              <w:t>Bromptonville</w:t>
            </w:r>
            <w:proofErr w:type="spellEnd"/>
          </w:p>
        </w:tc>
      </w:tr>
      <w:tr w:rsidR="002B66B5" w:rsidRPr="00980ABB" w14:paraId="08CA610E" w14:textId="77777777" w:rsidTr="007D2B65">
        <w:trPr>
          <w:trHeight w:val="300"/>
          <w:jc w:val="center"/>
        </w:trPr>
        <w:tc>
          <w:tcPr>
            <w:tcW w:w="3256" w:type="dxa"/>
            <w:shd w:val="clear" w:color="auto" w:fill="auto"/>
            <w:noWrap/>
            <w:vAlign w:val="bottom"/>
            <w:hideMark/>
          </w:tcPr>
          <w:p w14:paraId="6C156498"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0BC11189" w14:textId="77777777" w:rsidR="002B66B5" w:rsidRPr="00980ABB" w:rsidRDefault="002B66B5" w:rsidP="004F6FB5">
            <w:pPr>
              <w:rPr>
                <w:rFonts w:cs="Arial"/>
                <w:color w:val="000000"/>
                <w:lang w:eastAsia="en-CA"/>
              </w:rPr>
            </w:pPr>
            <w:r w:rsidRPr="00980ABB">
              <w:rPr>
                <w:rFonts w:cs="Arial"/>
                <w:color w:val="000000"/>
                <w:lang w:eastAsia="en-CA"/>
              </w:rPr>
              <w:t>Bury</w:t>
            </w:r>
          </w:p>
        </w:tc>
      </w:tr>
      <w:tr w:rsidR="002B66B5" w:rsidRPr="00980ABB" w14:paraId="46E1695D" w14:textId="77777777" w:rsidTr="007D2B65">
        <w:trPr>
          <w:trHeight w:val="300"/>
          <w:jc w:val="center"/>
        </w:trPr>
        <w:tc>
          <w:tcPr>
            <w:tcW w:w="3256" w:type="dxa"/>
            <w:shd w:val="clear" w:color="auto" w:fill="auto"/>
            <w:noWrap/>
            <w:vAlign w:val="bottom"/>
            <w:hideMark/>
          </w:tcPr>
          <w:p w14:paraId="56FA16F9"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535033D6" w14:textId="77777777" w:rsidR="002B66B5" w:rsidRPr="00980ABB" w:rsidRDefault="002B66B5" w:rsidP="004F6FB5">
            <w:pPr>
              <w:rPr>
                <w:rFonts w:cs="Arial"/>
                <w:color w:val="000000"/>
                <w:lang w:eastAsia="en-CA"/>
              </w:rPr>
            </w:pPr>
            <w:proofErr w:type="spellStart"/>
            <w:r w:rsidRPr="00980ABB">
              <w:rPr>
                <w:rFonts w:cs="Arial"/>
                <w:color w:val="000000"/>
                <w:lang w:eastAsia="en-CA"/>
              </w:rPr>
              <w:t>Chartierville</w:t>
            </w:r>
            <w:proofErr w:type="spellEnd"/>
          </w:p>
        </w:tc>
      </w:tr>
      <w:tr w:rsidR="002B66B5" w:rsidRPr="00980ABB" w14:paraId="313D5792" w14:textId="77777777" w:rsidTr="007D2B65">
        <w:trPr>
          <w:trHeight w:val="300"/>
          <w:jc w:val="center"/>
        </w:trPr>
        <w:tc>
          <w:tcPr>
            <w:tcW w:w="3256" w:type="dxa"/>
            <w:shd w:val="clear" w:color="auto" w:fill="auto"/>
            <w:noWrap/>
            <w:vAlign w:val="bottom"/>
            <w:hideMark/>
          </w:tcPr>
          <w:p w14:paraId="5093FFB5"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58C5A44F" w14:textId="77777777" w:rsidR="002B66B5" w:rsidRPr="00980ABB" w:rsidRDefault="002B66B5" w:rsidP="004F6FB5">
            <w:pPr>
              <w:rPr>
                <w:rFonts w:cs="Arial"/>
                <w:color w:val="000000"/>
                <w:lang w:eastAsia="en-CA"/>
              </w:rPr>
            </w:pPr>
            <w:proofErr w:type="spellStart"/>
            <w:r w:rsidRPr="00980ABB">
              <w:rPr>
                <w:rFonts w:cs="Arial"/>
                <w:color w:val="000000"/>
                <w:lang w:eastAsia="en-CA"/>
              </w:rPr>
              <w:t>Cookshire</w:t>
            </w:r>
            <w:proofErr w:type="spellEnd"/>
          </w:p>
        </w:tc>
      </w:tr>
      <w:tr w:rsidR="002B66B5" w:rsidRPr="00980ABB" w14:paraId="6560F5CC" w14:textId="77777777" w:rsidTr="007D2B65">
        <w:trPr>
          <w:trHeight w:val="300"/>
          <w:jc w:val="center"/>
        </w:trPr>
        <w:tc>
          <w:tcPr>
            <w:tcW w:w="3256" w:type="dxa"/>
            <w:shd w:val="clear" w:color="auto" w:fill="auto"/>
            <w:noWrap/>
            <w:vAlign w:val="bottom"/>
            <w:hideMark/>
          </w:tcPr>
          <w:p w14:paraId="195552F5"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795C4F73" w14:textId="77777777" w:rsidR="002B66B5" w:rsidRPr="00980ABB" w:rsidRDefault="002B66B5" w:rsidP="004F6FB5">
            <w:pPr>
              <w:rPr>
                <w:rFonts w:cs="Arial"/>
                <w:color w:val="000000"/>
                <w:lang w:eastAsia="en-CA"/>
              </w:rPr>
            </w:pPr>
            <w:r w:rsidRPr="00980ABB">
              <w:rPr>
                <w:rFonts w:cs="Arial"/>
                <w:color w:val="000000"/>
                <w:lang w:eastAsia="en-CA"/>
              </w:rPr>
              <w:t>Danville</w:t>
            </w:r>
          </w:p>
        </w:tc>
      </w:tr>
      <w:tr w:rsidR="002B66B5" w:rsidRPr="00980ABB" w14:paraId="515454BC" w14:textId="77777777" w:rsidTr="007D2B65">
        <w:trPr>
          <w:trHeight w:val="300"/>
          <w:jc w:val="center"/>
        </w:trPr>
        <w:tc>
          <w:tcPr>
            <w:tcW w:w="3256" w:type="dxa"/>
            <w:shd w:val="clear" w:color="auto" w:fill="auto"/>
            <w:noWrap/>
            <w:vAlign w:val="bottom"/>
            <w:hideMark/>
          </w:tcPr>
          <w:p w14:paraId="53C2793C"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66B1E2BD" w14:textId="77777777" w:rsidR="002B66B5" w:rsidRPr="00980ABB" w:rsidRDefault="002B66B5" w:rsidP="004F6FB5">
            <w:pPr>
              <w:rPr>
                <w:rFonts w:cs="Arial"/>
                <w:color w:val="000000"/>
                <w:lang w:eastAsia="en-CA"/>
              </w:rPr>
            </w:pPr>
            <w:r w:rsidRPr="00980ABB">
              <w:rPr>
                <w:rFonts w:cs="Arial"/>
                <w:color w:val="000000"/>
                <w:lang w:eastAsia="en-CA"/>
              </w:rPr>
              <w:t>Deauville</w:t>
            </w:r>
          </w:p>
        </w:tc>
      </w:tr>
      <w:tr w:rsidR="002B66B5" w:rsidRPr="00980ABB" w14:paraId="520A22A0" w14:textId="77777777" w:rsidTr="007D2B65">
        <w:trPr>
          <w:trHeight w:val="300"/>
          <w:jc w:val="center"/>
        </w:trPr>
        <w:tc>
          <w:tcPr>
            <w:tcW w:w="3256" w:type="dxa"/>
            <w:shd w:val="clear" w:color="auto" w:fill="auto"/>
            <w:noWrap/>
            <w:vAlign w:val="bottom"/>
            <w:hideMark/>
          </w:tcPr>
          <w:p w14:paraId="2B43959A"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5ACEFE99" w14:textId="77777777" w:rsidR="002B66B5" w:rsidRPr="00980ABB" w:rsidRDefault="002B66B5" w:rsidP="004F6FB5">
            <w:pPr>
              <w:rPr>
                <w:rFonts w:cs="Arial"/>
                <w:color w:val="000000"/>
                <w:lang w:eastAsia="en-CA"/>
              </w:rPr>
            </w:pPr>
            <w:r w:rsidRPr="00980ABB">
              <w:rPr>
                <w:rFonts w:cs="Arial"/>
                <w:color w:val="000000"/>
                <w:lang w:eastAsia="en-CA"/>
              </w:rPr>
              <w:t>East Angus</w:t>
            </w:r>
          </w:p>
        </w:tc>
      </w:tr>
      <w:tr w:rsidR="002B66B5" w:rsidRPr="00980ABB" w14:paraId="103C8818" w14:textId="77777777" w:rsidTr="007D2B65">
        <w:trPr>
          <w:trHeight w:val="300"/>
          <w:jc w:val="center"/>
        </w:trPr>
        <w:tc>
          <w:tcPr>
            <w:tcW w:w="3256" w:type="dxa"/>
            <w:shd w:val="clear" w:color="auto" w:fill="auto"/>
            <w:noWrap/>
            <w:vAlign w:val="bottom"/>
            <w:hideMark/>
          </w:tcPr>
          <w:p w14:paraId="69DF354E"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330CE1BB" w14:textId="77777777" w:rsidR="002B66B5" w:rsidRPr="00980ABB" w:rsidRDefault="002B66B5" w:rsidP="004F6FB5">
            <w:pPr>
              <w:rPr>
                <w:rFonts w:cs="Arial"/>
                <w:color w:val="000000"/>
                <w:lang w:eastAsia="en-CA"/>
              </w:rPr>
            </w:pPr>
            <w:r w:rsidRPr="00980ABB">
              <w:rPr>
                <w:rFonts w:cs="Arial"/>
                <w:color w:val="000000"/>
                <w:lang w:eastAsia="en-CA"/>
              </w:rPr>
              <w:t>East Hereford</w:t>
            </w:r>
          </w:p>
        </w:tc>
      </w:tr>
      <w:tr w:rsidR="002B66B5" w:rsidRPr="00980ABB" w14:paraId="72C28393" w14:textId="77777777" w:rsidTr="007D2B65">
        <w:trPr>
          <w:trHeight w:val="300"/>
          <w:jc w:val="center"/>
        </w:trPr>
        <w:tc>
          <w:tcPr>
            <w:tcW w:w="3256" w:type="dxa"/>
            <w:shd w:val="clear" w:color="auto" w:fill="auto"/>
            <w:noWrap/>
            <w:vAlign w:val="bottom"/>
            <w:hideMark/>
          </w:tcPr>
          <w:p w14:paraId="7D3DCD4B"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46F9A883" w14:textId="77777777" w:rsidR="002B66B5" w:rsidRPr="00980ABB" w:rsidRDefault="002B66B5" w:rsidP="004F6FB5">
            <w:pPr>
              <w:rPr>
                <w:rFonts w:cs="Arial"/>
                <w:color w:val="000000"/>
                <w:lang w:eastAsia="en-CA"/>
              </w:rPr>
            </w:pPr>
            <w:r w:rsidRPr="00980ABB">
              <w:rPr>
                <w:rFonts w:cs="Arial"/>
                <w:color w:val="000000"/>
                <w:lang w:eastAsia="en-CA"/>
              </w:rPr>
              <w:t xml:space="preserve">La </w:t>
            </w:r>
            <w:proofErr w:type="spellStart"/>
            <w:r w:rsidRPr="00980ABB">
              <w:rPr>
                <w:rFonts w:cs="Arial"/>
                <w:color w:val="000000"/>
                <w:lang w:eastAsia="en-CA"/>
              </w:rPr>
              <w:t>Patrie</w:t>
            </w:r>
            <w:proofErr w:type="spellEnd"/>
          </w:p>
        </w:tc>
      </w:tr>
      <w:tr w:rsidR="002B66B5" w:rsidRPr="00980ABB" w14:paraId="0CEA5D28" w14:textId="77777777" w:rsidTr="007D2B65">
        <w:trPr>
          <w:trHeight w:val="300"/>
          <w:jc w:val="center"/>
        </w:trPr>
        <w:tc>
          <w:tcPr>
            <w:tcW w:w="3256" w:type="dxa"/>
            <w:shd w:val="clear" w:color="auto" w:fill="auto"/>
            <w:noWrap/>
            <w:vAlign w:val="bottom"/>
            <w:hideMark/>
          </w:tcPr>
          <w:p w14:paraId="2B3EA460"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1D34C806" w14:textId="77777777" w:rsidR="002B66B5" w:rsidRPr="00980ABB" w:rsidRDefault="002B66B5" w:rsidP="004F6FB5">
            <w:pPr>
              <w:rPr>
                <w:rFonts w:cs="Arial"/>
                <w:color w:val="000000"/>
                <w:lang w:eastAsia="en-CA"/>
              </w:rPr>
            </w:pPr>
            <w:r w:rsidRPr="00980ABB">
              <w:rPr>
                <w:rFonts w:cs="Arial"/>
                <w:color w:val="000000"/>
                <w:lang w:eastAsia="en-CA"/>
              </w:rPr>
              <w:t>Lac-</w:t>
            </w:r>
            <w:proofErr w:type="spellStart"/>
            <w:r w:rsidRPr="00980ABB">
              <w:rPr>
                <w:rFonts w:cs="Arial"/>
                <w:color w:val="000000"/>
                <w:lang w:eastAsia="en-CA"/>
              </w:rPr>
              <w:t>Drolet</w:t>
            </w:r>
            <w:proofErr w:type="spellEnd"/>
          </w:p>
        </w:tc>
      </w:tr>
      <w:tr w:rsidR="002B66B5" w:rsidRPr="00980ABB" w14:paraId="51EABE4C" w14:textId="77777777" w:rsidTr="007D2B65">
        <w:trPr>
          <w:trHeight w:val="300"/>
          <w:jc w:val="center"/>
        </w:trPr>
        <w:tc>
          <w:tcPr>
            <w:tcW w:w="3256" w:type="dxa"/>
            <w:shd w:val="clear" w:color="auto" w:fill="auto"/>
            <w:noWrap/>
            <w:vAlign w:val="bottom"/>
            <w:hideMark/>
          </w:tcPr>
          <w:p w14:paraId="16048C3E"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4784EFA7" w14:textId="77777777" w:rsidR="002B66B5" w:rsidRPr="00980ABB" w:rsidRDefault="002B66B5" w:rsidP="004F6FB5">
            <w:pPr>
              <w:rPr>
                <w:rFonts w:cs="Arial"/>
                <w:color w:val="000000"/>
                <w:lang w:eastAsia="en-CA"/>
              </w:rPr>
            </w:pPr>
            <w:r w:rsidRPr="00980ABB">
              <w:rPr>
                <w:rFonts w:cs="Arial"/>
                <w:color w:val="000000"/>
                <w:lang w:eastAsia="en-CA"/>
              </w:rPr>
              <w:t>Lac-</w:t>
            </w:r>
            <w:proofErr w:type="spellStart"/>
            <w:r w:rsidRPr="00980ABB">
              <w:rPr>
                <w:rFonts w:cs="Arial"/>
                <w:color w:val="000000"/>
                <w:lang w:eastAsia="en-CA"/>
              </w:rPr>
              <w:t>Megantic</w:t>
            </w:r>
            <w:proofErr w:type="spellEnd"/>
          </w:p>
        </w:tc>
      </w:tr>
      <w:tr w:rsidR="002B66B5" w:rsidRPr="00980ABB" w14:paraId="33136A57" w14:textId="77777777" w:rsidTr="007D2B65">
        <w:trPr>
          <w:trHeight w:val="300"/>
          <w:jc w:val="center"/>
        </w:trPr>
        <w:tc>
          <w:tcPr>
            <w:tcW w:w="3256" w:type="dxa"/>
            <w:shd w:val="clear" w:color="auto" w:fill="auto"/>
            <w:noWrap/>
            <w:vAlign w:val="bottom"/>
            <w:hideMark/>
          </w:tcPr>
          <w:p w14:paraId="35934147"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6D3C0832" w14:textId="77777777" w:rsidR="002B66B5" w:rsidRPr="00980ABB" w:rsidRDefault="002B66B5" w:rsidP="004F6FB5">
            <w:pPr>
              <w:rPr>
                <w:rFonts w:cs="Arial"/>
                <w:color w:val="000000"/>
                <w:lang w:eastAsia="en-CA"/>
              </w:rPr>
            </w:pPr>
            <w:r w:rsidRPr="00980ABB">
              <w:rPr>
                <w:rFonts w:cs="Arial"/>
                <w:color w:val="000000"/>
                <w:lang w:eastAsia="en-CA"/>
              </w:rPr>
              <w:t>Richmond</w:t>
            </w:r>
          </w:p>
        </w:tc>
      </w:tr>
      <w:tr w:rsidR="002B66B5" w:rsidRPr="00980ABB" w14:paraId="73CE462E" w14:textId="77777777" w:rsidTr="007D2B65">
        <w:trPr>
          <w:trHeight w:val="300"/>
          <w:jc w:val="center"/>
        </w:trPr>
        <w:tc>
          <w:tcPr>
            <w:tcW w:w="3256" w:type="dxa"/>
            <w:shd w:val="clear" w:color="auto" w:fill="auto"/>
            <w:noWrap/>
            <w:vAlign w:val="bottom"/>
            <w:hideMark/>
          </w:tcPr>
          <w:p w14:paraId="0AE34EF8"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4D593EE2" w14:textId="77777777" w:rsidR="002B66B5" w:rsidRPr="00980ABB" w:rsidRDefault="002B66B5" w:rsidP="004F6FB5">
            <w:pPr>
              <w:rPr>
                <w:rFonts w:cs="Arial"/>
                <w:color w:val="000000"/>
                <w:lang w:eastAsia="en-CA"/>
              </w:rPr>
            </w:pPr>
            <w:proofErr w:type="spellStart"/>
            <w:r w:rsidRPr="00980ABB">
              <w:rPr>
                <w:rFonts w:cs="Arial"/>
                <w:color w:val="000000"/>
                <w:lang w:eastAsia="en-CA"/>
              </w:rPr>
              <w:t>Sawyerville</w:t>
            </w:r>
            <w:proofErr w:type="spellEnd"/>
          </w:p>
        </w:tc>
      </w:tr>
      <w:tr w:rsidR="002B66B5" w:rsidRPr="00980ABB" w14:paraId="7E062F9C" w14:textId="77777777" w:rsidTr="007D2B65">
        <w:trPr>
          <w:trHeight w:val="300"/>
          <w:jc w:val="center"/>
        </w:trPr>
        <w:tc>
          <w:tcPr>
            <w:tcW w:w="3256" w:type="dxa"/>
            <w:shd w:val="clear" w:color="auto" w:fill="auto"/>
            <w:noWrap/>
            <w:vAlign w:val="bottom"/>
            <w:hideMark/>
          </w:tcPr>
          <w:p w14:paraId="4B6749FF"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548E9C12" w14:textId="77777777" w:rsidR="002B66B5" w:rsidRPr="00980ABB" w:rsidRDefault="002B66B5" w:rsidP="004F6FB5">
            <w:pPr>
              <w:rPr>
                <w:rFonts w:cs="Arial"/>
                <w:color w:val="000000"/>
                <w:lang w:eastAsia="en-CA"/>
              </w:rPr>
            </w:pPr>
            <w:proofErr w:type="spellStart"/>
            <w:r w:rsidRPr="00980ABB">
              <w:rPr>
                <w:rFonts w:cs="Arial"/>
                <w:color w:val="000000"/>
                <w:lang w:eastAsia="en-CA"/>
              </w:rPr>
              <w:t>Scotstown</w:t>
            </w:r>
            <w:proofErr w:type="spellEnd"/>
          </w:p>
        </w:tc>
      </w:tr>
      <w:tr w:rsidR="002B66B5" w:rsidRPr="00980ABB" w14:paraId="2A6D55A5" w14:textId="77777777" w:rsidTr="007D2B65">
        <w:trPr>
          <w:trHeight w:val="300"/>
          <w:jc w:val="center"/>
        </w:trPr>
        <w:tc>
          <w:tcPr>
            <w:tcW w:w="3256" w:type="dxa"/>
            <w:shd w:val="clear" w:color="auto" w:fill="auto"/>
            <w:noWrap/>
            <w:vAlign w:val="bottom"/>
            <w:hideMark/>
          </w:tcPr>
          <w:p w14:paraId="4E5D620A"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6F8708E6" w14:textId="77777777" w:rsidR="002B66B5" w:rsidRPr="00980ABB" w:rsidRDefault="002B66B5" w:rsidP="004F6FB5">
            <w:pPr>
              <w:rPr>
                <w:rFonts w:cs="Arial"/>
                <w:color w:val="000000"/>
                <w:lang w:eastAsia="en-CA"/>
              </w:rPr>
            </w:pPr>
            <w:r w:rsidRPr="00980ABB">
              <w:rPr>
                <w:rFonts w:cs="Arial"/>
                <w:color w:val="000000"/>
                <w:lang w:eastAsia="en-CA"/>
              </w:rPr>
              <w:t>Sherbrooke</w:t>
            </w:r>
          </w:p>
        </w:tc>
      </w:tr>
      <w:tr w:rsidR="002B66B5" w:rsidRPr="00980ABB" w14:paraId="64C75F04" w14:textId="77777777" w:rsidTr="007D2B65">
        <w:trPr>
          <w:trHeight w:val="300"/>
          <w:jc w:val="center"/>
        </w:trPr>
        <w:tc>
          <w:tcPr>
            <w:tcW w:w="3256" w:type="dxa"/>
            <w:shd w:val="clear" w:color="auto" w:fill="auto"/>
            <w:noWrap/>
            <w:vAlign w:val="bottom"/>
            <w:hideMark/>
          </w:tcPr>
          <w:p w14:paraId="3F7B589C"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7A031EF4" w14:textId="77777777" w:rsidR="002B66B5" w:rsidRPr="00980ABB" w:rsidRDefault="002B66B5" w:rsidP="004F6FB5">
            <w:pPr>
              <w:rPr>
                <w:rFonts w:cs="Arial"/>
                <w:color w:val="000000"/>
                <w:lang w:eastAsia="en-CA"/>
              </w:rPr>
            </w:pPr>
            <w:r w:rsidRPr="00980ABB">
              <w:rPr>
                <w:rFonts w:cs="Arial"/>
                <w:color w:val="000000"/>
                <w:lang w:eastAsia="en-CA"/>
              </w:rPr>
              <w:t>South Durham</w:t>
            </w:r>
          </w:p>
        </w:tc>
      </w:tr>
      <w:tr w:rsidR="002B66B5" w:rsidRPr="00980ABB" w14:paraId="0C6E173C" w14:textId="77777777" w:rsidTr="007D2B65">
        <w:trPr>
          <w:trHeight w:val="300"/>
          <w:jc w:val="center"/>
        </w:trPr>
        <w:tc>
          <w:tcPr>
            <w:tcW w:w="3256" w:type="dxa"/>
            <w:shd w:val="clear" w:color="auto" w:fill="auto"/>
            <w:noWrap/>
            <w:vAlign w:val="bottom"/>
            <w:hideMark/>
          </w:tcPr>
          <w:p w14:paraId="4F94F757"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20E1AB1C" w14:textId="77777777" w:rsidR="002B66B5" w:rsidRPr="00980ABB" w:rsidRDefault="002B66B5" w:rsidP="004F6FB5">
            <w:pPr>
              <w:rPr>
                <w:rFonts w:cs="Arial"/>
                <w:color w:val="000000"/>
                <w:lang w:eastAsia="en-CA"/>
              </w:rPr>
            </w:pPr>
            <w:r w:rsidRPr="00980ABB">
              <w:rPr>
                <w:rFonts w:cs="Arial"/>
                <w:color w:val="000000"/>
                <w:lang w:eastAsia="en-CA"/>
              </w:rPr>
              <w:t>St-Adolphe-de-</w:t>
            </w:r>
            <w:proofErr w:type="spellStart"/>
            <w:r w:rsidRPr="00980ABB">
              <w:rPr>
                <w:rFonts w:cs="Arial"/>
                <w:color w:val="000000"/>
                <w:lang w:eastAsia="en-CA"/>
              </w:rPr>
              <w:t>Dudswell</w:t>
            </w:r>
            <w:proofErr w:type="spellEnd"/>
          </w:p>
        </w:tc>
      </w:tr>
      <w:tr w:rsidR="002B66B5" w:rsidRPr="00980ABB" w14:paraId="56B4B534" w14:textId="77777777" w:rsidTr="007D2B65">
        <w:trPr>
          <w:trHeight w:val="300"/>
          <w:jc w:val="center"/>
        </w:trPr>
        <w:tc>
          <w:tcPr>
            <w:tcW w:w="3256" w:type="dxa"/>
            <w:shd w:val="clear" w:color="auto" w:fill="auto"/>
            <w:noWrap/>
            <w:vAlign w:val="bottom"/>
            <w:hideMark/>
          </w:tcPr>
          <w:p w14:paraId="767E05E7"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5BB55618" w14:textId="77777777" w:rsidR="002B66B5" w:rsidRPr="00980ABB" w:rsidRDefault="002B66B5" w:rsidP="004F6FB5">
            <w:pPr>
              <w:rPr>
                <w:rFonts w:cs="Arial"/>
                <w:color w:val="000000"/>
                <w:lang w:eastAsia="en-CA"/>
              </w:rPr>
            </w:pPr>
            <w:r w:rsidRPr="00980ABB">
              <w:rPr>
                <w:rFonts w:cs="Arial"/>
                <w:color w:val="000000"/>
                <w:lang w:eastAsia="en-CA"/>
              </w:rPr>
              <w:t>St-Felix-de-Kingsey</w:t>
            </w:r>
          </w:p>
        </w:tc>
      </w:tr>
      <w:tr w:rsidR="002B66B5" w:rsidRPr="00980ABB" w14:paraId="37FCD30A" w14:textId="77777777" w:rsidTr="007D2B65">
        <w:trPr>
          <w:trHeight w:val="300"/>
          <w:jc w:val="center"/>
        </w:trPr>
        <w:tc>
          <w:tcPr>
            <w:tcW w:w="3256" w:type="dxa"/>
            <w:shd w:val="clear" w:color="auto" w:fill="auto"/>
            <w:noWrap/>
            <w:vAlign w:val="bottom"/>
            <w:hideMark/>
          </w:tcPr>
          <w:p w14:paraId="6D98679A"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0ACB6560" w14:textId="77777777" w:rsidR="002B66B5" w:rsidRPr="00980ABB" w:rsidRDefault="002B66B5" w:rsidP="004F6FB5">
            <w:pPr>
              <w:rPr>
                <w:rFonts w:cs="Arial"/>
                <w:color w:val="000000"/>
                <w:lang w:eastAsia="en-CA"/>
              </w:rPr>
            </w:pPr>
            <w:r w:rsidRPr="00980ABB">
              <w:rPr>
                <w:rFonts w:cs="Arial"/>
                <w:color w:val="000000"/>
                <w:lang w:eastAsia="en-CA"/>
              </w:rPr>
              <w:t>St-Malo</w:t>
            </w:r>
          </w:p>
        </w:tc>
      </w:tr>
      <w:tr w:rsidR="002B66B5" w:rsidRPr="00980ABB" w14:paraId="738A5010" w14:textId="77777777" w:rsidTr="007D2B65">
        <w:trPr>
          <w:trHeight w:val="300"/>
          <w:jc w:val="center"/>
        </w:trPr>
        <w:tc>
          <w:tcPr>
            <w:tcW w:w="3256" w:type="dxa"/>
            <w:shd w:val="clear" w:color="auto" w:fill="auto"/>
            <w:noWrap/>
            <w:vAlign w:val="bottom"/>
            <w:hideMark/>
          </w:tcPr>
          <w:p w14:paraId="79390530"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1B890B7C" w14:textId="77777777" w:rsidR="002B66B5" w:rsidRPr="00980ABB" w:rsidRDefault="002B66B5" w:rsidP="004F6FB5">
            <w:pPr>
              <w:rPr>
                <w:rFonts w:cs="Arial"/>
                <w:color w:val="000000"/>
                <w:lang w:eastAsia="en-CA"/>
              </w:rPr>
            </w:pPr>
            <w:r w:rsidRPr="00980ABB">
              <w:rPr>
                <w:rFonts w:cs="Arial"/>
                <w:color w:val="000000"/>
                <w:lang w:eastAsia="en-CA"/>
              </w:rPr>
              <w:t>St-Sebastien (Frontenac Co.)</w:t>
            </w:r>
          </w:p>
        </w:tc>
      </w:tr>
      <w:tr w:rsidR="002B66B5" w:rsidRPr="00980ABB" w14:paraId="532F0855" w14:textId="77777777" w:rsidTr="007D2B65">
        <w:trPr>
          <w:trHeight w:val="300"/>
          <w:jc w:val="center"/>
        </w:trPr>
        <w:tc>
          <w:tcPr>
            <w:tcW w:w="3256" w:type="dxa"/>
            <w:shd w:val="clear" w:color="auto" w:fill="auto"/>
            <w:noWrap/>
            <w:vAlign w:val="bottom"/>
            <w:hideMark/>
          </w:tcPr>
          <w:p w14:paraId="1C2E629C"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3A89CA9F" w14:textId="77777777" w:rsidR="002B66B5" w:rsidRPr="00980ABB" w:rsidRDefault="002B66B5" w:rsidP="004F6FB5">
            <w:pPr>
              <w:rPr>
                <w:rFonts w:cs="Arial"/>
                <w:color w:val="000000"/>
                <w:lang w:eastAsia="en-CA"/>
              </w:rPr>
            </w:pPr>
            <w:r w:rsidRPr="00980ABB">
              <w:rPr>
                <w:rFonts w:cs="Arial"/>
                <w:color w:val="000000"/>
                <w:lang w:eastAsia="en-CA"/>
              </w:rPr>
              <w:t>Stoke</w:t>
            </w:r>
          </w:p>
        </w:tc>
      </w:tr>
      <w:tr w:rsidR="002B66B5" w:rsidRPr="00980ABB" w14:paraId="0E4C75F1" w14:textId="77777777" w:rsidTr="007D2B65">
        <w:trPr>
          <w:trHeight w:val="300"/>
          <w:jc w:val="center"/>
        </w:trPr>
        <w:tc>
          <w:tcPr>
            <w:tcW w:w="3256" w:type="dxa"/>
            <w:shd w:val="clear" w:color="auto" w:fill="auto"/>
            <w:noWrap/>
            <w:vAlign w:val="bottom"/>
            <w:hideMark/>
          </w:tcPr>
          <w:p w14:paraId="4E5F8529"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41845F65" w14:textId="77777777" w:rsidR="002B66B5" w:rsidRPr="00980ABB" w:rsidRDefault="002B66B5" w:rsidP="004F6FB5">
            <w:pPr>
              <w:rPr>
                <w:rFonts w:cs="Arial"/>
                <w:color w:val="000000"/>
                <w:lang w:eastAsia="en-CA"/>
              </w:rPr>
            </w:pPr>
            <w:r w:rsidRPr="00980ABB">
              <w:rPr>
                <w:rFonts w:cs="Arial"/>
                <w:color w:val="000000"/>
                <w:lang w:eastAsia="en-CA"/>
              </w:rPr>
              <w:t>Weedon</w:t>
            </w:r>
          </w:p>
        </w:tc>
      </w:tr>
      <w:tr w:rsidR="002B66B5" w:rsidRPr="00980ABB" w14:paraId="383DDF4E" w14:textId="77777777" w:rsidTr="007D2B65">
        <w:trPr>
          <w:trHeight w:val="300"/>
          <w:jc w:val="center"/>
        </w:trPr>
        <w:tc>
          <w:tcPr>
            <w:tcW w:w="3256" w:type="dxa"/>
            <w:shd w:val="clear" w:color="auto" w:fill="auto"/>
            <w:noWrap/>
            <w:vAlign w:val="bottom"/>
            <w:hideMark/>
          </w:tcPr>
          <w:p w14:paraId="265566A2"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354F24A7" w14:textId="77777777" w:rsidR="002B66B5" w:rsidRPr="00980ABB" w:rsidRDefault="002B66B5" w:rsidP="004F6FB5">
            <w:pPr>
              <w:rPr>
                <w:rFonts w:cs="Arial"/>
                <w:color w:val="000000"/>
                <w:lang w:eastAsia="en-CA"/>
              </w:rPr>
            </w:pPr>
            <w:r w:rsidRPr="00980ABB">
              <w:rPr>
                <w:rFonts w:cs="Arial"/>
                <w:color w:val="000000"/>
                <w:lang w:eastAsia="en-CA"/>
              </w:rPr>
              <w:t>Windsor</w:t>
            </w:r>
          </w:p>
        </w:tc>
      </w:tr>
      <w:tr w:rsidR="002B66B5" w:rsidRPr="00980ABB" w14:paraId="5031E8C1" w14:textId="77777777" w:rsidTr="007D2B65">
        <w:trPr>
          <w:trHeight w:val="300"/>
          <w:jc w:val="center"/>
        </w:trPr>
        <w:tc>
          <w:tcPr>
            <w:tcW w:w="3256" w:type="dxa"/>
            <w:shd w:val="clear" w:color="auto" w:fill="auto"/>
            <w:noWrap/>
            <w:vAlign w:val="bottom"/>
            <w:hideMark/>
          </w:tcPr>
          <w:p w14:paraId="38AC7580"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4B2471E3" w14:textId="77777777" w:rsidR="002B66B5" w:rsidRPr="00980ABB" w:rsidRDefault="002B66B5" w:rsidP="004F6FB5">
            <w:pPr>
              <w:rPr>
                <w:rFonts w:cs="Arial"/>
                <w:color w:val="000000"/>
                <w:lang w:eastAsia="en-CA"/>
              </w:rPr>
            </w:pPr>
            <w:r w:rsidRPr="00980ABB">
              <w:rPr>
                <w:rFonts w:cs="Arial"/>
                <w:color w:val="000000"/>
                <w:lang w:eastAsia="en-CA"/>
              </w:rPr>
              <w:t>Wotton</w:t>
            </w:r>
          </w:p>
        </w:tc>
      </w:tr>
      <w:tr w:rsidR="002B66B5" w:rsidRPr="00980ABB" w14:paraId="10231D3C" w14:textId="77777777" w:rsidTr="007D2B65">
        <w:trPr>
          <w:trHeight w:val="300"/>
          <w:jc w:val="center"/>
        </w:trPr>
        <w:tc>
          <w:tcPr>
            <w:tcW w:w="3256" w:type="dxa"/>
            <w:shd w:val="clear" w:color="auto" w:fill="auto"/>
            <w:noWrap/>
            <w:vAlign w:val="bottom"/>
            <w:hideMark/>
          </w:tcPr>
          <w:p w14:paraId="25BB2568"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1796D2D6" w14:textId="77777777" w:rsidR="002B66B5" w:rsidRPr="00980ABB" w:rsidRDefault="002B66B5" w:rsidP="004F6FB5">
            <w:pPr>
              <w:rPr>
                <w:rFonts w:cs="Arial"/>
                <w:color w:val="000000"/>
                <w:lang w:eastAsia="en-CA"/>
              </w:rPr>
            </w:pPr>
            <w:r w:rsidRPr="00980ABB">
              <w:rPr>
                <w:rFonts w:cs="Arial"/>
                <w:color w:val="000000"/>
                <w:lang w:eastAsia="en-CA"/>
              </w:rPr>
              <w:t>Ayer's Cliff</w:t>
            </w:r>
          </w:p>
        </w:tc>
      </w:tr>
      <w:tr w:rsidR="002B66B5" w:rsidRPr="00980ABB" w14:paraId="1EA6DD9D" w14:textId="77777777" w:rsidTr="007D2B65">
        <w:trPr>
          <w:trHeight w:val="300"/>
          <w:jc w:val="center"/>
        </w:trPr>
        <w:tc>
          <w:tcPr>
            <w:tcW w:w="3256" w:type="dxa"/>
            <w:shd w:val="clear" w:color="auto" w:fill="auto"/>
            <w:noWrap/>
            <w:vAlign w:val="bottom"/>
            <w:hideMark/>
          </w:tcPr>
          <w:p w14:paraId="2E2530D5"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63CF3165" w14:textId="77777777" w:rsidR="002B66B5" w:rsidRPr="00980ABB" w:rsidRDefault="002B66B5" w:rsidP="004F6FB5">
            <w:pPr>
              <w:rPr>
                <w:rFonts w:cs="Arial"/>
                <w:color w:val="000000"/>
                <w:lang w:eastAsia="en-CA"/>
              </w:rPr>
            </w:pPr>
            <w:proofErr w:type="spellStart"/>
            <w:r w:rsidRPr="00980ABB">
              <w:rPr>
                <w:rFonts w:cs="Arial"/>
                <w:color w:val="000000"/>
                <w:lang w:eastAsia="en-CA"/>
              </w:rPr>
              <w:t>Coaticook</w:t>
            </w:r>
            <w:proofErr w:type="spellEnd"/>
          </w:p>
        </w:tc>
      </w:tr>
      <w:tr w:rsidR="002B66B5" w:rsidRPr="00980ABB" w14:paraId="2BDD619A" w14:textId="77777777" w:rsidTr="007D2B65">
        <w:trPr>
          <w:trHeight w:val="300"/>
          <w:jc w:val="center"/>
        </w:trPr>
        <w:tc>
          <w:tcPr>
            <w:tcW w:w="3256" w:type="dxa"/>
            <w:shd w:val="clear" w:color="auto" w:fill="auto"/>
            <w:noWrap/>
            <w:vAlign w:val="bottom"/>
            <w:hideMark/>
          </w:tcPr>
          <w:p w14:paraId="0290956C" w14:textId="77777777" w:rsidR="002B66B5" w:rsidRPr="00980ABB" w:rsidRDefault="002B66B5" w:rsidP="004F6FB5">
            <w:pPr>
              <w:rPr>
                <w:rFonts w:cs="Arial"/>
                <w:color w:val="000000"/>
                <w:lang w:eastAsia="en-CA"/>
              </w:rPr>
            </w:pPr>
            <w:r w:rsidRPr="00980ABB">
              <w:rPr>
                <w:rFonts w:cs="Arial"/>
                <w:color w:val="000000"/>
                <w:lang w:eastAsia="en-CA"/>
              </w:rPr>
              <w:t>Sherbrooke</w:t>
            </w:r>
          </w:p>
        </w:tc>
        <w:tc>
          <w:tcPr>
            <w:tcW w:w="4677" w:type="dxa"/>
            <w:shd w:val="clear" w:color="auto" w:fill="auto"/>
            <w:noWrap/>
            <w:vAlign w:val="bottom"/>
            <w:hideMark/>
          </w:tcPr>
          <w:p w14:paraId="7FC10B59" w14:textId="77777777" w:rsidR="002B66B5" w:rsidRPr="00980ABB" w:rsidRDefault="002B66B5" w:rsidP="004F6FB5">
            <w:pPr>
              <w:rPr>
                <w:rFonts w:cs="Arial"/>
                <w:color w:val="000000"/>
                <w:lang w:eastAsia="en-CA"/>
              </w:rPr>
            </w:pPr>
            <w:r w:rsidRPr="00980ABB">
              <w:rPr>
                <w:rFonts w:cs="Arial"/>
                <w:color w:val="000000"/>
                <w:lang w:eastAsia="en-CA"/>
              </w:rPr>
              <w:t>Compton</w:t>
            </w:r>
          </w:p>
        </w:tc>
      </w:tr>
      <w:tr w:rsidR="002B66B5" w:rsidRPr="00980ABB" w14:paraId="47F3C63F" w14:textId="77777777" w:rsidTr="007D2B65">
        <w:trPr>
          <w:trHeight w:val="300"/>
          <w:jc w:val="center"/>
        </w:trPr>
        <w:tc>
          <w:tcPr>
            <w:tcW w:w="3256" w:type="dxa"/>
            <w:shd w:val="clear" w:color="auto" w:fill="auto"/>
            <w:noWrap/>
            <w:vAlign w:val="bottom"/>
            <w:hideMark/>
          </w:tcPr>
          <w:p w14:paraId="66F61CB2" w14:textId="77777777" w:rsidR="002B66B5" w:rsidRPr="00980ABB" w:rsidRDefault="002B66B5" w:rsidP="004F6FB5">
            <w:pPr>
              <w:rPr>
                <w:rFonts w:cs="Arial"/>
                <w:color w:val="000000"/>
                <w:lang w:eastAsia="en-CA"/>
              </w:rPr>
            </w:pPr>
            <w:r w:rsidRPr="00980ABB">
              <w:rPr>
                <w:rFonts w:cs="Arial"/>
                <w:color w:val="000000"/>
                <w:lang w:eastAsia="en-CA"/>
              </w:rPr>
              <w:t>Sherbrooke - TBC</w:t>
            </w:r>
          </w:p>
        </w:tc>
        <w:tc>
          <w:tcPr>
            <w:tcW w:w="4677" w:type="dxa"/>
            <w:shd w:val="clear" w:color="auto" w:fill="auto"/>
            <w:noWrap/>
            <w:vAlign w:val="bottom"/>
            <w:hideMark/>
          </w:tcPr>
          <w:p w14:paraId="0AB7CB02" w14:textId="77777777" w:rsidR="002B66B5" w:rsidRPr="00980ABB" w:rsidRDefault="002B66B5" w:rsidP="004F6FB5">
            <w:pPr>
              <w:rPr>
                <w:rFonts w:cs="Arial"/>
                <w:color w:val="000000"/>
                <w:lang w:eastAsia="en-CA"/>
              </w:rPr>
            </w:pPr>
            <w:r w:rsidRPr="00980ABB">
              <w:rPr>
                <w:rFonts w:cs="Arial"/>
                <w:color w:val="000000"/>
                <w:lang w:eastAsia="en-CA"/>
              </w:rPr>
              <w:t>Magog</w:t>
            </w:r>
          </w:p>
        </w:tc>
      </w:tr>
      <w:tr w:rsidR="002B66B5" w:rsidRPr="00980ABB" w14:paraId="69320AC0" w14:textId="77777777" w:rsidTr="007D2B65">
        <w:trPr>
          <w:trHeight w:val="300"/>
          <w:jc w:val="center"/>
        </w:trPr>
        <w:tc>
          <w:tcPr>
            <w:tcW w:w="3256" w:type="dxa"/>
            <w:shd w:val="clear" w:color="auto" w:fill="auto"/>
            <w:noWrap/>
            <w:vAlign w:val="bottom"/>
            <w:hideMark/>
          </w:tcPr>
          <w:p w14:paraId="6E093367" w14:textId="77777777" w:rsidR="002B66B5" w:rsidRPr="00980ABB" w:rsidRDefault="002B66B5" w:rsidP="004F6FB5">
            <w:pPr>
              <w:rPr>
                <w:rFonts w:cs="Arial"/>
                <w:color w:val="000000"/>
                <w:lang w:eastAsia="en-CA"/>
              </w:rPr>
            </w:pPr>
            <w:r w:rsidRPr="00980ABB">
              <w:rPr>
                <w:rFonts w:cs="Arial"/>
                <w:color w:val="000000"/>
                <w:lang w:eastAsia="en-CA"/>
              </w:rPr>
              <w:t>Sherbrooke - TBC</w:t>
            </w:r>
          </w:p>
        </w:tc>
        <w:tc>
          <w:tcPr>
            <w:tcW w:w="4677" w:type="dxa"/>
            <w:shd w:val="clear" w:color="auto" w:fill="auto"/>
            <w:noWrap/>
            <w:vAlign w:val="bottom"/>
            <w:hideMark/>
          </w:tcPr>
          <w:p w14:paraId="7205F26C" w14:textId="77777777" w:rsidR="002B66B5" w:rsidRPr="00980ABB" w:rsidRDefault="002B66B5" w:rsidP="004F6FB5">
            <w:pPr>
              <w:rPr>
                <w:rFonts w:cs="Arial"/>
                <w:color w:val="000000"/>
                <w:lang w:eastAsia="en-CA"/>
              </w:rPr>
            </w:pPr>
            <w:r w:rsidRPr="00980ABB">
              <w:rPr>
                <w:rFonts w:cs="Arial"/>
                <w:color w:val="000000"/>
                <w:lang w:eastAsia="en-CA"/>
              </w:rPr>
              <w:t>North Hatley</w:t>
            </w:r>
          </w:p>
        </w:tc>
      </w:tr>
      <w:tr w:rsidR="002B66B5" w:rsidRPr="00980ABB" w14:paraId="27303CF0" w14:textId="77777777" w:rsidTr="007D2B65">
        <w:trPr>
          <w:trHeight w:val="300"/>
          <w:jc w:val="center"/>
        </w:trPr>
        <w:tc>
          <w:tcPr>
            <w:tcW w:w="3256" w:type="dxa"/>
            <w:shd w:val="clear" w:color="auto" w:fill="auto"/>
            <w:noWrap/>
            <w:vAlign w:val="bottom"/>
            <w:hideMark/>
          </w:tcPr>
          <w:p w14:paraId="3FD348C8" w14:textId="77777777" w:rsidR="002B66B5" w:rsidRPr="00980ABB" w:rsidRDefault="002B66B5" w:rsidP="004F6FB5">
            <w:pPr>
              <w:rPr>
                <w:rFonts w:cs="Arial"/>
                <w:color w:val="000000"/>
                <w:lang w:eastAsia="en-CA"/>
              </w:rPr>
            </w:pPr>
            <w:r w:rsidRPr="00980ABB">
              <w:rPr>
                <w:rFonts w:cs="Arial"/>
                <w:color w:val="000000"/>
                <w:lang w:eastAsia="en-CA"/>
              </w:rPr>
              <w:t>Saint Paulin</w:t>
            </w:r>
          </w:p>
        </w:tc>
        <w:tc>
          <w:tcPr>
            <w:tcW w:w="4677" w:type="dxa"/>
            <w:shd w:val="clear" w:color="auto" w:fill="auto"/>
            <w:noWrap/>
            <w:vAlign w:val="bottom"/>
            <w:hideMark/>
          </w:tcPr>
          <w:p w14:paraId="279C031D" w14:textId="77777777" w:rsidR="002B66B5" w:rsidRPr="00980ABB" w:rsidRDefault="002B66B5" w:rsidP="004F6FB5">
            <w:pPr>
              <w:rPr>
                <w:rFonts w:cs="Arial"/>
                <w:color w:val="000000"/>
                <w:lang w:eastAsia="en-CA"/>
              </w:rPr>
            </w:pPr>
            <w:r w:rsidRPr="00980ABB">
              <w:rPr>
                <w:rFonts w:cs="Arial"/>
                <w:color w:val="000000"/>
                <w:lang w:eastAsia="en-CA"/>
              </w:rPr>
              <w:t>Rock Island</w:t>
            </w:r>
          </w:p>
        </w:tc>
      </w:tr>
      <w:tr w:rsidR="002B66B5" w:rsidRPr="00980ABB" w14:paraId="2A15A8D2" w14:textId="77777777" w:rsidTr="007D2B65">
        <w:trPr>
          <w:trHeight w:val="300"/>
          <w:jc w:val="center"/>
        </w:trPr>
        <w:tc>
          <w:tcPr>
            <w:tcW w:w="3256" w:type="dxa"/>
            <w:shd w:val="clear" w:color="auto" w:fill="auto"/>
            <w:noWrap/>
            <w:vAlign w:val="bottom"/>
            <w:hideMark/>
          </w:tcPr>
          <w:p w14:paraId="009E8F05" w14:textId="77777777" w:rsidR="002B66B5" w:rsidRPr="00980ABB" w:rsidRDefault="002B66B5" w:rsidP="004F6FB5">
            <w:pPr>
              <w:rPr>
                <w:rFonts w:cs="Arial"/>
                <w:color w:val="000000"/>
                <w:lang w:eastAsia="en-CA"/>
              </w:rPr>
            </w:pPr>
            <w:r w:rsidRPr="00980ABB">
              <w:rPr>
                <w:rFonts w:cs="Arial"/>
                <w:color w:val="000000"/>
                <w:lang w:eastAsia="en-CA"/>
              </w:rPr>
              <w:t>Saint Paulin</w:t>
            </w:r>
          </w:p>
        </w:tc>
        <w:tc>
          <w:tcPr>
            <w:tcW w:w="4677" w:type="dxa"/>
            <w:shd w:val="clear" w:color="auto" w:fill="auto"/>
            <w:noWrap/>
            <w:vAlign w:val="bottom"/>
            <w:hideMark/>
          </w:tcPr>
          <w:p w14:paraId="5DE15F66" w14:textId="77777777" w:rsidR="002B66B5" w:rsidRPr="00980ABB" w:rsidRDefault="002B66B5" w:rsidP="004F6FB5">
            <w:pPr>
              <w:rPr>
                <w:rFonts w:cs="Arial"/>
                <w:color w:val="000000"/>
                <w:lang w:eastAsia="en-CA"/>
              </w:rPr>
            </w:pPr>
            <w:r w:rsidRPr="00980ABB">
              <w:rPr>
                <w:rFonts w:cs="Arial"/>
                <w:color w:val="000000"/>
                <w:lang w:eastAsia="en-CA"/>
              </w:rPr>
              <w:t>Waterville</w:t>
            </w:r>
          </w:p>
        </w:tc>
      </w:tr>
      <w:tr w:rsidR="002B66B5" w:rsidRPr="00980ABB" w14:paraId="72A8E240" w14:textId="77777777" w:rsidTr="007D2B65">
        <w:trPr>
          <w:trHeight w:val="300"/>
          <w:jc w:val="center"/>
        </w:trPr>
        <w:tc>
          <w:tcPr>
            <w:tcW w:w="3256" w:type="dxa"/>
            <w:shd w:val="clear" w:color="auto" w:fill="auto"/>
            <w:noWrap/>
            <w:vAlign w:val="bottom"/>
            <w:hideMark/>
          </w:tcPr>
          <w:p w14:paraId="1BFA3A49" w14:textId="77777777" w:rsidR="002B66B5" w:rsidRPr="00980ABB" w:rsidRDefault="002B66B5" w:rsidP="004F6FB5">
            <w:pPr>
              <w:rPr>
                <w:rFonts w:cs="Arial"/>
                <w:color w:val="000000"/>
                <w:lang w:eastAsia="en-CA"/>
              </w:rPr>
            </w:pPr>
            <w:r w:rsidRPr="00980ABB">
              <w:rPr>
                <w:rFonts w:cs="Arial"/>
                <w:color w:val="000000"/>
                <w:lang w:eastAsia="en-CA"/>
              </w:rPr>
              <w:t>Saint Paulin</w:t>
            </w:r>
          </w:p>
        </w:tc>
        <w:tc>
          <w:tcPr>
            <w:tcW w:w="4677" w:type="dxa"/>
            <w:shd w:val="clear" w:color="auto" w:fill="auto"/>
            <w:noWrap/>
            <w:vAlign w:val="bottom"/>
            <w:hideMark/>
          </w:tcPr>
          <w:p w14:paraId="699ACC9F" w14:textId="77777777" w:rsidR="002B66B5" w:rsidRPr="00980ABB" w:rsidRDefault="002B66B5" w:rsidP="004F6FB5">
            <w:pPr>
              <w:rPr>
                <w:rFonts w:cs="Arial"/>
                <w:color w:val="000000"/>
                <w:lang w:eastAsia="en-CA"/>
              </w:rPr>
            </w:pPr>
            <w:proofErr w:type="spellStart"/>
            <w:r w:rsidRPr="00980ABB">
              <w:rPr>
                <w:rFonts w:cs="Arial"/>
                <w:color w:val="000000"/>
                <w:lang w:eastAsia="en-CA"/>
              </w:rPr>
              <w:t>Manouane</w:t>
            </w:r>
            <w:proofErr w:type="spellEnd"/>
          </w:p>
        </w:tc>
      </w:tr>
      <w:tr w:rsidR="002B66B5" w:rsidRPr="00980ABB" w14:paraId="0FFD6E31" w14:textId="77777777" w:rsidTr="007D2B65">
        <w:trPr>
          <w:trHeight w:val="300"/>
          <w:jc w:val="center"/>
        </w:trPr>
        <w:tc>
          <w:tcPr>
            <w:tcW w:w="3256" w:type="dxa"/>
            <w:shd w:val="clear" w:color="auto" w:fill="auto"/>
            <w:noWrap/>
            <w:vAlign w:val="bottom"/>
            <w:hideMark/>
          </w:tcPr>
          <w:p w14:paraId="53FCA011" w14:textId="77777777" w:rsidR="002B66B5" w:rsidRPr="00980ABB" w:rsidRDefault="002B66B5" w:rsidP="004F6FB5">
            <w:pPr>
              <w:rPr>
                <w:rFonts w:cs="Arial"/>
                <w:color w:val="000000"/>
                <w:lang w:eastAsia="en-CA"/>
              </w:rPr>
            </w:pPr>
            <w:r w:rsidRPr="00980ABB">
              <w:rPr>
                <w:rFonts w:cs="Arial"/>
                <w:color w:val="000000"/>
                <w:lang w:eastAsia="en-CA"/>
              </w:rPr>
              <w:t>Saint Paulin</w:t>
            </w:r>
          </w:p>
        </w:tc>
        <w:tc>
          <w:tcPr>
            <w:tcW w:w="4677" w:type="dxa"/>
            <w:shd w:val="clear" w:color="auto" w:fill="auto"/>
            <w:noWrap/>
            <w:vAlign w:val="bottom"/>
            <w:hideMark/>
          </w:tcPr>
          <w:p w14:paraId="1D959EE5" w14:textId="77777777" w:rsidR="002B66B5" w:rsidRPr="00980ABB" w:rsidRDefault="002B66B5" w:rsidP="004F6FB5">
            <w:pPr>
              <w:rPr>
                <w:rFonts w:cs="Arial"/>
                <w:color w:val="000000"/>
                <w:lang w:eastAsia="en-CA"/>
              </w:rPr>
            </w:pPr>
            <w:proofErr w:type="spellStart"/>
            <w:r w:rsidRPr="00980ABB">
              <w:rPr>
                <w:rFonts w:cs="Arial"/>
                <w:color w:val="000000"/>
                <w:lang w:eastAsia="en-CA"/>
              </w:rPr>
              <w:t>Obedjiwan</w:t>
            </w:r>
            <w:proofErr w:type="spellEnd"/>
          </w:p>
        </w:tc>
      </w:tr>
      <w:tr w:rsidR="002B66B5" w:rsidRPr="00980ABB" w14:paraId="2B69A279" w14:textId="77777777" w:rsidTr="007D2B65">
        <w:trPr>
          <w:trHeight w:val="300"/>
          <w:jc w:val="center"/>
        </w:trPr>
        <w:tc>
          <w:tcPr>
            <w:tcW w:w="3256" w:type="dxa"/>
            <w:shd w:val="clear" w:color="auto" w:fill="auto"/>
            <w:noWrap/>
            <w:vAlign w:val="bottom"/>
            <w:hideMark/>
          </w:tcPr>
          <w:p w14:paraId="08790DB8"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270FFD00" w14:textId="77777777" w:rsidR="002B66B5" w:rsidRPr="00980ABB" w:rsidRDefault="002B66B5" w:rsidP="004F6FB5">
            <w:pPr>
              <w:rPr>
                <w:rFonts w:cs="Arial"/>
                <w:color w:val="000000"/>
                <w:lang w:eastAsia="en-CA"/>
              </w:rPr>
            </w:pPr>
            <w:proofErr w:type="spellStart"/>
            <w:r w:rsidRPr="00980ABB">
              <w:rPr>
                <w:rFonts w:cs="Arial"/>
                <w:color w:val="000000"/>
                <w:lang w:eastAsia="en-CA"/>
              </w:rPr>
              <w:t>Akulivik</w:t>
            </w:r>
            <w:proofErr w:type="spellEnd"/>
          </w:p>
        </w:tc>
      </w:tr>
      <w:tr w:rsidR="002B66B5" w:rsidRPr="00980ABB" w14:paraId="69E3AA34" w14:textId="77777777" w:rsidTr="007D2B65">
        <w:trPr>
          <w:trHeight w:val="300"/>
          <w:jc w:val="center"/>
        </w:trPr>
        <w:tc>
          <w:tcPr>
            <w:tcW w:w="3256" w:type="dxa"/>
            <w:shd w:val="clear" w:color="auto" w:fill="auto"/>
            <w:noWrap/>
            <w:vAlign w:val="bottom"/>
            <w:hideMark/>
          </w:tcPr>
          <w:p w14:paraId="0E8ABBA6"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7B4D91EA" w14:textId="77777777" w:rsidR="002B66B5" w:rsidRPr="00980ABB" w:rsidRDefault="002B66B5" w:rsidP="004F6FB5">
            <w:pPr>
              <w:rPr>
                <w:rFonts w:cs="Arial"/>
                <w:color w:val="000000"/>
                <w:lang w:eastAsia="en-CA"/>
              </w:rPr>
            </w:pPr>
            <w:proofErr w:type="spellStart"/>
            <w:r w:rsidRPr="00980ABB">
              <w:rPr>
                <w:rFonts w:cs="Arial"/>
                <w:color w:val="000000"/>
                <w:lang w:eastAsia="en-CA"/>
              </w:rPr>
              <w:t>Aupaluk</w:t>
            </w:r>
            <w:proofErr w:type="spellEnd"/>
          </w:p>
        </w:tc>
      </w:tr>
      <w:tr w:rsidR="002B66B5" w:rsidRPr="00980ABB" w14:paraId="32247C84" w14:textId="77777777" w:rsidTr="007D2B65">
        <w:trPr>
          <w:trHeight w:val="300"/>
          <w:jc w:val="center"/>
        </w:trPr>
        <w:tc>
          <w:tcPr>
            <w:tcW w:w="3256" w:type="dxa"/>
            <w:shd w:val="clear" w:color="auto" w:fill="auto"/>
            <w:noWrap/>
            <w:vAlign w:val="bottom"/>
            <w:hideMark/>
          </w:tcPr>
          <w:p w14:paraId="5E0571D1"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11EC5278" w14:textId="77777777" w:rsidR="002B66B5" w:rsidRPr="00980ABB" w:rsidRDefault="002B66B5" w:rsidP="004F6FB5">
            <w:pPr>
              <w:rPr>
                <w:rFonts w:cs="Arial"/>
                <w:color w:val="000000"/>
                <w:lang w:eastAsia="en-CA"/>
              </w:rPr>
            </w:pPr>
            <w:r w:rsidRPr="00980ABB">
              <w:rPr>
                <w:rFonts w:cs="Arial"/>
                <w:color w:val="000000"/>
                <w:lang w:eastAsia="en-CA"/>
              </w:rPr>
              <w:t>Inukjuak</w:t>
            </w:r>
          </w:p>
        </w:tc>
      </w:tr>
      <w:tr w:rsidR="002B66B5" w:rsidRPr="00980ABB" w14:paraId="09061248" w14:textId="77777777" w:rsidTr="007D2B65">
        <w:trPr>
          <w:trHeight w:val="300"/>
          <w:jc w:val="center"/>
        </w:trPr>
        <w:tc>
          <w:tcPr>
            <w:tcW w:w="3256" w:type="dxa"/>
            <w:shd w:val="clear" w:color="auto" w:fill="auto"/>
            <w:noWrap/>
            <w:vAlign w:val="bottom"/>
            <w:hideMark/>
          </w:tcPr>
          <w:p w14:paraId="3CC9B343"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20EEECFB" w14:textId="77777777" w:rsidR="002B66B5" w:rsidRPr="00980ABB" w:rsidRDefault="002B66B5" w:rsidP="004F6FB5">
            <w:pPr>
              <w:rPr>
                <w:rFonts w:cs="Arial"/>
                <w:color w:val="000000"/>
                <w:lang w:eastAsia="en-CA"/>
              </w:rPr>
            </w:pPr>
            <w:r w:rsidRPr="00980ABB">
              <w:rPr>
                <w:rFonts w:cs="Arial"/>
                <w:color w:val="000000"/>
                <w:lang w:eastAsia="en-CA"/>
              </w:rPr>
              <w:t>Ivujivik</w:t>
            </w:r>
          </w:p>
        </w:tc>
      </w:tr>
      <w:tr w:rsidR="002B66B5" w:rsidRPr="00980ABB" w14:paraId="0FD6021D" w14:textId="77777777" w:rsidTr="007D2B65">
        <w:trPr>
          <w:trHeight w:val="300"/>
          <w:jc w:val="center"/>
        </w:trPr>
        <w:tc>
          <w:tcPr>
            <w:tcW w:w="3256" w:type="dxa"/>
            <w:shd w:val="clear" w:color="auto" w:fill="auto"/>
            <w:noWrap/>
            <w:vAlign w:val="bottom"/>
            <w:hideMark/>
          </w:tcPr>
          <w:p w14:paraId="48F8175E"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70A5485D" w14:textId="77777777" w:rsidR="002B66B5" w:rsidRPr="00980ABB" w:rsidRDefault="002B66B5" w:rsidP="004F6FB5">
            <w:pPr>
              <w:rPr>
                <w:rFonts w:cs="Arial"/>
                <w:color w:val="000000"/>
                <w:lang w:eastAsia="en-CA"/>
              </w:rPr>
            </w:pPr>
            <w:r w:rsidRPr="00980ABB">
              <w:rPr>
                <w:rFonts w:cs="Arial"/>
                <w:color w:val="000000"/>
                <w:lang w:eastAsia="en-CA"/>
              </w:rPr>
              <w:t>Kangiqsualujjuaq</w:t>
            </w:r>
          </w:p>
        </w:tc>
      </w:tr>
      <w:tr w:rsidR="002B66B5" w:rsidRPr="00980ABB" w14:paraId="34DB4A3A" w14:textId="77777777" w:rsidTr="007D2B65">
        <w:trPr>
          <w:trHeight w:val="300"/>
          <w:jc w:val="center"/>
        </w:trPr>
        <w:tc>
          <w:tcPr>
            <w:tcW w:w="3256" w:type="dxa"/>
            <w:shd w:val="clear" w:color="auto" w:fill="auto"/>
            <w:noWrap/>
            <w:vAlign w:val="bottom"/>
            <w:hideMark/>
          </w:tcPr>
          <w:p w14:paraId="201BBC6C"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63184350" w14:textId="77777777" w:rsidR="002B66B5" w:rsidRPr="00980ABB" w:rsidRDefault="002B66B5" w:rsidP="004F6FB5">
            <w:pPr>
              <w:rPr>
                <w:rFonts w:cs="Arial"/>
                <w:color w:val="000000"/>
                <w:lang w:eastAsia="en-CA"/>
              </w:rPr>
            </w:pPr>
            <w:proofErr w:type="spellStart"/>
            <w:r w:rsidRPr="00980ABB">
              <w:rPr>
                <w:rFonts w:cs="Arial"/>
                <w:color w:val="000000"/>
                <w:lang w:eastAsia="en-CA"/>
              </w:rPr>
              <w:t>Kangiqsujuaq</w:t>
            </w:r>
            <w:proofErr w:type="spellEnd"/>
          </w:p>
        </w:tc>
      </w:tr>
      <w:tr w:rsidR="002B66B5" w:rsidRPr="00980ABB" w14:paraId="226505C2" w14:textId="77777777" w:rsidTr="007D2B65">
        <w:trPr>
          <w:trHeight w:val="300"/>
          <w:jc w:val="center"/>
        </w:trPr>
        <w:tc>
          <w:tcPr>
            <w:tcW w:w="3256" w:type="dxa"/>
            <w:shd w:val="clear" w:color="auto" w:fill="auto"/>
            <w:noWrap/>
            <w:vAlign w:val="bottom"/>
            <w:hideMark/>
          </w:tcPr>
          <w:p w14:paraId="5BBB57B4"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3D207CEB" w14:textId="77777777" w:rsidR="002B66B5" w:rsidRPr="00980ABB" w:rsidRDefault="002B66B5" w:rsidP="004F6FB5">
            <w:pPr>
              <w:rPr>
                <w:rFonts w:cs="Arial"/>
                <w:color w:val="000000"/>
                <w:lang w:eastAsia="en-CA"/>
              </w:rPr>
            </w:pPr>
            <w:proofErr w:type="spellStart"/>
            <w:r w:rsidRPr="00980ABB">
              <w:rPr>
                <w:rFonts w:cs="Arial"/>
                <w:color w:val="000000"/>
                <w:lang w:eastAsia="en-CA"/>
              </w:rPr>
              <w:t>Kangirsuk</w:t>
            </w:r>
            <w:proofErr w:type="spellEnd"/>
          </w:p>
        </w:tc>
      </w:tr>
      <w:tr w:rsidR="002B66B5" w:rsidRPr="00980ABB" w14:paraId="142CEE31" w14:textId="77777777" w:rsidTr="007D2B65">
        <w:trPr>
          <w:trHeight w:val="300"/>
          <w:jc w:val="center"/>
        </w:trPr>
        <w:tc>
          <w:tcPr>
            <w:tcW w:w="3256" w:type="dxa"/>
            <w:shd w:val="clear" w:color="auto" w:fill="auto"/>
            <w:noWrap/>
            <w:vAlign w:val="bottom"/>
            <w:hideMark/>
          </w:tcPr>
          <w:p w14:paraId="189ABAC5"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02FBE280" w14:textId="77777777" w:rsidR="002B66B5" w:rsidRPr="00980ABB" w:rsidRDefault="002B66B5" w:rsidP="004F6FB5">
            <w:pPr>
              <w:rPr>
                <w:rFonts w:cs="Arial"/>
                <w:color w:val="000000"/>
                <w:lang w:eastAsia="en-CA"/>
              </w:rPr>
            </w:pPr>
            <w:r w:rsidRPr="00980ABB">
              <w:rPr>
                <w:rFonts w:cs="Arial"/>
                <w:color w:val="000000"/>
                <w:lang w:eastAsia="en-CA"/>
              </w:rPr>
              <w:t>Kuujjuaq</w:t>
            </w:r>
          </w:p>
        </w:tc>
      </w:tr>
      <w:tr w:rsidR="002B66B5" w:rsidRPr="00980ABB" w14:paraId="6B904A78" w14:textId="77777777" w:rsidTr="007D2B65">
        <w:trPr>
          <w:trHeight w:val="300"/>
          <w:jc w:val="center"/>
        </w:trPr>
        <w:tc>
          <w:tcPr>
            <w:tcW w:w="3256" w:type="dxa"/>
            <w:shd w:val="clear" w:color="auto" w:fill="auto"/>
            <w:noWrap/>
            <w:vAlign w:val="bottom"/>
            <w:hideMark/>
          </w:tcPr>
          <w:p w14:paraId="1ABA8F4B"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0217F14A" w14:textId="77777777" w:rsidR="002B66B5" w:rsidRPr="00980ABB" w:rsidRDefault="002B66B5" w:rsidP="004F6FB5">
            <w:pPr>
              <w:rPr>
                <w:rFonts w:cs="Arial"/>
                <w:color w:val="000000"/>
                <w:lang w:eastAsia="en-CA"/>
              </w:rPr>
            </w:pPr>
            <w:proofErr w:type="spellStart"/>
            <w:r w:rsidRPr="00980ABB">
              <w:rPr>
                <w:rFonts w:cs="Arial"/>
                <w:color w:val="000000"/>
                <w:lang w:eastAsia="en-CA"/>
              </w:rPr>
              <w:t>Kuujjuaraapik</w:t>
            </w:r>
            <w:proofErr w:type="spellEnd"/>
          </w:p>
        </w:tc>
      </w:tr>
      <w:tr w:rsidR="002B66B5" w:rsidRPr="00980ABB" w14:paraId="514245B0" w14:textId="77777777" w:rsidTr="007D2B65">
        <w:trPr>
          <w:trHeight w:val="300"/>
          <w:jc w:val="center"/>
        </w:trPr>
        <w:tc>
          <w:tcPr>
            <w:tcW w:w="3256" w:type="dxa"/>
            <w:shd w:val="clear" w:color="auto" w:fill="auto"/>
            <w:noWrap/>
            <w:vAlign w:val="bottom"/>
            <w:hideMark/>
          </w:tcPr>
          <w:p w14:paraId="1985CC58"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3CFD01FE" w14:textId="77777777" w:rsidR="002B66B5" w:rsidRPr="00980ABB" w:rsidRDefault="002B66B5" w:rsidP="004F6FB5">
            <w:pPr>
              <w:rPr>
                <w:rFonts w:cs="Arial"/>
                <w:color w:val="000000"/>
                <w:lang w:eastAsia="en-CA"/>
              </w:rPr>
            </w:pPr>
            <w:proofErr w:type="spellStart"/>
            <w:r w:rsidRPr="00980ABB">
              <w:rPr>
                <w:rFonts w:cs="Arial"/>
                <w:color w:val="000000"/>
                <w:lang w:eastAsia="en-CA"/>
              </w:rPr>
              <w:t>Puvirnituk</w:t>
            </w:r>
            <w:proofErr w:type="spellEnd"/>
          </w:p>
        </w:tc>
      </w:tr>
      <w:tr w:rsidR="002B66B5" w:rsidRPr="00980ABB" w14:paraId="6E445376" w14:textId="77777777" w:rsidTr="007D2B65">
        <w:trPr>
          <w:trHeight w:val="300"/>
          <w:jc w:val="center"/>
        </w:trPr>
        <w:tc>
          <w:tcPr>
            <w:tcW w:w="3256" w:type="dxa"/>
            <w:shd w:val="clear" w:color="auto" w:fill="auto"/>
            <w:noWrap/>
            <w:vAlign w:val="bottom"/>
            <w:hideMark/>
          </w:tcPr>
          <w:p w14:paraId="767857A9" w14:textId="77777777" w:rsidR="002B66B5" w:rsidRPr="00980ABB" w:rsidRDefault="002B66B5" w:rsidP="004F6FB5">
            <w:pPr>
              <w:rPr>
                <w:rFonts w:cs="Arial"/>
                <w:color w:val="000000"/>
                <w:lang w:eastAsia="en-CA"/>
              </w:rPr>
            </w:pPr>
            <w:r w:rsidRPr="00980ABB">
              <w:rPr>
                <w:rFonts w:cs="Arial"/>
                <w:color w:val="000000"/>
                <w:lang w:eastAsia="en-CA"/>
              </w:rPr>
              <w:t>Ste-Agathe</w:t>
            </w:r>
          </w:p>
        </w:tc>
        <w:tc>
          <w:tcPr>
            <w:tcW w:w="4677" w:type="dxa"/>
            <w:shd w:val="clear" w:color="auto" w:fill="auto"/>
            <w:noWrap/>
            <w:vAlign w:val="bottom"/>
            <w:hideMark/>
          </w:tcPr>
          <w:p w14:paraId="01C7EFBA" w14:textId="77777777" w:rsidR="002B66B5" w:rsidRPr="00980ABB" w:rsidRDefault="002B66B5" w:rsidP="004F6FB5">
            <w:pPr>
              <w:rPr>
                <w:rFonts w:cs="Arial"/>
                <w:color w:val="000000"/>
                <w:lang w:eastAsia="en-CA"/>
              </w:rPr>
            </w:pPr>
            <w:proofErr w:type="spellStart"/>
            <w:r w:rsidRPr="00980ABB">
              <w:rPr>
                <w:rFonts w:cs="Arial"/>
                <w:color w:val="000000"/>
                <w:lang w:eastAsia="en-CA"/>
              </w:rPr>
              <w:t>Quaqtaq</w:t>
            </w:r>
            <w:proofErr w:type="spellEnd"/>
          </w:p>
        </w:tc>
      </w:tr>
      <w:tr w:rsidR="002B66B5" w:rsidRPr="00980ABB" w14:paraId="6AA83FB7" w14:textId="77777777" w:rsidTr="007D2B65">
        <w:trPr>
          <w:trHeight w:val="300"/>
          <w:jc w:val="center"/>
        </w:trPr>
        <w:tc>
          <w:tcPr>
            <w:tcW w:w="3256" w:type="dxa"/>
            <w:shd w:val="clear" w:color="auto" w:fill="auto"/>
            <w:noWrap/>
            <w:vAlign w:val="bottom"/>
            <w:hideMark/>
          </w:tcPr>
          <w:p w14:paraId="4E42CC1B"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739D0A7D" w14:textId="77777777" w:rsidR="002B66B5" w:rsidRPr="00980ABB" w:rsidRDefault="002B66B5" w:rsidP="004F6FB5">
            <w:pPr>
              <w:rPr>
                <w:rFonts w:cs="Arial"/>
                <w:color w:val="000000"/>
                <w:lang w:eastAsia="en-CA"/>
              </w:rPr>
            </w:pPr>
            <w:proofErr w:type="spellStart"/>
            <w:r w:rsidRPr="00980ABB">
              <w:rPr>
                <w:rFonts w:cs="Arial"/>
                <w:color w:val="000000"/>
                <w:lang w:eastAsia="en-CA"/>
              </w:rPr>
              <w:t>Salluit</w:t>
            </w:r>
            <w:proofErr w:type="spellEnd"/>
          </w:p>
        </w:tc>
      </w:tr>
      <w:tr w:rsidR="002B66B5" w:rsidRPr="00980ABB" w14:paraId="550FB6C3" w14:textId="77777777" w:rsidTr="007D2B65">
        <w:trPr>
          <w:trHeight w:val="300"/>
          <w:jc w:val="center"/>
        </w:trPr>
        <w:tc>
          <w:tcPr>
            <w:tcW w:w="3256" w:type="dxa"/>
            <w:shd w:val="clear" w:color="auto" w:fill="auto"/>
            <w:noWrap/>
            <w:vAlign w:val="bottom"/>
            <w:hideMark/>
          </w:tcPr>
          <w:p w14:paraId="53A1354F"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6A86EBC4" w14:textId="77777777" w:rsidR="002B66B5" w:rsidRPr="00980ABB" w:rsidRDefault="002B66B5" w:rsidP="004F6FB5">
            <w:pPr>
              <w:rPr>
                <w:rFonts w:cs="Arial"/>
                <w:color w:val="000000"/>
                <w:lang w:eastAsia="en-CA"/>
              </w:rPr>
            </w:pPr>
            <w:proofErr w:type="spellStart"/>
            <w:r w:rsidRPr="00980ABB">
              <w:rPr>
                <w:rFonts w:cs="Arial"/>
                <w:color w:val="000000"/>
                <w:lang w:eastAsia="en-CA"/>
              </w:rPr>
              <w:t>Tasiujaq</w:t>
            </w:r>
            <w:proofErr w:type="spellEnd"/>
          </w:p>
        </w:tc>
      </w:tr>
      <w:tr w:rsidR="002B66B5" w:rsidRPr="00980ABB" w14:paraId="4B8D3EF3" w14:textId="77777777" w:rsidTr="007D2B65">
        <w:trPr>
          <w:trHeight w:val="300"/>
          <w:jc w:val="center"/>
        </w:trPr>
        <w:tc>
          <w:tcPr>
            <w:tcW w:w="3256" w:type="dxa"/>
            <w:shd w:val="clear" w:color="auto" w:fill="auto"/>
            <w:noWrap/>
            <w:vAlign w:val="bottom"/>
            <w:hideMark/>
          </w:tcPr>
          <w:p w14:paraId="56E33AA5"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664DA3AE" w14:textId="77777777" w:rsidR="002B66B5" w:rsidRPr="00980ABB" w:rsidRDefault="002B66B5" w:rsidP="004F6FB5">
            <w:pPr>
              <w:rPr>
                <w:rFonts w:cs="Arial"/>
                <w:color w:val="000000"/>
                <w:lang w:eastAsia="en-CA"/>
              </w:rPr>
            </w:pPr>
            <w:proofErr w:type="spellStart"/>
            <w:r w:rsidRPr="00980ABB">
              <w:rPr>
                <w:rFonts w:cs="Arial"/>
                <w:color w:val="000000"/>
                <w:lang w:eastAsia="en-CA"/>
              </w:rPr>
              <w:t>Umiujaq</w:t>
            </w:r>
            <w:proofErr w:type="spellEnd"/>
          </w:p>
        </w:tc>
      </w:tr>
      <w:tr w:rsidR="002B66B5" w:rsidRPr="00980ABB" w14:paraId="06D490A7" w14:textId="77777777" w:rsidTr="007D2B65">
        <w:trPr>
          <w:trHeight w:val="300"/>
          <w:jc w:val="center"/>
        </w:trPr>
        <w:tc>
          <w:tcPr>
            <w:tcW w:w="3256" w:type="dxa"/>
            <w:shd w:val="clear" w:color="auto" w:fill="auto"/>
            <w:noWrap/>
            <w:vAlign w:val="bottom"/>
            <w:hideMark/>
          </w:tcPr>
          <w:p w14:paraId="04B4C9F8"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26B4F2D5" w14:textId="77777777" w:rsidR="002B66B5" w:rsidRPr="00980ABB" w:rsidRDefault="002B66B5" w:rsidP="004F6FB5">
            <w:pPr>
              <w:rPr>
                <w:rFonts w:cs="Arial"/>
                <w:color w:val="000000"/>
                <w:lang w:eastAsia="en-CA"/>
              </w:rPr>
            </w:pPr>
            <w:r w:rsidRPr="00980ABB">
              <w:rPr>
                <w:rFonts w:cs="Arial"/>
                <w:color w:val="000000"/>
                <w:lang w:eastAsia="en-CA"/>
              </w:rPr>
              <w:t>Nantes</w:t>
            </w:r>
          </w:p>
        </w:tc>
      </w:tr>
      <w:tr w:rsidR="002B66B5" w:rsidRPr="00980ABB" w14:paraId="6AC094F7" w14:textId="77777777" w:rsidTr="007D2B65">
        <w:trPr>
          <w:trHeight w:val="300"/>
          <w:jc w:val="center"/>
        </w:trPr>
        <w:tc>
          <w:tcPr>
            <w:tcW w:w="3256" w:type="dxa"/>
            <w:shd w:val="clear" w:color="auto" w:fill="auto"/>
            <w:noWrap/>
            <w:vAlign w:val="bottom"/>
            <w:hideMark/>
          </w:tcPr>
          <w:p w14:paraId="23BDFDC8"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4ABDB474" w14:textId="77777777" w:rsidR="002B66B5" w:rsidRPr="00980ABB" w:rsidRDefault="002B66B5" w:rsidP="004F6FB5">
            <w:pPr>
              <w:rPr>
                <w:rFonts w:cs="Arial"/>
                <w:color w:val="000000"/>
                <w:lang w:eastAsia="en-CA"/>
              </w:rPr>
            </w:pPr>
            <w:r w:rsidRPr="00980ABB">
              <w:rPr>
                <w:rFonts w:cs="Arial"/>
                <w:color w:val="000000"/>
                <w:lang w:eastAsia="en-CA"/>
              </w:rPr>
              <w:t>Nicolet</w:t>
            </w:r>
          </w:p>
        </w:tc>
      </w:tr>
      <w:tr w:rsidR="002B66B5" w:rsidRPr="00980ABB" w14:paraId="23FB65D9" w14:textId="77777777" w:rsidTr="007D2B65">
        <w:trPr>
          <w:trHeight w:val="300"/>
          <w:jc w:val="center"/>
        </w:trPr>
        <w:tc>
          <w:tcPr>
            <w:tcW w:w="3256" w:type="dxa"/>
            <w:shd w:val="clear" w:color="auto" w:fill="auto"/>
            <w:noWrap/>
            <w:vAlign w:val="bottom"/>
            <w:hideMark/>
          </w:tcPr>
          <w:p w14:paraId="791FA4DD"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4E04AA05" w14:textId="77777777" w:rsidR="002B66B5" w:rsidRPr="00980ABB" w:rsidRDefault="002B66B5" w:rsidP="004F6FB5">
            <w:pPr>
              <w:rPr>
                <w:rFonts w:cs="Arial"/>
                <w:color w:val="000000"/>
                <w:lang w:eastAsia="en-CA"/>
              </w:rPr>
            </w:pPr>
            <w:r w:rsidRPr="00980ABB">
              <w:rPr>
                <w:rFonts w:cs="Arial"/>
                <w:color w:val="000000"/>
                <w:lang w:eastAsia="en-CA"/>
              </w:rPr>
              <w:t>St-</w:t>
            </w:r>
            <w:proofErr w:type="spellStart"/>
            <w:r w:rsidRPr="00980ABB">
              <w:rPr>
                <w:rFonts w:cs="Arial"/>
                <w:color w:val="000000"/>
                <w:lang w:eastAsia="en-CA"/>
              </w:rPr>
              <w:t>Cyrille</w:t>
            </w:r>
            <w:proofErr w:type="spellEnd"/>
          </w:p>
        </w:tc>
      </w:tr>
      <w:tr w:rsidR="002B66B5" w:rsidRPr="00980ABB" w14:paraId="15B3E189" w14:textId="77777777" w:rsidTr="007D2B65">
        <w:trPr>
          <w:trHeight w:val="300"/>
          <w:jc w:val="center"/>
        </w:trPr>
        <w:tc>
          <w:tcPr>
            <w:tcW w:w="3256" w:type="dxa"/>
            <w:shd w:val="clear" w:color="auto" w:fill="auto"/>
            <w:noWrap/>
            <w:vAlign w:val="bottom"/>
            <w:hideMark/>
          </w:tcPr>
          <w:p w14:paraId="7E7EFC1C"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689ACCE8" w14:textId="77777777" w:rsidR="002B66B5" w:rsidRPr="00980ABB" w:rsidRDefault="002B66B5" w:rsidP="004F6FB5">
            <w:pPr>
              <w:rPr>
                <w:rFonts w:cs="Arial"/>
                <w:color w:val="000000"/>
                <w:lang w:eastAsia="en-CA"/>
              </w:rPr>
            </w:pPr>
            <w:r w:rsidRPr="00980ABB">
              <w:rPr>
                <w:rFonts w:cs="Arial"/>
                <w:color w:val="000000"/>
                <w:lang w:eastAsia="en-CA"/>
              </w:rPr>
              <w:t>St-Nazaire</w:t>
            </w:r>
          </w:p>
        </w:tc>
      </w:tr>
      <w:tr w:rsidR="002B66B5" w:rsidRPr="00980ABB" w14:paraId="4E71E0DC" w14:textId="77777777" w:rsidTr="007D2B65">
        <w:trPr>
          <w:trHeight w:val="300"/>
          <w:jc w:val="center"/>
        </w:trPr>
        <w:tc>
          <w:tcPr>
            <w:tcW w:w="3256" w:type="dxa"/>
            <w:shd w:val="clear" w:color="auto" w:fill="auto"/>
            <w:noWrap/>
            <w:vAlign w:val="bottom"/>
            <w:hideMark/>
          </w:tcPr>
          <w:p w14:paraId="30E004E9"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1D2924B4" w14:textId="77777777" w:rsidR="002B66B5" w:rsidRPr="00980ABB" w:rsidRDefault="002B66B5" w:rsidP="004F6FB5">
            <w:pPr>
              <w:rPr>
                <w:rFonts w:cs="Arial"/>
                <w:color w:val="000000"/>
                <w:lang w:eastAsia="en-CA"/>
              </w:rPr>
            </w:pPr>
            <w:r w:rsidRPr="00980ABB">
              <w:rPr>
                <w:rFonts w:cs="Arial"/>
                <w:color w:val="000000"/>
                <w:lang w:eastAsia="en-CA"/>
              </w:rPr>
              <w:t>Frontenac</w:t>
            </w:r>
          </w:p>
        </w:tc>
      </w:tr>
      <w:tr w:rsidR="002B66B5" w:rsidRPr="00980ABB" w14:paraId="1C573686" w14:textId="77777777" w:rsidTr="007D2B65">
        <w:trPr>
          <w:trHeight w:val="300"/>
          <w:jc w:val="center"/>
        </w:trPr>
        <w:tc>
          <w:tcPr>
            <w:tcW w:w="3256" w:type="dxa"/>
            <w:shd w:val="clear" w:color="auto" w:fill="auto"/>
            <w:noWrap/>
            <w:vAlign w:val="bottom"/>
            <w:hideMark/>
          </w:tcPr>
          <w:p w14:paraId="01CC3F1A"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139D807F" w14:textId="77777777" w:rsidR="002B66B5" w:rsidRPr="00980ABB" w:rsidRDefault="002B66B5" w:rsidP="004F6FB5">
            <w:pPr>
              <w:rPr>
                <w:rFonts w:cs="Arial"/>
                <w:color w:val="000000"/>
                <w:lang w:eastAsia="en-CA"/>
              </w:rPr>
            </w:pPr>
            <w:r w:rsidRPr="00980ABB">
              <w:rPr>
                <w:rFonts w:cs="Arial"/>
                <w:color w:val="000000"/>
                <w:lang w:eastAsia="en-CA"/>
              </w:rPr>
              <w:t>Woburn</w:t>
            </w:r>
          </w:p>
        </w:tc>
      </w:tr>
      <w:tr w:rsidR="002B66B5" w:rsidRPr="00980ABB" w14:paraId="6706BC4F" w14:textId="77777777" w:rsidTr="007D2B65">
        <w:trPr>
          <w:trHeight w:val="300"/>
          <w:jc w:val="center"/>
        </w:trPr>
        <w:tc>
          <w:tcPr>
            <w:tcW w:w="3256" w:type="dxa"/>
            <w:shd w:val="clear" w:color="auto" w:fill="auto"/>
            <w:noWrap/>
            <w:vAlign w:val="bottom"/>
            <w:hideMark/>
          </w:tcPr>
          <w:p w14:paraId="58D36781" w14:textId="77777777" w:rsidR="002B66B5" w:rsidRPr="00980ABB" w:rsidRDefault="002B66B5" w:rsidP="004F6FB5">
            <w:pPr>
              <w:rPr>
                <w:rFonts w:cs="Arial"/>
                <w:color w:val="000000"/>
                <w:lang w:eastAsia="en-CA"/>
              </w:rPr>
            </w:pPr>
            <w:r w:rsidRPr="00980ABB">
              <w:rPr>
                <w:rFonts w:cs="Arial"/>
                <w:color w:val="000000"/>
                <w:lang w:eastAsia="en-CA"/>
              </w:rPr>
              <w:t>Trois-Rivieres</w:t>
            </w:r>
          </w:p>
        </w:tc>
        <w:tc>
          <w:tcPr>
            <w:tcW w:w="4677" w:type="dxa"/>
            <w:shd w:val="clear" w:color="auto" w:fill="auto"/>
            <w:noWrap/>
            <w:vAlign w:val="bottom"/>
            <w:hideMark/>
          </w:tcPr>
          <w:p w14:paraId="41369BE0" w14:textId="77777777" w:rsidR="002B66B5" w:rsidRPr="00980ABB" w:rsidRDefault="002B66B5" w:rsidP="004F6FB5">
            <w:pPr>
              <w:rPr>
                <w:rFonts w:cs="Arial"/>
                <w:color w:val="000000"/>
                <w:lang w:eastAsia="en-CA"/>
              </w:rPr>
            </w:pPr>
            <w:r w:rsidRPr="00980ABB">
              <w:rPr>
                <w:rFonts w:cs="Arial"/>
                <w:color w:val="000000"/>
                <w:lang w:eastAsia="en-CA"/>
              </w:rPr>
              <w:t>La Tuque</w:t>
            </w:r>
          </w:p>
        </w:tc>
      </w:tr>
      <w:tr w:rsidR="002B66B5" w:rsidRPr="00980ABB" w14:paraId="06779C5B" w14:textId="77777777" w:rsidTr="007D2B65">
        <w:trPr>
          <w:trHeight w:val="300"/>
          <w:jc w:val="center"/>
        </w:trPr>
        <w:tc>
          <w:tcPr>
            <w:tcW w:w="3256" w:type="dxa"/>
            <w:shd w:val="clear" w:color="auto" w:fill="auto"/>
            <w:noWrap/>
            <w:vAlign w:val="bottom"/>
            <w:hideMark/>
          </w:tcPr>
          <w:p w14:paraId="08731E09"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4353F1FF" w14:textId="77777777" w:rsidR="002B66B5" w:rsidRPr="00980ABB" w:rsidRDefault="002B66B5" w:rsidP="004F6FB5">
            <w:pPr>
              <w:rPr>
                <w:rFonts w:cs="Arial"/>
                <w:color w:val="000000"/>
                <w:lang w:eastAsia="en-CA"/>
              </w:rPr>
            </w:pPr>
            <w:r w:rsidRPr="00980ABB">
              <w:rPr>
                <w:rFonts w:cs="Arial"/>
                <w:color w:val="000000"/>
                <w:lang w:eastAsia="en-CA"/>
              </w:rPr>
              <w:t>St-</w:t>
            </w:r>
            <w:proofErr w:type="spellStart"/>
            <w:r w:rsidRPr="00980ABB">
              <w:rPr>
                <w:rFonts w:cs="Arial"/>
                <w:color w:val="000000"/>
                <w:lang w:eastAsia="en-CA"/>
              </w:rPr>
              <w:t>Roch</w:t>
            </w:r>
            <w:proofErr w:type="spellEnd"/>
            <w:r w:rsidRPr="00980ABB">
              <w:rPr>
                <w:rFonts w:cs="Arial"/>
                <w:color w:val="000000"/>
                <w:lang w:eastAsia="en-CA"/>
              </w:rPr>
              <w:t>-de-</w:t>
            </w:r>
            <w:proofErr w:type="spellStart"/>
            <w:r w:rsidRPr="00980ABB">
              <w:rPr>
                <w:rFonts w:cs="Arial"/>
                <w:color w:val="000000"/>
                <w:lang w:eastAsia="en-CA"/>
              </w:rPr>
              <w:t>Mekinac</w:t>
            </w:r>
            <w:proofErr w:type="spellEnd"/>
          </w:p>
        </w:tc>
      </w:tr>
      <w:tr w:rsidR="002B66B5" w:rsidRPr="00980ABB" w14:paraId="3B9FEBF1" w14:textId="77777777" w:rsidTr="007D2B65">
        <w:trPr>
          <w:trHeight w:val="300"/>
          <w:jc w:val="center"/>
        </w:trPr>
        <w:tc>
          <w:tcPr>
            <w:tcW w:w="3256" w:type="dxa"/>
            <w:shd w:val="clear" w:color="auto" w:fill="auto"/>
            <w:noWrap/>
            <w:vAlign w:val="bottom"/>
            <w:hideMark/>
          </w:tcPr>
          <w:p w14:paraId="35B604EF"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22E80F4E" w14:textId="77777777" w:rsidR="002B66B5" w:rsidRPr="00980ABB" w:rsidRDefault="002B66B5" w:rsidP="004F6FB5">
            <w:pPr>
              <w:rPr>
                <w:rFonts w:cs="Arial"/>
                <w:color w:val="000000"/>
                <w:lang w:eastAsia="en-CA"/>
              </w:rPr>
            </w:pPr>
            <w:r w:rsidRPr="00980ABB">
              <w:rPr>
                <w:rFonts w:cs="Arial"/>
                <w:color w:val="000000"/>
                <w:lang w:eastAsia="en-CA"/>
              </w:rPr>
              <w:t>Aston-</w:t>
            </w:r>
            <w:proofErr w:type="spellStart"/>
            <w:r w:rsidRPr="00980ABB">
              <w:rPr>
                <w:rFonts w:cs="Arial"/>
                <w:color w:val="000000"/>
                <w:lang w:eastAsia="en-CA"/>
              </w:rPr>
              <w:t>Jonction</w:t>
            </w:r>
            <w:proofErr w:type="spellEnd"/>
          </w:p>
        </w:tc>
      </w:tr>
      <w:tr w:rsidR="002B66B5" w:rsidRPr="00980ABB" w14:paraId="4F9F46D8" w14:textId="77777777" w:rsidTr="007D2B65">
        <w:trPr>
          <w:trHeight w:val="300"/>
          <w:jc w:val="center"/>
        </w:trPr>
        <w:tc>
          <w:tcPr>
            <w:tcW w:w="3256" w:type="dxa"/>
            <w:shd w:val="clear" w:color="auto" w:fill="auto"/>
            <w:noWrap/>
            <w:vAlign w:val="bottom"/>
            <w:hideMark/>
          </w:tcPr>
          <w:p w14:paraId="012B56C5"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76AC6B5A" w14:textId="77777777" w:rsidR="002B66B5" w:rsidRPr="00980ABB" w:rsidRDefault="002B66B5" w:rsidP="004F6FB5">
            <w:pPr>
              <w:rPr>
                <w:rFonts w:cs="Arial"/>
                <w:color w:val="000000"/>
                <w:lang w:eastAsia="en-CA"/>
              </w:rPr>
            </w:pPr>
            <w:proofErr w:type="spellStart"/>
            <w:r w:rsidRPr="00980ABB">
              <w:rPr>
                <w:rFonts w:cs="Arial"/>
                <w:color w:val="000000"/>
                <w:lang w:eastAsia="en-CA"/>
              </w:rPr>
              <w:t>Becancour</w:t>
            </w:r>
            <w:proofErr w:type="spellEnd"/>
          </w:p>
        </w:tc>
      </w:tr>
      <w:tr w:rsidR="002B66B5" w:rsidRPr="00980ABB" w14:paraId="223F6147" w14:textId="77777777" w:rsidTr="007D2B65">
        <w:trPr>
          <w:trHeight w:val="300"/>
          <w:jc w:val="center"/>
        </w:trPr>
        <w:tc>
          <w:tcPr>
            <w:tcW w:w="3256" w:type="dxa"/>
            <w:shd w:val="clear" w:color="auto" w:fill="auto"/>
            <w:noWrap/>
            <w:vAlign w:val="bottom"/>
            <w:hideMark/>
          </w:tcPr>
          <w:p w14:paraId="2C6DA81C"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05D6F345" w14:textId="77777777" w:rsidR="002B66B5" w:rsidRPr="00980ABB" w:rsidRDefault="002B66B5" w:rsidP="004F6FB5">
            <w:pPr>
              <w:rPr>
                <w:rFonts w:cs="Arial"/>
                <w:color w:val="000000"/>
                <w:lang w:eastAsia="en-CA"/>
              </w:rPr>
            </w:pPr>
            <w:r w:rsidRPr="00980ABB">
              <w:rPr>
                <w:rFonts w:cs="Arial"/>
                <w:color w:val="000000"/>
                <w:lang w:eastAsia="en-CA"/>
              </w:rPr>
              <w:t>Gentilly</w:t>
            </w:r>
          </w:p>
        </w:tc>
      </w:tr>
      <w:tr w:rsidR="002B66B5" w:rsidRPr="00980ABB" w14:paraId="674935F8" w14:textId="77777777" w:rsidTr="007D2B65">
        <w:trPr>
          <w:trHeight w:val="300"/>
          <w:jc w:val="center"/>
        </w:trPr>
        <w:tc>
          <w:tcPr>
            <w:tcW w:w="3256" w:type="dxa"/>
            <w:shd w:val="clear" w:color="auto" w:fill="auto"/>
            <w:noWrap/>
            <w:vAlign w:val="bottom"/>
            <w:hideMark/>
          </w:tcPr>
          <w:p w14:paraId="7483B802"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7C370F0C" w14:textId="77777777" w:rsidR="002B66B5" w:rsidRPr="00980ABB" w:rsidRDefault="002B66B5" w:rsidP="004F6FB5">
            <w:pPr>
              <w:rPr>
                <w:rFonts w:cs="Arial"/>
                <w:color w:val="000000"/>
                <w:lang w:eastAsia="en-CA"/>
              </w:rPr>
            </w:pPr>
            <w:r w:rsidRPr="00980ABB">
              <w:rPr>
                <w:rFonts w:cs="Arial"/>
                <w:color w:val="000000"/>
                <w:lang w:eastAsia="en-CA"/>
              </w:rPr>
              <w:t>Manseau</w:t>
            </w:r>
          </w:p>
        </w:tc>
      </w:tr>
      <w:tr w:rsidR="002B66B5" w:rsidRPr="00980ABB" w14:paraId="00124981" w14:textId="77777777" w:rsidTr="007D2B65">
        <w:trPr>
          <w:trHeight w:val="300"/>
          <w:jc w:val="center"/>
        </w:trPr>
        <w:tc>
          <w:tcPr>
            <w:tcW w:w="3256" w:type="dxa"/>
            <w:shd w:val="clear" w:color="auto" w:fill="auto"/>
            <w:noWrap/>
            <w:vAlign w:val="bottom"/>
            <w:hideMark/>
          </w:tcPr>
          <w:p w14:paraId="7EA8599C"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1B82B2CE" w14:textId="77777777" w:rsidR="002B66B5" w:rsidRPr="00980ABB" w:rsidRDefault="002B66B5" w:rsidP="004F6FB5">
            <w:pPr>
              <w:rPr>
                <w:rFonts w:cs="Arial"/>
                <w:color w:val="000000"/>
                <w:lang w:eastAsia="en-CA"/>
              </w:rPr>
            </w:pPr>
            <w:r w:rsidRPr="00980ABB">
              <w:rPr>
                <w:rFonts w:cs="Arial"/>
                <w:color w:val="000000"/>
                <w:lang w:eastAsia="en-CA"/>
              </w:rPr>
              <w:t>St-Celestin</w:t>
            </w:r>
          </w:p>
        </w:tc>
      </w:tr>
      <w:tr w:rsidR="002B66B5" w:rsidRPr="00980ABB" w14:paraId="500E1A7C" w14:textId="77777777" w:rsidTr="007D2B65">
        <w:trPr>
          <w:trHeight w:val="300"/>
          <w:jc w:val="center"/>
        </w:trPr>
        <w:tc>
          <w:tcPr>
            <w:tcW w:w="3256" w:type="dxa"/>
            <w:shd w:val="clear" w:color="auto" w:fill="auto"/>
            <w:noWrap/>
            <w:vAlign w:val="bottom"/>
            <w:hideMark/>
          </w:tcPr>
          <w:p w14:paraId="589A83F9"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3AC5C472" w14:textId="77777777" w:rsidR="002B66B5" w:rsidRPr="00980ABB" w:rsidRDefault="002B66B5" w:rsidP="004F6FB5">
            <w:pPr>
              <w:rPr>
                <w:rFonts w:cs="Arial"/>
                <w:color w:val="000000"/>
                <w:lang w:eastAsia="en-CA"/>
              </w:rPr>
            </w:pPr>
            <w:r w:rsidRPr="00980ABB">
              <w:rPr>
                <w:rFonts w:cs="Arial"/>
                <w:color w:val="000000"/>
                <w:lang w:eastAsia="en-CA"/>
              </w:rPr>
              <w:t>St-Gregoire</w:t>
            </w:r>
          </w:p>
        </w:tc>
      </w:tr>
      <w:tr w:rsidR="002B66B5" w:rsidRPr="00980ABB" w14:paraId="0AB10C26" w14:textId="77777777" w:rsidTr="007D2B65">
        <w:trPr>
          <w:trHeight w:val="300"/>
          <w:jc w:val="center"/>
        </w:trPr>
        <w:tc>
          <w:tcPr>
            <w:tcW w:w="3256" w:type="dxa"/>
            <w:shd w:val="clear" w:color="auto" w:fill="auto"/>
            <w:noWrap/>
            <w:vAlign w:val="bottom"/>
            <w:hideMark/>
          </w:tcPr>
          <w:p w14:paraId="481AF56B"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4D45D2B3" w14:textId="77777777" w:rsidR="002B66B5" w:rsidRPr="00980ABB" w:rsidRDefault="002B66B5" w:rsidP="004F6FB5">
            <w:pPr>
              <w:rPr>
                <w:rFonts w:cs="Arial"/>
                <w:color w:val="000000"/>
                <w:lang w:eastAsia="en-CA"/>
              </w:rPr>
            </w:pPr>
            <w:r w:rsidRPr="00980ABB">
              <w:rPr>
                <w:rFonts w:cs="Arial"/>
                <w:color w:val="000000"/>
                <w:lang w:eastAsia="en-CA"/>
              </w:rPr>
              <w:t>St-Leonard-</w:t>
            </w:r>
            <w:proofErr w:type="spellStart"/>
            <w:r w:rsidRPr="00980ABB">
              <w:rPr>
                <w:rFonts w:cs="Arial"/>
                <w:color w:val="000000"/>
                <w:lang w:eastAsia="en-CA"/>
              </w:rPr>
              <w:t>d'Aston</w:t>
            </w:r>
            <w:proofErr w:type="spellEnd"/>
          </w:p>
        </w:tc>
      </w:tr>
      <w:tr w:rsidR="002B66B5" w:rsidRPr="00980ABB" w14:paraId="56227785" w14:textId="77777777" w:rsidTr="007D2B65">
        <w:trPr>
          <w:trHeight w:val="300"/>
          <w:jc w:val="center"/>
        </w:trPr>
        <w:tc>
          <w:tcPr>
            <w:tcW w:w="3256" w:type="dxa"/>
            <w:shd w:val="clear" w:color="auto" w:fill="auto"/>
            <w:noWrap/>
            <w:vAlign w:val="bottom"/>
            <w:hideMark/>
          </w:tcPr>
          <w:p w14:paraId="452BCF97"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3CC7C021" w14:textId="77777777" w:rsidR="002B66B5" w:rsidRPr="00980ABB" w:rsidRDefault="002B66B5" w:rsidP="004F6FB5">
            <w:pPr>
              <w:rPr>
                <w:rFonts w:cs="Arial"/>
                <w:color w:val="000000"/>
                <w:lang w:eastAsia="en-CA"/>
              </w:rPr>
            </w:pPr>
            <w:r w:rsidRPr="00980ABB">
              <w:rPr>
                <w:rFonts w:cs="Arial"/>
                <w:color w:val="000000"/>
                <w:lang w:eastAsia="en-CA"/>
              </w:rPr>
              <w:t>St-</w:t>
            </w:r>
            <w:proofErr w:type="spellStart"/>
            <w:r w:rsidRPr="00980ABB">
              <w:rPr>
                <w:rFonts w:cs="Arial"/>
                <w:color w:val="000000"/>
                <w:lang w:eastAsia="en-CA"/>
              </w:rPr>
              <w:t>Sylvere</w:t>
            </w:r>
            <w:proofErr w:type="spellEnd"/>
          </w:p>
        </w:tc>
      </w:tr>
      <w:tr w:rsidR="002B66B5" w:rsidRPr="00980ABB" w14:paraId="340AAFCB" w14:textId="77777777" w:rsidTr="007D2B65">
        <w:trPr>
          <w:trHeight w:val="300"/>
          <w:jc w:val="center"/>
        </w:trPr>
        <w:tc>
          <w:tcPr>
            <w:tcW w:w="3256" w:type="dxa"/>
            <w:shd w:val="clear" w:color="auto" w:fill="auto"/>
            <w:noWrap/>
            <w:vAlign w:val="bottom"/>
            <w:hideMark/>
          </w:tcPr>
          <w:p w14:paraId="035018BD"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32D1C1F5" w14:textId="77777777" w:rsidR="002B66B5" w:rsidRPr="00980ABB" w:rsidRDefault="002B66B5" w:rsidP="004F6FB5">
            <w:pPr>
              <w:rPr>
                <w:rFonts w:cs="Arial"/>
                <w:color w:val="000000"/>
                <w:lang w:eastAsia="en-CA"/>
              </w:rPr>
            </w:pPr>
            <w:r w:rsidRPr="00980ABB">
              <w:rPr>
                <w:rFonts w:cs="Arial"/>
                <w:color w:val="000000"/>
                <w:lang w:eastAsia="en-CA"/>
              </w:rPr>
              <w:t>St-Wenceslas</w:t>
            </w:r>
          </w:p>
        </w:tc>
      </w:tr>
      <w:tr w:rsidR="002B66B5" w:rsidRPr="00980ABB" w14:paraId="2F6C8287" w14:textId="77777777" w:rsidTr="007D2B65">
        <w:trPr>
          <w:trHeight w:val="300"/>
          <w:jc w:val="center"/>
        </w:trPr>
        <w:tc>
          <w:tcPr>
            <w:tcW w:w="3256" w:type="dxa"/>
            <w:shd w:val="clear" w:color="auto" w:fill="auto"/>
            <w:noWrap/>
            <w:vAlign w:val="bottom"/>
            <w:hideMark/>
          </w:tcPr>
          <w:p w14:paraId="1906DCC9"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3750BCEC" w14:textId="77777777" w:rsidR="002B66B5" w:rsidRPr="00980ABB" w:rsidRDefault="002B66B5" w:rsidP="004F6FB5">
            <w:pPr>
              <w:rPr>
                <w:rFonts w:cs="Arial"/>
                <w:color w:val="000000"/>
                <w:lang w:eastAsia="en-CA"/>
              </w:rPr>
            </w:pPr>
            <w:r w:rsidRPr="00980ABB">
              <w:rPr>
                <w:rFonts w:cs="Arial"/>
                <w:color w:val="000000"/>
                <w:lang w:eastAsia="en-CA"/>
              </w:rPr>
              <w:t>Ste-Angele</w:t>
            </w:r>
          </w:p>
        </w:tc>
      </w:tr>
      <w:tr w:rsidR="002B66B5" w:rsidRPr="00980ABB" w14:paraId="321342B5" w14:textId="77777777" w:rsidTr="007D2B65">
        <w:trPr>
          <w:trHeight w:val="300"/>
          <w:jc w:val="center"/>
        </w:trPr>
        <w:tc>
          <w:tcPr>
            <w:tcW w:w="3256" w:type="dxa"/>
            <w:shd w:val="clear" w:color="auto" w:fill="auto"/>
            <w:noWrap/>
            <w:vAlign w:val="bottom"/>
            <w:hideMark/>
          </w:tcPr>
          <w:p w14:paraId="70D831E2"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30FE97D3" w14:textId="77777777" w:rsidR="002B66B5" w:rsidRPr="00980ABB" w:rsidRDefault="002B66B5" w:rsidP="004F6FB5">
            <w:pPr>
              <w:rPr>
                <w:rFonts w:cs="Arial"/>
                <w:color w:val="000000"/>
                <w:lang w:eastAsia="en-CA"/>
              </w:rPr>
            </w:pPr>
            <w:r w:rsidRPr="00980ABB">
              <w:rPr>
                <w:rFonts w:cs="Arial"/>
                <w:color w:val="000000"/>
                <w:lang w:eastAsia="en-CA"/>
              </w:rPr>
              <w:t>Ste-Eulalie</w:t>
            </w:r>
          </w:p>
        </w:tc>
      </w:tr>
      <w:tr w:rsidR="002B66B5" w:rsidRPr="00980ABB" w14:paraId="3FDC1FA4" w14:textId="77777777" w:rsidTr="007D2B65">
        <w:trPr>
          <w:trHeight w:val="300"/>
          <w:jc w:val="center"/>
        </w:trPr>
        <w:tc>
          <w:tcPr>
            <w:tcW w:w="3256" w:type="dxa"/>
            <w:shd w:val="clear" w:color="auto" w:fill="auto"/>
            <w:noWrap/>
            <w:vAlign w:val="bottom"/>
            <w:hideMark/>
          </w:tcPr>
          <w:p w14:paraId="27F2F76B" w14:textId="77777777" w:rsidR="002B66B5" w:rsidRPr="00980ABB" w:rsidRDefault="002B66B5" w:rsidP="004F6FB5">
            <w:pPr>
              <w:rPr>
                <w:rFonts w:cs="Arial"/>
                <w:color w:val="000000"/>
                <w:lang w:eastAsia="en-CA"/>
              </w:rPr>
            </w:pPr>
            <w:r w:rsidRPr="00980ABB">
              <w:rPr>
                <w:rFonts w:cs="Arial"/>
                <w:color w:val="000000"/>
                <w:lang w:eastAsia="en-CA"/>
              </w:rPr>
              <w:t>Trois-Rivieres - TBC</w:t>
            </w:r>
          </w:p>
        </w:tc>
        <w:tc>
          <w:tcPr>
            <w:tcW w:w="4677" w:type="dxa"/>
            <w:shd w:val="clear" w:color="auto" w:fill="auto"/>
            <w:noWrap/>
            <w:vAlign w:val="bottom"/>
            <w:hideMark/>
          </w:tcPr>
          <w:p w14:paraId="2F0A794C" w14:textId="77777777" w:rsidR="002B66B5" w:rsidRPr="00980ABB" w:rsidRDefault="002B66B5" w:rsidP="004F6FB5">
            <w:pPr>
              <w:rPr>
                <w:rFonts w:cs="Arial"/>
                <w:color w:val="000000"/>
                <w:lang w:eastAsia="en-CA"/>
              </w:rPr>
            </w:pPr>
            <w:r w:rsidRPr="00980ABB">
              <w:rPr>
                <w:rFonts w:cs="Arial"/>
                <w:color w:val="000000"/>
                <w:lang w:eastAsia="en-CA"/>
              </w:rPr>
              <w:t>Ste-Gertrude</w:t>
            </w:r>
          </w:p>
        </w:tc>
      </w:tr>
      <w:tr w:rsidR="002B66B5" w:rsidRPr="00980ABB" w14:paraId="59DA6D1A" w14:textId="77777777" w:rsidTr="007D2B65">
        <w:trPr>
          <w:trHeight w:val="300"/>
          <w:jc w:val="center"/>
        </w:trPr>
        <w:tc>
          <w:tcPr>
            <w:tcW w:w="3256" w:type="dxa"/>
            <w:shd w:val="clear" w:color="auto" w:fill="auto"/>
            <w:noWrap/>
            <w:vAlign w:val="bottom"/>
            <w:hideMark/>
          </w:tcPr>
          <w:p w14:paraId="7AB6B7E8"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4EBA3D9C" w14:textId="77777777" w:rsidR="002B66B5" w:rsidRPr="00980ABB" w:rsidRDefault="002B66B5" w:rsidP="004F6FB5">
            <w:pPr>
              <w:rPr>
                <w:rFonts w:cs="Arial"/>
                <w:color w:val="000000"/>
                <w:lang w:eastAsia="en-CA"/>
              </w:rPr>
            </w:pPr>
            <w:r w:rsidRPr="00980ABB">
              <w:rPr>
                <w:rFonts w:cs="Arial"/>
                <w:color w:val="000000"/>
                <w:lang w:eastAsia="en-CA"/>
              </w:rPr>
              <w:t>Ste-Marie-de-Blandford</w:t>
            </w:r>
          </w:p>
        </w:tc>
      </w:tr>
      <w:tr w:rsidR="002B66B5" w:rsidRPr="00980ABB" w14:paraId="04509F1E" w14:textId="77777777" w:rsidTr="007D2B65">
        <w:trPr>
          <w:trHeight w:val="300"/>
          <w:jc w:val="center"/>
        </w:trPr>
        <w:tc>
          <w:tcPr>
            <w:tcW w:w="3256" w:type="dxa"/>
            <w:shd w:val="clear" w:color="auto" w:fill="auto"/>
            <w:noWrap/>
            <w:vAlign w:val="bottom"/>
            <w:hideMark/>
          </w:tcPr>
          <w:p w14:paraId="2B9859B6"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0EB657BD" w14:textId="77777777" w:rsidR="002B66B5" w:rsidRPr="00980ABB" w:rsidRDefault="002B66B5" w:rsidP="004F6FB5">
            <w:pPr>
              <w:rPr>
                <w:rFonts w:cs="Arial"/>
                <w:color w:val="000000"/>
                <w:lang w:eastAsia="en-CA"/>
              </w:rPr>
            </w:pPr>
            <w:proofErr w:type="spellStart"/>
            <w:r w:rsidRPr="00980ABB">
              <w:rPr>
                <w:rFonts w:cs="Arial"/>
                <w:color w:val="000000"/>
                <w:lang w:eastAsia="en-CA"/>
              </w:rPr>
              <w:t>Arthabaska</w:t>
            </w:r>
            <w:proofErr w:type="spellEnd"/>
          </w:p>
        </w:tc>
      </w:tr>
      <w:tr w:rsidR="002B66B5" w:rsidRPr="00980ABB" w14:paraId="047043D0" w14:textId="77777777" w:rsidTr="007D2B65">
        <w:trPr>
          <w:trHeight w:val="300"/>
          <w:jc w:val="center"/>
        </w:trPr>
        <w:tc>
          <w:tcPr>
            <w:tcW w:w="3256" w:type="dxa"/>
            <w:shd w:val="clear" w:color="auto" w:fill="auto"/>
            <w:noWrap/>
            <w:vAlign w:val="bottom"/>
            <w:hideMark/>
          </w:tcPr>
          <w:p w14:paraId="23F4F0E1"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06C9BD4F" w14:textId="77777777" w:rsidR="002B66B5" w:rsidRPr="00980ABB" w:rsidRDefault="002B66B5" w:rsidP="004F6FB5">
            <w:pPr>
              <w:rPr>
                <w:rFonts w:cs="Arial"/>
                <w:color w:val="000000"/>
                <w:lang w:eastAsia="en-CA"/>
              </w:rPr>
            </w:pPr>
            <w:r w:rsidRPr="00980ABB">
              <w:rPr>
                <w:rFonts w:cs="Arial"/>
                <w:color w:val="000000"/>
                <w:lang w:eastAsia="en-CA"/>
              </w:rPr>
              <w:t>Chesterville</w:t>
            </w:r>
          </w:p>
        </w:tc>
      </w:tr>
      <w:tr w:rsidR="002B66B5" w:rsidRPr="00980ABB" w14:paraId="3A9DF07E" w14:textId="77777777" w:rsidTr="007D2B65">
        <w:trPr>
          <w:trHeight w:val="300"/>
          <w:jc w:val="center"/>
        </w:trPr>
        <w:tc>
          <w:tcPr>
            <w:tcW w:w="3256" w:type="dxa"/>
            <w:shd w:val="clear" w:color="auto" w:fill="auto"/>
            <w:noWrap/>
            <w:vAlign w:val="bottom"/>
            <w:hideMark/>
          </w:tcPr>
          <w:p w14:paraId="61E63A4F"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857C7EF" w14:textId="77777777" w:rsidR="002B66B5" w:rsidRPr="00980ABB" w:rsidRDefault="002B66B5" w:rsidP="004F6FB5">
            <w:pPr>
              <w:rPr>
                <w:rFonts w:cs="Arial"/>
                <w:color w:val="000000"/>
                <w:lang w:eastAsia="en-CA"/>
              </w:rPr>
            </w:pPr>
            <w:proofErr w:type="spellStart"/>
            <w:r w:rsidRPr="00980ABB">
              <w:rPr>
                <w:rFonts w:cs="Arial"/>
                <w:color w:val="000000"/>
                <w:lang w:eastAsia="en-CA"/>
              </w:rPr>
              <w:t>Daveluyville</w:t>
            </w:r>
            <w:proofErr w:type="spellEnd"/>
          </w:p>
        </w:tc>
      </w:tr>
      <w:tr w:rsidR="002B66B5" w:rsidRPr="00980ABB" w14:paraId="72BC39ED" w14:textId="77777777" w:rsidTr="007D2B65">
        <w:trPr>
          <w:trHeight w:val="300"/>
          <w:jc w:val="center"/>
        </w:trPr>
        <w:tc>
          <w:tcPr>
            <w:tcW w:w="3256" w:type="dxa"/>
            <w:shd w:val="clear" w:color="auto" w:fill="auto"/>
            <w:noWrap/>
            <w:vAlign w:val="bottom"/>
            <w:hideMark/>
          </w:tcPr>
          <w:p w14:paraId="581FF55A"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D1466E5" w14:textId="77777777" w:rsidR="002B66B5" w:rsidRPr="00980ABB" w:rsidRDefault="002B66B5" w:rsidP="004F6FB5">
            <w:pPr>
              <w:rPr>
                <w:rFonts w:cs="Arial"/>
                <w:color w:val="000000"/>
                <w:lang w:eastAsia="en-CA"/>
              </w:rPr>
            </w:pPr>
            <w:r w:rsidRPr="00980ABB">
              <w:rPr>
                <w:rFonts w:cs="Arial"/>
                <w:color w:val="000000"/>
                <w:lang w:eastAsia="en-CA"/>
              </w:rPr>
              <w:t>Ham-Nord</w:t>
            </w:r>
          </w:p>
        </w:tc>
      </w:tr>
      <w:tr w:rsidR="002B66B5" w:rsidRPr="00980ABB" w14:paraId="299A1AEF" w14:textId="77777777" w:rsidTr="007D2B65">
        <w:trPr>
          <w:trHeight w:val="300"/>
          <w:jc w:val="center"/>
        </w:trPr>
        <w:tc>
          <w:tcPr>
            <w:tcW w:w="3256" w:type="dxa"/>
            <w:shd w:val="clear" w:color="auto" w:fill="auto"/>
            <w:noWrap/>
            <w:vAlign w:val="bottom"/>
            <w:hideMark/>
          </w:tcPr>
          <w:p w14:paraId="3A073807"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41FD32FE" w14:textId="77777777" w:rsidR="002B66B5" w:rsidRPr="00980ABB" w:rsidRDefault="002B66B5" w:rsidP="004F6FB5">
            <w:pPr>
              <w:rPr>
                <w:rFonts w:cs="Arial"/>
                <w:color w:val="000000"/>
                <w:lang w:eastAsia="en-CA"/>
              </w:rPr>
            </w:pPr>
            <w:proofErr w:type="spellStart"/>
            <w:r w:rsidRPr="00980ABB">
              <w:rPr>
                <w:rFonts w:cs="Arial"/>
                <w:color w:val="000000"/>
                <w:lang w:eastAsia="en-CA"/>
              </w:rPr>
              <w:t>Norbertville</w:t>
            </w:r>
            <w:proofErr w:type="spellEnd"/>
          </w:p>
        </w:tc>
      </w:tr>
      <w:tr w:rsidR="002B66B5" w:rsidRPr="00980ABB" w14:paraId="21EDCA9F" w14:textId="77777777" w:rsidTr="007D2B65">
        <w:trPr>
          <w:trHeight w:val="300"/>
          <w:jc w:val="center"/>
        </w:trPr>
        <w:tc>
          <w:tcPr>
            <w:tcW w:w="3256" w:type="dxa"/>
            <w:shd w:val="clear" w:color="auto" w:fill="auto"/>
            <w:noWrap/>
            <w:vAlign w:val="bottom"/>
            <w:hideMark/>
          </w:tcPr>
          <w:p w14:paraId="18080271"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065264B3" w14:textId="77777777" w:rsidR="002B66B5" w:rsidRPr="00980ABB" w:rsidRDefault="002B66B5" w:rsidP="004F6FB5">
            <w:pPr>
              <w:rPr>
                <w:rFonts w:cs="Arial"/>
                <w:color w:val="000000"/>
                <w:lang w:eastAsia="en-CA"/>
              </w:rPr>
            </w:pPr>
            <w:r w:rsidRPr="00980ABB">
              <w:rPr>
                <w:rFonts w:cs="Arial"/>
                <w:color w:val="000000"/>
                <w:lang w:eastAsia="en-CA"/>
              </w:rPr>
              <w:t>Princeville</w:t>
            </w:r>
          </w:p>
        </w:tc>
      </w:tr>
      <w:tr w:rsidR="002B66B5" w:rsidRPr="00980ABB" w14:paraId="3BA7DD22" w14:textId="77777777" w:rsidTr="007D2B65">
        <w:trPr>
          <w:trHeight w:val="300"/>
          <w:jc w:val="center"/>
        </w:trPr>
        <w:tc>
          <w:tcPr>
            <w:tcW w:w="3256" w:type="dxa"/>
            <w:shd w:val="clear" w:color="auto" w:fill="auto"/>
            <w:noWrap/>
            <w:vAlign w:val="bottom"/>
            <w:hideMark/>
          </w:tcPr>
          <w:p w14:paraId="3A82F3F4"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4CD5A857" w14:textId="77777777" w:rsidR="002B66B5" w:rsidRPr="00980ABB" w:rsidRDefault="002B66B5" w:rsidP="004F6FB5">
            <w:pPr>
              <w:rPr>
                <w:rFonts w:cs="Arial"/>
                <w:color w:val="000000"/>
                <w:lang w:eastAsia="en-CA"/>
              </w:rPr>
            </w:pPr>
            <w:proofErr w:type="spellStart"/>
            <w:r w:rsidRPr="00980ABB">
              <w:rPr>
                <w:rFonts w:cs="Arial"/>
                <w:color w:val="000000"/>
                <w:lang w:eastAsia="en-CA"/>
              </w:rPr>
              <w:t>Tingwick</w:t>
            </w:r>
            <w:proofErr w:type="spellEnd"/>
          </w:p>
        </w:tc>
      </w:tr>
      <w:tr w:rsidR="002B66B5" w:rsidRPr="00980ABB" w14:paraId="216C0E1A" w14:textId="77777777" w:rsidTr="007D2B65">
        <w:trPr>
          <w:trHeight w:val="300"/>
          <w:jc w:val="center"/>
        </w:trPr>
        <w:tc>
          <w:tcPr>
            <w:tcW w:w="3256" w:type="dxa"/>
            <w:shd w:val="clear" w:color="auto" w:fill="auto"/>
            <w:noWrap/>
            <w:vAlign w:val="bottom"/>
            <w:hideMark/>
          </w:tcPr>
          <w:p w14:paraId="31DB3ECA"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43049244" w14:textId="77777777" w:rsidR="002B66B5" w:rsidRPr="00980ABB" w:rsidRDefault="002B66B5" w:rsidP="004F6FB5">
            <w:pPr>
              <w:rPr>
                <w:rFonts w:cs="Arial"/>
                <w:color w:val="000000"/>
                <w:lang w:eastAsia="en-CA"/>
              </w:rPr>
            </w:pPr>
            <w:proofErr w:type="spellStart"/>
            <w:r w:rsidRPr="00980ABB">
              <w:rPr>
                <w:rFonts w:cs="Arial"/>
                <w:color w:val="000000"/>
                <w:lang w:eastAsia="en-CA"/>
              </w:rPr>
              <w:t>Villeroy</w:t>
            </w:r>
            <w:proofErr w:type="spellEnd"/>
          </w:p>
        </w:tc>
      </w:tr>
      <w:tr w:rsidR="002B66B5" w:rsidRPr="00980ABB" w14:paraId="444448E1" w14:textId="77777777" w:rsidTr="007D2B65">
        <w:trPr>
          <w:trHeight w:val="300"/>
          <w:jc w:val="center"/>
        </w:trPr>
        <w:tc>
          <w:tcPr>
            <w:tcW w:w="3256" w:type="dxa"/>
            <w:shd w:val="clear" w:color="auto" w:fill="auto"/>
            <w:noWrap/>
            <w:vAlign w:val="bottom"/>
            <w:hideMark/>
          </w:tcPr>
          <w:p w14:paraId="4965B54A"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DE8BA69" w14:textId="77777777" w:rsidR="002B66B5" w:rsidRPr="00980ABB" w:rsidRDefault="002B66B5" w:rsidP="004F6FB5">
            <w:pPr>
              <w:rPr>
                <w:rFonts w:cs="Arial"/>
                <w:color w:val="000000"/>
                <w:lang w:eastAsia="en-CA"/>
              </w:rPr>
            </w:pPr>
            <w:r w:rsidRPr="00980ABB">
              <w:rPr>
                <w:rFonts w:cs="Arial"/>
                <w:color w:val="000000"/>
                <w:lang w:eastAsia="en-CA"/>
              </w:rPr>
              <w:t>Charette</w:t>
            </w:r>
          </w:p>
        </w:tc>
      </w:tr>
      <w:tr w:rsidR="002B66B5" w:rsidRPr="00980ABB" w14:paraId="57506C89" w14:textId="77777777" w:rsidTr="007D2B65">
        <w:trPr>
          <w:trHeight w:val="300"/>
          <w:jc w:val="center"/>
        </w:trPr>
        <w:tc>
          <w:tcPr>
            <w:tcW w:w="3256" w:type="dxa"/>
            <w:shd w:val="clear" w:color="auto" w:fill="auto"/>
            <w:noWrap/>
            <w:vAlign w:val="bottom"/>
            <w:hideMark/>
          </w:tcPr>
          <w:p w14:paraId="0AACA773"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1CA093BD" w14:textId="77777777" w:rsidR="002B66B5" w:rsidRPr="00980ABB" w:rsidRDefault="002B66B5" w:rsidP="004F6FB5">
            <w:pPr>
              <w:rPr>
                <w:rFonts w:cs="Arial"/>
                <w:color w:val="000000"/>
                <w:lang w:eastAsia="en-CA"/>
              </w:rPr>
            </w:pPr>
            <w:r w:rsidRPr="00980ABB">
              <w:rPr>
                <w:rFonts w:cs="Arial"/>
                <w:color w:val="000000"/>
                <w:lang w:eastAsia="en-CA"/>
              </w:rPr>
              <w:t>Saint-Alexis-Des-</w:t>
            </w:r>
            <w:proofErr w:type="spellStart"/>
            <w:r w:rsidRPr="00980ABB">
              <w:rPr>
                <w:rFonts w:cs="Arial"/>
                <w:color w:val="000000"/>
                <w:lang w:eastAsia="en-CA"/>
              </w:rPr>
              <w:t>Monts</w:t>
            </w:r>
            <w:proofErr w:type="spellEnd"/>
          </w:p>
        </w:tc>
      </w:tr>
      <w:tr w:rsidR="002B66B5" w:rsidRPr="00980ABB" w14:paraId="5D7933A9" w14:textId="77777777" w:rsidTr="007D2B65">
        <w:trPr>
          <w:trHeight w:val="300"/>
          <w:jc w:val="center"/>
        </w:trPr>
        <w:tc>
          <w:tcPr>
            <w:tcW w:w="3256" w:type="dxa"/>
            <w:shd w:val="clear" w:color="auto" w:fill="auto"/>
            <w:noWrap/>
            <w:vAlign w:val="bottom"/>
            <w:hideMark/>
          </w:tcPr>
          <w:p w14:paraId="4360AA6C"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6E76C53A" w14:textId="77777777" w:rsidR="002B66B5" w:rsidRPr="00980ABB" w:rsidRDefault="002B66B5" w:rsidP="004F6FB5">
            <w:pPr>
              <w:rPr>
                <w:rFonts w:cs="Arial"/>
                <w:color w:val="000000"/>
                <w:lang w:eastAsia="en-CA"/>
              </w:rPr>
            </w:pPr>
            <w:r w:rsidRPr="00980ABB">
              <w:rPr>
                <w:rFonts w:cs="Arial"/>
                <w:color w:val="000000"/>
                <w:lang w:eastAsia="en-CA"/>
              </w:rPr>
              <w:t>Saint-</w:t>
            </w:r>
            <w:proofErr w:type="spellStart"/>
            <w:r w:rsidRPr="00980ABB">
              <w:rPr>
                <w:rFonts w:cs="Arial"/>
                <w:color w:val="000000"/>
                <w:lang w:eastAsia="en-CA"/>
              </w:rPr>
              <w:t>Barnabe</w:t>
            </w:r>
            <w:proofErr w:type="spellEnd"/>
          </w:p>
        </w:tc>
      </w:tr>
      <w:tr w:rsidR="002B66B5" w:rsidRPr="00980ABB" w14:paraId="49E31F6D" w14:textId="77777777" w:rsidTr="007D2B65">
        <w:trPr>
          <w:trHeight w:val="300"/>
          <w:jc w:val="center"/>
        </w:trPr>
        <w:tc>
          <w:tcPr>
            <w:tcW w:w="3256" w:type="dxa"/>
            <w:shd w:val="clear" w:color="auto" w:fill="auto"/>
            <w:noWrap/>
            <w:vAlign w:val="bottom"/>
            <w:hideMark/>
          </w:tcPr>
          <w:p w14:paraId="0DBFC253"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108E9B29" w14:textId="77777777" w:rsidR="002B66B5" w:rsidRPr="00980ABB" w:rsidRDefault="002B66B5" w:rsidP="004F6FB5">
            <w:pPr>
              <w:rPr>
                <w:rFonts w:cs="Arial"/>
                <w:color w:val="000000"/>
                <w:lang w:eastAsia="en-CA"/>
              </w:rPr>
            </w:pPr>
            <w:r w:rsidRPr="00980ABB">
              <w:rPr>
                <w:rFonts w:cs="Arial"/>
                <w:color w:val="000000"/>
                <w:lang w:eastAsia="en-CA"/>
              </w:rPr>
              <w:t>Saint-Paulin</w:t>
            </w:r>
          </w:p>
        </w:tc>
      </w:tr>
      <w:tr w:rsidR="002B66B5" w:rsidRPr="00980ABB" w14:paraId="481302F6" w14:textId="77777777" w:rsidTr="007D2B65">
        <w:trPr>
          <w:trHeight w:val="300"/>
          <w:jc w:val="center"/>
        </w:trPr>
        <w:tc>
          <w:tcPr>
            <w:tcW w:w="3256" w:type="dxa"/>
            <w:shd w:val="clear" w:color="auto" w:fill="auto"/>
            <w:noWrap/>
            <w:vAlign w:val="bottom"/>
            <w:hideMark/>
          </w:tcPr>
          <w:p w14:paraId="293986E5"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1EF8C10E" w14:textId="77777777" w:rsidR="002B66B5" w:rsidRPr="00980ABB" w:rsidRDefault="002B66B5" w:rsidP="004F6FB5">
            <w:pPr>
              <w:rPr>
                <w:rFonts w:cs="Arial"/>
                <w:color w:val="000000"/>
                <w:lang w:eastAsia="en-CA"/>
              </w:rPr>
            </w:pPr>
            <w:r w:rsidRPr="00980ABB">
              <w:rPr>
                <w:rFonts w:cs="Arial"/>
                <w:color w:val="000000"/>
                <w:lang w:eastAsia="en-CA"/>
              </w:rPr>
              <w:t>Amos</w:t>
            </w:r>
          </w:p>
        </w:tc>
      </w:tr>
      <w:tr w:rsidR="002B66B5" w:rsidRPr="00980ABB" w14:paraId="24C28027" w14:textId="77777777" w:rsidTr="007D2B65">
        <w:trPr>
          <w:trHeight w:val="300"/>
          <w:jc w:val="center"/>
        </w:trPr>
        <w:tc>
          <w:tcPr>
            <w:tcW w:w="3256" w:type="dxa"/>
            <w:shd w:val="clear" w:color="auto" w:fill="auto"/>
            <w:noWrap/>
            <w:vAlign w:val="bottom"/>
            <w:hideMark/>
          </w:tcPr>
          <w:p w14:paraId="1C657F25"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7CCB77DE" w14:textId="77777777" w:rsidR="002B66B5" w:rsidRPr="00980ABB" w:rsidRDefault="002B66B5" w:rsidP="004F6FB5">
            <w:pPr>
              <w:rPr>
                <w:rFonts w:cs="Arial"/>
                <w:color w:val="000000"/>
                <w:lang w:eastAsia="en-CA"/>
              </w:rPr>
            </w:pPr>
            <w:proofErr w:type="spellStart"/>
            <w:r w:rsidRPr="00980ABB">
              <w:rPr>
                <w:rFonts w:cs="Arial"/>
                <w:color w:val="000000"/>
                <w:lang w:eastAsia="en-CA"/>
              </w:rPr>
              <w:t>Angliers</w:t>
            </w:r>
            <w:proofErr w:type="spellEnd"/>
          </w:p>
        </w:tc>
      </w:tr>
      <w:tr w:rsidR="002B66B5" w:rsidRPr="00980ABB" w14:paraId="1601B590" w14:textId="77777777" w:rsidTr="007D2B65">
        <w:trPr>
          <w:trHeight w:val="300"/>
          <w:jc w:val="center"/>
        </w:trPr>
        <w:tc>
          <w:tcPr>
            <w:tcW w:w="3256" w:type="dxa"/>
            <w:shd w:val="clear" w:color="auto" w:fill="auto"/>
            <w:noWrap/>
            <w:vAlign w:val="bottom"/>
            <w:hideMark/>
          </w:tcPr>
          <w:p w14:paraId="54BB1F6D"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29B16879" w14:textId="77777777" w:rsidR="002B66B5" w:rsidRPr="00980ABB" w:rsidRDefault="002B66B5" w:rsidP="004F6FB5">
            <w:pPr>
              <w:rPr>
                <w:rFonts w:cs="Arial"/>
                <w:color w:val="000000"/>
                <w:lang w:eastAsia="en-CA"/>
              </w:rPr>
            </w:pPr>
            <w:proofErr w:type="spellStart"/>
            <w:r w:rsidRPr="00980ABB">
              <w:rPr>
                <w:rFonts w:cs="Arial"/>
                <w:color w:val="000000"/>
                <w:lang w:eastAsia="en-CA"/>
              </w:rPr>
              <w:t>Barraute</w:t>
            </w:r>
            <w:proofErr w:type="spellEnd"/>
          </w:p>
        </w:tc>
      </w:tr>
      <w:tr w:rsidR="002B66B5" w:rsidRPr="00980ABB" w14:paraId="23ADE810" w14:textId="77777777" w:rsidTr="007D2B65">
        <w:trPr>
          <w:trHeight w:val="300"/>
          <w:jc w:val="center"/>
        </w:trPr>
        <w:tc>
          <w:tcPr>
            <w:tcW w:w="3256" w:type="dxa"/>
            <w:shd w:val="clear" w:color="auto" w:fill="auto"/>
            <w:noWrap/>
            <w:vAlign w:val="bottom"/>
            <w:hideMark/>
          </w:tcPr>
          <w:p w14:paraId="5A9F135A"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23B64CD2" w14:textId="77777777" w:rsidR="002B66B5" w:rsidRPr="00980ABB" w:rsidRDefault="002B66B5" w:rsidP="004F6FB5">
            <w:pPr>
              <w:rPr>
                <w:rFonts w:cs="Arial"/>
                <w:color w:val="000000"/>
                <w:lang w:eastAsia="en-CA"/>
              </w:rPr>
            </w:pPr>
            <w:r w:rsidRPr="00980ABB">
              <w:rPr>
                <w:rFonts w:cs="Arial"/>
                <w:color w:val="000000"/>
                <w:lang w:eastAsia="en-CA"/>
              </w:rPr>
              <w:t>Bearn</w:t>
            </w:r>
          </w:p>
        </w:tc>
      </w:tr>
      <w:tr w:rsidR="002B66B5" w:rsidRPr="00980ABB" w14:paraId="30AA49D2" w14:textId="77777777" w:rsidTr="007D2B65">
        <w:trPr>
          <w:trHeight w:val="300"/>
          <w:jc w:val="center"/>
        </w:trPr>
        <w:tc>
          <w:tcPr>
            <w:tcW w:w="3256" w:type="dxa"/>
            <w:shd w:val="clear" w:color="auto" w:fill="auto"/>
            <w:noWrap/>
            <w:vAlign w:val="bottom"/>
            <w:hideMark/>
          </w:tcPr>
          <w:p w14:paraId="61AC6422"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2D8A60A4" w14:textId="77777777" w:rsidR="002B66B5" w:rsidRPr="00980ABB" w:rsidRDefault="002B66B5" w:rsidP="004F6FB5">
            <w:pPr>
              <w:rPr>
                <w:rFonts w:cs="Arial"/>
                <w:color w:val="000000"/>
                <w:lang w:eastAsia="en-CA"/>
              </w:rPr>
            </w:pPr>
            <w:proofErr w:type="spellStart"/>
            <w:r w:rsidRPr="00980ABB">
              <w:rPr>
                <w:rFonts w:cs="Arial"/>
                <w:color w:val="000000"/>
                <w:lang w:eastAsia="en-CA"/>
              </w:rPr>
              <w:t>Beaucanton</w:t>
            </w:r>
            <w:proofErr w:type="spellEnd"/>
          </w:p>
        </w:tc>
      </w:tr>
      <w:tr w:rsidR="002B66B5" w:rsidRPr="00980ABB" w14:paraId="0ADE4CF6" w14:textId="77777777" w:rsidTr="007D2B65">
        <w:trPr>
          <w:trHeight w:val="300"/>
          <w:jc w:val="center"/>
        </w:trPr>
        <w:tc>
          <w:tcPr>
            <w:tcW w:w="3256" w:type="dxa"/>
            <w:shd w:val="clear" w:color="auto" w:fill="auto"/>
            <w:noWrap/>
            <w:vAlign w:val="bottom"/>
            <w:hideMark/>
          </w:tcPr>
          <w:p w14:paraId="0FDED9C1"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73547A22" w14:textId="77777777" w:rsidR="002B66B5" w:rsidRPr="00980ABB" w:rsidRDefault="002B66B5" w:rsidP="004F6FB5">
            <w:pPr>
              <w:rPr>
                <w:rFonts w:cs="Arial"/>
                <w:color w:val="000000"/>
                <w:lang w:eastAsia="en-CA"/>
              </w:rPr>
            </w:pPr>
            <w:proofErr w:type="spellStart"/>
            <w:r w:rsidRPr="00980ABB">
              <w:rPr>
                <w:rFonts w:cs="Arial"/>
                <w:color w:val="000000"/>
                <w:lang w:eastAsia="en-CA"/>
              </w:rPr>
              <w:t>Belleterre</w:t>
            </w:r>
            <w:proofErr w:type="spellEnd"/>
          </w:p>
        </w:tc>
      </w:tr>
      <w:tr w:rsidR="002B66B5" w:rsidRPr="00980ABB" w14:paraId="340E8048" w14:textId="77777777" w:rsidTr="007D2B65">
        <w:trPr>
          <w:trHeight w:val="300"/>
          <w:jc w:val="center"/>
        </w:trPr>
        <w:tc>
          <w:tcPr>
            <w:tcW w:w="3256" w:type="dxa"/>
            <w:shd w:val="clear" w:color="auto" w:fill="auto"/>
            <w:noWrap/>
            <w:vAlign w:val="bottom"/>
            <w:hideMark/>
          </w:tcPr>
          <w:p w14:paraId="0D3B2E58"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326DA98E" w14:textId="77777777" w:rsidR="002B66B5" w:rsidRPr="00980ABB" w:rsidRDefault="002B66B5" w:rsidP="004F6FB5">
            <w:pPr>
              <w:rPr>
                <w:rFonts w:cs="Arial"/>
                <w:color w:val="000000"/>
                <w:lang w:eastAsia="en-CA"/>
              </w:rPr>
            </w:pPr>
            <w:r w:rsidRPr="00980ABB">
              <w:rPr>
                <w:rFonts w:cs="Arial"/>
                <w:color w:val="000000"/>
                <w:lang w:eastAsia="en-CA"/>
              </w:rPr>
              <w:t>Cadillac</w:t>
            </w:r>
          </w:p>
        </w:tc>
      </w:tr>
      <w:tr w:rsidR="002B66B5" w:rsidRPr="00980ABB" w14:paraId="0CE0531B" w14:textId="77777777" w:rsidTr="007D2B65">
        <w:trPr>
          <w:trHeight w:val="300"/>
          <w:jc w:val="center"/>
        </w:trPr>
        <w:tc>
          <w:tcPr>
            <w:tcW w:w="3256" w:type="dxa"/>
            <w:shd w:val="clear" w:color="auto" w:fill="auto"/>
            <w:noWrap/>
            <w:vAlign w:val="bottom"/>
            <w:hideMark/>
          </w:tcPr>
          <w:p w14:paraId="2B5C1FE0"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083FA66D" w14:textId="77777777" w:rsidR="002B66B5" w:rsidRPr="00980ABB" w:rsidRDefault="002B66B5" w:rsidP="004F6FB5">
            <w:pPr>
              <w:rPr>
                <w:rFonts w:cs="Arial"/>
                <w:color w:val="000000"/>
                <w:lang w:eastAsia="en-CA"/>
              </w:rPr>
            </w:pPr>
            <w:proofErr w:type="spellStart"/>
            <w:r w:rsidRPr="00980ABB">
              <w:rPr>
                <w:rFonts w:cs="Arial"/>
                <w:color w:val="000000"/>
                <w:lang w:eastAsia="en-CA"/>
              </w:rPr>
              <w:t>Clericy</w:t>
            </w:r>
            <w:proofErr w:type="spellEnd"/>
          </w:p>
        </w:tc>
      </w:tr>
      <w:tr w:rsidR="002B66B5" w:rsidRPr="00980ABB" w14:paraId="54722C39" w14:textId="77777777" w:rsidTr="007D2B65">
        <w:trPr>
          <w:trHeight w:val="300"/>
          <w:jc w:val="center"/>
        </w:trPr>
        <w:tc>
          <w:tcPr>
            <w:tcW w:w="3256" w:type="dxa"/>
            <w:shd w:val="clear" w:color="auto" w:fill="auto"/>
            <w:noWrap/>
            <w:vAlign w:val="bottom"/>
            <w:hideMark/>
          </w:tcPr>
          <w:p w14:paraId="14E0EC6E"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13DB0597" w14:textId="77777777" w:rsidR="002B66B5" w:rsidRPr="00980ABB" w:rsidRDefault="002B66B5" w:rsidP="004F6FB5">
            <w:pPr>
              <w:rPr>
                <w:rFonts w:cs="Arial"/>
                <w:color w:val="000000"/>
                <w:lang w:eastAsia="en-CA"/>
              </w:rPr>
            </w:pPr>
            <w:proofErr w:type="spellStart"/>
            <w:r w:rsidRPr="00980ABB">
              <w:rPr>
                <w:rFonts w:cs="Arial"/>
                <w:color w:val="000000"/>
                <w:lang w:eastAsia="en-CA"/>
              </w:rPr>
              <w:t>Clova</w:t>
            </w:r>
            <w:proofErr w:type="spellEnd"/>
          </w:p>
        </w:tc>
      </w:tr>
      <w:tr w:rsidR="002B66B5" w:rsidRPr="00980ABB" w14:paraId="1A0E30EB" w14:textId="77777777" w:rsidTr="007D2B65">
        <w:trPr>
          <w:trHeight w:val="300"/>
          <w:jc w:val="center"/>
        </w:trPr>
        <w:tc>
          <w:tcPr>
            <w:tcW w:w="3256" w:type="dxa"/>
            <w:shd w:val="clear" w:color="auto" w:fill="auto"/>
            <w:noWrap/>
            <w:vAlign w:val="bottom"/>
            <w:hideMark/>
          </w:tcPr>
          <w:p w14:paraId="3B1773A7"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0DBCAB8E" w14:textId="77777777" w:rsidR="002B66B5" w:rsidRPr="00980ABB" w:rsidRDefault="002B66B5" w:rsidP="004F6FB5">
            <w:pPr>
              <w:rPr>
                <w:rFonts w:cs="Arial"/>
                <w:color w:val="000000"/>
                <w:lang w:eastAsia="en-CA"/>
              </w:rPr>
            </w:pPr>
            <w:proofErr w:type="spellStart"/>
            <w:r w:rsidRPr="00980ABB">
              <w:rPr>
                <w:rFonts w:cs="Arial"/>
                <w:color w:val="000000"/>
                <w:lang w:eastAsia="en-CA"/>
              </w:rPr>
              <w:t>Dubuisson</w:t>
            </w:r>
            <w:proofErr w:type="spellEnd"/>
          </w:p>
        </w:tc>
      </w:tr>
      <w:tr w:rsidR="002B66B5" w:rsidRPr="00980ABB" w14:paraId="05EBCBC3" w14:textId="77777777" w:rsidTr="007D2B65">
        <w:trPr>
          <w:trHeight w:val="300"/>
          <w:jc w:val="center"/>
        </w:trPr>
        <w:tc>
          <w:tcPr>
            <w:tcW w:w="3256" w:type="dxa"/>
            <w:shd w:val="clear" w:color="auto" w:fill="auto"/>
            <w:noWrap/>
            <w:vAlign w:val="bottom"/>
            <w:hideMark/>
          </w:tcPr>
          <w:p w14:paraId="2D77620B"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7F8FC16" w14:textId="77777777" w:rsidR="002B66B5" w:rsidRPr="00980ABB" w:rsidRDefault="002B66B5" w:rsidP="004F6FB5">
            <w:pPr>
              <w:rPr>
                <w:rFonts w:cs="Arial"/>
                <w:color w:val="000000"/>
                <w:lang w:eastAsia="en-CA"/>
              </w:rPr>
            </w:pPr>
            <w:proofErr w:type="spellStart"/>
            <w:r w:rsidRPr="00980ABB">
              <w:rPr>
                <w:rFonts w:cs="Arial"/>
                <w:color w:val="000000"/>
                <w:lang w:eastAsia="en-CA"/>
              </w:rPr>
              <w:t>Duparquet</w:t>
            </w:r>
            <w:proofErr w:type="spellEnd"/>
          </w:p>
        </w:tc>
      </w:tr>
      <w:tr w:rsidR="002B66B5" w:rsidRPr="00980ABB" w14:paraId="1A6982EC" w14:textId="77777777" w:rsidTr="007D2B65">
        <w:trPr>
          <w:trHeight w:val="300"/>
          <w:jc w:val="center"/>
        </w:trPr>
        <w:tc>
          <w:tcPr>
            <w:tcW w:w="3256" w:type="dxa"/>
            <w:shd w:val="clear" w:color="auto" w:fill="auto"/>
            <w:noWrap/>
            <w:vAlign w:val="bottom"/>
            <w:hideMark/>
          </w:tcPr>
          <w:p w14:paraId="41F49D4E"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60438C48" w14:textId="77777777" w:rsidR="002B66B5" w:rsidRPr="00980ABB" w:rsidRDefault="002B66B5" w:rsidP="004F6FB5">
            <w:pPr>
              <w:rPr>
                <w:rFonts w:cs="Arial"/>
                <w:color w:val="000000"/>
                <w:lang w:eastAsia="en-CA"/>
              </w:rPr>
            </w:pPr>
            <w:r w:rsidRPr="00980ABB">
              <w:rPr>
                <w:rFonts w:cs="Arial"/>
                <w:color w:val="000000"/>
                <w:lang w:eastAsia="en-CA"/>
              </w:rPr>
              <w:t>Dupuy</w:t>
            </w:r>
          </w:p>
        </w:tc>
      </w:tr>
      <w:tr w:rsidR="002B66B5" w:rsidRPr="00980ABB" w14:paraId="3A092B7D" w14:textId="77777777" w:rsidTr="007D2B65">
        <w:trPr>
          <w:trHeight w:val="300"/>
          <w:jc w:val="center"/>
        </w:trPr>
        <w:tc>
          <w:tcPr>
            <w:tcW w:w="3256" w:type="dxa"/>
            <w:shd w:val="clear" w:color="auto" w:fill="auto"/>
            <w:noWrap/>
            <w:vAlign w:val="bottom"/>
            <w:hideMark/>
          </w:tcPr>
          <w:p w14:paraId="5CD04643"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3D2470D3" w14:textId="77777777" w:rsidR="002B66B5" w:rsidRPr="00980ABB" w:rsidRDefault="002B66B5" w:rsidP="004F6FB5">
            <w:pPr>
              <w:rPr>
                <w:rFonts w:cs="Arial"/>
                <w:color w:val="000000"/>
                <w:lang w:eastAsia="en-CA"/>
              </w:rPr>
            </w:pPr>
            <w:r w:rsidRPr="00980ABB">
              <w:rPr>
                <w:rFonts w:cs="Arial"/>
                <w:color w:val="000000"/>
                <w:lang w:eastAsia="en-CA"/>
              </w:rPr>
              <w:t>Eastmain</w:t>
            </w:r>
          </w:p>
        </w:tc>
      </w:tr>
      <w:tr w:rsidR="002B66B5" w:rsidRPr="00980ABB" w14:paraId="6BC3FE2B" w14:textId="77777777" w:rsidTr="007D2B65">
        <w:trPr>
          <w:trHeight w:val="300"/>
          <w:jc w:val="center"/>
        </w:trPr>
        <w:tc>
          <w:tcPr>
            <w:tcW w:w="3256" w:type="dxa"/>
            <w:shd w:val="clear" w:color="auto" w:fill="auto"/>
            <w:noWrap/>
            <w:vAlign w:val="bottom"/>
            <w:hideMark/>
          </w:tcPr>
          <w:p w14:paraId="0CD63647"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10ECE96F" w14:textId="77777777" w:rsidR="002B66B5" w:rsidRPr="00980ABB" w:rsidRDefault="002B66B5" w:rsidP="004F6FB5">
            <w:pPr>
              <w:rPr>
                <w:rFonts w:cs="Arial"/>
                <w:color w:val="000000"/>
                <w:lang w:eastAsia="en-CA"/>
              </w:rPr>
            </w:pPr>
            <w:r w:rsidRPr="00980ABB">
              <w:rPr>
                <w:rFonts w:cs="Arial"/>
                <w:color w:val="000000"/>
                <w:lang w:eastAsia="en-CA"/>
              </w:rPr>
              <w:t>Eastmain 1</w:t>
            </w:r>
          </w:p>
        </w:tc>
      </w:tr>
      <w:tr w:rsidR="002B66B5" w:rsidRPr="00980ABB" w14:paraId="74554299" w14:textId="77777777" w:rsidTr="007D2B65">
        <w:trPr>
          <w:trHeight w:val="300"/>
          <w:jc w:val="center"/>
        </w:trPr>
        <w:tc>
          <w:tcPr>
            <w:tcW w:w="3256" w:type="dxa"/>
            <w:shd w:val="clear" w:color="auto" w:fill="auto"/>
            <w:noWrap/>
            <w:vAlign w:val="bottom"/>
            <w:hideMark/>
          </w:tcPr>
          <w:p w14:paraId="58FAB653"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25316DFD" w14:textId="77777777" w:rsidR="002B66B5" w:rsidRPr="00980ABB" w:rsidRDefault="002B66B5" w:rsidP="004F6FB5">
            <w:pPr>
              <w:rPr>
                <w:rFonts w:cs="Arial"/>
                <w:color w:val="000000"/>
                <w:lang w:eastAsia="en-CA"/>
              </w:rPr>
            </w:pPr>
            <w:r w:rsidRPr="00980ABB">
              <w:rPr>
                <w:rFonts w:cs="Arial"/>
                <w:color w:val="000000"/>
                <w:lang w:eastAsia="en-CA"/>
              </w:rPr>
              <w:t>Fabre</w:t>
            </w:r>
          </w:p>
        </w:tc>
      </w:tr>
      <w:tr w:rsidR="002B66B5" w:rsidRPr="00980ABB" w14:paraId="3F879475" w14:textId="77777777" w:rsidTr="007D2B65">
        <w:trPr>
          <w:trHeight w:val="300"/>
          <w:jc w:val="center"/>
        </w:trPr>
        <w:tc>
          <w:tcPr>
            <w:tcW w:w="3256" w:type="dxa"/>
            <w:shd w:val="clear" w:color="auto" w:fill="auto"/>
            <w:noWrap/>
            <w:vAlign w:val="bottom"/>
            <w:hideMark/>
          </w:tcPr>
          <w:p w14:paraId="05E8D08F"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4F95C3DB" w14:textId="77777777" w:rsidR="002B66B5" w:rsidRPr="00980ABB" w:rsidRDefault="002B66B5" w:rsidP="004F6FB5">
            <w:pPr>
              <w:rPr>
                <w:rFonts w:cs="Arial"/>
                <w:color w:val="000000"/>
                <w:lang w:eastAsia="en-CA"/>
              </w:rPr>
            </w:pPr>
            <w:proofErr w:type="spellStart"/>
            <w:r w:rsidRPr="00980ABB">
              <w:rPr>
                <w:rFonts w:cs="Arial"/>
                <w:color w:val="000000"/>
                <w:lang w:eastAsia="en-CA"/>
              </w:rPr>
              <w:t>Fugereville</w:t>
            </w:r>
            <w:proofErr w:type="spellEnd"/>
          </w:p>
        </w:tc>
      </w:tr>
      <w:tr w:rsidR="002B66B5" w:rsidRPr="00980ABB" w14:paraId="4E9BF875" w14:textId="77777777" w:rsidTr="007D2B65">
        <w:trPr>
          <w:trHeight w:val="300"/>
          <w:jc w:val="center"/>
        </w:trPr>
        <w:tc>
          <w:tcPr>
            <w:tcW w:w="3256" w:type="dxa"/>
            <w:shd w:val="clear" w:color="auto" w:fill="auto"/>
            <w:noWrap/>
            <w:vAlign w:val="bottom"/>
            <w:hideMark/>
          </w:tcPr>
          <w:p w14:paraId="4F57158F"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AE2EC9C" w14:textId="77777777" w:rsidR="002B66B5" w:rsidRPr="00980ABB" w:rsidRDefault="002B66B5" w:rsidP="004F6FB5">
            <w:pPr>
              <w:rPr>
                <w:rFonts w:cs="Arial"/>
                <w:color w:val="000000"/>
                <w:lang w:eastAsia="en-CA"/>
              </w:rPr>
            </w:pPr>
            <w:proofErr w:type="spellStart"/>
            <w:r w:rsidRPr="00980ABB">
              <w:rPr>
                <w:rFonts w:cs="Arial"/>
                <w:color w:val="000000"/>
                <w:lang w:eastAsia="en-CA"/>
              </w:rPr>
              <w:t>Joutel</w:t>
            </w:r>
            <w:proofErr w:type="spellEnd"/>
          </w:p>
        </w:tc>
      </w:tr>
      <w:tr w:rsidR="002B66B5" w:rsidRPr="00980ABB" w14:paraId="5F88896E" w14:textId="77777777" w:rsidTr="007D2B65">
        <w:trPr>
          <w:trHeight w:val="300"/>
          <w:jc w:val="center"/>
        </w:trPr>
        <w:tc>
          <w:tcPr>
            <w:tcW w:w="3256" w:type="dxa"/>
            <w:shd w:val="clear" w:color="auto" w:fill="auto"/>
            <w:noWrap/>
            <w:vAlign w:val="bottom"/>
            <w:hideMark/>
          </w:tcPr>
          <w:p w14:paraId="50978DE6"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612B91E3" w14:textId="77777777" w:rsidR="002B66B5" w:rsidRPr="00980ABB" w:rsidRDefault="002B66B5" w:rsidP="004F6FB5">
            <w:pPr>
              <w:rPr>
                <w:rFonts w:cs="Arial"/>
                <w:color w:val="000000"/>
                <w:lang w:eastAsia="en-CA"/>
              </w:rPr>
            </w:pPr>
            <w:r w:rsidRPr="00980ABB">
              <w:rPr>
                <w:rFonts w:cs="Arial"/>
                <w:color w:val="000000"/>
                <w:lang w:eastAsia="en-CA"/>
              </w:rPr>
              <w:t xml:space="preserve">La </w:t>
            </w:r>
            <w:proofErr w:type="spellStart"/>
            <w:r w:rsidRPr="00980ABB">
              <w:rPr>
                <w:rFonts w:cs="Arial"/>
                <w:color w:val="000000"/>
                <w:lang w:eastAsia="en-CA"/>
              </w:rPr>
              <w:t>Corne</w:t>
            </w:r>
            <w:proofErr w:type="spellEnd"/>
          </w:p>
        </w:tc>
      </w:tr>
      <w:tr w:rsidR="002B66B5" w:rsidRPr="00980ABB" w14:paraId="07830F0F" w14:textId="77777777" w:rsidTr="007D2B65">
        <w:trPr>
          <w:trHeight w:val="300"/>
          <w:jc w:val="center"/>
        </w:trPr>
        <w:tc>
          <w:tcPr>
            <w:tcW w:w="3256" w:type="dxa"/>
            <w:shd w:val="clear" w:color="auto" w:fill="auto"/>
            <w:noWrap/>
            <w:vAlign w:val="bottom"/>
            <w:hideMark/>
          </w:tcPr>
          <w:p w14:paraId="140D243E"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7342BD9" w14:textId="77777777" w:rsidR="002B66B5" w:rsidRPr="00980ABB" w:rsidRDefault="002B66B5" w:rsidP="004F6FB5">
            <w:pPr>
              <w:rPr>
                <w:rFonts w:cs="Arial"/>
                <w:color w:val="000000"/>
                <w:lang w:eastAsia="en-CA"/>
              </w:rPr>
            </w:pPr>
            <w:r w:rsidRPr="00980ABB">
              <w:rPr>
                <w:rFonts w:cs="Arial"/>
                <w:color w:val="000000"/>
                <w:lang w:eastAsia="en-CA"/>
              </w:rPr>
              <w:t>La Reine</w:t>
            </w:r>
          </w:p>
        </w:tc>
      </w:tr>
      <w:tr w:rsidR="002B66B5" w:rsidRPr="00980ABB" w14:paraId="73D73F00" w14:textId="77777777" w:rsidTr="007D2B65">
        <w:trPr>
          <w:trHeight w:val="300"/>
          <w:jc w:val="center"/>
        </w:trPr>
        <w:tc>
          <w:tcPr>
            <w:tcW w:w="3256" w:type="dxa"/>
            <w:shd w:val="clear" w:color="auto" w:fill="auto"/>
            <w:noWrap/>
            <w:vAlign w:val="bottom"/>
            <w:hideMark/>
          </w:tcPr>
          <w:p w14:paraId="49E56327"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0019AB8F" w14:textId="77777777" w:rsidR="002B66B5" w:rsidRPr="00980ABB" w:rsidRDefault="002B66B5" w:rsidP="004F6FB5">
            <w:pPr>
              <w:rPr>
                <w:rFonts w:cs="Arial"/>
                <w:color w:val="000000"/>
                <w:lang w:eastAsia="en-CA"/>
              </w:rPr>
            </w:pPr>
            <w:r w:rsidRPr="00980ABB">
              <w:rPr>
                <w:rFonts w:cs="Arial"/>
                <w:color w:val="000000"/>
                <w:lang w:eastAsia="en-CA"/>
              </w:rPr>
              <w:t>La Sarre</w:t>
            </w:r>
          </w:p>
        </w:tc>
      </w:tr>
      <w:tr w:rsidR="002B66B5" w:rsidRPr="00980ABB" w14:paraId="3CF1BA36" w14:textId="77777777" w:rsidTr="007D2B65">
        <w:trPr>
          <w:trHeight w:val="300"/>
          <w:jc w:val="center"/>
        </w:trPr>
        <w:tc>
          <w:tcPr>
            <w:tcW w:w="3256" w:type="dxa"/>
            <w:shd w:val="clear" w:color="auto" w:fill="auto"/>
            <w:noWrap/>
            <w:vAlign w:val="bottom"/>
            <w:hideMark/>
          </w:tcPr>
          <w:p w14:paraId="2398C9BB"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377FCD3F" w14:textId="77777777" w:rsidR="002B66B5" w:rsidRPr="00980ABB" w:rsidRDefault="002B66B5" w:rsidP="004F6FB5">
            <w:pPr>
              <w:rPr>
                <w:rFonts w:cs="Arial"/>
                <w:color w:val="000000"/>
                <w:lang w:eastAsia="en-CA"/>
              </w:rPr>
            </w:pPr>
            <w:r w:rsidRPr="00980ABB">
              <w:rPr>
                <w:rFonts w:cs="Arial"/>
                <w:color w:val="000000"/>
                <w:lang w:eastAsia="en-CA"/>
              </w:rPr>
              <w:t>Lac-Edouard</w:t>
            </w:r>
          </w:p>
        </w:tc>
      </w:tr>
      <w:tr w:rsidR="002B66B5" w:rsidRPr="00980ABB" w14:paraId="4F41947B" w14:textId="77777777" w:rsidTr="007D2B65">
        <w:trPr>
          <w:trHeight w:val="300"/>
          <w:jc w:val="center"/>
        </w:trPr>
        <w:tc>
          <w:tcPr>
            <w:tcW w:w="3256" w:type="dxa"/>
            <w:shd w:val="clear" w:color="auto" w:fill="auto"/>
            <w:noWrap/>
            <w:vAlign w:val="bottom"/>
            <w:hideMark/>
          </w:tcPr>
          <w:p w14:paraId="208178AB"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21FF03CD" w14:textId="77777777" w:rsidR="002B66B5" w:rsidRPr="00980ABB" w:rsidRDefault="002B66B5" w:rsidP="004F6FB5">
            <w:pPr>
              <w:rPr>
                <w:rFonts w:cs="Arial"/>
                <w:color w:val="000000"/>
                <w:lang w:eastAsia="en-CA"/>
              </w:rPr>
            </w:pPr>
            <w:proofErr w:type="spellStart"/>
            <w:r w:rsidRPr="00980ABB">
              <w:rPr>
                <w:rFonts w:cs="Arial"/>
                <w:color w:val="000000"/>
                <w:lang w:eastAsia="en-CA"/>
              </w:rPr>
              <w:t>Latulipe</w:t>
            </w:r>
            <w:proofErr w:type="spellEnd"/>
          </w:p>
        </w:tc>
      </w:tr>
      <w:tr w:rsidR="002B66B5" w:rsidRPr="00980ABB" w14:paraId="66CCF1CB" w14:textId="77777777" w:rsidTr="007D2B65">
        <w:trPr>
          <w:trHeight w:val="300"/>
          <w:jc w:val="center"/>
        </w:trPr>
        <w:tc>
          <w:tcPr>
            <w:tcW w:w="3256" w:type="dxa"/>
            <w:shd w:val="clear" w:color="auto" w:fill="auto"/>
            <w:noWrap/>
            <w:vAlign w:val="bottom"/>
            <w:hideMark/>
          </w:tcPr>
          <w:p w14:paraId="21EA17B0"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2C9B8F15" w14:textId="77777777" w:rsidR="002B66B5" w:rsidRPr="00980ABB" w:rsidRDefault="002B66B5" w:rsidP="004F6FB5">
            <w:pPr>
              <w:rPr>
                <w:rFonts w:cs="Arial"/>
                <w:color w:val="000000"/>
                <w:lang w:eastAsia="en-CA"/>
              </w:rPr>
            </w:pPr>
            <w:proofErr w:type="spellStart"/>
            <w:r w:rsidRPr="00980ABB">
              <w:rPr>
                <w:rFonts w:cs="Arial"/>
                <w:color w:val="000000"/>
                <w:lang w:eastAsia="en-CA"/>
              </w:rPr>
              <w:t>Laverlochere</w:t>
            </w:r>
            <w:proofErr w:type="spellEnd"/>
          </w:p>
        </w:tc>
      </w:tr>
      <w:tr w:rsidR="002B66B5" w:rsidRPr="00980ABB" w14:paraId="50D4E61E" w14:textId="77777777" w:rsidTr="007D2B65">
        <w:trPr>
          <w:trHeight w:val="300"/>
          <w:jc w:val="center"/>
        </w:trPr>
        <w:tc>
          <w:tcPr>
            <w:tcW w:w="3256" w:type="dxa"/>
            <w:shd w:val="clear" w:color="auto" w:fill="auto"/>
            <w:noWrap/>
            <w:vAlign w:val="bottom"/>
            <w:hideMark/>
          </w:tcPr>
          <w:p w14:paraId="5F64D86E"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3ACFCC14" w14:textId="77777777" w:rsidR="002B66B5" w:rsidRPr="00980ABB" w:rsidRDefault="002B66B5" w:rsidP="004F6FB5">
            <w:pPr>
              <w:rPr>
                <w:rFonts w:cs="Arial"/>
                <w:color w:val="000000"/>
                <w:lang w:eastAsia="en-CA"/>
              </w:rPr>
            </w:pPr>
            <w:r w:rsidRPr="00980ABB">
              <w:rPr>
                <w:rFonts w:cs="Arial"/>
                <w:color w:val="000000"/>
                <w:lang w:eastAsia="en-CA"/>
              </w:rPr>
              <w:t>Lebel-sur-</w:t>
            </w:r>
            <w:proofErr w:type="spellStart"/>
            <w:r w:rsidRPr="00980ABB">
              <w:rPr>
                <w:rFonts w:cs="Arial"/>
                <w:color w:val="000000"/>
                <w:lang w:eastAsia="en-CA"/>
              </w:rPr>
              <w:t>Quevillon</w:t>
            </w:r>
            <w:proofErr w:type="spellEnd"/>
          </w:p>
        </w:tc>
      </w:tr>
      <w:tr w:rsidR="002B66B5" w:rsidRPr="00980ABB" w14:paraId="7F757492" w14:textId="77777777" w:rsidTr="007D2B65">
        <w:trPr>
          <w:trHeight w:val="300"/>
          <w:jc w:val="center"/>
        </w:trPr>
        <w:tc>
          <w:tcPr>
            <w:tcW w:w="3256" w:type="dxa"/>
            <w:shd w:val="clear" w:color="auto" w:fill="auto"/>
            <w:noWrap/>
            <w:vAlign w:val="bottom"/>
            <w:hideMark/>
          </w:tcPr>
          <w:p w14:paraId="128CF859"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452033F1" w14:textId="77777777" w:rsidR="002B66B5" w:rsidRPr="00980ABB" w:rsidRDefault="002B66B5" w:rsidP="004F6FB5">
            <w:pPr>
              <w:rPr>
                <w:rFonts w:cs="Arial"/>
                <w:color w:val="000000"/>
                <w:lang w:eastAsia="en-CA"/>
              </w:rPr>
            </w:pPr>
            <w:proofErr w:type="spellStart"/>
            <w:r w:rsidRPr="00980ABB">
              <w:rPr>
                <w:rFonts w:cs="Arial"/>
                <w:color w:val="000000"/>
                <w:lang w:eastAsia="en-CA"/>
              </w:rPr>
              <w:t>Lorrainville</w:t>
            </w:r>
            <w:proofErr w:type="spellEnd"/>
          </w:p>
        </w:tc>
      </w:tr>
      <w:tr w:rsidR="002B66B5" w:rsidRPr="00980ABB" w14:paraId="4A98A8DC" w14:textId="77777777" w:rsidTr="007D2B65">
        <w:trPr>
          <w:trHeight w:val="300"/>
          <w:jc w:val="center"/>
        </w:trPr>
        <w:tc>
          <w:tcPr>
            <w:tcW w:w="3256" w:type="dxa"/>
            <w:shd w:val="clear" w:color="auto" w:fill="auto"/>
            <w:noWrap/>
            <w:vAlign w:val="bottom"/>
            <w:hideMark/>
          </w:tcPr>
          <w:p w14:paraId="580604F1"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79F86DC9" w14:textId="77777777" w:rsidR="002B66B5" w:rsidRPr="00980ABB" w:rsidRDefault="002B66B5" w:rsidP="004F6FB5">
            <w:pPr>
              <w:rPr>
                <w:rFonts w:cs="Arial"/>
                <w:color w:val="000000"/>
                <w:lang w:eastAsia="en-CA"/>
              </w:rPr>
            </w:pPr>
            <w:proofErr w:type="spellStart"/>
            <w:r w:rsidRPr="00980ABB">
              <w:rPr>
                <w:rFonts w:cs="Arial"/>
                <w:color w:val="000000"/>
                <w:lang w:eastAsia="en-CA"/>
              </w:rPr>
              <w:t>Louvicourt</w:t>
            </w:r>
            <w:proofErr w:type="spellEnd"/>
          </w:p>
        </w:tc>
      </w:tr>
      <w:tr w:rsidR="002B66B5" w:rsidRPr="00980ABB" w14:paraId="5680F6ED" w14:textId="77777777" w:rsidTr="007D2B65">
        <w:trPr>
          <w:trHeight w:val="300"/>
          <w:jc w:val="center"/>
        </w:trPr>
        <w:tc>
          <w:tcPr>
            <w:tcW w:w="3256" w:type="dxa"/>
            <w:shd w:val="clear" w:color="auto" w:fill="auto"/>
            <w:noWrap/>
            <w:vAlign w:val="bottom"/>
            <w:hideMark/>
          </w:tcPr>
          <w:p w14:paraId="5D92EF0A"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68E93AC8" w14:textId="77777777" w:rsidR="002B66B5" w:rsidRPr="00980ABB" w:rsidRDefault="002B66B5" w:rsidP="004F6FB5">
            <w:pPr>
              <w:rPr>
                <w:rFonts w:cs="Arial"/>
                <w:color w:val="000000"/>
                <w:lang w:eastAsia="en-CA"/>
              </w:rPr>
            </w:pPr>
            <w:proofErr w:type="spellStart"/>
            <w:r w:rsidRPr="00980ABB">
              <w:rPr>
                <w:rFonts w:cs="Arial"/>
                <w:color w:val="000000"/>
                <w:lang w:eastAsia="en-CA"/>
              </w:rPr>
              <w:t>Macamic</w:t>
            </w:r>
            <w:proofErr w:type="spellEnd"/>
          </w:p>
        </w:tc>
      </w:tr>
      <w:tr w:rsidR="002B66B5" w:rsidRPr="00980ABB" w14:paraId="2D36FBF6" w14:textId="77777777" w:rsidTr="007D2B65">
        <w:trPr>
          <w:trHeight w:val="300"/>
          <w:jc w:val="center"/>
        </w:trPr>
        <w:tc>
          <w:tcPr>
            <w:tcW w:w="3256" w:type="dxa"/>
            <w:shd w:val="clear" w:color="auto" w:fill="auto"/>
            <w:noWrap/>
            <w:vAlign w:val="bottom"/>
            <w:hideMark/>
          </w:tcPr>
          <w:p w14:paraId="2C8DCDFF"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72478B1" w14:textId="77777777" w:rsidR="002B66B5" w:rsidRPr="00980ABB" w:rsidRDefault="002B66B5" w:rsidP="004F6FB5">
            <w:pPr>
              <w:rPr>
                <w:rFonts w:cs="Arial"/>
                <w:color w:val="000000"/>
                <w:lang w:eastAsia="en-CA"/>
              </w:rPr>
            </w:pPr>
            <w:proofErr w:type="spellStart"/>
            <w:r w:rsidRPr="00980ABB">
              <w:rPr>
                <w:rFonts w:cs="Arial"/>
                <w:color w:val="000000"/>
                <w:lang w:eastAsia="en-CA"/>
              </w:rPr>
              <w:t>Malartic</w:t>
            </w:r>
            <w:proofErr w:type="spellEnd"/>
          </w:p>
        </w:tc>
      </w:tr>
      <w:tr w:rsidR="002B66B5" w:rsidRPr="00980ABB" w14:paraId="07FC2EA6" w14:textId="77777777" w:rsidTr="007D2B65">
        <w:trPr>
          <w:trHeight w:val="300"/>
          <w:jc w:val="center"/>
        </w:trPr>
        <w:tc>
          <w:tcPr>
            <w:tcW w:w="3256" w:type="dxa"/>
            <w:shd w:val="clear" w:color="auto" w:fill="auto"/>
            <w:noWrap/>
            <w:vAlign w:val="bottom"/>
            <w:hideMark/>
          </w:tcPr>
          <w:p w14:paraId="316CE828"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3A130D90" w14:textId="77777777" w:rsidR="002B66B5" w:rsidRPr="00980ABB" w:rsidRDefault="002B66B5" w:rsidP="004F6FB5">
            <w:pPr>
              <w:rPr>
                <w:rFonts w:cs="Arial"/>
                <w:color w:val="000000"/>
                <w:lang w:eastAsia="en-CA"/>
              </w:rPr>
            </w:pPr>
            <w:proofErr w:type="spellStart"/>
            <w:r w:rsidRPr="00980ABB">
              <w:rPr>
                <w:rFonts w:cs="Arial"/>
                <w:color w:val="000000"/>
                <w:lang w:eastAsia="en-CA"/>
              </w:rPr>
              <w:t>Matagami</w:t>
            </w:r>
            <w:proofErr w:type="spellEnd"/>
          </w:p>
        </w:tc>
      </w:tr>
      <w:tr w:rsidR="002B66B5" w:rsidRPr="00980ABB" w14:paraId="5FA4CBB6" w14:textId="77777777" w:rsidTr="007D2B65">
        <w:trPr>
          <w:trHeight w:val="300"/>
          <w:jc w:val="center"/>
        </w:trPr>
        <w:tc>
          <w:tcPr>
            <w:tcW w:w="3256" w:type="dxa"/>
            <w:shd w:val="clear" w:color="auto" w:fill="auto"/>
            <w:noWrap/>
            <w:vAlign w:val="bottom"/>
            <w:hideMark/>
          </w:tcPr>
          <w:p w14:paraId="709647E8"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0517290" w14:textId="77777777" w:rsidR="002B66B5" w:rsidRPr="00980ABB" w:rsidRDefault="002B66B5" w:rsidP="004F6FB5">
            <w:pPr>
              <w:rPr>
                <w:rFonts w:cs="Arial"/>
                <w:color w:val="000000"/>
                <w:lang w:eastAsia="en-CA"/>
              </w:rPr>
            </w:pPr>
            <w:proofErr w:type="spellStart"/>
            <w:r w:rsidRPr="00980ABB">
              <w:rPr>
                <w:rFonts w:cs="Arial"/>
                <w:color w:val="000000"/>
                <w:lang w:eastAsia="en-CA"/>
              </w:rPr>
              <w:t>Nedelec</w:t>
            </w:r>
            <w:proofErr w:type="spellEnd"/>
          </w:p>
        </w:tc>
      </w:tr>
      <w:tr w:rsidR="002B66B5" w:rsidRPr="00980ABB" w14:paraId="55ECEAB4" w14:textId="77777777" w:rsidTr="007D2B65">
        <w:trPr>
          <w:trHeight w:val="300"/>
          <w:jc w:val="center"/>
        </w:trPr>
        <w:tc>
          <w:tcPr>
            <w:tcW w:w="3256" w:type="dxa"/>
            <w:shd w:val="clear" w:color="auto" w:fill="auto"/>
            <w:noWrap/>
            <w:vAlign w:val="bottom"/>
            <w:hideMark/>
          </w:tcPr>
          <w:p w14:paraId="5027F74F"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284764A6" w14:textId="77777777" w:rsidR="002B66B5" w:rsidRPr="00980ABB" w:rsidRDefault="002B66B5" w:rsidP="004F6FB5">
            <w:pPr>
              <w:rPr>
                <w:rFonts w:cs="Arial"/>
                <w:color w:val="000000"/>
                <w:lang w:eastAsia="en-CA"/>
              </w:rPr>
            </w:pPr>
            <w:r w:rsidRPr="00980ABB">
              <w:rPr>
                <w:rFonts w:cs="Arial"/>
                <w:color w:val="000000"/>
                <w:lang w:eastAsia="en-CA"/>
              </w:rPr>
              <w:t>Nemaska</w:t>
            </w:r>
          </w:p>
        </w:tc>
      </w:tr>
      <w:tr w:rsidR="002B66B5" w:rsidRPr="00980ABB" w14:paraId="035A3A6B" w14:textId="77777777" w:rsidTr="007D2B65">
        <w:trPr>
          <w:trHeight w:val="300"/>
          <w:jc w:val="center"/>
        </w:trPr>
        <w:tc>
          <w:tcPr>
            <w:tcW w:w="3256" w:type="dxa"/>
            <w:shd w:val="clear" w:color="auto" w:fill="auto"/>
            <w:noWrap/>
            <w:vAlign w:val="bottom"/>
            <w:hideMark/>
          </w:tcPr>
          <w:p w14:paraId="7CF4D048"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6E752A4" w14:textId="77777777" w:rsidR="002B66B5" w:rsidRPr="00980ABB" w:rsidRDefault="002B66B5" w:rsidP="004F6FB5">
            <w:pPr>
              <w:rPr>
                <w:rFonts w:cs="Arial"/>
                <w:color w:val="000000"/>
                <w:lang w:eastAsia="en-CA"/>
              </w:rPr>
            </w:pPr>
            <w:proofErr w:type="spellStart"/>
            <w:r w:rsidRPr="00980ABB">
              <w:rPr>
                <w:rFonts w:cs="Arial"/>
                <w:color w:val="000000"/>
                <w:lang w:eastAsia="en-CA"/>
              </w:rPr>
              <w:t>Normetal</w:t>
            </w:r>
            <w:proofErr w:type="spellEnd"/>
          </w:p>
        </w:tc>
      </w:tr>
      <w:tr w:rsidR="002B66B5" w:rsidRPr="00980ABB" w14:paraId="175970CE" w14:textId="77777777" w:rsidTr="007D2B65">
        <w:trPr>
          <w:trHeight w:val="300"/>
          <w:jc w:val="center"/>
        </w:trPr>
        <w:tc>
          <w:tcPr>
            <w:tcW w:w="3256" w:type="dxa"/>
            <w:shd w:val="clear" w:color="auto" w:fill="auto"/>
            <w:noWrap/>
            <w:vAlign w:val="bottom"/>
            <w:hideMark/>
          </w:tcPr>
          <w:p w14:paraId="377FD05F"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3D699A83" w14:textId="77777777" w:rsidR="002B66B5" w:rsidRPr="00980ABB" w:rsidRDefault="002B66B5" w:rsidP="004F6FB5">
            <w:pPr>
              <w:rPr>
                <w:rFonts w:cs="Arial"/>
                <w:color w:val="000000"/>
                <w:lang w:eastAsia="en-CA"/>
              </w:rPr>
            </w:pPr>
            <w:r w:rsidRPr="00980ABB">
              <w:rPr>
                <w:rFonts w:cs="Arial"/>
                <w:color w:val="000000"/>
                <w:lang w:eastAsia="en-CA"/>
              </w:rPr>
              <w:t>Notre-Dame-du-Nord</w:t>
            </w:r>
          </w:p>
        </w:tc>
      </w:tr>
      <w:tr w:rsidR="002B66B5" w:rsidRPr="00980ABB" w14:paraId="167E67E0" w14:textId="77777777" w:rsidTr="007D2B65">
        <w:trPr>
          <w:trHeight w:val="300"/>
          <w:jc w:val="center"/>
        </w:trPr>
        <w:tc>
          <w:tcPr>
            <w:tcW w:w="3256" w:type="dxa"/>
            <w:shd w:val="clear" w:color="auto" w:fill="auto"/>
            <w:noWrap/>
            <w:vAlign w:val="bottom"/>
            <w:hideMark/>
          </w:tcPr>
          <w:p w14:paraId="5D4940D0"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5E484B52" w14:textId="77777777" w:rsidR="002B66B5" w:rsidRPr="00980ABB" w:rsidRDefault="002B66B5" w:rsidP="004F6FB5">
            <w:pPr>
              <w:rPr>
                <w:rFonts w:cs="Arial"/>
                <w:color w:val="000000"/>
                <w:lang w:eastAsia="en-CA"/>
              </w:rPr>
            </w:pPr>
            <w:proofErr w:type="spellStart"/>
            <w:r w:rsidRPr="00980ABB">
              <w:rPr>
                <w:rFonts w:cs="Arial"/>
                <w:color w:val="000000"/>
                <w:lang w:eastAsia="en-CA"/>
              </w:rPr>
              <w:t>Palmarolle</w:t>
            </w:r>
            <w:proofErr w:type="spellEnd"/>
          </w:p>
        </w:tc>
      </w:tr>
      <w:tr w:rsidR="002B66B5" w:rsidRPr="00980ABB" w14:paraId="4143DEF0" w14:textId="77777777" w:rsidTr="007D2B65">
        <w:trPr>
          <w:trHeight w:val="300"/>
          <w:jc w:val="center"/>
        </w:trPr>
        <w:tc>
          <w:tcPr>
            <w:tcW w:w="3256" w:type="dxa"/>
            <w:shd w:val="clear" w:color="auto" w:fill="auto"/>
            <w:noWrap/>
            <w:vAlign w:val="bottom"/>
            <w:hideMark/>
          </w:tcPr>
          <w:p w14:paraId="0A63C31C"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3040CEA2" w14:textId="77777777" w:rsidR="002B66B5" w:rsidRPr="00980ABB" w:rsidRDefault="002B66B5" w:rsidP="004F6FB5">
            <w:pPr>
              <w:rPr>
                <w:rFonts w:cs="Arial"/>
                <w:color w:val="000000"/>
                <w:lang w:eastAsia="en-CA"/>
              </w:rPr>
            </w:pPr>
            <w:r w:rsidRPr="00980ABB">
              <w:rPr>
                <w:rFonts w:cs="Arial"/>
                <w:color w:val="000000"/>
                <w:lang w:eastAsia="en-CA"/>
              </w:rPr>
              <w:t>Parc De La Verendrye</w:t>
            </w:r>
          </w:p>
        </w:tc>
      </w:tr>
      <w:tr w:rsidR="002B66B5" w:rsidRPr="00980ABB" w14:paraId="3F9F04C8" w14:textId="77777777" w:rsidTr="007D2B65">
        <w:trPr>
          <w:trHeight w:val="300"/>
          <w:jc w:val="center"/>
        </w:trPr>
        <w:tc>
          <w:tcPr>
            <w:tcW w:w="3256" w:type="dxa"/>
            <w:shd w:val="clear" w:color="auto" w:fill="auto"/>
            <w:noWrap/>
            <w:vAlign w:val="bottom"/>
            <w:hideMark/>
          </w:tcPr>
          <w:p w14:paraId="63CC7EF8" w14:textId="77777777" w:rsidR="002B66B5" w:rsidRPr="00980ABB" w:rsidRDefault="002B66B5" w:rsidP="004F6FB5">
            <w:pPr>
              <w:rPr>
                <w:rFonts w:cs="Arial"/>
                <w:color w:val="000000"/>
                <w:lang w:eastAsia="en-CA"/>
              </w:rPr>
            </w:pPr>
            <w:r w:rsidRPr="00980ABB">
              <w:rPr>
                <w:rFonts w:cs="Arial"/>
                <w:color w:val="000000"/>
                <w:lang w:eastAsia="en-CA"/>
              </w:rPr>
              <w:t>Val-D'or</w:t>
            </w:r>
          </w:p>
        </w:tc>
        <w:tc>
          <w:tcPr>
            <w:tcW w:w="4677" w:type="dxa"/>
            <w:shd w:val="clear" w:color="auto" w:fill="auto"/>
            <w:noWrap/>
            <w:vAlign w:val="bottom"/>
            <w:hideMark/>
          </w:tcPr>
          <w:p w14:paraId="372FCB82" w14:textId="77777777" w:rsidR="002B66B5" w:rsidRPr="00980ABB" w:rsidRDefault="002B66B5" w:rsidP="004F6FB5">
            <w:pPr>
              <w:rPr>
                <w:rFonts w:cs="Arial"/>
                <w:color w:val="000000"/>
                <w:lang w:eastAsia="en-CA"/>
              </w:rPr>
            </w:pPr>
            <w:r w:rsidRPr="00980ABB">
              <w:rPr>
                <w:rFonts w:cs="Arial"/>
                <w:color w:val="000000"/>
                <w:lang w:eastAsia="en-CA"/>
              </w:rPr>
              <w:t>Parent</w:t>
            </w:r>
          </w:p>
        </w:tc>
      </w:tr>
      <w:tr w:rsidR="002B66B5" w:rsidRPr="00980ABB" w14:paraId="1128FE92" w14:textId="77777777" w:rsidTr="007D2B65">
        <w:trPr>
          <w:trHeight w:val="300"/>
          <w:jc w:val="center"/>
        </w:trPr>
        <w:tc>
          <w:tcPr>
            <w:tcW w:w="3256" w:type="dxa"/>
            <w:shd w:val="clear" w:color="auto" w:fill="auto"/>
            <w:noWrap/>
            <w:vAlign w:val="bottom"/>
            <w:hideMark/>
          </w:tcPr>
          <w:p w14:paraId="52873C3B" w14:textId="77777777" w:rsidR="002B66B5" w:rsidRPr="00980ABB" w:rsidRDefault="002B66B5" w:rsidP="004F6FB5">
            <w:pPr>
              <w:rPr>
                <w:rFonts w:cs="Arial"/>
                <w:color w:val="000000"/>
                <w:lang w:eastAsia="en-CA"/>
              </w:rPr>
            </w:pPr>
            <w:r w:rsidRPr="00980ABB">
              <w:rPr>
                <w:rFonts w:cs="Arial"/>
                <w:color w:val="000000"/>
                <w:lang w:eastAsia="en-CA"/>
              </w:rPr>
              <w:t>Victoriaville</w:t>
            </w:r>
          </w:p>
        </w:tc>
        <w:tc>
          <w:tcPr>
            <w:tcW w:w="4677" w:type="dxa"/>
            <w:shd w:val="clear" w:color="auto" w:fill="auto"/>
            <w:noWrap/>
            <w:vAlign w:val="bottom"/>
            <w:hideMark/>
          </w:tcPr>
          <w:p w14:paraId="291E7987" w14:textId="77777777" w:rsidR="002B66B5" w:rsidRPr="00980ABB" w:rsidRDefault="002B66B5" w:rsidP="004F6FB5">
            <w:pPr>
              <w:rPr>
                <w:rFonts w:cs="Arial"/>
                <w:color w:val="000000"/>
                <w:lang w:eastAsia="en-CA"/>
              </w:rPr>
            </w:pPr>
            <w:proofErr w:type="spellStart"/>
            <w:r w:rsidRPr="00980ABB">
              <w:rPr>
                <w:rFonts w:cs="Arial"/>
                <w:color w:val="000000"/>
                <w:lang w:eastAsia="en-CA"/>
              </w:rPr>
              <w:t>Remigny</w:t>
            </w:r>
            <w:proofErr w:type="spellEnd"/>
          </w:p>
        </w:tc>
      </w:tr>
      <w:tr w:rsidR="002B66B5" w:rsidRPr="00980ABB" w14:paraId="06F5AE8D" w14:textId="77777777" w:rsidTr="007D2B65">
        <w:trPr>
          <w:trHeight w:val="300"/>
          <w:jc w:val="center"/>
        </w:trPr>
        <w:tc>
          <w:tcPr>
            <w:tcW w:w="3256" w:type="dxa"/>
            <w:shd w:val="clear" w:color="auto" w:fill="auto"/>
            <w:noWrap/>
            <w:vAlign w:val="bottom"/>
            <w:hideMark/>
          </w:tcPr>
          <w:p w14:paraId="6CBAE84D" w14:textId="77777777" w:rsidR="002B66B5" w:rsidRPr="00980ABB" w:rsidRDefault="002B66B5" w:rsidP="004F6FB5">
            <w:pPr>
              <w:rPr>
                <w:rFonts w:cs="Arial"/>
                <w:color w:val="000000"/>
                <w:lang w:eastAsia="en-CA"/>
              </w:rPr>
            </w:pPr>
            <w:r w:rsidRPr="00980ABB">
              <w:rPr>
                <w:rFonts w:cs="Arial"/>
                <w:color w:val="000000"/>
                <w:lang w:eastAsia="en-CA"/>
              </w:rPr>
              <w:t>Victoriaville</w:t>
            </w:r>
          </w:p>
        </w:tc>
        <w:tc>
          <w:tcPr>
            <w:tcW w:w="4677" w:type="dxa"/>
            <w:shd w:val="clear" w:color="auto" w:fill="auto"/>
            <w:noWrap/>
            <w:vAlign w:val="bottom"/>
            <w:hideMark/>
          </w:tcPr>
          <w:p w14:paraId="596EB3D4" w14:textId="77777777" w:rsidR="002B66B5" w:rsidRPr="00980ABB" w:rsidRDefault="002B66B5" w:rsidP="004F6FB5">
            <w:pPr>
              <w:rPr>
                <w:rFonts w:cs="Arial"/>
                <w:color w:val="000000"/>
                <w:lang w:eastAsia="en-CA"/>
              </w:rPr>
            </w:pPr>
            <w:r w:rsidRPr="00980ABB">
              <w:rPr>
                <w:rFonts w:cs="Arial"/>
                <w:color w:val="000000"/>
                <w:lang w:eastAsia="en-CA"/>
              </w:rPr>
              <w:t>Riviere-</w:t>
            </w:r>
            <w:proofErr w:type="spellStart"/>
            <w:r w:rsidRPr="00980ABB">
              <w:rPr>
                <w:rFonts w:cs="Arial"/>
                <w:color w:val="000000"/>
                <w:lang w:eastAsia="en-CA"/>
              </w:rPr>
              <w:t>Heva</w:t>
            </w:r>
            <w:proofErr w:type="spellEnd"/>
          </w:p>
        </w:tc>
      </w:tr>
      <w:tr w:rsidR="002B66B5" w:rsidRPr="00980ABB" w14:paraId="58A1E866" w14:textId="77777777" w:rsidTr="007D2B65">
        <w:trPr>
          <w:trHeight w:val="300"/>
          <w:jc w:val="center"/>
        </w:trPr>
        <w:tc>
          <w:tcPr>
            <w:tcW w:w="3256" w:type="dxa"/>
            <w:shd w:val="clear" w:color="auto" w:fill="auto"/>
            <w:noWrap/>
            <w:vAlign w:val="bottom"/>
            <w:hideMark/>
          </w:tcPr>
          <w:p w14:paraId="1A36053B" w14:textId="77777777" w:rsidR="002B66B5" w:rsidRPr="00980ABB" w:rsidRDefault="002B66B5" w:rsidP="004F6FB5">
            <w:pPr>
              <w:rPr>
                <w:rFonts w:cs="Arial"/>
                <w:color w:val="000000"/>
                <w:lang w:eastAsia="en-CA"/>
              </w:rPr>
            </w:pPr>
            <w:r w:rsidRPr="00980ABB">
              <w:rPr>
                <w:rFonts w:cs="Arial"/>
                <w:color w:val="000000"/>
                <w:lang w:eastAsia="en-CA"/>
              </w:rPr>
              <w:t>Victoriaville</w:t>
            </w:r>
          </w:p>
        </w:tc>
        <w:tc>
          <w:tcPr>
            <w:tcW w:w="4677" w:type="dxa"/>
            <w:shd w:val="clear" w:color="auto" w:fill="auto"/>
            <w:noWrap/>
            <w:vAlign w:val="bottom"/>
            <w:hideMark/>
          </w:tcPr>
          <w:p w14:paraId="25737024" w14:textId="77777777" w:rsidR="002B66B5" w:rsidRPr="00980ABB" w:rsidRDefault="002B66B5" w:rsidP="004F6FB5">
            <w:pPr>
              <w:rPr>
                <w:rFonts w:cs="Arial"/>
                <w:color w:val="000000"/>
                <w:lang w:eastAsia="en-CA"/>
              </w:rPr>
            </w:pPr>
            <w:proofErr w:type="spellStart"/>
            <w:r w:rsidRPr="00980ABB">
              <w:rPr>
                <w:rFonts w:cs="Arial"/>
                <w:color w:val="000000"/>
                <w:lang w:eastAsia="en-CA"/>
              </w:rPr>
              <w:t>Rochebaucourt</w:t>
            </w:r>
            <w:proofErr w:type="spellEnd"/>
          </w:p>
        </w:tc>
      </w:tr>
      <w:tr w:rsidR="002B66B5" w:rsidRPr="00980ABB" w14:paraId="64C03C8C" w14:textId="77777777" w:rsidTr="007D2B65">
        <w:trPr>
          <w:trHeight w:val="300"/>
          <w:jc w:val="center"/>
        </w:trPr>
        <w:tc>
          <w:tcPr>
            <w:tcW w:w="3256" w:type="dxa"/>
            <w:shd w:val="clear" w:color="auto" w:fill="auto"/>
            <w:noWrap/>
            <w:vAlign w:val="bottom"/>
            <w:hideMark/>
          </w:tcPr>
          <w:p w14:paraId="565D6A4B" w14:textId="77777777" w:rsidR="002B66B5" w:rsidRPr="00980ABB" w:rsidRDefault="002B66B5" w:rsidP="004F6FB5">
            <w:pPr>
              <w:rPr>
                <w:rFonts w:cs="Arial"/>
                <w:color w:val="000000"/>
                <w:lang w:eastAsia="en-CA"/>
              </w:rPr>
            </w:pPr>
            <w:r w:rsidRPr="00980ABB">
              <w:rPr>
                <w:rFonts w:cs="Arial"/>
                <w:color w:val="000000"/>
                <w:lang w:eastAsia="en-CA"/>
              </w:rPr>
              <w:t>Victoriaville</w:t>
            </w:r>
          </w:p>
        </w:tc>
        <w:tc>
          <w:tcPr>
            <w:tcW w:w="4677" w:type="dxa"/>
            <w:shd w:val="clear" w:color="auto" w:fill="auto"/>
            <w:noWrap/>
            <w:vAlign w:val="bottom"/>
            <w:hideMark/>
          </w:tcPr>
          <w:p w14:paraId="58C3A5E6" w14:textId="77777777" w:rsidR="002B66B5" w:rsidRPr="00980ABB" w:rsidRDefault="002B66B5" w:rsidP="004F6FB5">
            <w:pPr>
              <w:rPr>
                <w:rFonts w:cs="Arial"/>
                <w:color w:val="000000"/>
                <w:lang w:eastAsia="en-CA"/>
              </w:rPr>
            </w:pPr>
            <w:r w:rsidRPr="00980ABB">
              <w:rPr>
                <w:rFonts w:cs="Arial"/>
                <w:color w:val="000000"/>
                <w:lang w:eastAsia="en-CA"/>
              </w:rPr>
              <w:t>Rouyn-Noranda</w:t>
            </w:r>
          </w:p>
        </w:tc>
      </w:tr>
      <w:tr w:rsidR="002B66B5" w:rsidRPr="00980ABB" w14:paraId="75CBFFC1" w14:textId="77777777" w:rsidTr="007D2B65">
        <w:trPr>
          <w:trHeight w:val="300"/>
          <w:jc w:val="center"/>
        </w:trPr>
        <w:tc>
          <w:tcPr>
            <w:tcW w:w="3256" w:type="dxa"/>
            <w:shd w:val="clear" w:color="auto" w:fill="auto"/>
            <w:noWrap/>
            <w:vAlign w:val="bottom"/>
            <w:hideMark/>
          </w:tcPr>
          <w:p w14:paraId="3DDFB873" w14:textId="77777777" w:rsidR="002B66B5" w:rsidRPr="00980ABB" w:rsidRDefault="002B66B5" w:rsidP="004F6FB5">
            <w:pPr>
              <w:rPr>
                <w:rFonts w:cs="Arial"/>
                <w:color w:val="000000"/>
                <w:lang w:eastAsia="en-CA"/>
              </w:rPr>
            </w:pPr>
            <w:r w:rsidRPr="00980ABB">
              <w:rPr>
                <w:rFonts w:cs="Arial"/>
                <w:color w:val="000000"/>
                <w:lang w:eastAsia="en-CA"/>
              </w:rPr>
              <w:t>Victoriaville</w:t>
            </w:r>
          </w:p>
        </w:tc>
        <w:tc>
          <w:tcPr>
            <w:tcW w:w="4677" w:type="dxa"/>
            <w:shd w:val="clear" w:color="auto" w:fill="auto"/>
            <w:noWrap/>
            <w:vAlign w:val="bottom"/>
            <w:hideMark/>
          </w:tcPr>
          <w:p w14:paraId="4AB3FBB4" w14:textId="77777777" w:rsidR="002B66B5" w:rsidRPr="00980ABB" w:rsidRDefault="002B66B5" w:rsidP="004F6FB5">
            <w:pPr>
              <w:rPr>
                <w:rFonts w:cs="Arial"/>
                <w:color w:val="000000"/>
                <w:lang w:eastAsia="en-CA"/>
              </w:rPr>
            </w:pPr>
            <w:proofErr w:type="spellStart"/>
            <w:r w:rsidRPr="00980ABB">
              <w:rPr>
                <w:rFonts w:cs="Arial"/>
                <w:color w:val="000000"/>
                <w:lang w:eastAsia="en-CA"/>
              </w:rPr>
              <w:t>Sanmaur</w:t>
            </w:r>
            <w:proofErr w:type="spellEnd"/>
          </w:p>
        </w:tc>
      </w:tr>
      <w:tr w:rsidR="002B66B5" w:rsidRPr="00980ABB" w14:paraId="32B4E7EF" w14:textId="77777777" w:rsidTr="007D2B65">
        <w:trPr>
          <w:trHeight w:val="300"/>
          <w:jc w:val="center"/>
        </w:trPr>
        <w:tc>
          <w:tcPr>
            <w:tcW w:w="3256" w:type="dxa"/>
            <w:shd w:val="clear" w:color="auto" w:fill="auto"/>
            <w:noWrap/>
            <w:vAlign w:val="bottom"/>
            <w:hideMark/>
          </w:tcPr>
          <w:p w14:paraId="2E1F8760" w14:textId="77777777" w:rsidR="002B66B5" w:rsidRPr="00980ABB" w:rsidRDefault="002B66B5" w:rsidP="004F6FB5">
            <w:pPr>
              <w:rPr>
                <w:rFonts w:cs="Arial"/>
                <w:color w:val="000000"/>
                <w:lang w:eastAsia="en-CA"/>
              </w:rPr>
            </w:pPr>
            <w:r w:rsidRPr="00980ABB">
              <w:rPr>
                <w:rFonts w:cs="Arial"/>
                <w:color w:val="000000"/>
                <w:lang w:eastAsia="en-CA"/>
              </w:rPr>
              <w:t>Victoriaville - TBC</w:t>
            </w:r>
          </w:p>
        </w:tc>
        <w:tc>
          <w:tcPr>
            <w:tcW w:w="4677" w:type="dxa"/>
            <w:shd w:val="clear" w:color="auto" w:fill="auto"/>
            <w:noWrap/>
            <w:vAlign w:val="bottom"/>
            <w:hideMark/>
          </w:tcPr>
          <w:p w14:paraId="0A9935E2" w14:textId="77777777" w:rsidR="002B66B5" w:rsidRPr="00980ABB" w:rsidRDefault="002B66B5" w:rsidP="004F6FB5">
            <w:pPr>
              <w:rPr>
                <w:rFonts w:cs="Arial"/>
                <w:color w:val="000000"/>
                <w:lang w:eastAsia="en-CA"/>
              </w:rPr>
            </w:pPr>
            <w:proofErr w:type="spellStart"/>
            <w:r w:rsidRPr="00980ABB">
              <w:rPr>
                <w:rFonts w:cs="Arial"/>
                <w:color w:val="000000"/>
                <w:lang w:eastAsia="en-CA"/>
              </w:rPr>
              <w:t>Senneterre</w:t>
            </w:r>
            <w:proofErr w:type="spellEnd"/>
          </w:p>
        </w:tc>
      </w:tr>
      <w:tr w:rsidR="002B66B5" w:rsidRPr="00980ABB" w14:paraId="442A4247" w14:textId="77777777" w:rsidTr="007D2B65">
        <w:trPr>
          <w:trHeight w:val="300"/>
          <w:jc w:val="center"/>
        </w:trPr>
        <w:tc>
          <w:tcPr>
            <w:tcW w:w="3256" w:type="dxa"/>
            <w:shd w:val="clear" w:color="auto" w:fill="auto"/>
            <w:noWrap/>
            <w:vAlign w:val="bottom"/>
            <w:hideMark/>
          </w:tcPr>
          <w:p w14:paraId="61328494" w14:textId="77777777" w:rsidR="002B66B5" w:rsidRPr="00980ABB" w:rsidRDefault="002B66B5" w:rsidP="004F6FB5">
            <w:pPr>
              <w:rPr>
                <w:rFonts w:cs="Arial"/>
                <w:color w:val="000000"/>
                <w:lang w:eastAsia="en-CA"/>
              </w:rPr>
            </w:pPr>
            <w:r w:rsidRPr="00980ABB">
              <w:rPr>
                <w:rFonts w:cs="Arial"/>
                <w:color w:val="000000"/>
                <w:lang w:eastAsia="en-CA"/>
              </w:rPr>
              <w:t>Victoriaville - TBC</w:t>
            </w:r>
          </w:p>
        </w:tc>
        <w:tc>
          <w:tcPr>
            <w:tcW w:w="4677" w:type="dxa"/>
            <w:shd w:val="clear" w:color="auto" w:fill="auto"/>
            <w:noWrap/>
            <w:vAlign w:val="bottom"/>
            <w:hideMark/>
          </w:tcPr>
          <w:p w14:paraId="6A1509EA" w14:textId="77777777" w:rsidR="002B66B5" w:rsidRPr="00980ABB" w:rsidRDefault="002B66B5" w:rsidP="004F6FB5">
            <w:pPr>
              <w:rPr>
                <w:rFonts w:cs="Arial"/>
                <w:color w:val="000000"/>
                <w:lang w:eastAsia="en-CA"/>
              </w:rPr>
            </w:pPr>
            <w:r w:rsidRPr="00980ABB">
              <w:rPr>
                <w:rFonts w:cs="Arial"/>
                <w:color w:val="000000"/>
                <w:lang w:eastAsia="en-CA"/>
              </w:rPr>
              <w:t>St-Bruno-de-</w:t>
            </w:r>
            <w:proofErr w:type="spellStart"/>
            <w:r w:rsidRPr="00980ABB">
              <w:rPr>
                <w:rFonts w:cs="Arial"/>
                <w:color w:val="000000"/>
                <w:lang w:eastAsia="en-CA"/>
              </w:rPr>
              <w:t>Guigues</w:t>
            </w:r>
            <w:proofErr w:type="spellEnd"/>
          </w:p>
        </w:tc>
      </w:tr>
      <w:tr w:rsidR="002B66B5" w:rsidRPr="00980ABB" w14:paraId="6791C4B8" w14:textId="77777777" w:rsidTr="007D2B65">
        <w:trPr>
          <w:trHeight w:val="300"/>
          <w:jc w:val="center"/>
        </w:trPr>
        <w:tc>
          <w:tcPr>
            <w:tcW w:w="3256" w:type="dxa"/>
            <w:shd w:val="clear" w:color="auto" w:fill="auto"/>
            <w:noWrap/>
            <w:vAlign w:val="bottom"/>
            <w:hideMark/>
          </w:tcPr>
          <w:p w14:paraId="243D89B1" w14:textId="77777777" w:rsidR="002B66B5" w:rsidRPr="00980ABB" w:rsidRDefault="002B66B5" w:rsidP="004F6FB5">
            <w:pPr>
              <w:rPr>
                <w:rFonts w:cs="Arial"/>
                <w:color w:val="000000"/>
                <w:lang w:eastAsia="en-CA"/>
              </w:rPr>
            </w:pPr>
            <w:r w:rsidRPr="00980ABB">
              <w:rPr>
                <w:rFonts w:cs="Arial"/>
                <w:color w:val="000000"/>
                <w:lang w:eastAsia="en-CA"/>
              </w:rPr>
              <w:t>Victoriaville - TBC</w:t>
            </w:r>
          </w:p>
        </w:tc>
        <w:tc>
          <w:tcPr>
            <w:tcW w:w="4677" w:type="dxa"/>
            <w:shd w:val="clear" w:color="auto" w:fill="auto"/>
            <w:noWrap/>
            <w:vAlign w:val="bottom"/>
            <w:hideMark/>
          </w:tcPr>
          <w:p w14:paraId="67D8145B" w14:textId="77777777" w:rsidR="002B66B5" w:rsidRPr="00980ABB" w:rsidRDefault="002B66B5" w:rsidP="004F6FB5">
            <w:pPr>
              <w:rPr>
                <w:rFonts w:cs="Arial"/>
                <w:color w:val="000000"/>
                <w:lang w:eastAsia="en-CA"/>
              </w:rPr>
            </w:pPr>
            <w:r w:rsidRPr="00980ABB">
              <w:rPr>
                <w:rFonts w:cs="Arial"/>
                <w:color w:val="000000"/>
                <w:lang w:eastAsia="en-CA"/>
              </w:rPr>
              <w:t>St-Eugene-de-</w:t>
            </w:r>
            <w:proofErr w:type="spellStart"/>
            <w:r w:rsidRPr="00980ABB">
              <w:rPr>
                <w:rFonts w:cs="Arial"/>
                <w:color w:val="000000"/>
                <w:lang w:eastAsia="en-CA"/>
              </w:rPr>
              <w:t>Guigues</w:t>
            </w:r>
            <w:proofErr w:type="spellEnd"/>
          </w:p>
        </w:tc>
      </w:tr>
      <w:tr w:rsidR="002B66B5" w:rsidRPr="00980ABB" w14:paraId="287FAA6F" w14:textId="77777777" w:rsidTr="007D2B65">
        <w:trPr>
          <w:trHeight w:val="300"/>
          <w:jc w:val="center"/>
        </w:trPr>
        <w:tc>
          <w:tcPr>
            <w:tcW w:w="3256" w:type="dxa"/>
            <w:shd w:val="clear" w:color="auto" w:fill="auto"/>
            <w:noWrap/>
            <w:vAlign w:val="bottom"/>
            <w:hideMark/>
          </w:tcPr>
          <w:p w14:paraId="5E34A2A1" w14:textId="77777777" w:rsidR="002B66B5" w:rsidRPr="00980ABB" w:rsidRDefault="002B66B5" w:rsidP="004F6FB5">
            <w:pPr>
              <w:rPr>
                <w:rFonts w:cs="Arial"/>
                <w:color w:val="000000"/>
                <w:lang w:eastAsia="en-CA"/>
              </w:rPr>
            </w:pPr>
            <w:r w:rsidRPr="00980ABB">
              <w:rPr>
                <w:rFonts w:cs="Arial"/>
                <w:color w:val="000000"/>
                <w:lang w:eastAsia="en-CA"/>
              </w:rPr>
              <w:t>Victoriaville - TBC</w:t>
            </w:r>
          </w:p>
        </w:tc>
        <w:tc>
          <w:tcPr>
            <w:tcW w:w="4677" w:type="dxa"/>
            <w:shd w:val="clear" w:color="auto" w:fill="auto"/>
            <w:noWrap/>
            <w:vAlign w:val="bottom"/>
            <w:hideMark/>
          </w:tcPr>
          <w:p w14:paraId="244FE7E3" w14:textId="77777777" w:rsidR="002B66B5" w:rsidRPr="00980ABB" w:rsidRDefault="002B66B5" w:rsidP="004F6FB5">
            <w:pPr>
              <w:rPr>
                <w:rFonts w:cs="Arial"/>
                <w:color w:val="000000"/>
                <w:lang w:eastAsia="en-CA"/>
              </w:rPr>
            </w:pPr>
            <w:proofErr w:type="spellStart"/>
            <w:r w:rsidRPr="00980ABB">
              <w:rPr>
                <w:rFonts w:cs="Arial"/>
                <w:color w:val="000000"/>
                <w:lang w:eastAsia="en-CA"/>
              </w:rPr>
              <w:t>Taschereau</w:t>
            </w:r>
            <w:proofErr w:type="spellEnd"/>
          </w:p>
        </w:tc>
      </w:tr>
      <w:tr w:rsidR="002B66B5" w:rsidRPr="00980ABB" w14:paraId="3A6A0696" w14:textId="77777777" w:rsidTr="007D2B65">
        <w:trPr>
          <w:trHeight w:val="300"/>
          <w:jc w:val="center"/>
        </w:trPr>
        <w:tc>
          <w:tcPr>
            <w:tcW w:w="3256" w:type="dxa"/>
            <w:shd w:val="clear" w:color="auto" w:fill="auto"/>
            <w:noWrap/>
            <w:vAlign w:val="bottom"/>
            <w:hideMark/>
          </w:tcPr>
          <w:p w14:paraId="44BA3C4A" w14:textId="77777777" w:rsidR="002B66B5" w:rsidRPr="00980ABB" w:rsidRDefault="002B66B5" w:rsidP="004F6FB5">
            <w:pPr>
              <w:rPr>
                <w:rFonts w:cs="Arial"/>
                <w:color w:val="000000"/>
                <w:lang w:eastAsia="en-CA"/>
              </w:rPr>
            </w:pPr>
            <w:r w:rsidRPr="00980ABB">
              <w:rPr>
                <w:rFonts w:cs="Arial"/>
                <w:color w:val="000000"/>
                <w:lang w:eastAsia="en-CA"/>
              </w:rPr>
              <w:t>Victoriaville - TBC</w:t>
            </w:r>
          </w:p>
        </w:tc>
        <w:tc>
          <w:tcPr>
            <w:tcW w:w="4677" w:type="dxa"/>
            <w:shd w:val="clear" w:color="auto" w:fill="auto"/>
            <w:noWrap/>
            <w:vAlign w:val="bottom"/>
            <w:hideMark/>
          </w:tcPr>
          <w:p w14:paraId="37A7C62A" w14:textId="77777777" w:rsidR="002B66B5" w:rsidRPr="00980ABB" w:rsidRDefault="002B66B5" w:rsidP="004F6FB5">
            <w:pPr>
              <w:rPr>
                <w:rFonts w:cs="Arial"/>
                <w:color w:val="000000"/>
                <w:lang w:eastAsia="en-CA"/>
              </w:rPr>
            </w:pPr>
            <w:r w:rsidRPr="00980ABB">
              <w:rPr>
                <w:rFonts w:cs="Arial"/>
                <w:color w:val="000000"/>
                <w:lang w:eastAsia="en-CA"/>
              </w:rPr>
              <w:t>Val-D'Or</w:t>
            </w:r>
          </w:p>
        </w:tc>
      </w:tr>
      <w:tr w:rsidR="002B66B5" w:rsidRPr="00980ABB" w14:paraId="1BFDD13B" w14:textId="77777777" w:rsidTr="007D2B65">
        <w:trPr>
          <w:trHeight w:val="300"/>
          <w:jc w:val="center"/>
        </w:trPr>
        <w:tc>
          <w:tcPr>
            <w:tcW w:w="3256" w:type="dxa"/>
            <w:shd w:val="clear" w:color="auto" w:fill="auto"/>
            <w:noWrap/>
            <w:vAlign w:val="bottom"/>
            <w:hideMark/>
          </w:tcPr>
          <w:p w14:paraId="108B6D5B" w14:textId="77777777" w:rsidR="002B66B5" w:rsidRPr="00980ABB" w:rsidRDefault="002B66B5" w:rsidP="004F6FB5">
            <w:pPr>
              <w:rPr>
                <w:rFonts w:cs="Arial"/>
                <w:color w:val="000000"/>
                <w:lang w:eastAsia="en-CA"/>
              </w:rPr>
            </w:pPr>
            <w:r w:rsidRPr="00980ABB">
              <w:rPr>
                <w:rFonts w:cs="Arial"/>
                <w:color w:val="000000"/>
                <w:lang w:eastAsia="en-CA"/>
              </w:rPr>
              <w:t>Victoriaville - TBC</w:t>
            </w:r>
          </w:p>
        </w:tc>
        <w:tc>
          <w:tcPr>
            <w:tcW w:w="4677" w:type="dxa"/>
            <w:shd w:val="clear" w:color="auto" w:fill="auto"/>
            <w:noWrap/>
            <w:vAlign w:val="bottom"/>
            <w:hideMark/>
          </w:tcPr>
          <w:p w14:paraId="4FEEECC3" w14:textId="77777777" w:rsidR="002B66B5" w:rsidRPr="00980ABB" w:rsidRDefault="002B66B5" w:rsidP="004F6FB5">
            <w:pPr>
              <w:rPr>
                <w:rFonts w:cs="Arial"/>
                <w:color w:val="000000"/>
                <w:lang w:eastAsia="en-CA"/>
              </w:rPr>
            </w:pPr>
            <w:r w:rsidRPr="00980ABB">
              <w:rPr>
                <w:rFonts w:cs="Arial"/>
                <w:color w:val="000000"/>
                <w:lang w:eastAsia="en-CA"/>
              </w:rPr>
              <w:t>Ville-Marie</w:t>
            </w:r>
          </w:p>
        </w:tc>
      </w:tr>
      <w:tr w:rsidR="002B66B5" w:rsidRPr="00980ABB" w14:paraId="1D26DBF8" w14:textId="77777777" w:rsidTr="007D2B65">
        <w:trPr>
          <w:trHeight w:val="300"/>
          <w:jc w:val="center"/>
        </w:trPr>
        <w:tc>
          <w:tcPr>
            <w:tcW w:w="3256" w:type="dxa"/>
            <w:shd w:val="clear" w:color="auto" w:fill="auto"/>
            <w:noWrap/>
            <w:vAlign w:val="bottom"/>
            <w:hideMark/>
          </w:tcPr>
          <w:p w14:paraId="7350767C" w14:textId="77777777" w:rsidR="002B66B5" w:rsidRPr="00980ABB" w:rsidRDefault="002B66B5" w:rsidP="004F6FB5">
            <w:pPr>
              <w:rPr>
                <w:rFonts w:cs="Arial"/>
                <w:color w:val="000000"/>
                <w:lang w:eastAsia="en-CA"/>
              </w:rPr>
            </w:pPr>
            <w:r w:rsidRPr="00980ABB">
              <w:rPr>
                <w:rFonts w:cs="Arial"/>
                <w:color w:val="000000"/>
                <w:lang w:eastAsia="en-CA"/>
              </w:rPr>
              <w:t>Victoriaville - TBC</w:t>
            </w:r>
          </w:p>
        </w:tc>
        <w:tc>
          <w:tcPr>
            <w:tcW w:w="4677" w:type="dxa"/>
            <w:shd w:val="clear" w:color="auto" w:fill="auto"/>
            <w:noWrap/>
            <w:vAlign w:val="bottom"/>
            <w:hideMark/>
          </w:tcPr>
          <w:p w14:paraId="70DE59C5" w14:textId="77777777" w:rsidR="002B66B5" w:rsidRPr="00980ABB" w:rsidRDefault="002B66B5" w:rsidP="004F6FB5">
            <w:pPr>
              <w:rPr>
                <w:rFonts w:cs="Arial"/>
                <w:color w:val="000000"/>
                <w:lang w:eastAsia="en-CA"/>
              </w:rPr>
            </w:pPr>
            <w:r w:rsidRPr="00980ABB">
              <w:rPr>
                <w:rFonts w:cs="Arial"/>
                <w:color w:val="000000"/>
                <w:lang w:eastAsia="en-CA"/>
              </w:rPr>
              <w:t>Waskaganish</w:t>
            </w:r>
          </w:p>
        </w:tc>
      </w:tr>
      <w:tr w:rsidR="002B66B5" w:rsidRPr="00980ABB" w14:paraId="7243D6BB" w14:textId="77777777" w:rsidTr="007D2B65">
        <w:trPr>
          <w:trHeight w:val="300"/>
          <w:jc w:val="center"/>
        </w:trPr>
        <w:tc>
          <w:tcPr>
            <w:tcW w:w="3256" w:type="dxa"/>
            <w:shd w:val="clear" w:color="auto" w:fill="auto"/>
            <w:noWrap/>
            <w:vAlign w:val="bottom"/>
            <w:hideMark/>
          </w:tcPr>
          <w:p w14:paraId="76D1873E" w14:textId="77777777" w:rsidR="002B66B5" w:rsidRPr="00980ABB" w:rsidRDefault="002B66B5" w:rsidP="004F6FB5">
            <w:pPr>
              <w:rPr>
                <w:rFonts w:cs="Arial"/>
                <w:color w:val="000000"/>
                <w:lang w:eastAsia="en-CA"/>
              </w:rPr>
            </w:pPr>
            <w:r w:rsidRPr="00980ABB">
              <w:rPr>
                <w:rFonts w:cs="Arial"/>
                <w:color w:val="000000"/>
                <w:lang w:eastAsia="en-CA"/>
              </w:rPr>
              <w:t>Victoriaville - TBC</w:t>
            </w:r>
          </w:p>
        </w:tc>
        <w:tc>
          <w:tcPr>
            <w:tcW w:w="4677" w:type="dxa"/>
            <w:shd w:val="clear" w:color="auto" w:fill="auto"/>
            <w:noWrap/>
            <w:vAlign w:val="bottom"/>
            <w:hideMark/>
          </w:tcPr>
          <w:p w14:paraId="5F3E40AB" w14:textId="77777777" w:rsidR="002B66B5" w:rsidRPr="00980ABB" w:rsidRDefault="002B66B5" w:rsidP="004F6FB5">
            <w:pPr>
              <w:rPr>
                <w:rFonts w:cs="Arial"/>
                <w:color w:val="000000"/>
                <w:lang w:eastAsia="en-CA"/>
              </w:rPr>
            </w:pPr>
            <w:proofErr w:type="spellStart"/>
            <w:r w:rsidRPr="00980ABB">
              <w:rPr>
                <w:rFonts w:cs="Arial"/>
                <w:color w:val="000000"/>
                <w:lang w:eastAsia="en-CA"/>
              </w:rPr>
              <w:t>Waswanipi</w:t>
            </w:r>
            <w:proofErr w:type="spellEnd"/>
          </w:p>
        </w:tc>
      </w:tr>
      <w:tr w:rsidR="002B66B5" w:rsidRPr="00980ABB" w14:paraId="3B081B02" w14:textId="77777777" w:rsidTr="007D2B65">
        <w:trPr>
          <w:trHeight w:val="300"/>
          <w:jc w:val="center"/>
        </w:trPr>
        <w:tc>
          <w:tcPr>
            <w:tcW w:w="3256" w:type="dxa"/>
            <w:shd w:val="clear" w:color="auto" w:fill="auto"/>
            <w:noWrap/>
            <w:vAlign w:val="bottom"/>
            <w:hideMark/>
          </w:tcPr>
          <w:p w14:paraId="2F91B261" w14:textId="77777777" w:rsidR="002B66B5" w:rsidRPr="00980ABB" w:rsidRDefault="002B66B5" w:rsidP="004F6FB5">
            <w:pPr>
              <w:rPr>
                <w:rFonts w:cs="Arial"/>
                <w:color w:val="000000"/>
                <w:lang w:eastAsia="en-CA"/>
              </w:rPr>
            </w:pPr>
            <w:r w:rsidRPr="00980ABB">
              <w:rPr>
                <w:rFonts w:cs="Arial"/>
                <w:color w:val="000000"/>
                <w:lang w:eastAsia="en-CA"/>
              </w:rPr>
              <w:t>Warwick</w:t>
            </w:r>
          </w:p>
        </w:tc>
        <w:tc>
          <w:tcPr>
            <w:tcW w:w="4677" w:type="dxa"/>
            <w:shd w:val="clear" w:color="auto" w:fill="auto"/>
            <w:noWrap/>
            <w:vAlign w:val="bottom"/>
            <w:hideMark/>
          </w:tcPr>
          <w:p w14:paraId="03750331" w14:textId="77777777" w:rsidR="002B66B5" w:rsidRPr="00980ABB" w:rsidRDefault="002B66B5" w:rsidP="004F6FB5">
            <w:pPr>
              <w:rPr>
                <w:rFonts w:cs="Arial"/>
                <w:color w:val="000000"/>
                <w:lang w:eastAsia="en-CA"/>
              </w:rPr>
            </w:pPr>
            <w:r w:rsidRPr="00980ABB">
              <w:rPr>
                <w:rFonts w:cs="Arial"/>
                <w:color w:val="000000"/>
                <w:lang w:eastAsia="en-CA"/>
              </w:rPr>
              <w:t>Kingsey-Falls</w:t>
            </w:r>
          </w:p>
        </w:tc>
      </w:tr>
      <w:tr w:rsidR="002B66B5" w:rsidRPr="00980ABB" w14:paraId="2CB7FB52" w14:textId="77777777" w:rsidTr="007D2B65">
        <w:trPr>
          <w:trHeight w:val="300"/>
          <w:jc w:val="center"/>
        </w:trPr>
        <w:tc>
          <w:tcPr>
            <w:tcW w:w="3256" w:type="dxa"/>
            <w:shd w:val="clear" w:color="auto" w:fill="auto"/>
            <w:noWrap/>
            <w:vAlign w:val="bottom"/>
            <w:hideMark/>
          </w:tcPr>
          <w:p w14:paraId="4100FC02" w14:textId="77777777" w:rsidR="002B66B5" w:rsidRPr="00980ABB" w:rsidRDefault="002B66B5" w:rsidP="004F6FB5">
            <w:pPr>
              <w:rPr>
                <w:rFonts w:cs="Arial"/>
                <w:color w:val="000000"/>
                <w:lang w:eastAsia="en-CA"/>
              </w:rPr>
            </w:pPr>
            <w:r w:rsidRPr="00980ABB">
              <w:rPr>
                <w:rFonts w:cs="Arial"/>
                <w:color w:val="000000"/>
                <w:lang w:eastAsia="en-CA"/>
              </w:rPr>
              <w:t>Warwick</w:t>
            </w:r>
          </w:p>
        </w:tc>
        <w:tc>
          <w:tcPr>
            <w:tcW w:w="4677" w:type="dxa"/>
            <w:shd w:val="clear" w:color="auto" w:fill="auto"/>
            <w:noWrap/>
            <w:vAlign w:val="bottom"/>
            <w:hideMark/>
          </w:tcPr>
          <w:p w14:paraId="5DD0C239" w14:textId="77777777" w:rsidR="002B66B5" w:rsidRPr="00980ABB" w:rsidRDefault="002B66B5" w:rsidP="004F6FB5">
            <w:pPr>
              <w:rPr>
                <w:rFonts w:cs="Arial"/>
                <w:color w:val="000000"/>
                <w:lang w:eastAsia="en-CA"/>
              </w:rPr>
            </w:pPr>
            <w:r w:rsidRPr="00980ABB">
              <w:rPr>
                <w:rFonts w:cs="Arial"/>
                <w:color w:val="000000"/>
                <w:lang w:eastAsia="en-CA"/>
              </w:rPr>
              <w:t>Saint-Albert</w:t>
            </w:r>
          </w:p>
        </w:tc>
      </w:tr>
      <w:tr w:rsidR="002B66B5" w:rsidRPr="00980ABB" w14:paraId="4B7E4232" w14:textId="77777777" w:rsidTr="007D2B65">
        <w:trPr>
          <w:trHeight w:val="300"/>
          <w:jc w:val="center"/>
        </w:trPr>
        <w:tc>
          <w:tcPr>
            <w:tcW w:w="3256" w:type="dxa"/>
            <w:shd w:val="clear" w:color="auto" w:fill="auto"/>
            <w:noWrap/>
            <w:vAlign w:val="bottom"/>
            <w:hideMark/>
          </w:tcPr>
          <w:p w14:paraId="293140DF" w14:textId="77777777" w:rsidR="002B66B5" w:rsidRPr="00980ABB" w:rsidRDefault="002B66B5" w:rsidP="004F6FB5">
            <w:pPr>
              <w:rPr>
                <w:rFonts w:cs="Arial"/>
                <w:color w:val="000000"/>
                <w:lang w:eastAsia="en-CA"/>
              </w:rPr>
            </w:pPr>
            <w:r w:rsidRPr="00980ABB">
              <w:rPr>
                <w:rFonts w:cs="Arial"/>
                <w:color w:val="000000"/>
                <w:lang w:eastAsia="en-CA"/>
              </w:rPr>
              <w:t>Warwick</w:t>
            </w:r>
          </w:p>
        </w:tc>
        <w:tc>
          <w:tcPr>
            <w:tcW w:w="4677" w:type="dxa"/>
            <w:shd w:val="clear" w:color="auto" w:fill="auto"/>
            <w:noWrap/>
            <w:vAlign w:val="bottom"/>
            <w:hideMark/>
          </w:tcPr>
          <w:p w14:paraId="61927ACF" w14:textId="77777777" w:rsidR="002B66B5" w:rsidRPr="00980ABB" w:rsidRDefault="002B66B5" w:rsidP="004F6FB5">
            <w:pPr>
              <w:rPr>
                <w:rFonts w:cs="Arial"/>
                <w:color w:val="000000"/>
                <w:lang w:eastAsia="en-CA"/>
              </w:rPr>
            </w:pPr>
            <w:r w:rsidRPr="00980ABB">
              <w:rPr>
                <w:rFonts w:cs="Arial"/>
                <w:color w:val="000000"/>
                <w:lang w:eastAsia="en-CA"/>
              </w:rPr>
              <w:t>Warwick</w:t>
            </w:r>
          </w:p>
        </w:tc>
      </w:tr>
    </w:tbl>
    <w:p w14:paraId="41424776" w14:textId="26BC6458" w:rsidR="002B66B5" w:rsidRDefault="002B66B5" w:rsidP="002B66B5"/>
    <w:p w14:paraId="2E44B05A" w14:textId="1C2E36A7" w:rsidR="002B66B5" w:rsidRDefault="002B66B5" w:rsidP="002B66B5"/>
    <w:p w14:paraId="33F362DC" w14:textId="77777777" w:rsidR="002B66B5" w:rsidRPr="002B66B5" w:rsidRDefault="002B66B5" w:rsidP="007D2B65"/>
    <w:p w14:paraId="0EE5474A" w14:textId="7D6D6F8A" w:rsidR="00FA190C" w:rsidRPr="007D2B65" w:rsidRDefault="00FA190C">
      <w:pPr>
        <w:rPr>
          <w:lang w:eastAsia="en-CA"/>
        </w:rPr>
        <w:sectPr w:rsidR="00FA190C" w:rsidRPr="007D2B65" w:rsidSect="007D2B65">
          <w:pgSz w:w="12240" w:h="15840"/>
          <w:pgMar w:top="1440" w:right="1440" w:bottom="1440" w:left="1440" w:header="720" w:footer="720" w:gutter="0"/>
          <w:pgNumType w:start="4"/>
          <w:cols w:space="720"/>
        </w:sectPr>
      </w:pPr>
    </w:p>
    <w:p w14:paraId="7A9E1B67" w14:textId="77777777" w:rsidR="00626526" w:rsidRDefault="00626526" w:rsidP="007D2B65">
      <w:pPr>
        <w:pStyle w:val="Heading9"/>
        <w:numPr>
          <w:ilvl w:val="0"/>
          <w:numId w:val="51"/>
        </w:numPr>
      </w:pPr>
      <w:bookmarkStart w:id="61" w:name="top"/>
      <w:r>
        <w:t>Distribution List</w:t>
      </w:r>
      <w:bookmarkEnd w:id="61"/>
    </w:p>
    <w:p w14:paraId="5A69D5C1" w14:textId="77777777" w:rsidR="0027167E" w:rsidRPr="00B161BA" w:rsidRDefault="0027167E" w:rsidP="0027167E"/>
    <w:tbl>
      <w:tblPr>
        <w:tblW w:w="10080" w:type="dxa"/>
        <w:tblInd w:w="-284" w:type="dxa"/>
        <w:tblLayout w:type="fixed"/>
        <w:tblCellMar>
          <w:left w:w="15" w:type="dxa"/>
          <w:right w:w="15" w:type="dxa"/>
        </w:tblCellMar>
        <w:tblLook w:val="0000" w:firstRow="0" w:lastRow="0" w:firstColumn="0" w:lastColumn="0" w:noHBand="0" w:noVBand="0"/>
      </w:tblPr>
      <w:tblGrid>
        <w:gridCol w:w="5040"/>
        <w:gridCol w:w="5040"/>
      </w:tblGrid>
      <w:tr w:rsidR="00252601" w:rsidRPr="00B161BA" w14:paraId="51C8FE3E" w14:textId="77777777" w:rsidTr="00252601">
        <w:trPr>
          <w:cantSplit/>
          <w:trHeight w:hRule="exact" w:val="2880"/>
        </w:trPr>
        <w:tc>
          <w:tcPr>
            <w:tcW w:w="5040" w:type="dxa"/>
            <w:vAlign w:val="center"/>
          </w:tcPr>
          <w:p w14:paraId="61BC789E" w14:textId="77777777" w:rsidR="00252601" w:rsidRDefault="00252601" w:rsidP="00F21A4B">
            <w:pPr>
              <w:ind w:left="153" w:right="153"/>
            </w:pPr>
            <w:r>
              <w:rPr>
                <w:noProof/>
              </w:rPr>
              <w:t>Groupe Masketel</w:t>
            </w:r>
          </w:p>
          <w:p w14:paraId="166C3651" w14:textId="77777777" w:rsidR="00252601" w:rsidRPr="00B161BA" w:rsidRDefault="00252601" w:rsidP="00F21A4B">
            <w:pPr>
              <w:ind w:left="153" w:right="153"/>
            </w:pPr>
            <w:r>
              <w:rPr>
                <w:noProof/>
              </w:rPr>
              <w:t>ingops.telephonie@maskatel.qc.ca</w:t>
            </w:r>
          </w:p>
        </w:tc>
        <w:tc>
          <w:tcPr>
            <w:tcW w:w="5040" w:type="dxa"/>
            <w:vAlign w:val="center"/>
          </w:tcPr>
          <w:p w14:paraId="506C9100" w14:textId="77777777" w:rsidR="00252601" w:rsidRDefault="00252601" w:rsidP="00F21A4B">
            <w:pPr>
              <w:ind w:left="153" w:right="153"/>
            </w:pPr>
            <w:r>
              <w:rPr>
                <w:noProof/>
              </w:rPr>
              <w:t>Iristel</w:t>
            </w:r>
          </w:p>
          <w:p w14:paraId="70038317" w14:textId="77777777" w:rsidR="00252601" w:rsidRPr="00B161BA" w:rsidRDefault="00252601" w:rsidP="00F21A4B">
            <w:pPr>
              <w:ind w:left="153" w:right="153"/>
            </w:pPr>
            <w:r>
              <w:rPr>
                <w:noProof/>
              </w:rPr>
              <w:t>team.regulatory@iristel.com</w:t>
            </w:r>
          </w:p>
        </w:tc>
      </w:tr>
      <w:tr w:rsidR="00252601" w:rsidRPr="00B161BA" w14:paraId="3FB44BB7" w14:textId="77777777" w:rsidTr="00252601">
        <w:trPr>
          <w:cantSplit/>
          <w:trHeight w:hRule="exact" w:val="2880"/>
        </w:trPr>
        <w:tc>
          <w:tcPr>
            <w:tcW w:w="5040" w:type="dxa"/>
            <w:vAlign w:val="center"/>
          </w:tcPr>
          <w:p w14:paraId="26CE7827" w14:textId="77777777" w:rsidR="00252601" w:rsidRPr="00B161BA" w:rsidRDefault="00252601" w:rsidP="00F21A4B">
            <w:pPr>
              <w:ind w:left="153" w:right="153"/>
            </w:pPr>
            <w:r>
              <w:rPr>
                <w:noProof/>
              </w:rPr>
              <w:t>Iristel Inc.</w:t>
            </w:r>
          </w:p>
          <w:p w14:paraId="59E42BA9" w14:textId="77777777" w:rsidR="00252601" w:rsidRPr="00B161BA" w:rsidRDefault="00252601" w:rsidP="00F21A4B">
            <w:pPr>
              <w:ind w:left="153" w:right="153"/>
            </w:pPr>
            <w:r>
              <w:rPr>
                <w:noProof/>
              </w:rPr>
              <w:t>11 Bowan Court</w:t>
            </w:r>
          </w:p>
          <w:p w14:paraId="216BD4C7" w14:textId="77777777" w:rsidR="00252601" w:rsidRPr="00B161BA" w:rsidRDefault="00252601" w:rsidP="00F21A4B">
            <w:pPr>
              <w:ind w:left="153" w:right="153"/>
            </w:pPr>
            <w:r>
              <w:rPr>
                <w:noProof/>
              </w:rPr>
              <w:t>Toronto</w:t>
            </w:r>
            <w:r w:rsidRPr="00B161BA">
              <w:t xml:space="preserve">, </w:t>
            </w:r>
            <w:r>
              <w:rPr>
                <w:noProof/>
              </w:rPr>
              <w:t>ON</w:t>
            </w:r>
          </w:p>
          <w:p w14:paraId="40CE9CBA" w14:textId="77777777" w:rsidR="00252601" w:rsidRPr="00B161BA" w:rsidRDefault="00252601" w:rsidP="00F21A4B">
            <w:pPr>
              <w:ind w:left="153" w:right="153"/>
            </w:pPr>
            <w:r>
              <w:rPr>
                <w:noProof/>
              </w:rPr>
              <w:t>Canada</w:t>
            </w:r>
          </w:p>
          <w:p w14:paraId="515F5B85" w14:textId="77777777" w:rsidR="00252601" w:rsidRPr="00B161BA" w:rsidRDefault="00252601" w:rsidP="00F21A4B">
            <w:pPr>
              <w:ind w:left="153" w:right="153"/>
            </w:pPr>
            <w:r>
              <w:rPr>
                <w:noProof/>
              </w:rPr>
              <w:t>M2K 3A8</w:t>
            </w:r>
          </w:p>
          <w:p w14:paraId="5246CFE3" w14:textId="77777777" w:rsidR="00252601" w:rsidRPr="00B161BA" w:rsidRDefault="00252601" w:rsidP="00F21A4B">
            <w:pPr>
              <w:ind w:left="153" w:right="153"/>
            </w:pPr>
            <w:r>
              <w:rPr>
                <w:noProof/>
              </w:rPr>
              <w:t>didorders@iristel.com</w:t>
            </w:r>
          </w:p>
        </w:tc>
        <w:tc>
          <w:tcPr>
            <w:tcW w:w="5040" w:type="dxa"/>
            <w:vAlign w:val="center"/>
          </w:tcPr>
          <w:p w14:paraId="01A217C0" w14:textId="77777777" w:rsidR="00252601" w:rsidRDefault="00252601" w:rsidP="00F21A4B">
            <w:pPr>
              <w:ind w:left="153" w:right="153"/>
            </w:pPr>
            <w:r>
              <w:rPr>
                <w:noProof/>
              </w:rPr>
              <w:t>Rogers</w:t>
            </w:r>
          </w:p>
          <w:p w14:paraId="4275E3E3" w14:textId="77777777" w:rsidR="00252601" w:rsidRPr="00B161BA" w:rsidRDefault="00252601" w:rsidP="00F21A4B">
            <w:pPr>
              <w:ind w:left="153" w:right="153"/>
            </w:pPr>
            <w:r>
              <w:rPr>
                <w:noProof/>
              </w:rPr>
              <w:t>NumberAdmin@rci.rogers.com</w:t>
            </w:r>
          </w:p>
        </w:tc>
      </w:tr>
      <w:tr w:rsidR="00252601" w:rsidRPr="00B161BA" w14:paraId="0EFBA098" w14:textId="77777777" w:rsidTr="00252601">
        <w:trPr>
          <w:cantSplit/>
          <w:trHeight w:hRule="exact" w:val="2880"/>
        </w:trPr>
        <w:tc>
          <w:tcPr>
            <w:tcW w:w="5040" w:type="dxa"/>
            <w:vAlign w:val="center"/>
          </w:tcPr>
          <w:p w14:paraId="02C97F08" w14:textId="77777777" w:rsidR="00252601" w:rsidRPr="00B161BA" w:rsidRDefault="00252601" w:rsidP="00F21A4B">
            <w:pPr>
              <w:ind w:left="153" w:right="153"/>
            </w:pPr>
            <w:r>
              <w:rPr>
                <w:noProof/>
              </w:rPr>
              <w:t>Telecommunications Xittel Inc</w:t>
            </w:r>
          </w:p>
          <w:p w14:paraId="071AF754" w14:textId="77777777" w:rsidR="00252601" w:rsidRPr="00B161BA" w:rsidRDefault="00252601" w:rsidP="00F21A4B">
            <w:pPr>
              <w:ind w:left="153" w:right="153"/>
            </w:pPr>
            <w:r>
              <w:rPr>
                <w:noProof/>
              </w:rPr>
              <w:t>1350 rue Royale, bureau 800</w:t>
            </w:r>
          </w:p>
          <w:p w14:paraId="308F0572" w14:textId="77777777" w:rsidR="00252601" w:rsidRPr="00B161BA" w:rsidRDefault="00252601" w:rsidP="00F21A4B">
            <w:pPr>
              <w:ind w:left="153" w:right="153"/>
            </w:pPr>
            <w:r>
              <w:rPr>
                <w:noProof/>
              </w:rPr>
              <w:t>Trois-Rivieres</w:t>
            </w:r>
            <w:r w:rsidRPr="00B161BA">
              <w:t xml:space="preserve">, </w:t>
            </w:r>
            <w:r>
              <w:rPr>
                <w:noProof/>
              </w:rPr>
              <w:t>QC</w:t>
            </w:r>
          </w:p>
          <w:p w14:paraId="79D0AC29" w14:textId="77777777" w:rsidR="00252601" w:rsidRPr="00B161BA" w:rsidRDefault="00252601" w:rsidP="00F21A4B">
            <w:pPr>
              <w:ind w:left="153" w:right="153"/>
            </w:pPr>
            <w:r>
              <w:rPr>
                <w:noProof/>
              </w:rPr>
              <w:t>Canada</w:t>
            </w:r>
          </w:p>
          <w:p w14:paraId="556995F8" w14:textId="77777777" w:rsidR="00252601" w:rsidRPr="00B161BA" w:rsidRDefault="00252601" w:rsidP="00F21A4B">
            <w:pPr>
              <w:ind w:left="153" w:right="153"/>
            </w:pPr>
            <w:r>
              <w:rPr>
                <w:noProof/>
              </w:rPr>
              <w:t>G9A 4J4</w:t>
            </w:r>
          </w:p>
          <w:p w14:paraId="0E9229F3" w14:textId="77777777" w:rsidR="00252601" w:rsidRDefault="00252601" w:rsidP="00F21A4B">
            <w:pPr>
              <w:ind w:left="153" w:right="153"/>
              <w:rPr>
                <w:noProof/>
              </w:rPr>
            </w:pPr>
            <w:r>
              <w:rPr>
                <w:noProof/>
              </w:rPr>
              <w:t>clec-admin@xittel.net</w:t>
            </w:r>
          </w:p>
          <w:p w14:paraId="349BCBB4" w14:textId="77777777" w:rsidR="0057103F" w:rsidRPr="007D2B65" w:rsidRDefault="0057103F" w:rsidP="007D2B65"/>
          <w:p w14:paraId="275ED225" w14:textId="77777777" w:rsidR="0057103F" w:rsidRPr="007D2B65" w:rsidRDefault="0057103F" w:rsidP="007D2B65"/>
          <w:p w14:paraId="42EDFE17" w14:textId="77777777" w:rsidR="0057103F" w:rsidRPr="007D2B65" w:rsidRDefault="0057103F" w:rsidP="007D2B65"/>
          <w:p w14:paraId="1CBBF015" w14:textId="77777777" w:rsidR="0057103F" w:rsidRPr="007D2B65" w:rsidRDefault="0057103F" w:rsidP="007D2B65"/>
          <w:p w14:paraId="2C7443B4" w14:textId="77777777" w:rsidR="0057103F" w:rsidRPr="007D2B65" w:rsidRDefault="0057103F" w:rsidP="007D2B65"/>
          <w:p w14:paraId="184C1163" w14:textId="77777777" w:rsidR="0057103F" w:rsidRPr="007D2B65" w:rsidRDefault="0057103F" w:rsidP="007D2B65"/>
          <w:p w14:paraId="7A3E6ABB" w14:textId="77777777" w:rsidR="0057103F" w:rsidRPr="007D2B65" w:rsidRDefault="0057103F" w:rsidP="007D2B65"/>
          <w:p w14:paraId="34010565" w14:textId="77777777" w:rsidR="0057103F" w:rsidRPr="007D2B65" w:rsidRDefault="0057103F" w:rsidP="007D2B65"/>
          <w:p w14:paraId="6BB051E5" w14:textId="77777777" w:rsidR="0057103F" w:rsidRPr="007D2B65" w:rsidRDefault="0057103F" w:rsidP="007D2B65"/>
          <w:p w14:paraId="28896622" w14:textId="77777777" w:rsidR="0057103F" w:rsidRPr="007D2B65" w:rsidRDefault="0057103F" w:rsidP="007D2B65"/>
          <w:p w14:paraId="7758591E" w14:textId="77777777" w:rsidR="0057103F" w:rsidRPr="007D2B65" w:rsidRDefault="0057103F" w:rsidP="007D2B65"/>
          <w:p w14:paraId="5E449C05" w14:textId="77777777" w:rsidR="0057103F" w:rsidRPr="007D2B65" w:rsidRDefault="0057103F" w:rsidP="007D2B65"/>
          <w:p w14:paraId="07187EB1" w14:textId="77777777" w:rsidR="0057103F" w:rsidRDefault="0057103F" w:rsidP="0057103F">
            <w:pPr>
              <w:rPr>
                <w:noProof/>
              </w:rPr>
            </w:pPr>
          </w:p>
          <w:p w14:paraId="75B694BA" w14:textId="77777777" w:rsidR="0057103F" w:rsidRPr="007D2B65" w:rsidRDefault="0057103F"/>
          <w:p w14:paraId="2CD2DF3A" w14:textId="77777777" w:rsidR="0057103F" w:rsidRPr="007D2B65" w:rsidRDefault="0057103F"/>
          <w:p w14:paraId="660371B1" w14:textId="77777777" w:rsidR="0057103F" w:rsidRPr="007D2B65" w:rsidRDefault="0057103F"/>
          <w:p w14:paraId="4EAB3112" w14:textId="30CA9002" w:rsidR="0057103F" w:rsidRPr="0057103F" w:rsidRDefault="0057103F" w:rsidP="007D2B65"/>
        </w:tc>
        <w:tc>
          <w:tcPr>
            <w:tcW w:w="5040" w:type="dxa"/>
            <w:vAlign w:val="center"/>
          </w:tcPr>
          <w:p w14:paraId="1886618C" w14:textId="77777777" w:rsidR="00252601" w:rsidRPr="00B161BA" w:rsidRDefault="00252601" w:rsidP="00F21A4B">
            <w:pPr>
              <w:ind w:left="153" w:right="153"/>
            </w:pPr>
            <w:r>
              <w:rPr>
                <w:noProof/>
              </w:rPr>
              <w:t>CLEC Admin</w:t>
            </w:r>
            <w:r>
              <w:t xml:space="preserve"> </w:t>
            </w:r>
          </w:p>
          <w:p w14:paraId="765901D0" w14:textId="77777777" w:rsidR="00252601" w:rsidRPr="00B161BA" w:rsidRDefault="00252601" w:rsidP="00F21A4B">
            <w:pPr>
              <w:ind w:left="153" w:right="153"/>
            </w:pPr>
            <w:r>
              <w:rPr>
                <w:noProof/>
              </w:rPr>
              <w:t>Comwave Networks</w:t>
            </w:r>
          </w:p>
          <w:p w14:paraId="4FA76D1E" w14:textId="77777777" w:rsidR="00252601" w:rsidRPr="00B161BA" w:rsidRDefault="00252601" w:rsidP="00F21A4B">
            <w:pPr>
              <w:ind w:left="153" w:right="153"/>
            </w:pPr>
            <w:r>
              <w:rPr>
                <w:noProof/>
              </w:rPr>
              <w:t>61 Wildcat Road</w:t>
            </w:r>
          </w:p>
          <w:p w14:paraId="6511E8BE" w14:textId="77777777" w:rsidR="00252601" w:rsidRPr="00B161BA" w:rsidRDefault="00252601" w:rsidP="00F21A4B">
            <w:pPr>
              <w:ind w:left="153" w:right="153"/>
            </w:pPr>
            <w:r>
              <w:rPr>
                <w:noProof/>
              </w:rPr>
              <w:t>Toronto</w:t>
            </w:r>
            <w:r w:rsidRPr="00B161BA">
              <w:t xml:space="preserve">, </w:t>
            </w:r>
            <w:r>
              <w:rPr>
                <w:noProof/>
              </w:rPr>
              <w:t>ON</w:t>
            </w:r>
          </w:p>
          <w:p w14:paraId="7B1AC0D9" w14:textId="77777777" w:rsidR="00252601" w:rsidRPr="00B161BA" w:rsidRDefault="00252601" w:rsidP="00F21A4B">
            <w:pPr>
              <w:ind w:left="153" w:right="153"/>
            </w:pPr>
            <w:r>
              <w:rPr>
                <w:noProof/>
              </w:rPr>
              <w:t>Canada</w:t>
            </w:r>
          </w:p>
          <w:p w14:paraId="4C654063" w14:textId="77777777" w:rsidR="00252601" w:rsidRPr="00B161BA" w:rsidRDefault="00252601" w:rsidP="00F21A4B">
            <w:pPr>
              <w:ind w:left="153" w:right="153"/>
            </w:pPr>
            <w:r>
              <w:rPr>
                <w:noProof/>
              </w:rPr>
              <w:t>M3J 2P5</w:t>
            </w:r>
          </w:p>
          <w:p w14:paraId="63640408" w14:textId="77777777" w:rsidR="00252601" w:rsidRPr="00B161BA" w:rsidRDefault="00252601" w:rsidP="00F21A4B">
            <w:pPr>
              <w:ind w:left="153" w:right="153"/>
            </w:pPr>
            <w:r>
              <w:rPr>
                <w:noProof/>
              </w:rPr>
              <w:t>clecteam@comwave.net</w:t>
            </w:r>
          </w:p>
        </w:tc>
      </w:tr>
      <w:tr w:rsidR="00252601" w:rsidRPr="00B161BA" w14:paraId="2F612EC7" w14:textId="77777777" w:rsidTr="00252601">
        <w:trPr>
          <w:cantSplit/>
          <w:trHeight w:hRule="exact" w:val="2880"/>
        </w:trPr>
        <w:tc>
          <w:tcPr>
            <w:tcW w:w="5040" w:type="dxa"/>
            <w:vAlign w:val="center"/>
          </w:tcPr>
          <w:p w14:paraId="664C9A18" w14:textId="77777777" w:rsidR="00252601" w:rsidRPr="00B161BA" w:rsidRDefault="00252601" w:rsidP="00F21A4B">
            <w:pPr>
              <w:ind w:left="153" w:right="153"/>
            </w:pPr>
            <w:r>
              <w:rPr>
                <w:noProof/>
              </w:rPr>
              <w:t>Numbering E-Mail</w:t>
            </w:r>
            <w:r>
              <w:t xml:space="preserve"> </w:t>
            </w:r>
          </w:p>
          <w:p w14:paraId="23C0715F" w14:textId="77777777" w:rsidR="00252601" w:rsidRPr="00B161BA" w:rsidRDefault="00252601" w:rsidP="00F21A4B">
            <w:pPr>
              <w:ind w:left="153" w:right="153"/>
            </w:pPr>
            <w:r>
              <w:rPr>
                <w:noProof/>
              </w:rPr>
              <w:t>Distributel Communications Limited</w:t>
            </w:r>
          </w:p>
          <w:p w14:paraId="28CA1D82" w14:textId="77777777" w:rsidR="00252601" w:rsidRPr="00B161BA" w:rsidRDefault="00252601" w:rsidP="00F21A4B">
            <w:pPr>
              <w:ind w:left="153" w:right="153"/>
            </w:pPr>
            <w:r>
              <w:rPr>
                <w:noProof/>
              </w:rPr>
              <w:t>177 Nepean Street</w:t>
            </w:r>
          </w:p>
          <w:p w14:paraId="6CDACF74" w14:textId="77777777" w:rsidR="00252601" w:rsidRPr="00B161BA" w:rsidRDefault="00252601" w:rsidP="00F21A4B">
            <w:pPr>
              <w:ind w:left="153" w:right="153"/>
            </w:pPr>
            <w:r>
              <w:rPr>
                <w:noProof/>
              </w:rPr>
              <w:t>Ottawa</w:t>
            </w:r>
            <w:r w:rsidRPr="00B161BA">
              <w:t xml:space="preserve">, </w:t>
            </w:r>
            <w:r>
              <w:rPr>
                <w:noProof/>
              </w:rPr>
              <w:t>ON</w:t>
            </w:r>
          </w:p>
          <w:p w14:paraId="21557D12" w14:textId="77777777" w:rsidR="00252601" w:rsidRPr="00B161BA" w:rsidRDefault="00252601" w:rsidP="00F21A4B">
            <w:pPr>
              <w:ind w:left="153" w:right="153"/>
            </w:pPr>
            <w:r>
              <w:rPr>
                <w:noProof/>
              </w:rPr>
              <w:t>Canada</w:t>
            </w:r>
          </w:p>
          <w:p w14:paraId="67ABCC9D" w14:textId="77777777" w:rsidR="00252601" w:rsidRPr="00B161BA" w:rsidRDefault="00252601" w:rsidP="00F21A4B">
            <w:pPr>
              <w:ind w:left="153" w:right="153"/>
            </w:pPr>
            <w:r>
              <w:rPr>
                <w:noProof/>
              </w:rPr>
              <w:t>K2P 0B4</w:t>
            </w:r>
          </w:p>
          <w:p w14:paraId="44D5A243" w14:textId="77777777" w:rsidR="00252601" w:rsidRPr="00B161BA" w:rsidRDefault="00252601" w:rsidP="00F21A4B">
            <w:pPr>
              <w:ind w:left="153" w:right="153"/>
            </w:pPr>
            <w:r>
              <w:rPr>
                <w:noProof/>
              </w:rPr>
              <w:t>numbering@distributel.ca</w:t>
            </w:r>
          </w:p>
        </w:tc>
        <w:tc>
          <w:tcPr>
            <w:tcW w:w="5040" w:type="dxa"/>
            <w:vAlign w:val="center"/>
          </w:tcPr>
          <w:p w14:paraId="52BECE83" w14:textId="77777777" w:rsidR="00252601" w:rsidRPr="00B161BA" w:rsidRDefault="00252601" w:rsidP="00F21A4B">
            <w:pPr>
              <w:ind w:left="153" w:right="153"/>
            </w:pPr>
            <w:r>
              <w:rPr>
                <w:noProof/>
              </w:rPr>
              <w:t>NXX Admin</w:t>
            </w:r>
            <w:r>
              <w:t xml:space="preserve"> </w:t>
            </w:r>
          </w:p>
          <w:p w14:paraId="7D056030" w14:textId="77777777" w:rsidR="00252601" w:rsidRPr="00B161BA" w:rsidRDefault="00252601" w:rsidP="00F21A4B">
            <w:pPr>
              <w:ind w:left="153" w:right="153"/>
            </w:pPr>
            <w:r>
              <w:rPr>
                <w:noProof/>
              </w:rPr>
              <w:t>Bell Canada</w:t>
            </w:r>
          </w:p>
          <w:p w14:paraId="52480128" w14:textId="77777777" w:rsidR="00252601" w:rsidRPr="00B161BA" w:rsidRDefault="00252601" w:rsidP="00F21A4B">
            <w:pPr>
              <w:ind w:left="153" w:right="153"/>
            </w:pPr>
            <w:r>
              <w:rPr>
                <w:noProof/>
              </w:rPr>
              <w:t>nxx.admin@bell.ca</w:t>
            </w:r>
          </w:p>
        </w:tc>
      </w:tr>
      <w:tr w:rsidR="00252601" w:rsidRPr="00B161BA" w14:paraId="608A2295" w14:textId="77777777" w:rsidTr="00252601">
        <w:trPr>
          <w:cantSplit/>
          <w:trHeight w:hRule="exact" w:val="2880"/>
        </w:trPr>
        <w:tc>
          <w:tcPr>
            <w:tcW w:w="5040" w:type="dxa"/>
            <w:vAlign w:val="center"/>
          </w:tcPr>
          <w:p w14:paraId="3E4C5A91" w14:textId="77777777" w:rsidR="00252601" w:rsidRPr="00B161BA" w:rsidRDefault="00252601" w:rsidP="00F21A4B">
            <w:pPr>
              <w:ind w:left="153" w:right="153"/>
            </w:pPr>
            <w:r>
              <w:rPr>
                <w:noProof/>
              </w:rPr>
              <w:t>Regulatory</w:t>
            </w:r>
            <w:r>
              <w:t xml:space="preserve"> </w:t>
            </w:r>
          </w:p>
          <w:p w14:paraId="123B3117" w14:textId="77777777" w:rsidR="00252601" w:rsidRPr="00B161BA" w:rsidRDefault="00252601" w:rsidP="00F21A4B">
            <w:pPr>
              <w:ind w:left="153" w:right="153"/>
            </w:pPr>
            <w:r>
              <w:rPr>
                <w:noProof/>
              </w:rPr>
              <w:t>Fibernetics Corporation</w:t>
            </w:r>
          </w:p>
          <w:p w14:paraId="03D6EC9E" w14:textId="77777777" w:rsidR="00252601" w:rsidRPr="00B161BA" w:rsidRDefault="00252601" w:rsidP="00F21A4B">
            <w:pPr>
              <w:ind w:left="153" w:right="153"/>
            </w:pPr>
            <w:r>
              <w:rPr>
                <w:noProof/>
              </w:rPr>
              <w:t>605 Boxwood Dr</w:t>
            </w:r>
          </w:p>
          <w:p w14:paraId="674011C8" w14:textId="77777777" w:rsidR="00252601" w:rsidRPr="00B161BA" w:rsidRDefault="00252601" w:rsidP="00F21A4B">
            <w:pPr>
              <w:ind w:left="153" w:right="153"/>
            </w:pPr>
            <w:r>
              <w:rPr>
                <w:noProof/>
              </w:rPr>
              <w:t>Cambridge</w:t>
            </w:r>
            <w:r w:rsidRPr="00B161BA">
              <w:t xml:space="preserve">, </w:t>
            </w:r>
            <w:r>
              <w:rPr>
                <w:noProof/>
              </w:rPr>
              <w:t>ON</w:t>
            </w:r>
          </w:p>
          <w:p w14:paraId="1FF72230" w14:textId="77777777" w:rsidR="00252601" w:rsidRPr="00B161BA" w:rsidRDefault="00252601" w:rsidP="00F21A4B">
            <w:pPr>
              <w:ind w:left="153" w:right="153"/>
            </w:pPr>
            <w:r>
              <w:rPr>
                <w:noProof/>
              </w:rPr>
              <w:t>Canada</w:t>
            </w:r>
          </w:p>
          <w:p w14:paraId="66E760EE" w14:textId="77777777" w:rsidR="00252601" w:rsidRPr="00B161BA" w:rsidRDefault="00252601" w:rsidP="00F21A4B">
            <w:pPr>
              <w:ind w:left="153" w:right="153"/>
            </w:pPr>
            <w:r>
              <w:rPr>
                <w:noProof/>
              </w:rPr>
              <w:t>N3E1A5</w:t>
            </w:r>
          </w:p>
          <w:p w14:paraId="557E6DF7" w14:textId="77777777" w:rsidR="00252601" w:rsidRPr="00B161BA" w:rsidRDefault="00252601" w:rsidP="00F21A4B">
            <w:pPr>
              <w:ind w:left="153" w:right="153"/>
            </w:pPr>
            <w:r>
              <w:rPr>
                <w:noProof/>
              </w:rPr>
              <w:t>regulatory@corp.fibernetics.ca</w:t>
            </w:r>
          </w:p>
        </w:tc>
        <w:tc>
          <w:tcPr>
            <w:tcW w:w="5040" w:type="dxa"/>
            <w:vAlign w:val="center"/>
          </w:tcPr>
          <w:p w14:paraId="6E4D7EF5" w14:textId="77777777" w:rsidR="00252601" w:rsidRPr="00B161BA" w:rsidRDefault="00252601" w:rsidP="00F21A4B">
            <w:pPr>
              <w:ind w:left="153" w:right="153"/>
            </w:pPr>
            <w:r>
              <w:rPr>
                <w:noProof/>
              </w:rPr>
              <w:t>Regulatory Affairs</w:t>
            </w:r>
            <w:r>
              <w:t xml:space="preserve"> </w:t>
            </w:r>
          </w:p>
          <w:p w14:paraId="2E0C823A" w14:textId="77777777" w:rsidR="00252601" w:rsidRPr="00B161BA" w:rsidRDefault="00252601" w:rsidP="00F21A4B">
            <w:pPr>
              <w:ind w:left="153" w:right="153"/>
            </w:pPr>
            <w:r>
              <w:rPr>
                <w:noProof/>
              </w:rPr>
              <w:t>Shaw Telecom Inc.</w:t>
            </w:r>
          </w:p>
          <w:p w14:paraId="30ECC369" w14:textId="77777777" w:rsidR="00252601" w:rsidRPr="00B161BA" w:rsidRDefault="00252601" w:rsidP="00F21A4B">
            <w:pPr>
              <w:ind w:left="153" w:right="153"/>
            </w:pPr>
            <w:r>
              <w:rPr>
                <w:noProof/>
              </w:rPr>
              <w:t>630 - 3 Ave SW</w:t>
            </w:r>
          </w:p>
          <w:p w14:paraId="061172E8" w14:textId="77777777" w:rsidR="00252601" w:rsidRPr="00B161BA" w:rsidRDefault="00252601" w:rsidP="00F21A4B">
            <w:pPr>
              <w:ind w:left="153" w:right="153"/>
            </w:pPr>
            <w:r>
              <w:rPr>
                <w:noProof/>
              </w:rPr>
              <w:t>Calgary</w:t>
            </w:r>
            <w:r w:rsidRPr="00B161BA">
              <w:t xml:space="preserve">, </w:t>
            </w:r>
            <w:r>
              <w:rPr>
                <w:noProof/>
              </w:rPr>
              <w:t>AB</w:t>
            </w:r>
          </w:p>
          <w:p w14:paraId="6671E700" w14:textId="77777777" w:rsidR="00252601" w:rsidRPr="00B161BA" w:rsidRDefault="00252601" w:rsidP="00F21A4B">
            <w:pPr>
              <w:ind w:left="153" w:right="153"/>
            </w:pPr>
            <w:r>
              <w:rPr>
                <w:noProof/>
              </w:rPr>
              <w:t>Canada</w:t>
            </w:r>
          </w:p>
          <w:p w14:paraId="3AB7D819" w14:textId="77777777" w:rsidR="00252601" w:rsidRPr="00B161BA" w:rsidRDefault="00252601" w:rsidP="00F21A4B">
            <w:pPr>
              <w:ind w:left="153" w:right="153"/>
            </w:pPr>
            <w:r>
              <w:rPr>
                <w:noProof/>
              </w:rPr>
              <w:t>T2P 4L4</w:t>
            </w:r>
          </w:p>
          <w:p w14:paraId="39E9FC8B" w14:textId="77777777" w:rsidR="00252601" w:rsidRPr="00B161BA" w:rsidRDefault="00252601" w:rsidP="00F21A4B">
            <w:pPr>
              <w:ind w:left="153" w:right="153"/>
            </w:pPr>
            <w:r>
              <w:rPr>
                <w:noProof/>
              </w:rPr>
              <w:t>regulatory@sjrb.ca</w:t>
            </w:r>
          </w:p>
        </w:tc>
      </w:tr>
      <w:tr w:rsidR="00252601" w:rsidRPr="00B161BA" w14:paraId="1EE71757" w14:textId="77777777" w:rsidTr="00252601">
        <w:trPr>
          <w:cantSplit/>
          <w:trHeight w:hRule="exact" w:val="2880"/>
        </w:trPr>
        <w:tc>
          <w:tcPr>
            <w:tcW w:w="5040" w:type="dxa"/>
            <w:vAlign w:val="center"/>
          </w:tcPr>
          <w:p w14:paraId="2E5D8FE9" w14:textId="77777777" w:rsidR="00252601" w:rsidRPr="00B161BA" w:rsidRDefault="00252601" w:rsidP="00F21A4B">
            <w:pPr>
              <w:ind w:left="153" w:right="153"/>
            </w:pPr>
            <w:r>
              <w:rPr>
                <w:noProof/>
              </w:rPr>
              <w:t>Joey-Lynn</w:t>
            </w:r>
            <w:r>
              <w:t xml:space="preserve"> </w:t>
            </w:r>
            <w:r>
              <w:rPr>
                <w:noProof/>
              </w:rPr>
              <w:t>Abdulkader</w:t>
            </w:r>
          </w:p>
          <w:p w14:paraId="5666B90E" w14:textId="77777777" w:rsidR="00252601" w:rsidRPr="00B161BA" w:rsidRDefault="00252601" w:rsidP="00F21A4B">
            <w:pPr>
              <w:ind w:left="153" w:right="153"/>
            </w:pPr>
            <w:r>
              <w:rPr>
                <w:noProof/>
              </w:rPr>
              <w:t>Specialist Regulatory Affairs</w:t>
            </w:r>
          </w:p>
          <w:p w14:paraId="3DD63F01" w14:textId="77777777" w:rsidR="00252601" w:rsidRPr="00B161BA" w:rsidRDefault="00252601" w:rsidP="00F21A4B">
            <w:pPr>
              <w:ind w:left="153" w:right="153"/>
            </w:pPr>
            <w:r>
              <w:rPr>
                <w:noProof/>
              </w:rPr>
              <w:t>Bell Canada</w:t>
            </w:r>
          </w:p>
          <w:p w14:paraId="5F3BD8F0" w14:textId="77777777" w:rsidR="00252601" w:rsidRPr="00B161BA" w:rsidRDefault="00252601" w:rsidP="00F21A4B">
            <w:pPr>
              <w:ind w:left="153" w:right="153"/>
            </w:pPr>
            <w:r>
              <w:rPr>
                <w:noProof/>
              </w:rPr>
              <w:t>160 Elgin Street, 19th Floor</w:t>
            </w:r>
          </w:p>
          <w:p w14:paraId="15FE4548" w14:textId="77777777" w:rsidR="00252601" w:rsidRPr="00B161BA" w:rsidRDefault="00252601" w:rsidP="00F21A4B">
            <w:pPr>
              <w:ind w:left="153" w:right="153"/>
            </w:pPr>
            <w:r>
              <w:rPr>
                <w:noProof/>
              </w:rPr>
              <w:t>Ottawa</w:t>
            </w:r>
            <w:r w:rsidRPr="00B161BA">
              <w:t xml:space="preserve">, </w:t>
            </w:r>
            <w:r>
              <w:rPr>
                <w:noProof/>
              </w:rPr>
              <w:t>ON</w:t>
            </w:r>
          </w:p>
          <w:p w14:paraId="56B4A9AE" w14:textId="77777777" w:rsidR="00252601" w:rsidRPr="00B161BA" w:rsidRDefault="00252601" w:rsidP="00F21A4B">
            <w:pPr>
              <w:ind w:left="153" w:right="153"/>
            </w:pPr>
            <w:r>
              <w:rPr>
                <w:noProof/>
              </w:rPr>
              <w:t>Canada</w:t>
            </w:r>
          </w:p>
          <w:p w14:paraId="6BDE5FD6" w14:textId="77777777" w:rsidR="00252601" w:rsidRPr="00B161BA" w:rsidRDefault="00252601" w:rsidP="00F21A4B">
            <w:pPr>
              <w:ind w:left="153" w:right="153"/>
            </w:pPr>
            <w:r>
              <w:rPr>
                <w:noProof/>
              </w:rPr>
              <w:t>K2P 2C4</w:t>
            </w:r>
          </w:p>
          <w:p w14:paraId="4D0F7699" w14:textId="77777777" w:rsidR="00252601" w:rsidRPr="00B161BA" w:rsidRDefault="00252601" w:rsidP="00F21A4B">
            <w:pPr>
              <w:ind w:left="153" w:right="153"/>
            </w:pPr>
            <w:r w:rsidRPr="00B161BA">
              <w:t xml:space="preserve">Telephone: </w:t>
            </w:r>
            <w:r>
              <w:rPr>
                <w:noProof/>
              </w:rPr>
              <w:t>613-785-6314</w:t>
            </w:r>
          </w:p>
          <w:p w14:paraId="6545AE1C" w14:textId="77777777" w:rsidR="00252601" w:rsidRPr="00B161BA" w:rsidRDefault="00252601" w:rsidP="00F21A4B">
            <w:pPr>
              <w:ind w:left="153" w:right="153"/>
            </w:pPr>
            <w:r w:rsidRPr="00B161BA">
              <w:t xml:space="preserve">Fax: </w:t>
            </w:r>
            <w:r>
              <w:rPr>
                <w:noProof/>
              </w:rPr>
              <w:t>613-560-0472</w:t>
            </w:r>
          </w:p>
          <w:p w14:paraId="3D3562E8" w14:textId="77777777" w:rsidR="00252601" w:rsidRPr="00B161BA" w:rsidRDefault="00252601" w:rsidP="00F21A4B">
            <w:pPr>
              <w:ind w:left="153" w:right="153"/>
            </w:pPr>
            <w:r>
              <w:rPr>
                <w:noProof/>
              </w:rPr>
              <w:t>joey-lynn.abdulkader@bell.ca</w:t>
            </w:r>
          </w:p>
        </w:tc>
        <w:tc>
          <w:tcPr>
            <w:tcW w:w="5040" w:type="dxa"/>
            <w:vAlign w:val="center"/>
          </w:tcPr>
          <w:p w14:paraId="442025FD" w14:textId="77777777" w:rsidR="00252601" w:rsidRPr="00B161BA" w:rsidRDefault="00252601" w:rsidP="00F21A4B">
            <w:pPr>
              <w:ind w:left="153" w:right="153"/>
            </w:pPr>
            <w:r>
              <w:rPr>
                <w:noProof/>
              </w:rPr>
              <w:t>Pierre</w:t>
            </w:r>
            <w:r>
              <w:t xml:space="preserve"> </w:t>
            </w:r>
            <w:r>
              <w:rPr>
                <w:noProof/>
              </w:rPr>
              <w:t>Allard</w:t>
            </w:r>
          </w:p>
          <w:p w14:paraId="205E2E3C" w14:textId="77777777" w:rsidR="00252601" w:rsidRPr="00B161BA" w:rsidRDefault="00252601" w:rsidP="00F21A4B">
            <w:pPr>
              <w:ind w:left="153" w:right="153"/>
            </w:pPr>
            <w:r>
              <w:rPr>
                <w:noProof/>
              </w:rPr>
              <w:t>Director Business development</w:t>
            </w:r>
          </w:p>
          <w:p w14:paraId="582066AC" w14:textId="77777777" w:rsidR="00252601" w:rsidRPr="00B161BA" w:rsidRDefault="00252601" w:rsidP="00F21A4B">
            <w:pPr>
              <w:ind w:left="153" w:right="153"/>
            </w:pPr>
            <w:r>
              <w:rPr>
                <w:noProof/>
              </w:rPr>
              <w:t>CoopTel- coop de telecommunication</w:t>
            </w:r>
          </w:p>
          <w:p w14:paraId="6E0FBB22" w14:textId="77777777" w:rsidR="00252601" w:rsidRPr="00B161BA" w:rsidRDefault="00252601" w:rsidP="00F21A4B">
            <w:pPr>
              <w:ind w:left="153" w:right="153"/>
            </w:pPr>
            <w:r>
              <w:rPr>
                <w:noProof/>
              </w:rPr>
              <w:t>5521 Chemin de L'Aeroport C.P. 160</w:t>
            </w:r>
          </w:p>
          <w:p w14:paraId="6C8B01B5" w14:textId="77777777" w:rsidR="00252601" w:rsidRPr="00B161BA" w:rsidRDefault="00252601" w:rsidP="00F21A4B">
            <w:pPr>
              <w:ind w:left="153" w:right="153"/>
            </w:pPr>
            <w:r>
              <w:rPr>
                <w:noProof/>
              </w:rPr>
              <w:t>Valcourt</w:t>
            </w:r>
            <w:r w:rsidRPr="00B161BA">
              <w:t xml:space="preserve">, </w:t>
            </w:r>
            <w:r>
              <w:rPr>
                <w:noProof/>
              </w:rPr>
              <w:t>QC</w:t>
            </w:r>
          </w:p>
          <w:p w14:paraId="2BCD6E6C" w14:textId="77777777" w:rsidR="00252601" w:rsidRPr="00B161BA" w:rsidRDefault="00252601" w:rsidP="00F21A4B">
            <w:pPr>
              <w:ind w:left="153" w:right="153"/>
            </w:pPr>
            <w:r>
              <w:rPr>
                <w:noProof/>
              </w:rPr>
              <w:t>Canada</w:t>
            </w:r>
          </w:p>
          <w:p w14:paraId="0311EDD8" w14:textId="77777777" w:rsidR="00252601" w:rsidRPr="00B161BA" w:rsidRDefault="00252601" w:rsidP="00F21A4B">
            <w:pPr>
              <w:ind w:left="153" w:right="153"/>
            </w:pPr>
            <w:r>
              <w:rPr>
                <w:noProof/>
              </w:rPr>
              <w:t>J0E 2L0</w:t>
            </w:r>
          </w:p>
          <w:p w14:paraId="61DE2B51" w14:textId="77777777" w:rsidR="00252601" w:rsidRPr="00B161BA" w:rsidRDefault="00252601" w:rsidP="00F21A4B">
            <w:pPr>
              <w:ind w:left="153" w:right="153"/>
            </w:pPr>
            <w:r w:rsidRPr="00B161BA">
              <w:t xml:space="preserve">Telephone: </w:t>
            </w:r>
            <w:r>
              <w:rPr>
                <w:noProof/>
              </w:rPr>
              <w:t>450 532-5656 ext 1032</w:t>
            </w:r>
          </w:p>
          <w:p w14:paraId="2330B6F2" w14:textId="77777777" w:rsidR="00252601" w:rsidRPr="00B161BA" w:rsidRDefault="00252601" w:rsidP="00F21A4B">
            <w:pPr>
              <w:ind w:left="153" w:right="153"/>
            </w:pPr>
            <w:r>
              <w:rPr>
                <w:noProof/>
              </w:rPr>
              <w:t>pallard@cooptel.coop</w:t>
            </w:r>
          </w:p>
        </w:tc>
      </w:tr>
      <w:tr w:rsidR="00252601" w:rsidRPr="00B161BA" w14:paraId="39CBC910" w14:textId="77777777" w:rsidTr="00252601">
        <w:trPr>
          <w:cantSplit/>
          <w:trHeight w:hRule="exact" w:val="2880"/>
        </w:trPr>
        <w:tc>
          <w:tcPr>
            <w:tcW w:w="5040" w:type="dxa"/>
            <w:vAlign w:val="center"/>
          </w:tcPr>
          <w:p w14:paraId="22772BA4" w14:textId="77777777" w:rsidR="00252601" w:rsidRPr="00B161BA" w:rsidRDefault="00252601" w:rsidP="00F21A4B">
            <w:pPr>
              <w:ind w:left="153" w:right="153"/>
            </w:pPr>
            <w:r>
              <w:rPr>
                <w:noProof/>
              </w:rPr>
              <w:t>Edward</w:t>
            </w:r>
            <w:r>
              <w:t xml:space="preserve"> </w:t>
            </w:r>
            <w:r>
              <w:rPr>
                <w:noProof/>
              </w:rPr>
              <w:t>Antecol</w:t>
            </w:r>
          </w:p>
          <w:p w14:paraId="50D1ED8C" w14:textId="77777777" w:rsidR="00252601" w:rsidRPr="00B161BA" w:rsidRDefault="00252601" w:rsidP="00F21A4B">
            <w:pPr>
              <w:ind w:left="153" w:right="153"/>
            </w:pPr>
            <w:r>
              <w:rPr>
                <w:noProof/>
              </w:rPr>
              <w:t>VP Professional Services</w:t>
            </w:r>
          </w:p>
          <w:p w14:paraId="2092EBD4" w14:textId="77777777" w:rsidR="00252601" w:rsidRPr="00B161BA" w:rsidRDefault="00252601" w:rsidP="00F21A4B">
            <w:pPr>
              <w:ind w:left="153" w:right="153"/>
            </w:pPr>
            <w:r>
              <w:rPr>
                <w:noProof/>
              </w:rPr>
              <w:t>COMsolve Inc.</w:t>
            </w:r>
          </w:p>
          <w:p w14:paraId="3F6DE0EF" w14:textId="77777777" w:rsidR="00252601" w:rsidRPr="00B161BA" w:rsidRDefault="00252601" w:rsidP="00F21A4B">
            <w:pPr>
              <w:ind w:left="153" w:right="153"/>
            </w:pPr>
            <w:r>
              <w:rPr>
                <w:noProof/>
              </w:rPr>
              <w:t>70 East Beaver Creek Road, #202</w:t>
            </w:r>
          </w:p>
          <w:p w14:paraId="755AFE26" w14:textId="77777777" w:rsidR="00252601" w:rsidRPr="00B161BA" w:rsidRDefault="00252601" w:rsidP="00F21A4B">
            <w:pPr>
              <w:ind w:left="153" w:right="153"/>
            </w:pPr>
            <w:r>
              <w:rPr>
                <w:noProof/>
              </w:rPr>
              <w:t>Richmond Hill</w:t>
            </w:r>
            <w:r w:rsidRPr="00B161BA">
              <w:t xml:space="preserve">, </w:t>
            </w:r>
            <w:r>
              <w:rPr>
                <w:noProof/>
              </w:rPr>
              <w:t>ON</w:t>
            </w:r>
          </w:p>
          <w:p w14:paraId="3ED4E307" w14:textId="77777777" w:rsidR="00252601" w:rsidRPr="00B161BA" w:rsidRDefault="00252601" w:rsidP="00F21A4B">
            <w:pPr>
              <w:ind w:left="153" w:right="153"/>
            </w:pPr>
            <w:r>
              <w:rPr>
                <w:noProof/>
              </w:rPr>
              <w:t>Canada</w:t>
            </w:r>
          </w:p>
          <w:p w14:paraId="08165AB0" w14:textId="77777777" w:rsidR="00252601" w:rsidRPr="00B161BA" w:rsidRDefault="00252601" w:rsidP="00F21A4B">
            <w:pPr>
              <w:ind w:left="153" w:right="153"/>
            </w:pPr>
            <w:r>
              <w:rPr>
                <w:noProof/>
              </w:rPr>
              <w:t>L4B 3B2</w:t>
            </w:r>
          </w:p>
          <w:p w14:paraId="5CA1CEED" w14:textId="77777777" w:rsidR="00252601" w:rsidRPr="00B161BA" w:rsidRDefault="00252601" w:rsidP="00F21A4B">
            <w:pPr>
              <w:ind w:left="153" w:right="153"/>
            </w:pPr>
            <w:r w:rsidRPr="00B161BA">
              <w:t xml:space="preserve">Telephone: </w:t>
            </w:r>
            <w:r>
              <w:rPr>
                <w:noProof/>
              </w:rPr>
              <w:t>613-702-0016 ext. 106</w:t>
            </w:r>
          </w:p>
          <w:p w14:paraId="468C54C1" w14:textId="77777777" w:rsidR="00252601" w:rsidRPr="00B161BA" w:rsidRDefault="00252601" w:rsidP="00F21A4B">
            <w:pPr>
              <w:ind w:left="153" w:right="153"/>
            </w:pPr>
            <w:r>
              <w:rPr>
                <w:noProof/>
              </w:rPr>
              <w:t>Edward.Antecol@cnac.ca</w:t>
            </w:r>
          </w:p>
        </w:tc>
        <w:tc>
          <w:tcPr>
            <w:tcW w:w="5040" w:type="dxa"/>
            <w:vAlign w:val="center"/>
          </w:tcPr>
          <w:p w14:paraId="109C5738" w14:textId="77777777" w:rsidR="00252601" w:rsidRPr="00B161BA" w:rsidRDefault="00252601" w:rsidP="00F21A4B">
            <w:pPr>
              <w:ind w:left="153" w:right="153"/>
            </w:pPr>
            <w:r>
              <w:rPr>
                <w:noProof/>
              </w:rPr>
              <w:t>Chris</w:t>
            </w:r>
            <w:r>
              <w:t xml:space="preserve"> </w:t>
            </w:r>
            <w:r>
              <w:rPr>
                <w:noProof/>
              </w:rPr>
              <w:t>Armstrong</w:t>
            </w:r>
          </w:p>
          <w:p w14:paraId="58CAB06C" w14:textId="77777777" w:rsidR="00252601" w:rsidRPr="00B161BA" w:rsidRDefault="00252601" w:rsidP="00F21A4B">
            <w:pPr>
              <w:ind w:left="153" w:right="153"/>
            </w:pPr>
            <w:r>
              <w:rPr>
                <w:noProof/>
              </w:rPr>
              <w:t>Sales &amp; Marketing Manager</w:t>
            </w:r>
          </w:p>
          <w:p w14:paraId="72DEF819" w14:textId="77777777" w:rsidR="00252601" w:rsidRPr="00B161BA" w:rsidRDefault="00252601" w:rsidP="00F21A4B">
            <w:pPr>
              <w:ind w:left="153" w:right="153"/>
            </w:pPr>
            <w:r>
              <w:rPr>
                <w:noProof/>
              </w:rPr>
              <w:t>CityWest cable &amp; Telephone (formerly Prince Rupert Telephones)</w:t>
            </w:r>
          </w:p>
          <w:p w14:paraId="6EE0C141" w14:textId="77777777" w:rsidR="00252601" w:rsidRPr="00B161BA" w:rsidRDefault="00252601" w:rsidP="00F21A4B">
            <w:pPr>
              <w:ind w:left="153" w:right="153"/>
            </w:pPr>
            <w:r>
              <w:rPr>
                <w:noProof/>
              </w:rPr>
              <w:t>248 Third Ave W.</w:t>
            </w:r>
          </w:p>
          <w:p w14:paraId="3F62C34A" w14:textId="77777777" w:rsidR="00252601" w:rsidRPr="00B161BA" w:rsidRDefault="00252601" w:rsidP="00F21A4B">
            <w:pPr>
              <w:ind w:left="153" w:right="153"/>
            </w:pPr>
            <w:r>
              <w:rPr>
                <w:noProof/>
              </w:rPr>
              <w:t>Prince Rupert</w:t>
            </w:r>
            <w:r w:rsidRPr="00B161BA">
              <w:t xml:space="preserve">, </w:t>
            </w:r>
            <w:r>
              <w:rPr>
                <w:noProof/>
              </w:rPr>
              <w:t>BC</w:t>
            </w:r>
          </w:p>
          <w:p w14:paraId="4AEABE48" w14:textId="77777777" w:rsidR="00252601" w:rsidRPr="00B161BA" w:rsidRDefault="00252601" w:rsidP="00F21A4B">
            <w:pPr>
              <w:ind w:left="153" w:right="153"/>
            </w:pPr>
            <w:r>
              <w:rPr>
                <w:noProof/>
              </w:rPr>
              <w:t>Canada</w:t>
            </w:r>
          </w:p>
          <w:p w14:paraId="2A92A62D" w14:textId="77777777" w:rsidR="00252601" w:rsidRPr="00B161BA" w:rsidRDefault="00252601" w:rsidP="00F21A4B">
            <w:pPr>
              <w:ind w:left="153" w:right="153"/>
            </w:pPr>
            <w:r>
              <w:rPr>
                <w:noProof/>
              </w:rPr>
              <w:t>V8J 1L1</w:t>
            </w:r>
          </w:p>
          <w:p w14:paraId="56FDD3E7" w14:textId="77777777" w:rsidR="00252601" w:rsidRPr="00B161BA" w:rsidRDefault="00252601" w:rsidP="00F21A4B">
            <w:pPr>
              <w:ind w:left="153" w:right="153"/>
            </w:pPr>
            <w:r w:rsidRPr="00B161BA">
              <w:t xml:space="preserve">Telephone: </w:t>
            </w:r>
            <w:r>
              <w:rPr>
                <w:noProof/>
              </w:rPr>
              <w:t>250-627-0902</w:t>
            </w:r>
          </w:p>
          <w:p w14:paraId="62B730AA" w14:textId="77777777" w:rsidR="00252601" w:rsidRPr="00B161BA" w:rsidRDefault="00252601" w:rsidP="00F21A4B">
            <w:pPr>
              <w:ind w:left="153" w:right="153"/>
            </w:pPr>
            <w:r w:rsidRPr="00B161BA">
              <w:t xml:space="preserve">Fax: </w:t>
            </w:r>
            <w:r>
              <w:rPr>
                <w:noProof/>
              </w:rPr>
              <w:t>250-627-0905</w:t>
            </w:r>
          </w:p>
          <w:p w14:paraId="28D2CB3E" w14:textId="77777777" w:rsidR="00252601" w:rsidRPr="00B161BA" w:rsidRDefault="00252601" w:rsidP="00F21A4B">
            <w:pPr>
              <w:ind w:left="153" w:right="153"/>
            </w:pPr>
            <w:r>
              <w:rPr>
                <w:noProof/>
              </w:rPr>
              <w:t>Chris.Armstrong@cwct.ca</w:t>
            </w:r>
          </w:p>
        </w:tc>
      </w:tr>
      <w:tr w:rsidR="00252601" w:rsidRPr="00B161BA" w14:paraId="2840CFFB" w14:textId="77777777" w:rsidTr="00252601">
        <w:trPr>
          <w:cantSplit/>
          <w:trHeight w:hRule="exact" w:val="2880"/>
        </w:trPr>
        <w:tc>
          <w:tcPr>
            <w:tcW w:w="5040" w:type="dxa"/>
            <w:vAlign w:val="center"/>
          </w:tcPr>
          <w:p w14:paraId="59ED45D9" w14:textId="77777777" w:rsidR="00252601" w:rsidRPr="00B161BA" w:rsidRDefault="00252601" w:rsidP="00F21A4B">
            <w:pPr>
              <w:ind w:left="153" w:right="153"/>
            </w:pPr>
            <w:r>
              <w:rPr>
                <w:noProof/>
              </w:rPr>
              <w:t>Andreea</w:t>
            </w:r>
            <w:r>
              <w:t xml:space="preserve"> </w:t>
            </w:r>
            <w:r>
              <w:rPr>
                <w:noProof/>
              </w:rPr>
              <w:t>Badea</w:t>
            </w:r>
          </w:p>
          <w:p w14:paraId="7E9D8A44" w14:textId="77777777" w:rsidR="00252601" w:rsidRPr="00B161BA" w:rsidRDefault="00252601" w:rsidP="00F21A4B">
            <w:pPr>
              <w:ind w:left="153" w:right="153"/>
            </w:pPr>
            <w:r>
              <w:rPr>
                <w:noProof/>
              </w:rPr>
              <w:t>Iristel Inc.</w:t>
            </w:r>
          </w:p>
          <w:p w14:paraId="7CCE5D3E" w14:textId="77777777" w:rsidR="00252601" w:rsidRPr="00B161BA" w:rsidRDefault="00252601" w:rsidP="00F21A4B">
            <w:pPr>
              <w:ind w:left="153" w:right="153"/>
            </w:pPr>
            <w:r>
              <w:rPr>
                <w:noProof/>
              </w:rPr>
              <w:t>11 Bowan Court</w:t>
            </w:r>
          </w:p>
          <w:p w14:paraId="13DC0E2F" w14:textId="77777777" w:rsidR="00252601" w:rsidRPr="00B161BA" w:rsidRDefault="00252601" w:rsidP="00F21A4B">
            <w:pPr>
              <w:ind w:left="153" w:right="153"/>
            </w:pPr>
            <w:r>
              <w:rPr>
                <w:noProof/>
              </w:rPr>
              <w:t>Toronto</w:t>
            </w:r>
            <w:r w:rsidRPr="00B161BA">
              <w:t xml:space="preserve">, </w:t>
            </w:r>
            <w:r>
              <w:rPr>
                <w:noProof/>
              </w:rPr>
              <w:t>ON</w:t>
            </w:r>
          </w:p>
          <w:p w14:paraId="7C18E1E2" w14:textId="77777777" w:rsidR="00252601" w:rsidRPr="00B161BA" w:rsidRDefault="00252601" w:rsidP="00F21A4B">
            <w:pPr>
              <w:ind w:left="153" w:right="153"/>
            </w:pPr>
            <w:r>
              <w:rPr>
                <w:noProof/>
              </w:rPr>
              <w:t>Canada</w:t>
            </w:r>
          </w:p>
          <w:p w14:paraId="619E9FDF" w14:textId="77777777" w:rsidR="00252601" w:rsidRPr="00B161BA" w:rsidRDefault="00252601" w:rsidP="00F21A4B">
            <w:pPr>
              <w:ind w:left="153" w:right="153"/>
            </w:pPr>
            <w:r>
              <w:rPr>
                <w:noProof/>
              </w:rPr>
              <w:t>M2K 3A8</w:t>
            </w:r>
          </w:p>
          <w:p w14:paraId="1D68291F" w14:textId="77777777" w:rsidR="00252601" w:rsidRPr="00B161BA" w:rsidRDefault="00252601" w:rsidP="00F21A4B">
            <w:pPr>
              <w:ind w:left="153" w:right="153"/>
            </w:pPr>
            <w:r w:rsidRPr="00B161BA">
              <w:t xml:space="preserve">Telephone: </w:t>
            </w:r>
            <w:r>
              <w:rPr>
                <w:noProof/>
              </w:rPr>
              <w:t>416-800-4747</w:t>
            </w:r>
          </w:p>
          <w:p w14:paraId="3FFE4E72" w14:textId="77777777" w:rsidR="00252601" w:rsidRPr="00B161BA" w:rsidRDefault="00252601" w:rsidP="00F21A4B">
            <w:pPr>
              <w:ind w:left="153" w:right="153"/>
            </w:pPr>
            <w:r>
              <w:rPr>
                <w:noProof/>
              </w:rPr>
              <w:t>abadea@iristel.ro</w:t>
            </w:r>
          </w:p>
        </w:tc>
        <w:tc>
          <w:tcPr>
            <w:tcW w:w="5040" w:type="dxa"/>
            <w:vAlign w:val="center"/>
          </w:tcPr>
          <w:p w14:paraId="1A14507F" w14:textId="77777777" w:rsidR="00252601" w:rsidRPr="00B161BA" w:rsidRDefault="00252601" w:rsidP="00F21A4B">
            <w:pPr>
              <w:ind w:left="153" w:right="153"/>
            </w:pPr>
            <w:r>
              <w:rPr>
                <w:noProof/>
              </w:rPr>
              <w:t>Jenoshan</w:t>
            </w:r>
            <w:r>
              <w:t xml:space="preserve"> </w:t>
            </w:r>
            <w:r>
              <w:rPr>
                <w:noProof/>
              </w:rPr>
              <w:t>Balasingam</w:t>
            </w:r>
          </w:p>
          <w:p w14:paraId="1860CCE4" w14:textId="77777777" w:rsidR="00252601" w:rsidRPr="00B161BA" w:rsidRDefault="00252601" w:rsidP="00F21A4B">
            <w:pPr>
              <w:ind w:left="153" w:right="153"/>
            </w:pPr>
            <w:r>
              <w:rPr>
                <w:noProof/>
              </w:rPr>
              <w:t>IXICA Communications Inc.</w:t>
            </w:r>
          </w:p>
          <w:p w14:paraId="54A0F582" w14:textId="77777777" w:rsidR="00252601" w:rsidRPr="00B161BA" w:rsidRDefault="00252601" w:rsidP="00F21A4B">
            <w:pPr>
              <w:ind w:left="153" w:right="153"/>
            </w:pPr>
            <w:r>
              <w:rPr>
                <w:noProof/>
              </w:rPr>
              <w:t>174 Shropshire Drive</w:t>
            </w:r>
          </w:p>
          <w:p w14:paraId="3DF75C49" w14:textId="77777777" w:rsidR="00252601" w:rsidRPr="00B161BA" w:rsidRDefault="00252601" w:rsidP="00F21A4B">
            <w:pPr>
              <w:ind w:left="153" w:right="153"/>
            </w:pPr>
            <w:r>
              <w:rPr>
                <w:noProof/>
              </w:rPr>
              <w:t>Toronto</w:t>
            </w:r>
            <w:r w:rsidRPr="00B161BA">
              <w:t xml:space="preserve">, </w:t>
            </w:r>
            <w:r>
              <w:rPr>
                <w:noProof/>
              </w:rPr>
              <w:t>ON</w:t>
            </w:r>
          </w:p>
          <w:p w14:paraId="559C311D" w14:textId="77777777" w:rsidR="00252601" w:rsidRPr="00B161BA" w:rsidRDefault="00252601" w:rsidP="00F21A4B">
            <w:pPr>
              <w:ind w:left="153" w:right="153"/>
            </w:pPr>
            <w:r>
              <w:rPr>
                <w:noProof/>
              </w:rPr>
              <w:t>Canada</w:t>
            </w:r>
          </w:p>
          <w:p w14:paraId="64150225" w14:textId="77777777" w:rsidR="00252601" w:rsidRPr="00B161BA" w:rsidRDefault="00252601" w:rsidP="00F21A4B">
            <w:pPr>
              <w:ind w:left="153" w:right="153"/>
            </w:pPr>
            <w:r>
              <w:rPr>
                <w:noProof/>
              </w:rPr>
              <w:t>M1P 1Z7</w:t>
            </w:r>
          </w:p>
          <w:p w14:paraId="150032C4" w14:textId="77777777" w:rsidR="00252601" w:rsidRPr="00B161BA" w:rsidRDefault="00252601" w:rsidP="00F21A4B">
            <w:pPr>
              <w:ind w:left="153" w:right="153"/>
            </w:pPr>
            <w:r w:rsidRPr="00B161BA">
              <w:t xml:space="preserve">Telephone: </w:t>
            </w:r>
            <w:r>
              <w:rPr>
                <w:noProof/>
              </w:rPr>
              <w:t>844-747-2729 ext: 1100</w:t>
            </w:r>
          </w:p>
          <w:p w14:paraId="43A83D34" w14:textId="77777777" w:rsidR="00252601" w:rsidRPr="00B161BA" w:rsidRDefault="00252601" w:rsidP="00F21A4B">
            <w:pPr>
              <w:ind w:left="153" w:right="153"/>
            </w:pPr>
            <w:r>
              <w:rPr>
                <w:noProof/>
              </w:rPr>
              <w:t>jenoshan@ixica.com</w:t>
            </w:r>
          </w:p>
        </w:tc>
      </w:tr>
      <w:tr w:rsidR="00252601" w:rsidRPr="00B161BA" w14:paraId="3F791B2D" w14:textId="77777777" w:rsidTr="00252601">
        <w:trPr>
          <w:cantSplit/>
          <w:trHeight w:hRule="exact" w:val="2880"/>
        </w:trPr>
        <w:tc>
          <w:tcPr>
            <w:tcW w:w="5040" w:type="dxa"/>
            <w:vAlign w:val="center"/>
          </w:tcPr>
          <w:p w14:paraId="59778CB9" w14:textId="77777777" w:rsidR="00252601" w:rsidRDefault="00252601" w:rsidP="00F21A4B">
            <w:pPr>
              <w:ind w:left="153" w:right="153"/>
            </w:pPr>
            <w:r>
              <w:rPr>
                <w:noProof/>
              </w:rPr>
              <w:t>Bill</w:t>
            </w:r>
            <w:r>
              <w:t xml:space="preserve"> </w:t>
            </w:r>
            <w:r>
              <w:rPr>
                <w:noProof/>
              </w:rPr>
              <w:t>Barsley</w:t>
            </w:r>
          </w:p>
          <w:p w14:paraId="5A5E8C6B" w14:textId="77777777" w:rsidR="00252601" w:rsidRPr="00B161BA" w:rsidRDefault="00252601" w:rsidP="00F21A4B">
            <w:pPr>
              <w:ind w:left="153" w:right="153"/>
            </w:pPr>
            <w:r>
              <w:rPr>
                <w:noProof/>
              </w:rPr>
              <w:t>Canada</w:t>
            </w:r>
          </w:p>
          <w:p w14:paraId="783DBE55" w14:textId="77777777" w:rsidR="00252601" w:rsidRPr="00B161BA" w:rsidRDefault="00252601" w:rsidP="00F21A4B">
            <w:pPr>
              <w:ind w:left="153" w:right="153"/>
            </w:pPr>
            <w:r w:rsidRPr="00B161BA">
              <w:t xml:space="preserve">Telephone: </w:t>
            </w:r>
            <w:r>
              <w:rPr>
                <w:noProof/>
              </w:rPr>
              <w:t>416-279-7989</w:t>
            </w:r>
          </w:p>
          <w:p w14:paraId="73BBBE6F" w14:textId="77777777" w:rsidR="00252601" w:rsidRPr="00B161BA" w:rsidRDefault="00252601" w:rsidP="00F21A4B">
            <w:pPr>
              <w:ind w:left="153" w:right="153"/>
            </w:pPr>
            <w:r>
              <w:rPr>
                <w:noProof/>
              </w:rPr>
              <w:t>Bill.Barsley@Outlook.com</w:t>
            </w:r>
          </w:p>
        </w:tc>
        <w:tc>
          <w:tcPr>
            <w:tcW w:w="5040" w:type="dxa"/>
            <w:vAlign w:val="center"/>
          </w:tcPr>
          <w:p w14:paraId="04859666" w14:textId="77777777" w:rsidR="00252601" w:rsidRPr="00B161BA" w:rsidRDefault="00252601" w:rsidP="00F21A4B">
            <w:pPr>
              <w:ind w:left="153" w:right="153"/>
            </w:pPr>
            <w:r>
              <w:rPr>
                <w:noProof/>
              </w:rPr>
              <w:t>Geoff</w:t>
            </w:r>
            <w:r>
              <w:t xml:space="preserve"> </w:t>
            </w:r>
            <w:r>
              <w:rPr>
                <w:noProof/>
              </w:rPr>
              <w:t>Batstone</w:t>
            </w:r>
          </w:p>
          <w:p w14:paraId="13E77417" w14:textId="77777777" w:rsidR="00252601" w:rsidRPr="00B161BA" w:rsidRDefault="00252601" w:rsidP="00F21A4B">
            <w:pPr>
              <w:ind w:left="153" w:right="153"/>
            </w:pPr>
            <w:r>
              <w:rPr>
                <w:noProof/>
              </w:rPr>
              <w:t>V.P., General Counsel</w:t>
            </w:r>
          </w:p>
          <w:p w14:paraId="315D5034" w14:textId="77777777" w:rsidR="00252601" w:rsidRPr="00B161BA" w:rsidRDefault="00252601" w:rsidP="00F21A4B">
            <w:pPr>
              <w:ind w:left="153" w:right="153"/>
            </w:pPr>
            <w:r>
              <w:rPr>
                <w:noProof/>
              </w:rPr>
              <w:t>Distributel Communications Limited</w:t>
            </w:r>
          </w:p>
          <w:p w14:paraId="63DA970E" w14:textId="77777777" w:rsidR="00252601" w:rsidRPr="00B161BA" w:rsidRDefault="00252601" w:rsidP="00F21A4B">
            <w:pPr>
              <w:ind w:left="153" w:right="153"/>
            </w:pPr>
            <w:r>
              <w:rPr>
                <w:noProof/>
              </w:rPr>
              <w:t>177 Nepean Street, Suite 300</w:t>
            </w:r>
          </w:p>
          <w:p w14:paraId="53E1EED1" w14:textId="77777777" w:rsidR="00252601" w:rsidRPr="00B161BA" w:rsidRDefault="00252601" w:rsidP="00F21A4B">
            <w:pPr>
              <w:ind w:left="153" w:right="153"/>
            </w:pPr>
            <w:r>
              <w:rPr>
                <w:noProof/>
              </w:rPr>
              <w:t>Ottawa</w:t>
            </w:r>
            <w:r w:rsidRPr="00B161BA">
              <w:t xml:space="preserve">, </w:t>
            </w:r>
            <w:r>
              <w:rPr>
                <w:noProof/>
              </w:rPr>
              <w:t>ON</w:t>
            </w:r>
          </w:p>
          <w:p w14:paraId="1D93B5FF" w14:textId="77777777" w:rsidR="00252601" w:rsidRPr="00B161BA" w:rsidRDefault="00252601" w:rsidP="00F21A4B">
            <w:pPr>
              <w:ind w:left="153" w:right="153"/>
            </w:pPr>
            <w:r>
              <w:rPr>
                <w:noProof/>
              </w:rPr>
              <w:t>Canada</w:t>
            </w:r>
          </w:p>
          <w:p w14:paraId="46B9CAF5" w14:textId="77777777" w:rsidR="00252601" w:rsidRPr="00B161BA" w:rsidRDefault="00252601" w:rsidP="00F21A4B">
            <w:pPr>
              <w:ind w:left="153" w:right="153"/>
            </w:pPr>
            <w:r w:rsidRPr="00B161BA">
              <w:t xml:space="preserve">Telephone: </w:t>
            </w:r>
            <w:r>
              <w:rPr>
                <w:noProof/>
              </w:rPr>
              <w:t>613-319-9964</w:t>
            </w:r>
          </w:p>
          <w:p w14:paraId="60ABF23E" w14:textId="77777777" w:rsidR="00252601" w:rsidRPr="00B161BA" w:rsidRDefault="00252601" w:rsidP="00F21A4B">
            <w:pPr>
              <w:ind w:left="153" w:right="153"/>
            </w:pPr>
            <w:r>
              <w:rPr>
                <w:noProof/>
              </w:rPr>
              <w:t>geoff.batstone@distributel.ca</w:t>
            </w:r>
          </w:p>
        </w:tc>
      </w:tr>
      <w:tr w:rsidR="00252601" w:rsidRPr="00B161BA" w14:paraId="4A549760" w14:textId="77777777" w:rsidTr="00252601">
        <w:trPr>
          <w:cantSplit/>
          <w:trHeight w:hRule="exact" w:val="2880"/>
        </w:trPr>
        <w:tc>
          <w:tcPr>
            <w:tcW w:w="5040" w:type="dxa"/>
            <w:vAlign w:val="center"/>
          </w:tcPr>
          <w:p w14:paraId="24146158" w14:textId="77777777" w:rsidR="00252601" w:rsidRPr="00B161BA" w:rsidRDefault="00252601" w:rsidP="00F21A4B">
            <w:pPr>
              <w:ind w:left="153" w:right="153"/>
            </w:pPr>
            <w:r>
              <w:rPr>
                <w:noProof/>
              </w:rPr>
              <w:t>Nicholas</w:t>
            </w:r>
            <w:r>
              <w:t xml:space="preserve"> </w:t>
            </w:r>
            <w:r>
              <w:rPr>
                <w:noProof/>
              </w:rPr>
              <w:t>Bayly</w:t>
            </w:r>
          </w:p>
          <w:p w14:paraId="3CE73833" w14:textId="77777777" w:rsidR="00252601" w:rsidRPr="00B161BA" w:rsidRDefault="00252601" w:rsidP="00F21A4B">
            <w:pPr>
              <w:ind w:left="153" w:right="153"/>
            </w:pPr>
            <w:r>
              <w:rPr>
                <w:noProof/>
              </w:rPr>
              <w:t>Carrier Services Specialist</w:t>
            </w:r>
          </w:p>
          <w:p w14:paraId="0D63BE18" w14:textId="77777777" w:rsidR="00252601" w:rsidRPr="00B161BA" w:rsidRDefault="00252601" w:rsidP="00F21A4B">
            <w:pPr>
              <w:ind w:left="153" w:right="153"/>
            </w:pPr>
            <w:r>
              <w:rPr>
                <w:noProof/>
              </w:rPr>
              <w:t>Shaw Business</w:t>
            </w:r>
          </w:p>
          <w:p w14:paraId="46804FB9" w14:textId="77777777" w:rsidR="00252601" w:rsidRPr="00B161BA" w:rsidRDefault="00252601" w:rsidP="00F21A4B">
            <w:pPr>
              <w:ind w:left="153" w:right="153"/>
            </w:pPr>
            <w:r>
              <w:rPr>
                <w:noProof/>
              </w:rPr>
              <w:t>3636 23 ST NE</w:t>
            </w:r>
          </w:p>
          <w:p w14:paraId="437F3E1B" w14:textId="77777777" w:rsidR="00252601" w:rsidRPr="00B161BA" w:rsidRDefault="00252601" w:rsidP="00F21A4B">
            <w:pPr>
              <w:ind w:left="153" w:right="153"/>
            </w:pPr>
            <w:r>
              <w:rPr>
                <w:noProof/>
              </w:rPr>
              <w:t>Calgary</w:t>
            </w:r>
            <w:r w:rsidRPr="00B161BA">
              <w:t xml:space="preserve">, </w:t>
            </w:r>
            <w:r>
              <w:rPr>
                <w:noProof/>
              </w:rPr>
              <w:t>AB</w:t>
            </w:r>
          </w:p>
          <w:p w14:paraId="037E59BE" w14:textId="77777777" w:rsidR="00252601" w:rsidRPr="00B161BA" w:rsidRDefault="00252601" w:rsidP="00F21A4B">
            <w:pPr>
              <w:ind w:left="153" w:right="153"/>
            </w:pPr>
            <w:r>
              <w:rPr>
                <w:noProof/>
              </w:rPr>
              <w:t>Canada</w:t>
            </w:r>
          </w:p>
          <w:p w14:paraId="21458FE3" w14:textId="77777777" w:rsidR="00252601" w:rsidRPr="00B161BA" w:rsidRDefault="00252601" w:rsidP="00F21A4B">
            <w:pPr>
              <w:ind w:left="153" w:right="153"/>
            </w:pPr>
            <w:r>
              <w:rPr>
                <w:noProof/>
              </w:rPr>
              <w:t>T2E 6Y7</w:t>
            </w:r>
          </w:p>
          <w:p w14:paraId="04ADC458" w14:textId="77777777" w:rsidR="00252601" w:rsidRPr="00B161BA" w:rsidRDefault="00252601" w:rsidP="00F21A4B">
            <w:pPr>
              <w:ind w:left="153" w:right="153"/>
            </w:pPr>
            <w:r w:rsidRPr="00B161BA">
              <w:t xml:space="preserve">Telephone: </w:t>
            </w:r>
            <w:r>
              <w:rPr>
                <w:noProof/>
              </w:rPr>
              <w:t>403-538-5223</w:t>
            </w:r>
          </w:p>
          <w:p w14:paraId="19522562" w14:textId="77777777" w:rsidR="00252601" w:rsidRPr="00B161BA" w:rsidRDefault="00252601" w:rsidP="00F21A4B">
            <w:pPr>
              <w:ind w:left="153" w:right="153"/>
            </w:pPr>
            <w:r>
              <w:rPr>
                <w:noProof/>
              </w:rPr>
              <w:t>nicholas.bayly@sjrb.ca</w:t>
            </w:r>
          </w:p>
        </w:tc>
        <w:tc>
          <w:tcPr>
            <w:tcW w:w="5040" w:type="dxa"/>
            <w:vAlign w:val="center"/>
          </w:tcPr>
          <w:p w14:paraId="7F70EA07" w14:textId="77777777" w:rsidR="00252601" w:rsidRPr="00B161BA" w:rsidRDefault="00252601" w:rsidP="00F21A4B">
            <w:pPr>
              <w:ind w:left="153" w:right="153"/>
            </w:pPr>
            <w:r>
              <w:rPr>
                <w:noProof/>
              </w:rPr>
              <w:t>Chantal</w:t>
            </w:r>
            <w:r>
              <w:t xml:space="preserve"> </w:t>
            </w:r>
            <w:r>
              <w:rPr>
                <w:noProof/>
              </w:rPr>
              <w:t>Beaudoin</w:t>
            </w:r>
          </w:p>
          <w:p w14:paraId="29CF0F0C" w14:textId="77777777" w:rsidR="00252601" w:rsidRPr="00B161BA" w:rsidRDefault="00252601" w:rsidP="00F21A4B">
            <w:pPr>
              <w:ind w:left="153" w:right="153"/>
            </w:pPr>
            <w:r>
              <w:rPr>
                <w:noProof/>
              </w:rPr>
              <w:t>Collaboratrice principale - Coordination WNP &amp; Gestion NPA</w:t>
            </w:r>
          </w:p>
          <w:p w14:paraId="0781069F" w14:textId="77777777" w:rsidR="00252601" w:rsidRPr="00B161BA" w:rsidRDefault="00252601" w:rsidP="00F21A4B">
            <w:pPr>
              <w:ind w:left="153" w:right="153"/>
            </w:pPr>
            <w:r>
              <w:rPr>
                <w:noProof/>
              </w:rPr>
              <w:t>Telebec</w:t>
            </w:r>
          </w:p>
          <w:p w14:paraId="7BE7AB45" w14:textId="77777777" w:rsidR="00252601" w:rsidRPr="00B161BA" w:rsidRDefault="00252601" w:rsidP="00F21A4B">
            <w:pPr>
              <w:ind w:left="153" w:right="153"/>
            </w:pPr>
            <w:r>
              <w:rPr>
                <w:noProof/>
              </w:rPr>
              <w:t>555, avenue Centrale</w:t>
            </w:r>
          </w:p>
          <w:p w14:paraId="01A26809" w14:textId="77777777" w:rsidR="00252601" w:rsidRPr="00B161BA" w:rsidRDefault="00252601" w:rsidP="00F21A4B">
            <w:pPr>
              <w:ind w:left="153" w:right="153"/>
            </w:pPr>
            <w:r>
              <w:rPr>
                <w:noProof/>
              </w:rPr>
              <w:t>Val-d’Or</w:t>
            </w:r>
            <w:r w:rsidRPr="00B161BA">
              <w:t xml:space="preserve">, </w:t>
            </w:r>
            <w:r>
              <w:rPr>
                <w:noProof/>
              </w:rPr>
              <w:t>QC</w:t>
            </w:r>
          </w:p>
          <w:p w14:paraId="4E7DDF62" w14:textId="77777777" w:rsidR="00252601" w:rsidRPr="00B161BA" w:rsidRDefault="00252601" w:rsidP="00F21A4B">
            <w:pPr>
              <w:ind w:left="153" w:right="153"/>
            </w:pPr>
            <w:r>
              <w:rPr>
                <w:noProof/>
              </w:rPr>
              <w:t>J9P1P6</w:t>
            </w:r>
          </w:p>
          <w:p w14:paraId="4DEFA2B2" w14:textId="77777777" w:rsidR="00252601" w:rsidRPr="00B161BA" w:rsidRDefault="00252601" w:rsidP="00F21A4B">
            <w:pPr>
              <w:ind w:left="153" w:right="153"/>
            </w:pPr>
            <w:r w:rsidRPr="00B161BA">
              <w:t xml:space="preserve">Telephone: </w:t>
            </w:r>
            <w:r>
              <w:rPr>
                <w:noProof/>
              </w:rPr>
              <w:t>819-824-7227</w:t>
            </w:r>
          </w:p>
          <w:p w14:paraId="7D4161C6" w14:textId="77777777" w:rsidR="00252601" w:rsidRPr="00B161BA" w:rsidRDefault="00252601" w:rsidP="00F21A4B">
            <w:pPr>
              <w:ind w:left="153" w:right="153"/>
            </w:pPr>
            <w:r w:rsidRPr="00B161BA">
              <w:t xml:space="preserve">Fax: </w:t>
            </w:r>
            <w:r>
              <w:rPr>
                <w:noProof/>
              </w:rPr>
              <w:t>819-824-7282</w:t>
            </w:r>
          </w:p>
          <w:p w14:paraId="5050E456" w14:textId="77777777" w:rsidR="00252601" w:rsidRPr="00B161BA" w:rsidRDefault="00252601" w:rsidP="00F21A4B">
            <w:pPr>
              <w:ind w:left="153" w:right="153"/>
            </w:pPr>
            <w:r>
              <w:rPr>
                <w:noProof/>
              </w:rPr>
              <w:t>cbeaudoin@telebec.com</w:t>
            </w:r>
          </w:p>
        </w:tc>
      </w:tr>
      <w:tr w:rsidR="00252601" w:rsidRPr="00B161BA" w14:paraId="099070A1" w14:textId="77777777" w:rsidTr="00252601">
        <w:trPr>
          <w:cantSplit/>
          <w:trHeight w:hRule="exact" w:val="2880"/>
        </w:trPr>
        <w:tc>
          <w:tcPr>
            <w:tcW w:w="5040" w:type="dxa"/>
            <w:vAlign w:val="center"/>
          </w:tcPr>
          <w:p w14:paraId="2A401970" w14:textId="77777777" w:rsidR="00252601" w:rsidRPr="00B161BA" w:rsidRDefault="00252601" w:rsidP="00F21A4B">
            <w:pPr>
              <w:ind w:left="153" w:right="153"/>
            </w:pPr>
            <w:r>
              <w:rPr>
                <w:noProof/>
              </w:rPr>
              <w:t>Dennis</w:t>
            </w:r>
            <w:r>
              <w:t xml:space="preserve"> </w:t>
            </w:r>
            <w:r>
              <w:rPr>
                <w:noProof/>
              </w:rPr>
              <w:t>Béland</w:t>
            </w:r>
          </w:p>
          <w:p w14:paraId="781CB62D" w14:textId="77777777" w:rsidR="00252601" w:rsidRPr="00B161BA" w:rsidRDefault="00252601" w:rsidP="00F21A4B">
            <w:pPr>
              <w:ind w:left="153" w:right="153"/>
            </w:pPr>
            <w:r>
              <w:rPr>
                <w:noProof/>
              </w:rPr>
              <w:t>Director, Regulatory Affairs, Telecommunications</w:t>
            </w:r>
          </w:p>
          <w:p w14:paraId="0085CA0C" w14:textId="77777777" w:rsidR="00252601" w:rsidRPr="00B161BA" w:rsidRDefault="00252601" w:rsidP="00F21A4B">
            <w:pPr>
              <w:ind w:left="153" w:right="153"/>
            </w:pPr>
            <w:r>
              <w:rPr>
                <w:noProof/>
              </w:rPr>
              <w:t>Quebecor Media Inc.</w:t>
            </w:r>
          </w:p>
          <w:p w14:paraId="27A4DED7" w14:textId="77777777" w:rsidR="00252601" w:rsidRPr="00B161BA" w:rsidRDefault="00252601" w:rsidP="00F21A4B">
            <w:pPr>
              <w:ind w:left="153" w:right="153"/>
            </w:pPr>
            <w:r>
              <w:rPr>
                <w:noProof/>
              </w:rPr>
              <w:t>612 St-Jacques, 15e étage Tour Sud</w:t>
            </w:r>
          </w:p>
          <w:p w14:paraId="7B05A596" w14:textId="77777777" w:rsidR="00252601" w:rsidRPr="00B161BA" w:rsidRDefault="00252601" w:rsidP="00F21A4B">
            <w:pPr>
              <w:ind w:left="153" w:right="153"/>
            </w:pPr>
            <w:r>
              <w:rPr>
                <w:noProof/>
              </w:rPr>
              <w:t>Montreal</w:t>
            </w:r>
            <w:r w:rsidRPr="00B161BA">
              <w:t xml:space="preserve">, </w:t>
            </w:r>
            <w:r>
              <w:rPr>
                <w:noProof/>
              </w:rPr>
              <w:t>QC</w:t>
            </w:r>
          </w:p>
          <w:p w14:paraId="22AE5BC6" w14:textId="77777777" w:rsidR="00252601" w:rsidRPr="00B161BA" w:rsidRDefault="00252601" w:rsidP="00F21A4B">
            <w:pPr>
              <w:ind w:left="153" w:right="153"/>
            </w:pPr>
            <w:r>
              <w:rPr>
                <w:noProof/>
              </w:rPr>
              <w:t>Canada</w:t>
            </w:r>
          </w:p>
          <w:p w14:paraId="160388EF" w14:textId="77777777" w:rsidR="00252601" w:rsidRPr="00B161BA" w:rsidRDefault="00252601" w:rsidP="00F21A4B">
            <w:pPr>
              <w:ind w:left="153" w:right="153"/>
            </w:pPr>
            <w:r>
              <w:rPr>
                <w:noProof/>
              </w:rPr>
              <w:t>H3C 4M8</w:t>
            </w:r>
          </w:p>
          <w:p w14:paraId="20A8EFAD" w14:textId="77777777" w:rsidR="00252601" w:rsidRPr="00B161BA" w:rsidRDefault="00252601" w:rsidP="00F21A4B">
            <w:pPr>
              <w:ind w:left="153" w:right="153"/>
            </w:pPr>
            <w:r w:rsidRPr="00B161BA">
              <w:t xml:space="preserve">Telephone: </w:t>
            </w:r>
            <w:r>
              <w:rPr>
                <w:noProof/>
              </w:rPr>
              <w:t>514-380-4792</w:t>
            </w:r>
          </w:p>
          <w:p w14:paraId="0BFF71D4" w14:textId="77777777" w:rsidR="00252601" w:rsidRPr="00B161BA" w:rsidRDefault="00252601" w:rsidP="00F21A4B">
            <w:pPr>
              <w:ind w:left="153" w:right="153"/>
            </w:pPr>
            <w:r w:rsidRPr="00B161BA">
              <w:t xml:space="preserve">Fax: </w:t>
            </w:r>
            <w:r>
              <w:rPr>
                <w:noProof/>
              </w:rPr>
              <w:t>514-380-4664</w:t>
            </w:r>
          </w:p>
          <w:p w14:paraId="61BE8B69" w14:textId="77777777" w:rsidR="00252601" w:rsidRPr="00B161BA" w:rsidRDefault="00252601" w:rsidP="00F21A4B">
            <w:pPr>
              <w:ind w:left="153" w:right="153"/>
            </w:pPr>
            <w:r>
              <w:rPr>
                <w:noProof/>
              </w:rPr>
              <w:t>dennis.beland@quebecor.com</w:t>
            </w:r>
          </w:p>
        </w:tc>
        <w:tc>
          <w:tcPr>
            <w:tcW w:w="5040" w:type="dxa"/>
            <w:vAlign w:val="center"/>
          </w:tcPr>
          <w:p w14:paraId="65F71A3A" w14:textId="77777777" w:rsidR="00252601" w:rsidRPr="00B161BA" w:rsidRDefault="00252601" w:rsidP="00F21A4B">
            <w:pPr>
              <w:ind w:left="153" w:right="153"/>
            </w:pPr>
            <w:r>
              <w:rPr>
                <w:noProof/>
              </w:rPr>
              <w:t>Marc</w:t>
            </w:r>
            <w:r>
              <w:t xml:space="preserve"> </w:t>
            </w:r>
            <w:r>
              <w:rPr>
                <w:noProof/>
              </w:rPr>
              <w:t>Berruyer</w:t>
            </w:r>
          </w:p>
          <w:p w14:paraId="53B6102A" w14:textId="77777777" w:rsidR="00252601" w:rsidRPr="00B161BA" w:rsidRDefault="00252601" w:rsidP="00F21A4B">
            <w:pPr>
              <w:ind w:left="153" w:right="153"/>
            </w:pPr>
            <w:r>
              <w:rPr>
                <w:noProof/>
              </w:rPr>
              <w:t>Network Planner</w:t>
            </w:r>
          </w:p>
          <w:p w14:paraId="0A970715" w14:textId="77777777" w:rsidR="00252601" w:rsidRPr="00B161BA" w:rsidRDefault="00252601" w:rsidP="00F21A4B">
            <w:pPr>
              <w:ind w:left="153" w:right="153"/>
            </w:pPr>
            <w:r>
              <w:rPr>
                <w:noProof/>
              </w:rPr>
              <w:t>Videotron General Partnership</w:t>
            </w:r>
          </w:p>
          <w:p w14:paraId="5EF772B7" w14:textId="77777777" w:rsidR="00252601" w:rsidRPr="00B161BA" w:rsidRDefault="00252601" w:rsidP="00F21A4B">
            <w:pPr>
              <w:ind w:left="153" w:right="153"/>
            </w:pPr>
            <w:r>
              <w:rPr>
                <w:noProof/>
              </w:rPr>
              <w:t>2155 Boul. Pie IX, 3e etage, bloc A</w:t>
            </w:r>
          </w:p>
          <w:p w14:paraId="55F8B843" w14:textId="77777777" w:rsidR="00252601" w:rsidRPr="00B161BA" w:rsidRDefault="00252601" w:rsidP="00F21A4B">
            <w:pPr>
              <w:ind w:left="153" w:right="153"/>
            </w:pPr>
            <w:r>
              <w:rPr>
                <w:noProof/>
              </w:rPr>
              <w:t>Montreal</w:t>
            </w:r>
            <w:r w:rsidRPr="00B161BA">
              <w:t xml:space="preserve">, </w:t>
            </w:r>
            <w:r>
              <w:rPr>
                <w:noProof/>
              </w:rPr>
              <w:t>QC</w:t>
            </w:r>
          </w:p>
          <w:p w14:paraId="41C1BDC1" w14:textId="77777777" w:rsidR="00252601" w:rsidRPr="00B161BA" w:rsidRDefault="00252601" w:rsidP="00F21A4B">
            <w:pPr>
              <w:ind w:left="153" w:right="153"/>
            </w:pPr>
            <w:r>
              <w:rPr>
                <w:noProof/>
              </w:rPr>
              <w:t>Canada</w:t>
            </w:r>
          </w:p>
          <w:p w14:paraId="40995FAB" w14:textId="77777777" w:rsidR="00252601" w:rsidRPr="00B161BA" w:rsidRDefault="00252601" w:rsidP="00F21A4B">
            <w:pPr>
              <w:ind w:left="153" w:right="153"/>
            </w:pPr>
            <w:r>
              <w:rPr>
                <w:noProof/>
              </w:rPr>
              <w:t>H1V 2E4</w:t>
            </w:r>
          </w:p>
          <w:p w14:paraId="56F7F2B2" w14:textId="77777777" w:rsidR="00252601" w:rsidRPr="00B161BA" w:rsidRDefault="00252601" w:rsidP="00F21A4B">
            <w:pPr>
              <w:ind w:left="153" w:right="153"/>
            </w:pPr>
            <w:r w:rsidRPr="00B161BA">
              <w:t xml:space="preserve">Telephone: </w:t>
            </w:r>
            <w:r>
              <w:rPr>
                <w:noProof/>
              </w:rPr>
              <w:t>514-380-4255</w:t>
            </w:r>
          </w:p>
          <w:p w14:paraId="01266CC3" w14:textId="77777777" w:rsidR="00252601" w:rsidRPr="00B161BA" w:rsidRDefault="00252601" w:rsidP="00F21A4B">
            <w:pPr>
              <w:ind w:left="153" w:right="153"/>
            </w:pPr>
            <w:r w:rsidRPr="00B161BA">
              <w:t xml:space="preserve">Fax: </w:t>
            </w:r>
            <w:r>
              <w:rPr>
                <w:noProof/>
              </w:rPr>
              <w:t>514-899-8452</w:t>
            </w:r>
          </w:p>
          <w:p w14:paraId="3A271D01" w14:textId="77777777" w:rsidR="00252601" w:rsidRPr="00B161BA" w:rsidRDefault="00252601" w:rsidP="00F21A4B">
            <w:pPr>
              <w:ind w:left="153" w:right="153"/>
            </w:pPr>
            <w:r>
              <w:rPr>
                <w:noProof/>
              </w:rPr>
              <w:t>marc.berruyer@videotron.com</w:t>
            </w:r>
          </w:p>
        </w:tc>
      </w:tr>
      <w:tr w:rsidR="00252601" w:rsidRPr="00B161BA" w14:paraId="0A39E3D4" w14:textId="77777777" w:rsidTr="00252601">
        <w:trPr>
          <w:cantSplit/>
          <w:trHeight w:hRule="exact" w:val="2880"/>
        </w:trPr>
        <w:tc>
          <w:tcPr>
            <w:tcW w:w="5040" w:type="dxa"/>
            <w:vAlign w:val="center"/>
          </w:tcPr>
          <w:p w14:paraId="053D9773" w14:textId="77777777" w:rsidR="00252601" w:rsidRPr="00B161BA" w:rsidRDefault="00252601" w:rsidP="00F21A4B">
            <w:pPr>
              <w:ind w:left="153" w:right="153"/>
            </w:pPr>
            <w:r>
              <w:rPr>
                <w:noProof/>
              </w:rPr>
              <w:t>Vivek</w:t>
            </w:r>
            <w:r>
              <w:t xml:space="preserve"> </w:t>
            </w:r>
            <w:r>
              <w:rPr>
                <w:noProof/>
              </w:rPr>
              <w:t>Bhardwaj</w:t>
            </w:r>
          </w:p>
          <w:p w14:paraId="26E7CAC8" w14:textId="77777777" w:rsidR="00252601" w:rsidRPr="00B161BA" w:rsidRDefault="00252601" w:rsidP="00F21A4B">
            <w:pPr>
              <w:ind w:left="153" w:right="153"/>
            </w:pPr>
            <w:r>
              <w:rPr>
                <w:noProof/>
              </w:rPr>
              <w:t>Traffic Specialist</w:t>
            </w:r>
          </w:p>
          <w:p w14:paraId="255B1062" w14:textId="77777777" w:rsidR="00252601" w:rsidRPr="00B161BA" w:rsidRDefault="00252601" w:rsidP="00F21A4B">
            <w:pPr>
              <w:ind w:left="153" w:right="153"/>
            </w:pPr>
            <w:r>
              <w:rPr>
                <w:noProof/>
              </w:rPr>
              <w:t>Rogers Communications</w:t>
            </w:r>
          </w:p>
          <w:p w14:paraId="31903C25" w14:textId="77777777" w:rsidR="00252601" w:rsidRPr="00B161BA" w:rsidRDefault="00252601" w:rsidP="00F21A4B">
            <w:pPr>
              <w:ind w:left="153" w:right="153"/>
            </w:pPr>
            <w:r>
              <w:rPr>
                <w:noProof/>
              </w:rPr>
              <w:t>8200 Dixie Rd.</w:t>
            </w:r>
          </w:p>
          <w:p w14:paraId="0560284B" w14:textId="77777777" w:rsidR="00252601" w:rsidRPr="00B161BA" w:rsidRDefault="00252601" w:rsidP="00F21A4B">
            <w:pPr>
              <w:ind w:left="153" w:right="153"/>
            </w:pPr>
            <w:r>
              <w:rPr>
                <w:noProof/>
              </w:rPr>
              <w:t>Brampton</w:t>
            </w:r>
            <w:r w:rsidRPr="00B161BA">
              <w:t xml:space="preserve">, </w:t>
            </w:r>
            <w:r>
              <w:rPr>
                <w:noProof/>
              </w:rPr>
              <w:t>ON</w:t>
            </w:r>
          </w:p>
          <w:p w14:paraId="54F67859" w14:textId="77777777" w:rsidR="00252601" w:rsidRPr="00B161BA" w:rsidRDefault="00252601" w:rsidP="00F21A4B">
            <w:pPr>
              <w:ind w:left="153" w:right="153"/>
            </w:pPr>
            <w:r>
              <w:rPr>
                <w:noProof/>
              </w:rPr>
              <w:t>Canada</w:t>
            </w:r>
          </w:p>
          <w:p w14:paraId="0E73C387" w14:textId="77777777" w:rsidR="00252601" w:rsidRPr="00B161BA" w:rsidRDefault="00252601" w:rsidP="00F21A4B">
            <w:pPr>
              <w:ind w:left="153" w:right="153"/>
            </w:pPr>
            <w:r>
              <w:rPr>
                <w:noProof/>
              </w:rPr>
              <w:t>L6T 0C1</w:t>
            </w:r>
          </w:p>
          <w:p w14:paraId="0A20D9AE" w14:textId="77777777" w:rsidR="00252601" w:rsidRPr="00B161BA" w:rsidRDefault="00252601" w:rsidP="00F21A4B">
            <w:pPr>
              <w:ind w:left="153" w:right="153"/>
            </w:pPr>
            <w:r w:rsidRPr="00B161BA">
              <w:t xml:space="preserve">Telephone: </w:t>
            </w:r>
            <w:r>
              <w:rPr>
                <w:noProof/>
              </w:rPr>
              <w:t>647-747-3569</w:t>
            </w:r>
          </w:p>
          <w:p w14:paraId="294B8E34" w14:textId="77777777" w:rsidR="00252601" w:rsidRPr="00B161BA" w:rsidRDefault="00252601" w:rsidP="00F21A4B">
            <w:pPr>
              <w:ind w:left="153" w:right="153"/>
            </w:pPr>
            <w:r>
              <w:rPr>
                <w:noProof/>
              </w:rPr>
              <w:t>vivek.bhardwaj@rci.rogers.com</w:t>
            </w:r>
          </w:p>
        </w:tc>
        <w:tc>
          <w:tcPr>
            <w:tcW w:w="5040" w:type="dxa"/>
            <w:vAlign w:val="center"/>
          </w:tcPr>
          <w:p w14:paraId="529B17E3" w14:textId="77777777" w:rsidR="00252601" w:rsidRPr="00B161BA" w:rsidRDefault="00252601" w:rsidP="00F21A4B">
            <w:pPr>
              <w:ind w:left="153" w:right="153"/>
            </w:pPr>
            <w:r>
              <w:rPr>
                <w:noProof/>
              </w:rPr>
              <w:t>Pavel</w:t>
            </w:r>
            <w:r>
              <w:t xml:space="preserve"> </w:t>
            </w:r>
            <w:r>
              <w:rPr>
                <w:noProof/>
              </w:rPr>
              <w:t>Bigarov</w:t>
            </w:r>
          </w:p>
          <w:p w14:paraId="22F045BE" w14:textId="77777777" w:rsidR="00252601" w:rsidRPr="00B161BA" w:rsidRDefault="00252601" w:rsidP="00F21A4B">
            <w:pPr>
              <w:ind w:left="153" w:right="153"/>
            </w:pPr>
            <w:r>
              <w:rPr>
                <w:noProof/>
              </w:rPr>
              <w:t>CNA System Administrator</w:t>
            </w:r>
          </w:p>
          <w:p w14:paraId="76B06189" w14:textId="77777777" w:rsidR="00252601" w:rsidRPr="00B161BA" w:rsidRDefault="00252601" w:rsidP="00F21A4B">
            <w:pPr>
              <w:ind w:left="153" w:right="153"/>
            </w:pPr>
            <w:r>
              <w:rPr>
                <w:noProof/>
              </w:rPr>
              <w:t>Canadian Numbering Administrator</w:t>
            </w:r>
          </w:p>
          <w:p w14:paraId="679ACAF7" w14:textId="77777777" w:rsidR="00252601" w:rsidRPr="00B161BA" w:rsidRDefault="00252601" w:rsidP="00F21A4B">
            <w:pPr>
              <w:ind w:left="153" w:right="153"/>
            </w:pPr>
            <w:r>
              <w:rPr>
                <w:noProof/>
              </w:rPr>
              <w:t>150 Isabella Street - Suite 605</w:t>
            </w:r>
          </w:p>
          <w:p w14:paraId="38694BDC" w14:textId="77777777" w:rsidR="00252601" w:rsidRPr="00B161BA" w:rsidRDefault="00252601" w:rsidP="00F21A4B">
            <w:pPr>
              <w:ind w:left="153" w:right="153"/>
            </w:pPr>
            <w:r>
              <w:rPr>
                <w:noProof/>
              </w:rPr>
              <w:t>Ottawa</w:t>
            </w:r>
            <w:r w:rsidRPr="00B161BA">
              <w:t xml:space="preserve">, </w:t>
            </w:r>
            <w:r>
              <w:rPr>
                <w:noProof/>
              </w:rPr>
              <w:t>ON</w:t>
            </w:r>
          </w:p>
          <w:p w14:paraId="3A900081" w14:textId="77777777" w:rsidR="00252601" w:rsidRPr="00B161BA" w:rsidRDefault="00252601" w:rsidP="00F21A4B">
            <w:pPr>
              <w:ind w:left="153" w:right="153"/>
            </w:pPr>
            <w:r>
              <w:rPr>
                <w:noProof/>
              </w:rPr>
              <w:t>Canada</w:t>
            </w:r>
          </w:p>
          <w:p w14:paraId="41701693" w14:textId="77777777" w:rsidR="00252601" w:rsidRPr="00B161BA" w:rsidRDefault="00252601" w:rsidP="00F21A4B">
            <w:pPr>
              <w:ind w:left="153" w:right="153"/>
            </w:pPr>
            <w:r>
              <w:rPr>
                <w:noProof/>
              </w:rPr>
              <w:t>K1S 5H3</w:t>
            </w:r>
          </w:p>
          <w:p w14:paraId="041EEAB6" w14:textId="77777777" w:rsidR="00252601" w:rsidRPr="00B161BA" w:rsidRDefault="00252601" w:rsidP="00F21A4B">
            <w:pPr>
              <w:ind w:left="153" w:right="153"/>
            </w:pPr>
            <w:r w:rsidRPr="00B161BA">
              <w:t xml:space="preserve">Telephone: </w:t>
            </w:r>
            <w:r>
              <w:rPr>
                <w:noProof/>
              </w:rPr>
              <w:t>613-702-0016</w:t>
            </w:r>
          </w:p>
          <w:p w14:paraId="311EEB69" w14:textId="77777777" w:rsidR="00252601" w:rsidRPr="00B161BA" w:rsidRDefault="00252601" w:rsidP="00F21A4B">
            <w:pPr>
              <w:ind w:left="153" w:right="153"/>
            </w:pPr>
            <w:r>
              <w:rPr>
                <w:noProof/>
              </w:rPr>
              <w:t>pavel.bigarov@cnac.ca</w:t>
            </w:r>
          </w:p>
        </w:tc>
      </w:tr>
      <w:tr w:rsidR="00252601" w:rsidRPr="00B161BA" w14:paraId="4991AF15" w14:textId="77777777" w:rsidTr="00252601">
        <w:trPr>
          <w:cantSplit/>
          <w:trHeight w:hRule="exact" w:val="2880"/>
        </w:trPr>
        <w:tc>
          <w:tcPr>
            <w:tcW w:w="5040" w:type="dxa"/>
            <w:vAlign w:val="center"/>
          </w:tcPr>
          <w:p w14:paraId="69E5F6D5" w14:textId="77777777" w:rsidR="00252601" w:rsidRPr="00B161BA" w:rsidRDefault="00252601" w:rsidP="00F21A4B">
            <w:pPr>
              <w:ind w:left="153" w:right="153"/>
            </w:pPr>
            <w:r>
              <w:rPr>
                <w:noProof/>
              </w:rPr>
              <w:t>Olena</w:t>
            </w:r>
            <w:r>
              <w:t xml:space="preserve"> </w:t>
            </w:r>
            <w:r>
              <w:rPr>
                <w:noProof/>
              </w:rPr>
              <w:t>Bilozerska</w:t>
            </w:r>
          </w:p>
          <w:p w14:paraId="363B39C6" w14:textId="77777777" w:rsidR="00252601" w:rsidRPr="00B161BA" w:rsidRDefault="00252601" w:rsidP="00F21A4B">
            <w:pPr>
              <w:ind w:left="153" w:right="153"/>
            </w:pPr>
            <w:r>
              <w:rPr>
                <w:noProof/>
              </w:rPr>
              <w:t>Network Planning Manager I, TS CC Planning &amp; Management</w:t>
            </w:r>
          </w:p>
          <w:p w14:paraId="19242617" w14:textId="77777777" w:rsidR="00252601" w:rsidRPr="00B161BA" w:rsidRDefault="00252601" w:rsidP="00F21A4B">
            <w:pPr>
              <w:ind w:left="153" w:right="153"/>
            </w:pPr>
            <w:r>
              <w:rPr>
                <w:noProof/>
              </w:rPr>
              <w:t>TELUS</w:t>
            </w:r>
          </w:p>
          <w:p w14:paraId="1AD60CEF" w14:textId="77777777" w:rsidR="00252601" w:rsidRPr="00B161BA" w:rsidRDefault="00252601" w:rsidP="00F21A4B">
            <w:pPr>
              <w:ind w:left="153" w:right="153"/>
            </w:pPr>
            <w:r>
              <w:rPr>
                <w:noProof/>
              </w:rPr>
              <w:t>200 Consilium Place, Floor 6</w:t>
            </w:r>
          </w:p>
          <w:p w14:paraId="20BAF8BB" w14:textId="77777777" w:rsidR="00252601" w:rsidRPr="00B161BA" w:rsidRDefault="00252601" w:rsidP="00F21A4B">
            <w:pPr>
              <w:ind w:left="153" w:right="153"/>
            </w:pPr>
            <w:r>
              <w:rPr>
                <w:noProof/>
              </w:rPr>
              <w:t>Scarborough</w:t>
            </w:r>
            <w:r w:rsidRPr="00B161BA">
              <w:t xml:space="preserve">, </w:t>
            </w:r>
            <w:r>
              <w:rPr>
                <w:noProof/>
              </w:rPr>
              <w:t>ON</w:t>
            </w:r>
          </w:p>
          <w:p w14:paraId="3FE4D17C" w14:textId="77777777" w:rsidR="00252601" w:rsidRPr="00B161BA" w:rsidRDefault="00252601" w:rsidP="00F21A4B">
            <w:pPr>
              <w:ind w:left="153" w:right="153"/>
            </w:pPr>
            <w:r>
              <w:rPr>
                <w:noProof/>
              </w:rPr>
              <w:t>Canada</w:t>
            </w:r>
          </w:p>
          <w:p w14:paraId="48455AB0" w14:textId="77777777" w:rsidR="00252601" w:rsidRPr="00B161BA" w:rsidRDefault="00252601" w:rsidP="00F21A4B">
            <w:pPr>
              <w:ind w:left="153" w:right="153"/>
            </w:pPr>
            <w:r>
              <w:rPr>
                <w:noProof/>
              </w:rPr>
              <w:t>M1H 3G2</w:t>
            </w:r>
          </w:p>
          <w:p w14:paraId="27B4E735" w14:textId="77777777" w:rsidR="00252601" w:rsidRPr="00B161BA" w:rsidRDefault="00252601" w:rsidP="00F21A4B">
            <w:pPr>
              <w:ind w:left="153" w:right="153"/>
            </w:pPr>
            <w:r w:rsidRPr="00B161BA">
              <w:t xml:space="preserve">Telephone: </w:t>
            </w:r>
            <w:r>
              <w:rPr>
                <w:noProof/>
              </w:rPr>
              <w:t>647-837-1798</w:t>
            </w:r>
          </w:p>
          <w:p w14:paraId="6216AADA" w14:textId="77777777" w:rsidR="00252601" w:rsidRPr="00B161BA" w:rsidRDefault="00252601" w:rsidP="00F21A4B">
            <w:pPr>
              <w:ind w:left="153" w:right="153"/>
            </w:pPr>
            <w:r>
              <w:rPr>
                <w:noProof/>
              </w:rPr>
              <w:t>Olena.Bilozerska@telus.com</w:t>
            </w:r>
          </w:p>
        </w:tc>
        <w:tc>
          <w:tcPr>
            <w:tcW w:w="5040" w:type="dxa"/>
            <w:vAlign w:val="center"/>
          </w:tcPr>
          <w:p w14:paraId="1AA55BCB" w14:textId="77777777" w:rsidR="00252601" w:rsidRPr="00B161BA" w:rsidRDefault="00252601" w:rsidP="00F21A4B">
            <w:pPr>
              <w:ind w:left="153" w:right="153"/>
            </w:pPr>
            <w:r>
              <w:rPr>
                <w:noProof/>
              </w:rPr>
              <w:t>Doug</w:t>
            </w:r>
            <w:r>
              <w:t xml:space="preserve"> </w:t>
            </w:r>
            <w:r>
              <w:rPr>
                <w:noProof/>
              </w:rPr>
              <w:t>Birdwise</w:t>
            </w:r>
          </w:p>
          <w:p w14:paraId="54BF321E" w14:textId="77777777" w:rsidR="00252601" w:rsidRPr="00B161BA" w:rsidRDefault="00252601" w:rsidP="00F21A4B">
            <w:pPr>
              <w:ind w:left="153" w:right="153"/>
            </w:pPr>
            <w:r>
              <w:rPr>
                <w:noProof/>
              </w:rPr>
              <w:t>Interested Party</w:t>
            </w:r>
          </w:p>
          <w:p w14:paraId="45F28BA7" w14:textId="77777777" w:rsidR="00252601" w:rsidRPr="00B161BA" w:rsidRDefault="00252601" w:rsidP="00F21A4B">
            <w:pPr>
              <w:ind w:left="153" w:right="153"/>
            </w:pPr>
            <w:r>
              <w:rPr>
                <w:noProof/>
              </w:rPr>
              <w:t>109 Westpark Drive</w:t>
            </w:r>
          </w:p>
          <w:p w14:paraId="04E46EF2" w14:textId="77777777" w:rsidR="00252601" w:rsidRPr="00B161BA" w:rsidRDefault="00252601" w:rsidP="00F21A4B">
            <w:pPr>
              <w:ind w:left="153" w:right="153"/>
            </w:pPr>
            <w:r>
              <w:rPr>
                <w:noProof/>
              </w:rPr>
              <w:t>Ottawa</w:t>
            </w:r>
            <w:r w:rsidRPr="00B161BA">
              <w:t xml:space="preserve">, </w:t>
            </w:r>
            <w:r>
              <w:rPr>
                <w:noProof/>
              </w:rPr>
              <w:t>ON</w:t>
            </w:r>
          </w:p>
          <w:p w14:paraId="4A80F542" w14:textId="77777777" w:rsidR="00252601" w:rsidRPr="00B161BA" w:rsidRDefault="00252601" w:rsidP="00F21A4B">
            <w:pPr>
              <w:ind w:left="153" w:right="153"/>
            </w:pPr>
            <w:r>
              <w:rPr>
                <w:noProof/>
              </w:rPr>
              <w:t>Canada</w:t>
            </w:r>
          </w:p>
          <w:p w14:paraId="504DB96C" w14:textId="77777777" w:rsidR="00252601" w:rsidRPr="00B161BA" w:rsidRDefault="00252601" w:rsidP="00F21A4B">
            <w:pPr>
              <w:ind w:left="153" w:right="153"/>
            </w:pPr>
            <w:r>
              <w:rPr>
                <w:noProof/>
              </w:rPr>
              <w:t>K1B 3G4</w:t>
            </w:r>
          </w:p>
          <w:p w14:paraId="50CF32E9" w14:textId="77777777" w:rsidR="00252601" w:rsidRPr="00B161BA" w:rsidRDefault="00252601" w:rsidP="00F21A4B">
            <w:pPr>
              <w:ind w:left="153" w:right="153"/>
            </w:pPr>
            <w:r w:rsidRPr="00B161BA">
              <w:t xml:space="preserve">Telephone: </w:t>
            </w:r>
            <w:r>
              <w:rPr>
                <w:noProof/>
              </w:rPr>
              <w:t>613-830-0081</w:t>
            </w:r>
          </w:p>
          <w:p w14:paraId="37E0E3D8" w14:textId="77777777" w:rsidR="00252601" w:rsidRPr="00B161BA" w:rsidRDefault="00252601" w:rsidP="00F21A4B">
            <w:pPr>
              <w:ind w:left="153" w:right="153"/>
            </w:pPr>
            <w:r>
              <w:rPr>
                <w:noProof/>
              </w:rPr>
              <w:t>douglas.birdwise@sympatico.ca</w:t>
            </w:r>
          </w:p>
        </w:tc>
      </w:tr>
      <w:tr w:rsidR="00252601" w:rsidRPr="00B161BA" w14:paraId="0A227171" w14:textId="77777777" w:rsidTr="00252601">
        <w:trPr>
          <w:cantSplit/>
          <w:trHeight w:hRule="exact" w:val="2880"/>
        </w:trPr>
        <w:tc>
          <w:tcPr>
            <w:tcW w:w="5040" w:type="dxa"/>
            <w:vAlign w:val="center"/>
          </w:tcPr>
          <w:p w14:paraId="74F69BC2" w14:textId="77777777" w:rsidR="00252601" w:rsidRPr="00B161BA" w:rsidRDefault="00252601" w:rsidP="00F21A4B">
            <w:pPr>
              <w:ind w:left="153" w:right="153"/>
            </w:pPr>
            <w:r>
              <w:rPr>
                <w:noProof/>
              </w:rPr>
              <w:t>Samer</w:t>
            </w:r>
            <w:r>
              <w:t xml:space="preserve"> </w:t>
            </w:r>
            <w:r>
              <w:rPr>
                <w:noProof/>
              </w:rPr>
              <w:t>Bishay</w:t>
            </w:r>
          </w:p>
          <w:p w14:paraId="33C2473B" w14:textId="77777777" w:rsidR="00252601" w:rsidRPr="00B161BA" w:rsidRDefault="00252601" w:rsidP="00F21A4B">
            <w:pPr>
              <w:ind w:left="153" w:right="153"/>
            </w:pPr>
            <w:r>
              <w:rPr>
                <w:noProof/>
              </w:rPr>
              <w:t>CEO</w:t>
            </w:r>
          </w:p>
          <w:p w14:paraId="3F336FAF" w14:textId="77777777" w:rsidR="00252601" w:rsidRPr="00B161BA" w:rsidRDefault="00252601" w:rsidP="00F21A4B">
            <w:pPr>
              <w:ind w:left="153" w:right="153"/>
            </w:pPr>
            <w:r>
              <w:rPr>
                <w:noProof/>
              </w:rPr>
              <w:t>Iristel Inc.</w:t>
            </w:r>
          </w:p>
          <w:p w14:paraId="335070D4" w14:textId="77777777" w:rsidR="00252601" w:rsidRPr="00B161BA" w:rsidRDefault="00252601" w:rsidP="00F21A4B">
            <w:pPr>
              <w:ind w:left="153" w:right="153"/>
            </w:pPr>
            <w:r>
              <w:rPr>
                <w:noProof/>
              </w:rPr>
              <w:t>11 Bowan Court</w:t>
            </w:r>
          </w:p>
          <w:p w14:paraId="30055034" w14:textId="77777777" w:rsidR="00252601" w:rsidRPr="00B161BA" w:rsidRDefault="00252601" w:rsidP="00F21A4B">
            <w:pPr>
              <w:ind w:left="153" w:right="153"/>
            </w:pPr>
            <w:r>
              <w:rPr>
                <w:noProof/>
              </w:rPr>
              <w:t>Toronto</w:t>
            </w:r>
            <w:r w:rsidRPr="00B161BA">
              <w:t xml:space="preserve">, </w:t>
            </w:r>
            <w:r>
              <w:rPr>
                <w:noProof/>
              </w:rPr>
              <w:t>ON</w:t>
            </w:r>
          </w:p>
          <w:p w14:paraId="56E2B6E7" w14:textId="77777777" w:rsidR="00252601" w:rsidRPr="00B161BA" w:rsidRDefault="00252601" w:rsidP="00F21A4B">
            <w:pPr>
              <w:ind w:left="153" w:right="153"/>
            </w:pPr>
            <w:r>
              <w:rPr>
                <w:noProof/>
              </w:rPr>
              <w:t>Canada</w:t>
            </w:r>
          </w:p>
          <w:p w14:paraId="528F97DB" w14:textId="77777777" w:rsidR="00252601" w:rsidRPr="00B161BA" w:rsidRDefault="00252601" w:rsidP="00F21A4B">
            <w:pPr>
              <w:ind w:left="153" w:right="153"/>
            </w:pPr>
            <w:r>
              <w:rPr>
                <w:noProof/>
              </w:rPr>
              <w:t>M2K 3A8</w:t>
            </w:r>
          </w:p>
          <w:p w14:paraId="69C18186" w14:textId="77777777" w:rsidR="00252601" w:rsidRPr="00B161BA" w:rsidRDefault="00252601" w:rsidP="00F21A4B">
            <w:pPr>
              <w:ind w:left="153" w:right="153"/>
            </w:pPr>
            <w:r w:rsidRPr="00B161BA">
              <w:t xml:space="preserve">Telephone: </w:t>
            </w:r>
            <w:r>
              <w:rPr>
                <w:noProof/>
              </w:rPr>
              <w:t>416-800-9999</w:t>
            </w:r>
          </w:p>
          <w:p w14:paraId="3F92F122" w14:textId="77777777" w:rsidR="00252601" w:rsidRPr="00B161BA" w:rsidRDefault="00252601" w:rsidP="00F21A4B">
            <w:pPr>
              <w:ind w:left="153" w:right="153"/>
            </w:pPr>
            <w:r w:rsidRPr="00B161BA">
              <w:t xml:space="preserve">Fax: </w:t>
            </w:r>
            <w:r>
              <w:rPr>
                <w:noProof/>
              </w:rPr>
              <w:t>416-628-0891</w:t>
            </w:r>
          </w:p>
          <w:p w14:paraId="03397E12" w14:textId="77777777" w:rsidR="00252601" w:rsidRPr="00B161BA" w:rsidRDefault="00252601" w:rsidP="00F21A4B">
            <w:pPr>
              <w:ind w:left="153" w:right="153"/>
            </w:pPr>
            <w:r>
              <w:rPr>
                <w:noProof/>
              </w:rPr>
              <w:t>sbishay@iristel.com</w:t>
            </w:r>
          </w:p>
        </w:tc>
        <w:tc>
          <w:tcPr>
            <w:tcW w:w="5040" w:type="dxa"/>
            <w:vAlign w:val="center"/>
          </w:tcPr>
          <w:p w14:paraId="4FA62E69" w14:textId="77777777" w:rsidR="00252601" w:rsidRPr="00B161BA" w:rsidRDefault="00252601" w:rsidP="00F21A4B">
            <w:pPr>
              <w:ind w:left="153" w:right="153"/>
            </w:pPr>
            <w:r>
              <w:rPr>
                <w:noProof/>
              </w:rPr>
              <w:t>Laurie</w:t>
            </w:r>
            <w:r>
              <w:t xml:space="preserve"> </w:t>
            </w:r>
            <w:r>
              <w:rPr>
                <w:noProof/>
              </w:rPr>
              <w:t>Bowie</w:t>
            </w:r>
          </w:p>
          <w:p w14:paraId="354F62FD" w14:textId="77777777" w:rsidR="00252601" w:rsidRPr="00B161BA" w:rsidRDefault="00252601" w:rsidP="00F21A4B">
            <w:pPr>
              <w:ind w:left="153" w:right="153"/>
            </w:pPr>
            <w:r>
              <w:rPr>
                <w:noProof/>
              </w:rPr>
              <w:t>Network Planning</w:t>
            </w:r>
          </w:p>
          <w:p w14:paraId="41956385" w14:textId="77777777" w:rsidR="00252601" w:rsidRPr="00B161BA" w:rsidRDefault="00252601" w:rsidP="00F21A4B">
            <w:pPr>
              <w:ind w:left="153" w:right="153"/>
            </w:pPr>
            <w:r>
              <w:rPr>
                <w:noProof/>
              </w:rPr>
              <w:t>Bell Canada</w:t>
            </w:r>
          </w:p>
          <w:p w14:paraId="1B17B677" w14:textId="77777777" w:rsidR="00252601" w:rsidRPr="00B161BA" w:rsidRDefault="00252601" w:rsidP="00F21A4B">
            <w:pPr>
              <w:ind w:left="153" w:right="153"/>
            </w:pPr>
            <w:r>
              <w:rPr>
                <w:noProof/>
              </w:rPr>
              <w:t>100 Dundas Street, Floor 3</w:t>
            </w:r>
          </w:p>
          <w:p w14:paraId="77BFC234" w14:textId="77777777" w:rsidR="00252601" w:rsidRPr="00B161BA" w:rsidRDefault="00252601" w:rsidP="00F21A4B">
            <w:pPr>
              <w:ind w:left="153" w:right="153"/>
            </w:pPr>
            <w:r>
              <w:rPr>
                <w:noProof/>
              </w:rPr>
              <w:t>London</w:t>
            </w:r>
            <w:r w:rsidRPr="00B161BA">
              <w:t xml:space="preserve">, </w:t>
            </w:r>
            <w:r>
              <w:rPr>
                <w:noProof/>
              </w:rPr>
              <w:t>ON</w:t>
            </w:r>
          </w:p>
          <w:p w14:paraId="128A2FF7" w14:textId="77777777" w:rsidR="00252601" w:rsidRPr="00B161BA" w:rsidRDefault="00252601" w:rsidP="00F21A4B">
            <w:pPr>
              <w:ind w:left="153" w:right="153"/>
            </w:pPr>
            <w:r>
              <w:rPr>
                <w:noProof/>
              </w:rPr>
              <w:t>Canada</w:t>
            </w:r>
          </w:p>
          <w:p w14:paraId="5A5EDFEF" w14:textId="77777777" w:rsidR="00252601" w:rsidRPr="00B161BA" w:rsidRDefault="00252601" w:rsidP="00F21A4B">
            <w:pPr>
              <w:ind w:left="153" w:right="153"/>
            </w:pPr>
            <w:r>
              <w:rPr>
                <w:noProof/>
              </w:rPr>
              <w:t>N6A 5B6</w:t>
            </w:r>
          </w:p>
          <w:p w14:paraId="04C1BF6D" w14:textId="77777777" w:rsidR="00252601" w:rsidRPr="00B161BA" w:rsidRDefault="00252601" w:rsidP="00F21A4B">
            <w:pPr>
              <w:ind w:left="153" w:right="153"/>
            </w:pPr>
            <w:r w:rsidRPr="00B161BA">
              <w:t xml:space="preserve">Telephone: </w:t>
            </w:r>
            <w:r>
              <w:rPr>
                <w:noProof/>
              </w:rPr>
              <w:t>519-850-5818</w:t>
            </w:r>
          </w:p>
          <w:p w14:paraId="17D965C8" w14:textId="77777777" w:rsidR="00252601" w:rsidRPr="00B161BA" w:rsidRDefault="00252601" w:rsidP="00F21A4B">
            <w:pPr>
              <w:ind w:left="153" w:right="153"/>
            </w:pPr>
            <w:r>
              <w:rPr>
                <w:noProof/>
              </w:rPr>
              <w:t>laurie.bowie@bell.ca</w:t>
            </w:r>
          </w:p>
        </w:tc>
      </w:tr>
      <w:tr w:rsidR="00252601" w:rsidRPr="00B161BA" w14:paraId="64EF9497" w14:textId="77777777" w:rsidTr="00252601">
        <w:trPr>
          <w:cantSplit/>
          <w:trHeight w:hRule="exact" w:val="2880"/>
        </w:trPr>
        <w:tc>
          <w:tcPr>
            <w:tcW w:w="5040" w:type="dxa"/>
            <w:vAlign w:val="center"/>
          </w:tcPr>
          <w:p w14:paraId="6666AFF9" w14:textId="77777777" w:rsidR="00252601" w:rsidRPr="00B161BA" w:rsidRDefault="00252601" w:rsidP="00F21A4B">
            <w:pPr>
              <w:ind w:left="153" w:right="153"/>
            </w:pPr>
            <w:r>
              <w:rPr>
                <w:noProof/>
              </w:rPr>
              <w:t>Don</w:t>
            </w:r>
            <w:r>
              <w:t xml:space="preserve"> </w:t>
            </w:r>
            <w:r>
              <w:rPr>
                <w:noProof/>
              </w:rPr>
              <w:t>Cavanagh</w:t>
            </w:r>
          </w:p>
          <w:p w14:paraId="0C79DEF1" w14:textId="77777777" w:rsidR="00252601" w:rsidRPr="00B161BA" w:rsidRDefault="00252601" w:rsidP="00F21A4B">
            <w:pPr>
              <w:ind w:left="153" w:right="153"/>
            </w:pPr>
            <w:r>
              <w:rPr>
                <w:noProof/>
              </w:rPr>
              <w:t>VP</w:t>
            </w:r>
          </w:p>
          <w:p w14:paraId="3A6A8437" w14:textId="77777777" w:rsidR="00252601" w:rsidRPr="00B161BA" w:rsidRDefault="00252601" w:rsidP="00F21A4B">
            <w:pPr>
              <w:ind w:left="153" w:right="153"/>
            </w:pPr>
            <w:r>
              <w:rPr>
                <w:noProof/>
              </w:rPr>
              <w:t>Distributel Communications Limited</w:t>
            </w:r>
          </w:p>
          <w:p w14:paraId="235F0275" w14:textId="77777777" w:rsidR="00252601" w:rsidRPr="00B161BA" w:rsidRDefault="00252601" w:rsidP="00F21A4B">
            <w:pPr>
              <w:ind w:left="153" w:right="153"/>
            </w:pPr>
            <w:r>
              <w:rPr>
                <w:noProof/>
              </w:rPr>
              <w:t>177 Nepean Street, Suite 300</w:t>
            </w:r>
          </w:p>
          <w:p w14:paraId="0EEDF921" w14:textId="77777777" w:rsidR="00252601" w:rsidRPr="00B161BA" w:rsidRDefault="00252601" w:rsidP="00F21A4B">
            <w:pPr>
              <w:ind w:left="153" w:right="153"/>
            </w:pPr>
            <w:r>
              <w:rPr>
                <w:noProof/>
              </w:rPr>
              <w:t>Ottawa</w:t>
            </w:r>
            <w:r w:rsidRPr="00B161BA">
              <w:t xml:space="preserve">, </w:t>
            </w:r>
            <w:r>
              <w:rPr>
                <w:noProof/>
              </w:rPr>
              <w:t>ON</w:t>
            </w:r>
          </w:p>
          <w:p w14:paraId="5A7B2A6C" w14:textId="77777777" w:rsidR="00252601" w:rsidRPr="00B161BA" w:rsidRDefault="00252601" w:rsidP="00F21A4B">
            <w:pPr>
              <w:ind w:left="153" w:right="153"/>
            </w:pPr>
            <w:r>
              <w:rPr>
                <w:noProof/>
              </w:rPr>
              <w:t>Canada</w:t>
            </w:r>
          </w:p>
          <w:p w14:paraId="42175D5B" w14:textId="77777777" w:rsidR="00252601" w:rsidRPr="00B161BA" w:rsidRDefault="00252601" w:rsidP="00F21A4B">
            <w:pPr>
              <w:ind w:left="153" w:right="153"/>
            </w:pPr>
            <w:r>
              <w:rPr>
                <w:noProof/>
              </w:rPr>
              <w:t>K2P 0B4</w:t>
            </w:r>
          </w:p>
          <w:p w14:paraId="15654A06" w14:textId="77777777" w:rsidR="00252601" w:rsidRPr="00B161BA" w:rsidRDefault="00252601" w:rsidP="00F21A4B">
            <w:pPr>
              <w:ind w:left="153" w:right="153"/>
            </w:pPr>
            <w:r w:rsidRPr="00B161BA">
              <w:t xml:space="preserve">Telephone: </w:t>
            </w:r>
            <w:r>
              <w:rPr>
                <w:noProof/>
              </w:rPr>
              <w:t>613-237-7005</w:t>
            </w:r>
          </w:p>
          <w:p w14:paraId="69D5731D" w14:textId="77777777" w:rsidR="00252601" w:rsidRPr="00B161BA" w:rsidRDefault="00252601" w:rsidP="00F21A4B">
            <w:pPr>
              <w:ind w:left="153" w:right="153"/>
            </w:pPr>
            <w:r w:rsidRPr="00B161BA">
              <w:t xml:space="preserve">Fax: </w:t>
            </w:r>
            <w:r>
              <w:rPr>
                <w:noProof/>
              </w:rPr>
              <w:t>613-237-7009</w:t>
            </w:r>
          </w:p>
          <w:p w14:paraId="3CADFC72" w14:textId="77777777" w:rsidR="00252601" w:rsidRPr="00B161BA" w:rsidRDefault="00252601" w:rsidP="00F21A4B">
            <w:pPr>
              <w:ind w:left="153" w:right="153"/>
            </w:pPr>
            <w:r>
              <w:rPr>
                <w:noProof/>
              </w:rPr>
              <w:t>donald.cavanagh@distributel.ca</w:t>
            </w:r>
          </w:p>
        </w:tc>
        <w:tc>
          <w:tcPr>
            <w:tcW w:w="5040" w:type="dxa"/>
            <w:vAlign w:val="center"/>
          </w:tcPr>
          <w:p w14:paraId="79BA843E" w14:textId="77777777" w:rsidR="00252601" w:rsidRPr="00B161BA" w:rsidRDefault="00252601" w:rsidP="00F21A4B">
            <w:pPr>
              <w:ind w:left="153" w:right="153"/>
            </w:pPr>
            <w:r>
              <w:rPr>
                <w:noProof/>
              </w:rPr>
              <w:t>Fiona</w:t>
            </w:r>
            <w:r>
              <w:t xml:space="preserve"> </w:t>
            </w:r>
            <w:r>
              <w:rPr>
                <w:noProof/>
              </w:rPr>
              <w:t>Clegg</w:t>
            </w:r>
          </w:p>
          <w:p w14:paraId="03702EC5" w14:textId="77777777" w:rsidR="00252601" w:rsidRPr="00B161BA" w:rsidRDefault="00252601" w:rsidP="00F21A4B">
            <w:pPr>
              <w:ind w:left="153" w:right="153"/>
            </w:pPr>
            <w:r>
              <w:rPr>
                <w:noProof/>
              </w:rPr>
              <w:t>Numbering Resource Administration</w:t>
            </w:r>
          </w:p>
          <w:p w14:paraId="01BEF2F1" w14:textId="77777777" w:rsidR="00252601" w:rsidRPr="00B161BA" w:rsidRDefault="00252601" w:rsidP="00F21A4B">
            <w:pPr>
              <w:ind w:left="153" w:right="153"/>
            </w:pPr>
            <w:r>
              <w:rPr>
                <w:noProof/>
              </w:rPr>
              <w:t>Canadian Numbering Administrator</w:t>
            </w:r>
          </w:p>
          <w:p w14:paraId="157AC3F2" w14:textId="77777777" w:rsidR="00252601" w:rsidRPr="00B161BA" w:rsidRDefault="00252601" w:rsidP="00F21A4B">
            <w:pPr>
              <w:ind w:left="153" w:right="153"/>
            </w:pPr>
            <w:r>
              <w:rPr>
                <w:noProof/>
              </w:rPr>
              <w:t>150 Isabella Street, Suite 605</w:t>
            </w:r>
          </w:p>
          <w:p w14:paraId="21BBDDD4" w14:textId="77777777" w:rsidR="00252601" w:rsidRPr="00B161BA" w:rsidRDefault="00252601" w:rsidP="00F21A4B">
            <w:pPr>
              <w:ind w:left="153" w:right="153"/>
            </w:pPr>
            <w:r>
              <w:rPr>
                <w:noProof/>
              </w:rPr>
              <w:t>Ottawa</w:t>
            </w:r>
            <w:r w:rsidRPr="00B161BA">
              <w:t xml:space="preserve">, </w:t>
            </w:r>
            <w:r>
              <w:rPr>
                <w:noProof/>
              </w:rPr>
              <w:t>ON</w:t>
            </w:r>
          </w:p>
          <w:p w14:paraId="3F39E05D" w14:textId="77777777" w:rsidR="00252601" w:rsidRPr="00B161BA" w:rsidRDefault="00252601" w:rsidP="00F21A4B">
            <w:pPr>
              <w:ind w:left="153" w:right="153"/>
            </w:pPr>
            <w:r>
              <w:rPr>
                <w:noProof/>
              </w:rPr>
              <w:t>Canada</w:t>
            </w:r>
          </w:p>
          <w:p w14:paraId="2A611B2A" w14:textId="77777777" w:rsidR="00252601" w:rsidRPr="00B161BA" w:rsidRDefault="00252601" w:rsidP="00F21A4B">
            <w:pPr>
              <w:ind w:left="153" w:right="153"/>
            </w:pPr>
            <w:r>
              <w:rPr>
                <w:noProof/>
              </w:rPr>
              <w:t>K1S 5H3</w:t>
            </w:r>
          </w:p>
          <w:p w14:paraId="6A5BE9C1" w14:textId="77777777" w:rsidR="00252601" w:rsidRPr="00B161BA" w:rsidRDefault="00252601" w:rsidP="00F21A4B">
            <w:pPr>
              <w:ind w:left="153" w:right="153"/>
            </w:pPr>
            <w:r w:rsidRPr="00B161BA">
              <w:t xml:space="preserve">Telephone: </w:t>
            </w:r>
            <w:r>
              <w:rPr>
                <w:noProof/>
              </w:rPr>
              <w:t>613-702-0016 ext. 202</w:t>
            </w:r>
          </w:p>
          <w:p w14:paraId="63238699" w14:textId="77777777" w:rsidR="00252601" w:rsidRPr="00B161BA" w:rsidRDefault="00252601" w:rsidP="00F21A4B">
            <w:pPr>
              <w:ind w:left="153" w:right="153"/>
            </w:pPr>
            <w:r>
              <w:rPr>
                <w:noProof/>
              </w:rPr>
              <w:t>fiona.clegg@cnac.ca</w:t>
            </w:r>
          </w:p>
        </w:tc>
      </w:tr>
      <w:tr w:rsidR="00252601" w:rsidRPr="00B161BA" w14:paraId="6B2F6FA1" w14:textId="77777777" w:rsidTr="00252601">
        <w:trPr>
          <w:cantSplit/>
          <w:trHeight w:hRule="exact" w:val="2880"/>
        </w:trPr>
        <w:tc>
          <w:tcPr>
            <w:tcW w:w="5040" w:type="dxa"/>
            <w:vAlign w:val="center"/>
          </w:tcPr>
          <w:p w14:paraId="56244C1B" w14:textId="77777777" w:rsidR="00252601" w:rsidRPr="00B161BA" w:rsidRDefault="00252601" w:rsidP="00F21A4B">
            <w:pPr>
              <w:ind w:left="153" w:right="153"/>
            </w:pPr>
            <w:r>
              <w:rPr>
                <w:noProof/>
              </w:rPr>
              <w:t>David</w:t>
            </w:r>
            <w:r>
              <w:t xml:space="preserve"> </w:t>
            </w:r>
            <w:r>
              <w:rPr>
                <w:noProof/>
              </w:rPr>
              <w:t>Comrie</w:t>
            </w:r>
          </w:p>
          <w:p w14:paraId="49888D30" w14:textId="77777777" w:rsidR="00252601" w:rsidRPr="00B161BA" w:rsidRDefault="00252601" w:rsidP="00F21A4B">
            <w:pPr>
              <w:ind w:left="153" w:right="153"/>
            </w:pPr>
            <w:r>
              <w:rPr>
                <w:noProof/>
              </w:rPr>
              <w:t>Numbering Resource Administration</w:t>
            </w:r>
          </w:p>
          <w:p w14:paraId="169D3B10" w14:textId="77777777" w:rsidR="00252601" w:rsidRPr="00B161BA" w:rsidRDefault="00252601" w:rsidP="00F21A4B">
            <w:pPr>
              <w:ind w:left="153" w:right="153"/>
            </w:pPr>
            <w:r>
              <w:rPr>
                <w:noProof/>
              </w:rPr>
              <w:t>Canadian Numbering Administrator</w:t>
            </w:r>
          </w:p>
          <w:p w14:paraId="28EF9960" w14:textId="77777777" w:rsidR="00252601" w:rsidRPr="00B161BA" w:rsidRDefault="00252601" w:rsidP="00F21A4B">
            <w:pPr>
              <w:ind w:left="153" w:right="153"/>
            </w:pPr>
            <w:r>
              <w:rPr>
                <w:noProof/>
              </w:rPr>
              <w:t>150 Isabella Street, Suite 605</w:t>
            </w:r>
          </w:p>
          <w:p w14:paraId="0ADBB312" w14:textId="77777777" w:rsidR="00252601" w:rsidRPr="00B161BA" w:rsidRDefault="00252601" w:rsidP="00F21A4B">
            <w:pPr>
              <w:ind w:left="153" w:right="153"/>
            </w:pPr>
            <w:r>
              <w:rPr>
                <w:noProof/>
              </w:rPr>
              <w:t>Ottawa</w:t>
            </w:r>
            <w:r w:rsidRPr="00B161BA">
              <w:t xml:space="preserve">, </w:t>
            </w:r>
            <w:r>
              <w:rPr>
                <w:noProof/>
              </w:rPr>
              <w:t>ON</w:t>
            </w:r>
          </w:p>
          <w:p w14:paraId="2971800C" w14:textId="77777777" w:rsidR="00252601" w:rsidRPr="00B161BA" w:rsidRDefault="00252601" w:rsidP="00F21A4B">
            <w:pPr>
              <w:ind w:left="153" w:right="153"/>
            </w:pPr>
            <w:r>
              <w:rPr>
                <w:noProof/>
              </w:rPr>
              <w:t>Canada</w:t>
            </w:r>
          </w:p>
          <w:p w14:paraId="024A2348" w14:textId="77777777" w:rsidR="00252601" w:rsidRPr="00B161BA" w:rsidRDefault="00252601" w:rsidP="00F21A4B">
            <w:pPr>
              <w:ind w:left="153" w:right="153"/>
            </w:pPr>
            <w:r>
              <w:rPr>
                <w:noProof/>
              </w:rPr>
              <w:t>K1S 5H3</w:t>
            </w:r>
          </w:p>
          <w:p w14:paraId="7138293D" w14:textId="77777777" w:rsidR="00252601" w:rsidRPr="00B161BA" w:rsidRDefault="00252601" w:rsidP="00F21A4B">
            <w:pPr>
              <w:ind w:left="153" w:right="153"/>
            </w:pPr>
            <w:r w:rsidRPr="00B161BA">
              <w:t xml:space="preserve">Telephone: </w:t>
            </w:r>
            <w:r>
              <w:rPr>
                <w:noProof/>
              </w:rPr>
              <w:t>613-702-0016 ext. 204</w:t>
            </w:r>
          </w:p>
          <w:p w14:paraId="12931030" w14:textId="77777777" w:rsidR="00252601" w:rsidRPr="00B161BA" w:rsidRDefault="00252601" w:rsidP="00F21A4B">
            <w:pPr>
              <w:ind w:left="153" w:right="153"/>
            </w:pPr>
            <w:r>
              <w:rPr>
                <w:noProof/>
              </w:rPr>
              <w:t>david.comrie@cnac.ca</w:t>
            </w:r>
          </w:p>
        </w:tc>
        <w:tc>
          <w:tcPr>
            <w:tcW w:w="5040" w:type="dxa"/>
            <w:vAlign w:val="center"/>
          </w:tcPr>
          <w:p w14:paraId="2EE0B1C5" w14:textId="77777777" w:rsidR="00252601" w:rsidRPr="00B161BA" w:rsidRDefault="00252601" w:rsidP="00F21A4B">
            <w:pPr>
              <w:ind w:left="153" w:right="153"/>
            </w:pPr>
            <w:r>
              <w:rPr>
                <w:noProof/>
              </w:rPr>
              <w:t>Arnie</w:t>
            </w:r>
            <w:r>
              <w:t xml:space="preserve"> </w:t>
            </w:r>
            <w:r>
              <w:rPr>
                <w:noProof/>
              </w:rPr>
              <w:t>Dehoop</w:t>
            </w:r>
          </w:p>
          <w:p w14:paraId="7D108C1C" w14:textId="77777777" w:rsidR="00252601" w:rsidRPr="00B161BA" w:rsidRDefault="00252601" w:rsidP="00F21A4B">
            <w:pPr>
              <w:ind w:left="153" w:right="153"/>
            </w:pPr>
            <w:r>
              <w:rPr>
                <w:noProof/>
              </w:rPr>
              <w:t>Manager, Network Optimization</w:t>
            </w:r>
          </w:p>
          <w:p w14:paraId="7EDBFB30" w14:textId="77777777" w:rsidR="00252601" w:rsidRPr="00B161BA" w:rsidRDefault="00252601" w:rsidP="00F21A4B">
            <w:pPr>
              <w:ind w:left="153" w:right="153"/>
            </w:pPr>
            <w:r>
              <w:rPr>
                <w:noProof/>
              </w:rPr>
              <w:t>Freedom Mobile Inc.</w:t>
            </w:r>
          </w:p>
          <w:p w14:paraId="58406BBA" w14:textId="77777777" w:rsidR="00252601" w:rsidRPr="00B161BA" w:rsidRDefault="00252601" w:rsidP="00F21A4B">
            <w:pPr>
              <w:ind w:left="153" w:right="153"/>
            </w:pPr>
            <w:r>
              <w:rPr>
                <w:noProof/>
              </w:rPr>
              <w:t>207 Queens Quay West, Suite 710</w:t>
            </w:r>
          </w:p>
          <w:p w14:paraId="3A71B22F" w14:textId="77777777" w:rsidR="00252601" w:rsidRPr="00B161BA" w:rsidRDefault="00252601" w:rsidP="00F21A4B">
            <w:pPr>
              <w:ind w:left="153" w:right="153"/>
            </w:pPr>
            <w:r>
              <w:rPr>
                <w:noProof/>
              </w:rPr>
              <w:t>Toronto</w:t>
            </w:r>
            <w:r w:rsidRPr="00B161BA">
              <w:t xml:space="preserve">, </w:t>
            </w:r>
            <w:r>
              <w:rPr>
                <w:noProof/>
              </w:rPr>
              <w:t>ON</w:t>
            </w:r>
          </w:p>
          <w:p w14:paraId="36CD9954" w14:textId="77777777" w:rsidR="00252601" w:rsidRPr="00B161BA" w:rsidRDefault="00252601" w:rsidP="00F21A4B">
            <w:pPr>
              <w:ind w:left="153" w:right="153"/>
            </w:pPr>
            <w:r>
              <w:rPr>
                <w:noProof/>
              </w:rPr>
              <w:t>Canada</w:t>
            </w:r>
          </w:p>
          <w:p w14:paraId="088006B5" w14:textId="77777777" w:rsidR="00252601" w:rsidRPr="00B161BA" w:rsidRDefault="00252601" w:rsidP="00F21A4B">
            <w:pPr>
              <w:ind w:left="153" w:right="153"/>
            </w:pPr>
            <w:r>
              <w:rPr>
                <w:noProof/>
              </w:rPr>
              <w:t>M5J 1A7</w:t>
            </w:r>
          </w:p>
          <w:p w14:paraId="328E0367" w14:textId="77777777" w:rsidR="00252601" w:rsidRPr="00B161BA" w:rsidRDefault="00252601" w:rsidP="00F21A4B">
            <w:pPr>
              <w:ind w:left="153" w:right="153"/>
            </w:pPr>
            <w:r w:rsidRPr="00B161BA">
              <w:t xml:space="preserve">Telephone: </w:t>
            </w:r>
            <w:r>
              <w:rPr>
                <w:noProof/>
              </w:rPr>
              <w:t>289-700-2200</w:t>
            </w:r>
          </w:p>
          <w:p w14:paraId="0D25625C" w14:textId="77777777" w:rsidR="00252601" w:rsidRPr="00B161BA" w:rsidRDefault="00252601" w:rsidP="00F21A4B">
            <w:pPr>
              <w:ind w:left="153" w:right="153"/>
            </w:pPr>
            <w:r w:rsidRPr="00B161BA">
              <w:t xml:space="preserve">Fax: </w:t>
            </w:r>
            <w:r>
              <w:rPr>
                <w:noProof/>
              </w:rPr>
              <w:t>866-247-1890</w:t>
            </w:r>
          </w:p>
          <w:p w14:paraId="6E3B1206" w14:textId="77777777" w:rsidR="00252601" w:rsidRPr="00B161BA" w:rsidRDefault="00252601" w:rsidP="00F21A4B">
            <w:pPr>
              <w:ind w:left="153" w:right="153"/>
            </w:pPr>
            <w:r>
              <w:rPr>
                <w:noProof/>
              </w:rPr>
              <w:t>Adehoop@FreedomMobile.ca</w:t>
            </w:r>
          </w:p>
        </w:tc>
      </w:tr>
      <w:tr w:rsidR="00252601" w:rsidRPr="00B161BA" w14:paraId="1C0CD7FD" w14:textId="77777777" w:rsidTr="00252601">
        <w:trPr>
          <w:cantSplit/>
          <w:trHeight w:hRule="exact" w:val="2880"/>
        </w:trPr>
        <w:tc>
          <w:tcPr>
            <w:tcW w:w="5040" w:type="dxa"/>
            <w:vAlign w:val="center"/>
          </w:tcPr>
          <w:p w14:paraId="15DA72A5" w14:textId="77777777" w:rsidR="00252601" w:rsidRPr="00B161BA" w:rsidRDefault="00252601" w:rsidP="00F21A4B">
            <w:pPr>
              <w:ind w:left="153" w:right="153"/>
            </w:pPr>
            <w:r>
              <w:rPr>
                <w:noProof/>
              </w:rPr>
              <w:t>Jeffrey</w:t>
            </w:r>
            <w:r>
              <w:t xml:space="preserve"> </w:t>
            </w:r>
            <w:r>
              <w:rPr>
                <w:noProof/>
              </w:rPr>
              <w:t>DeSarno</w:t>
            </w:r>
          </w:p>
          <w:p w14:paraId="786CE0DB" w14:textId="77777777" w:rsidR="00252601" w:rsidRPr="00B161BA" w:rsidRDefault="00252601" w:rsidP="00F21A4B">
            <w:pPr>
              <w:ind w:left="153" w:right="153"/>
            </w:pPr>
            <w:r>
              <w:rPr>
                <w:noProof/>
              </w:rPr>
              <w:t>Chief Tehnology Officer</w:t>
            </w:r>
          </w:p>
          <w:p w14:paraId="03FB2540" w14:textId="77777777" w:rsidR="00252601" w:rsidRPr="00B161BA" w:rsidRDefault="00252601" w:rsidP="00F21A4B">
            <w:pPr>
              <w:ind w:left="153" w:right="153"/>
            </w:pPr>
            <w:r>
              <w:rPr>
                <w:noProof/>
              </w:rPr>
              <w:t>Access Communications Co-operative Limited</w:t>
            </w:r>
          </w:p>
          <w:p w14:paraId="54D0CD1C" w14:textId="77777777" w:rsidR="00252601" w:rsidRPr="00B161BA" w:rsidRDefault="00252601" w:rsidP="00F21A4B">
            <w:pPr>
              <w:ind w:left="153" w:right="153"/>
            </w:pPr>
            <w:r>
              <w:rPr>
                <w:noProof/>
              </w:rPr>
              <w:t>2250 Park St</w:t>
            </w:r>
          </w:p>
          <w:p w14:paraId="6959823D" w14:textId="77777777" w:rsidR="00252601" w:rsidRPr="00B161BA" w:rsidRDefault="00252601" w:rsidP="00F21A4B">
            <w:pPr>
              <w:ind w:left="153" w:right="153"/>
            </w:pPr>
            <w:r>
              <w:rPr>
                <w:noProof/>
              </w:rPr>
              <w:t>Regina</w:t>
            </w:r>
            <w:r w:rsidRPr="00B161BA">
              <w:t xml:space="preserve">, </w:t>
            </w:r>
            <w:r>
              <w:rPr>
                <w:noProof/>
              </w:rPr>
              <w:t>SK</w:t>
            </w:r>
          </w:p>
          <w:p w14:paraId="29E63A8C" w14:textId="77777777" w:rsidR="00252601" w:rsidRPr="00B161BA" w:rsidRDefault="00252601" w:rsidP="00F21A4B">
            <w:pPr>
              <w:ind w:left="153" w:right="153"/>
            </w:pPr>
            <w:r>
              <w:rPr>
                <w:noProof/>
              </w:rPr>
              <w:t>S4N 7K7</w:t>
            </w:r>
          </w:p>
          <w:p w14:paraId="0060E547" w14:textId="77777777" w:rsidR="00252601" w:rsidRPr="00B161BA" w:rsidRDefault="00252601" w:rsidP="00F21A4B">
            <w:pPr>
              <w:ind w:left="153" w:right="153"/>
            </w:pPr>
            <w:r w:rsidRPr="00B161BA">
              <w:t xml:space="preserve">Telephone: </w:t>
            </w:r>
            <w:r>
              <w:rPr>
                <w:noProof/>
              </w:rPr>
              <w:t>306-565-5364</w:t>
            </w:r>
          </w:p>
          <w:p w14:paraId="20489529" w14:textId="77777777" w:rsidR="00252601" w:rsidRPr="00B161BA" w:rsidRDefault="00252601" w:rsidP="00F21A4B">
            <w:pPr>
              <w:ind w:left="153" w:right="153"/>
            </w:pPr>
            <w:r w:rsidRPr="00B161BA">
              <w:t xml:space="preserve">Fax: </w:t>
            </w:r>
            <w:r>
              <w:rPr>
                <w:noProof/>
              </w:rPr>
              <w:t>306-565-5395</w:t>
            </w:r>
          </w:p>
          <w:p w14:paraId="1B8EFA80" w14:textId="77777777" w:rsidR="00252601" w:rsidRPr="00B161BA" w:rsidRDefault="00252601" w:rsidP="00F21A4B">
            <w:pPr>
              <w:ind w:left="153" w:right="153"/>
            </w:pPr>
            <w:r>
              <w:rPr>
                <w:noProof/>
              </w:rPr>
              <w:t>jeffrey.desarno@myaccess.coop</w:t>
            </w:r>
          </w:p>
        </w:tc>
        <w:tc>
          <w:tcPr>
            <w:tcW w:w="5040" w:type="dxa"/>
            <w:vAlign w:val="center"/>
          </w:tcPr>
          <w:p w14:paraId="572CAFA1" w14:textId="77777777" w:rsidR="00252601" w:rsidRPr="00B161BA" w:rsidRDefault="00252601" w:rsidP="00F21A4B">
            <w:pPr>
              <w:ind w:left="153" w:right="153"/>
            </w:pPr>
            <w:r>
              <w:rPr>
                <w:noProof/>
              </w:rPr>
              <w:t>Diane</w:t>
            </w:r>
            <w:r>
              <w:t xml:space="preserve"> </w:t>
            </w:r>
            <w:r>
              <w:rPr>
                <w:noProof/>
              </w:rPr>
              <w:t>Dolan</w:t>
            </w:r>
          </w:p>
          <w:p w14:paraId="685A96FE" w14:textId="77777777" w:rsidR="00252601" w:rsidRPr="00B161BA" w:rsidRDefault="00252601" w:rsidP="00F21A4B">
            <w:pPr>
              <w:ind w:left="153" w:right="153"/>
            </w:pPr>
            <w:r>
              <w:rPr>
                <w:noProof/>
              </w:rPr>
              <w:t>Voice Service Manager</w:t>
            </w:r>
          </w:p>
          <w:p w14:paraId="765F7080" w14:textId="77777777" w:rsidR="00252601" w:rsidRPr="00B161BA" w:rsidRDefault="00252601" w:rsidP="00F21A4B">
            <w:pPr>
              <w:ind w:left="153" w:right="153"/>
            </w:pPr>
            <w:r>
              <w:rPr>
                <w:noProof/>
              </w:rPr>
              <w:t>TekSavvy Solutions Inc</w:t>
            </w:r>
          </w:p>
          <w:p w14:paraId="466BE3B9" w14:textId="77777777" w:rsidR="00252601" w:rsidRPr="00B161BA" w:rsidRDefault="00252601" w:rsidP="00F21A4B">
            <w:pPr>
              <w:ind w:left="153" w:right="153"/>
            </w:pPr>
            <w:r>
              <w:rPr>
                <w:noProof/>
              </w:rPr>
              <w:t>227 rue Montcalm</w:t>
            </w:r>
          </w:p>
          <w:p w14:paraId="340C088C" w14:textId="77777777" w:rsidR="00252601" w:rsidRPr="00B161BA" w:rsidRDefault="00252601" w:rsidP="00F21A4B">
            <w:pPr>
              <w:ind w:left="153" w:right="153"/>
            </w:pPr>
            <w:r>
              <w:rPr>
                <w:noProof/>
              </w:rPr>
              <w:t>Gatineau</w:t>
            </w:r>
            <w:r w:rsidRPr="00B161BA">
              <w:t xml:space="preserve">, </w:t>
            </w:r>
            <w:r>
              <w:rPr>
                <w:noProof/>
              </w:rPr>
              <w:t>QC</w:t>
            </w:r>
          </w:p>
          <w:p w14:paraId="4CB0C29E" w14:textId="77777777" w:rsidR="00252601" w:rsidRPr="00B161BA" w:rsidRDefault="00252601" w:rsidP="00F21A4B">
            <w:pPr>
              <w:ind w:left="153" w:right="153"/>
            </w:pPr>
            <w:r>
              <w:rPr>
                <w:noProof/>
              </w:rPr>
              <w:t>Canada</w:t>
            </w:r>
          </w:p>
          <w:p w14:paraId="3427067C" w14:textId="77777777" w:rsidR="00252601" w:rsidRPr="00B161BA" w:rsidRDefault="00252601" w:rsidP="00F21A4B">
            <w:pPr>
              <w:ind w:left="153" w:right="153"/>
            </w:pPr>
            <w:r>
              <w:rPr>
                <w:noProof/>
              </w:rPr>
              <w:t>J8Y 3B9</w:t>
            </w:r>
          </w:p>
          <w:p w14:paraId="583089C7" w14:textId="77777777" w:rsidR="00252601" w:rsidRPr="00B161BA" w:rsidRDefault="00252601" w:rsidP="00F21A4B">
            <w:pPr>
              <w:ind w:left="153" w:right="153"/>
            </w:pPr>
            <w:r w:rsidRPr="00B161BA">
              <w:t xml:space="preserve">Telephone: </w:t>
            </w:r>
            <w:r>
              <w:rPr>
                <w:noProof/>
              </w:rPr>
              <w:t>819-484-1234</w:t>
            </w:r>
          </w:p>
          <w:p w14:paraId="5922831D" w14:textId="77777777" w:rsidR="00252601" w:rsidRPr="00B161BA" w:rsidRDefault="00252601" w:rsidP="00F21A4B">
            <w:pPr>
              <w:ind w:left="153" w:right="153"/>
            </w:pPr>
            <w:r>
              <w:rPr>
                <w:noProof/>
              </w:rPr>
              <w:t>ddolan@teksavvy.ca</w:t>
            </w:r>
          </w:p>
        </w:tc>
      </w:tr>
      <w:tr w:rsidR="00252601" w:rsidRPr="00B161BA" w14:paraId="590C972D" w14:textId="77777777" w:rsidTr="00252601">
        <w:trPr>
          <w:cantSplit/>
          <w:trHeight w:hRule="exact" w:val="2880"/>
        </w:trPr>
        <w:tc>
          <w:tcPr>
            <w:tcW w:w="5040" w:type="dxa"/>
            <w:vAlign w:val="center"/>
          </w:tcPr>
          <w:p w14:paraId="33C6C054" w14:textId="77777777" w:rsidR="00252601" w:rsidRPr="00B161BA" w:rsidRDefault="00252601" w:rsidP="00F21A4B">
            <w:pPr>
              <w:ind w:left="153" w:right="153"/>
            </w:pPr>
            <w:r>
              <w:rPr>
                <w:noProof/>
              </w:rPr>
              <w:t>Jean-Michel</w:t>
            </w:r>
            <w:r>
              <w:t xml:space="preserve"> </w:t>
            </w:r>
            <w:r>
              <w:rPr>
                <w:noProof/>
              </w:rPr>
              <w:t>Dupuis</w:t>
            </w:r>
          </w:p>
          <w:p w14:paraId="6ACD31ED" w14:textId="77777777" w:rsidR="00252601" w:rsidRPr="00B161BA" w:rsidRDefault="00252601" w:rsidP="00F21A4B">
            <w:pPr>
              <w:ind w:left="153" w:right="153"/>
            </w:pPr>
            <w:r>
              <w:rPr>
                <w:noProof/>
              </w:rPr>
              <w:t>Senior Public Services Specialist</w:t>
            </w:r>
          </w:p>
          <w:p w14:paraId="5D014203" w14:textId="77777777" w:rsidR="00252601" w:rsidRPr="00B161BA" w:rsidRDefault="00252601" w:rsidP="00F21A4B">
            <w:pPr>
              <w:ind w:left="153" w:right="153"/>
            </w:pPr>
            <w:r>
              <w:rPr>
                <w:noProof/>
              </w:rPr>
              <w:t>Rogers Communications Canada Inc.</w:t>
            </w:r>
          </w:p>
          <w:p w14:paraId="144E631B" w14:textId="77777777" w:rsidR="00252601" w:rsidRPr="00B161BA" w:rsidRDefault="00252601" w:rsidP="00F21A4B">
            <w:pPr>
              <w:ind w:left="153" w:right="153"/>
            </w:pPr>
            <w:r>
              <w:rPr>
                <w:noProof/>
              </w:rPr>
              <w:t>800 rue de la Gauchetiere Ouest, Suite 4000</w:t>
            </w:r>
          </w:p>
          <w:p w14:paraId="1E3CB982" w14:textId="77777777" w:rsidR="00252601" w:rsidRPr="00B161BA" w:rsidRDefault="00252601" w:rsidP="00F21A4B">
            <w:pPr>
              <w:ind w:left="153" w:right="153"/>
            </w:pPr>
            <w:r>
              <w:rPr>
                <w:noProof/>
              </w:rPr>
              <w:t>Montreal</w:t>
            </w:r>
            <w:r w:rsidRPr="00B161BA">
              <w:t xml:space="preserve">, </w:t>
            </w:r>
            <w:r>
              <w:rPr>
                <w:noProof/>
              </w:rPr>
              <w:t>QC</w:t>
            </w:r>
          </w:p>
          <w:p w14:paraId="1AA57AA2" w14:textId="77777777" w:rsidR="00252601" w:rsidRPr="00B161BA" w:rsidRDefault="00252601" w:rsidP="00F21A4B">
            <w:pPr>
              <w:ind w:left="153" w:right="153"/>
            </w:pPr>
            <w:r>
              <w:rPr>
                <w:noProof/>
              </w:rPr>
              <w:t>Canada</w:t>
            </w:r>
          </w:p>
          <w:p w14:paraId="595E5A7D" w14:textId="77777777" w:rsidR="00252601" w:rsidRPr="00B161BA" w:rsidRDefault="00252601" w:rsidP="00F21A4B">
            <w:pPr>
              <w:ind w:left="153" w:right="153"/>
            </w:pPr>
            <w:r>
              <w:rPr>
                <w:noProof/>
              </w:rPr>
              <w:t>H5A 1K3</w:t>
            </w:r>
          </w:p>
          <w:p w14:paraId="13C24BBF" w14:textId="77777777" w:rsidR="00252601" w:rsidRPr="00B161BA" w:rsidRDefault="00252601" w:rsidP="00F21A4B">
            <w:pPr>
              <w:ind w:left="153" w:right="153"/>
            </w:pPr>
            <w:r w:rsidRPr="00B161BA">
              <w:t xml:space="preserve">Telephone: </w:t>
            </w:r>
            <w:r>
              <w:rPr>
                <w:noProof/>
              </w:rPr>
              <w:t>1-866-501-7727</w:t>
            </w:r>
          </w:p>
          <w:p w14:paraId="1FE0AC2A" w14:textId="77777777" w:rsidR="00252601" w:rsidRPr="00B161BA" w:rsidRDefault="00252601" w:rsidP="00F21A4B">
            <w:pPr>
              <w:ind w:left="153" w:right="153"/>
            </w:pPr>
            <w:r w:rsidRPr="00B161BA">
              <w:t xml:space="preserve">Fax: </w:t>
            </w:r>
            <w:r>
              <w:rPr>
                <w:noProof/>
              </w:rPr>
              <w:t>1-800-506-3962</w:t>
            </w:r>
          </w:p>
          <w:p w14:paraId="09398F91" w14:textId="77777777" w:rsidR="00252601" w:rsidRPr="00B161BA" w:rsidRDefault="00252601" w:rsidP="00F21A4B">
            <w:pPr>
              <w:ind w:left="153" w:right="153"/>
            </w:pPr>
            <w:r>
              <w:rPr>
                <w:noProof/>
              </w:rPr>
              <w:t>jeanmichel.dupuis@rci.rogers.com</w:t>
            </w:r>
          </w:p>
        </w:tc>
        <w:tc>
          <w:tcPr>
            <w:tcW w:w="5040" w:type="dxa"/>
            <w:vAlign w:val="center"/>
          </w:tcPr>
          <w:p w14:paraId="00456C05" w14:textId="77777777" w:rsidR="00252601" w:rsidRPr="00B161BA" w:rsidRDefault="00252601" w:rsidP="00F21A4B">
            <w:pPr>
              <w:ind w:left="153" w:right="153"/>
            </w:pPr>
            <w:r>
              <w:rPr>
                <w:noProof/>
              </w:rPr>
              <w:t>Diane</w:t>
            </w:r>
            <w:r>
              <w:t xml:space="preserve"> </w:t>
            </w:r>
            <w:r>
              <w:rPr>
                <w:noProof/>
              </w:rPr>
              <w:t>Faillant</w:t>
            </w:r>
          </w:p>
          <w:p w14:paraId="024DB417" w14:textId="77777777" w:rsidR="00252601" w:rsidRPr="00B161BA" w:rsidRDefault="00252601" w:rsidP="00F21A4B">
            <w:pPr>
              <w:ind w:left="153" w:right="153"/>
            </w:pPr>
            <w:r>
              <w:rPr>
                <w:noProof/>
              </w:rPr>
              <w:t>Associate - Network Management/NSS (National Numbering Solution)</w:t>
            </w:r>
          </w:p>
          <w:p w14:paraId="7A0299A4" w14:textId="77777777" w:rsidR="00252601" w:rsidRPr="00B161BA" w:rsidRDefault="00252601" w:rsidP="00F21A4B">
            <w:pPr>
              <w:ind w:left="153" w:right="153"/>
            </w:pPr>
            <w:r>
              <w:rPr>
                <w:noProof/>
              </w:rPr>
              <w:t>Bell Canada</w:t>
            </w:r>
          </w:p>
          <w:p w14:paraId="50CD1523" w14:textId="77777777" w:rsidR="00252601" w:rsidRPr="00B161BA" w:rsidRDefault="00252601" w:rsidP="00F21A4B">
            <w:pPr>
              <w:ind w:left="153" w:right="153"/>
            </w:pPr>
            <w:r>
              <w:rPr>
                <w:noProof/>
              </w:rPr>
              <w:t>671 LAGAUCHETIERE Ouest. 11</w:t>
            </w:r>
          </w:p>
          <w:p w14:paraId="66B0C158" w14:textId="77777777" w:rsidR="00252601" w:rsidRPr="00B161BA" w:rsidRDefault="00252601" w:rsidP="00F21A4B">
            <w:pPr>
              <w:ind w:left="153" w:right="153"/>
            </w:pPr>
            <w:r>
              <w:rPr>
                <w:noProof/>
              </w:rPr>
              <w:t>Montreal</w:t>
            </w:r>
            <w:r w:rsidRPr="00B161BA">
              <w:t xml:space="preserve">, </w:t>
            </w:r>
            <w:r>
              <w:rPr>
                <w:noProof/>
              </w:rPr>
              <w:t>QC</w:t>
            </w:r>
          </w:p>
          <w:p w14:paraId="25F640CF" w14:textId="77777777" w:rsidR="00252601" w:rsidRPr="00B161BA" w:rsidRDefault="00252601" w:rsidP="00F21A4B">
            <w:pPr>
              <w:ind w:left="153" w:right="153"/>
            </w:pPr>
            <w:r>
              <w:rPr>
                <w:noProof/>
              </w:rPr>
              <w:t>Canada</w:t>
            </w:r>
          </w:p>
          <w:p w14:paraId="732117FE" w14:textId="77777777" w:rsidR="00252601" w:rsidRPr="00B161BA" w:rsidRDefault="00252601" w:rsidP="00F21A4B">
            <w:pPr>
              <w:ind w:left="153" w:right="153"/>
            </w:pPr>
            <w:r>
              <w:rPr>
                <w:noProof/>
              </w:rPr>
              <w:t>H3B 2M8</w:t>
            </w:r>
          </w:p>
          <w:p w14:paraId="57A26076" w14:textId="77777777" w:rsidR="00252601" w:rsidRPr="00B161BA" w:rsidRDefault="00252601" w:rsidP="00F21A4B">
            <w:pPr>
              <w:ind w:left="153" w:right="153"/>
            </w:pPr>
            <w:r w:rsidRPr="00B161BA">
              <w:t xml:space="preserve">Telephone: </w:t>
            </w:r>
            <w:r>
              <w:rPr>
                <w:noProof/>
              </w:rPr>
              <w:t>514-870-6044</w:t>
            </w:r>
          </w:p>
          <w:p w14:paraId="0B5B6C02" w14:textId="77777777" w:rsidR="00252601" w:rsidRPr="00B161BA" w:rsidRDefault="00252601" w:rsidP="00F21A4B">
            <w:pPr>
              <w:ind w:left="153" w:right="153"/>
            </w:pPr>
            <w:r w:rsidRPr="00B161BA">
              <w:t xml:space="preserve">Fax: </w:t>
            </w:r>
            <w:r>
              <w:rPr>
                <w:noProof/>
              </w:rPr>
              <w:t>514-786-9062</w:t>
            </w:r>
          </w:p>
          <w:p w14:paraId="4D4B33BC" w14:textId="77777777" w:rsidR="00252601" w:rsidRPr="00B161BA" w:rsidRDefault="00252601" w:rsidP="00F21A4B">
            <w:pPr>
              <w:ind w:left="153" w:right="153"/>
            </w:pPr>
            <w:r>
              <w:rPr>
                <w:noProof/>
              </w:rPr>
              <w:t>diane.faillant@bell.ca</w:t>
            </w:r>
          </w:p>
        </w:tc>
      </w:tr>
      <w:tr w:rsidR="00252601" w:rsidRPr="00B161BA" w14:paraId="1EED17FC" w14:textId="77777777" w:rsidTr="00252601">
        <w:trPr>
          <w:cantSplit/>
          <w:trHeight w:hRule="exact" w:val="2880"/>
        </w:trPr>
        <w:tc>
          <w:tcPr>
            <w:tcW w:w="5040" w:type="dxa"/>
            <w:vAlign w:val="center"/>
          </w:tcPr>
          <w:p w14:paraId="5310780E" w14:textId="77777777" w:rsidR="00252601" w:rsidRPr="00B161BA" w:rsidRDefault="00252601" w:rsidP="00F21A4B">
            <w:pPr>
              <w:ind w:left="153" w:right="153"/>
            </w:pPr>
            <w:r>
              <w:rPr>
                <w:noProof/>
              </w:rPr>
              <w:t>Johny</w:t>
            </w:r>
            <w:r>
              <w:t xml:space="preserve"> </w:t>
            </w:r>
            <w:r>
              <w:rPr>
                <w:noProof/>
              </w:rPr>
              <w:t>Fernandez</w:t>
            </w:r>
          </w:p>
          <w:p w14:paraId="39DAA1B4" w14:textId="77777777" w:rsidR="00252601" w:rsidRPr="00B161BA" w:rsidRDefault="00252601" w:rsidP="00F21A4B">
            <w:pPr>
              <w:ind w:left="153" w:right="153"/>
            </w:pPr>
            <w:r>
              <w:rPr>
                <w:noProof/>
              </w:rPr>
              <w:t>Technology Strategy</w:t>
            </w:r>
          </w:p>
          <w:p w14:paraId="137A5075" w14:textId="77777777" w:rsidR="00252601" w:rsidRPr="00B161BA" w:rsidRDefault="00252601" w:rsidP="00F21A4B">
            <w:pPr>
              <w:ind w:left="153" w:right="153"/>
            </w:pPr>
            <w:r>
              <w:rPr>
                <w:noProof/>
              </w:rPr>
              <w:t>TELUS Mobility</w:t>
            </w:r>
          </w:p>
          <w:p w14:paraId="566D58B7" w14:textId="77777777" w:rsidR="00252601" w:rsidRPr="00B161BA" w:rsidRDefault="00252601" w:rsidP="00F21A4B">
            <w:pPr>
              <w:ind w:left="153" w:right="153"/>
            </w:pPr>
            <w:r>
              <w:rPr>
                <w:noProof/>
              </w:rPr>
              <w:t>200 Consilium Place, 6th Flr</w:t>
            </w:r>
          </w:p>
          <w:p w14:paraId="3BF157DF" w14:textId="77777777" w:rsidR="00252601" w:rsidRPr="00B161BA" w:rsidRDefault="00252601" w:rsidP="00F21A4B">
            <w:pPr>
              <w:ind w:left="153" w:right="153"/>
            </w:pPr>
            <w:r>
              <w:rPr>
                <w:noProof/>
              </w:rPr>
              <w:t>Scarborough</w:t>
            </w:r>
            <w:r w:rsidRPr="00B161BA">
              <w:t xml:space="preserve">, </w:t>
            </w:r>
            <w:r>
              <w:rPr>
                <w:noProof/>
              </w:rPr>
              <w:t>ON</w:t>
            </w:r>
          </w:p>
          <w:p w14:paraId="34C4D55D" w14:textId="77777777" w:rsidR="00252601" w:rsidRPr="00B161BA" w:rsidRDefault="00252601" w:rsidP="00F21A4B">
            <w:pPr>
              <w:ind w:left="153" w:right="153"/>
            </w:pPr>
            <w:r>
              <w:rPr>
                <w:noProof/>
              </w:rPr>
              <w:t>Canada</w:t>
            </w:r>
          </w:p>
          <w:p w14:paraId="7E3A11F8" w14:textId="77777777" w:rsidR="00252601" w:rsidRPr="00B161BA" w:rsidRDefault="00252601" w:rsidP="00F21A4B">
            <w:pPr>
              <w:ind w:left="153" w:right="153"/>
            </w:pPr>
            <w:r>
              <w:rPr>
                <w:noProof/>
              </w:rPr>
              <w:t>M1H 3J3</w:t>
            </w:r>
          </w:p>
          <w:p w14:paraId="14D05859" w14:textId="77777777" w:rsidR="00252601" w:rsidRPr="00B161BA" w:rsidRDefault="00252601" w:rsidP="00F21A4B">
            <w:pPr>
              <w:ind w:left="153" w:right="153"/>
            </w:pPr>
            <w:r w:rsidRPr="00B161BA">
              <w:t xml:space="preserve">Telephone: </w:t>
            </w:r>
            <w:r>
              <w:rPr>
                <w:noProof/>
              </w:rPr>
              <w:t>647-453-4442</w:t>
            </w:r>
          </w:p>
          <w:p w14:paraId="17DA0E8C" w14:textId="77777777" w:rsidR="00252601" w:rsidRPr="00B161BA" w:rsidRDefault="00252601" w:rsidP="00F21A4B">
            <w:pPr>
              <w:ind w:left="153" w:right="153"/>
            </w:pPr>
            <w:r>
              <w:rPr>
                <w:noProof/>
              </w:rPr>
              <w:t>Johny.fernandez@telus.com</w:t>
            </w:r>
          </w:p>
        </w:tc>
        <w:tc>
          <w:tcPr>
            <w:tcW w:w="5040" w:type="dxa"/>
            <w:vAlign w:val="center"/>
          </w:tcPr>
          <w:p w14:paraId="236CDDE3" w14:textId="77777777" w:rsidR="00252601" w:rsidRPr="00B161BA" w:rsidRDefault="00252601" w:rsidP="00F21A4B">
            <w:pPr>
              <w:ind w:left="153" w:right="153"/>
            </w:pPr>
            <w:r>
              <w:rPr>
                <w:noProof/>
              </w:rPr>
              <w:t>Dominic</w:t>
            </w:r>
            <w:r>
              <w:t xml:space="preserve"> </w:t>
            </w:r>
            <w:r>
              <w:rPr>
                <w:noProof/>
              </w:rPr>
              <w:t>Germain</w:t>
            </w:r>
          </w:p>
          <w:p w14:paraId="22891CD1" w14:textId="77777777" w:rsidR="00252601" w:rsidRPr="00B161BA" w:rsidRDefault="00252601" w:rsidP="00F21A4B">
            <w:pPr>
              <w:ind w:left="153" w:right="153"/>
            </w:pPr>
            <w:r>
              <w:rPr>
                <w:noProof/>
              </w:rPr>
              <w:t>Internet services and switching director</w:t>
            </w:r>
          </w:p>
          <w:p w14:paraId="01233F1E" w14:textId="77777777" w:rsidR="00252601" w:rsidRPr="00B161BA" w:rsidRDefault="00252601" w:rsidP="00F21A4B">
            <w:pPr>
              <w:ind w:left="153" w:right="153"/>
            </w:pPr>
            <w:r>
              <w:rPr>
                <w:noProof/>
              </w:rPr>
              <w:t>Sogetel Inc.</w:t>
            </w:r>
          </w:p>
          <w:p w14:paraId="4039166C" w14:textId="77777777" w:rsidR="00252601" w:rsidRPr="00B161BA" w:rsidRDefault="00252601" w:rsidP="00F21A4B">
            <w:pPr>
              <w:ind w:left="153" w:right="153"/>
            </w:pPr>
            <w:r>
              <w:rPr>
                <w:noProof/>
              </w:rPr>
              <w:t>111 Rue du 12-Novembre</w:t>
            </w:r>
          </w:p>
          <w:p w14:paraId="691E13BC" w14:textId="77777777" w:rsidR="00252601" w:rsidRPr="00B161BA" w:rsidRDefault="00252601" w:rsidP="00F21A4B">
            <w:pPr>
              <w:ind w:left="153" w:right="153"/>
            </w:pPr>
            <w:r>
              <w:rPr>
                <w:noProof/>
              </w:rPr>
              <w:t>Nicolet</w:t>
            </w:r>
            <w:r w:rsidRPr="00B161BA">
              <w:t xml:space="preserve">, </w:t>
            </w:r>
            <w:r>
              <w:rPr>
                <w:noProof/>
              </w:rPr>
              <w:t>QC</w:t>
            </w:r>
          </w:p>
          <w:p w14:paraId="41E80B2F" w14:textId="77777777" w:rsidR="00252601" w:rsidRPr="00B161BA" w:rsidRDefault="00252601" w:rsidP="00F21A4B">
            <w:pPr>
              <w:ind w:left="153" w:right="153"/>
            </w:pPr>
            <w:r>
              <w:rPr>
                <w:noProof/>
              </w:rPr>
              <w:t>J3T1S3</w:t>
            </w:r>
          </w:p>
          <w:p w14:paraId="7E01D586" w14:textId="77777777" w:rsidR="00252601" w:rsidRPr="00B161BA" w:rsidRDefault="00252601" w:rsidP="00F21A4B">
            <w:pPr>
              <w:ind w:left="153" w:right="153"/>
            </w:pPr>
            <w:r w:rsidRPr="00B161BA">
              <w:t xml:space="preserve">Telephone: </w:t>
            </w:r>
            <w:r>
              <w:rPr>
                <w:noProof/>
              </w:rPr>
              <w:t>819-293-1226</w:t>
            </w:r>
          </w:p>
          <w:p w14:paraId="27697283" w14:textId="77777777" w:rsidR="00252601" w:rsidRPr="00B161BA" w:rsidRDefault="00252601" w:rsidP="00F21A4B">
            <w:pPr>
              <w:ind w:left="153" w:right="153"/>
            </w:pPr>
            <w:r w:rsidRPr="00B161BA">
              <w:t xml:space="preserve">Fax: </w:t>
            </w:r>
            <w:r>
              <w:rPr>
                <w:noProof/>
              </w:rPr>
              <w:t>819-293-6120</w:t>
            </w:r>
          </w:p>
          <w:p w14:paraId="135AD6BF" w14:textId="77777777" w:rsidR="00252601" w:rsidRPr="00B161BA" w:rsidRDefault="00252601" w:rsidP="00F21A4B">
            <w:pPr>
              <w:ind w:left="153" w:right="153"/>
            </w:pPr>
            <w:r>
              <w:rPr>
                <w:noProof/>
              </w:rPr>
              <w:t>dominic.germain@sogetel.com</w:t>
            </w:r>
          </w:p>
        </w:tc>
      </w:tr>
      <w:tr w:rsidR="00252601" w:rsidRPr="00B161BA" w14:paraId="3231B22A" w14:textId="77777777" w:rsidTr="00252601">
        <w:trPr>
          <w:cantSplit/>
          <w:trHeight w:hRule="exact" w:val="2880"/>
        </w:trPr>
        <w:tc>
          <w:tcPr>
            <w:tcW w:w="5040" w:type="dxa"/>
            <w:vAlign w:val="center"/>
          </w:tcPr>
          <w:p w14:paraId="08BDD3AD" w14:textId="77777777" w:rsidR="00252601" w:rsidRPr="00B161BA" w:rsidRDefault="00252601" w:rsidP="00F21A4B">
            <w:pPr>
              <w:ind w:left="153" w:right="153"/>
            </w:pPr>
            <w:r>
              <w:rPr>
                <w:noProof/>
              </w:rPr>
              <w:t>Michel</w:t>
            </w:r>
            <w:r>
              <w:t xml:space="preserve"> </w:t>
            </w:r>
            <w:r>
              <w:rPr>
                <w:noProof/>
              </w:rPr>
              <w:t>Gilbert</w:t>
            </w:r>
          </w:p>
          <w:p w14:paraId="756E3F01" w14:textId="77777777" w:rsidR="00252601" w:rsidRPr="00B161BA" w:rsidRDefault="00252601" w:rsidP="00F21A4B">
            <w:pPr>
              <w:ind w:left="153" w:right="153"/>
            </w:pPr>
            <w:r>
              <w:rPr>
                <w:noProof/>
              </w:rPr>
              <w:t>Directeur Corporatif - Reglementation</w:t>
            </w:r>
          </w:p>
          <w:p w14:paraId="2173FB2E" w14:textId="77777777" w:rsidR="00252601" w:rsidRPr="00B161BA" w:rsidRDefault="00252601" w:rsidP="00F21A4B">
            <w:pPr>
              <w:ind w:left="153" w:right="153"/>
            </w:pPr>
            <w:r>
              <w:rPr>
                <w:noProof/>
              </w:rPr>
              <w:t>NorthernTel, Limited Partnership</w:t>
            </w:r>
          </w:p>
          <w:p w14:paraId="7977EA40" w14:textId="77777777" w:rsidR="00252601" w:rsidRPr="00B161BA" w:rsidRDefault="00252601" w:rsidP="00F21A4B">
            <w:pPr>
              <w:ind w:left="153" w:right="153"/>
            </w:pPr>
            <w:r>
              <w:rPr>
                <w:noProof/>
              </w:rPr>
              <w:t>87 rue Ontario ouest 5eme etage St-Urbain</w:t>
            </w:r>
          </w:p>
          <w:p w14:paraId="08629197" w14:textId="77777777" w:rsidR="00252601" w:rsidRPr="00B161BA" w:rsidRDefault="00252601" w:rsidP="00F21A4B">
            <w:pPr>
              <w:ind w:left="153" w:right="153"/>
            </w:pPr>
            <w:r>
              <w:rPr>
                <w:noProof/>
              </w:rPr>
              <w:t>Montreal</w:t>
            </w:r>
            <w:r w:rsidRPr="00B161BA">
              <w:t xml:space="preserve">, </w:t>
            </w:r>
            <w:r>
              <w:rPr>
                <w:noProof/>
              </w:rPr>
              <w:t>QC</w:t>
            </w:r>
          </w:p>
          <w:p w14:paraId="4877F68B" w14:textId="77777777" w:rsidR="00252601" w:rsidRPr="00B161BA" w:rsidRDefault="00252601" w:rsidP="00F21A4B">
            <w:pPr>
              <w:ind w:left="153" w:right="153"/>
            </w:pPr>
            <w:r>
              <w:rPr>
                <w:noProof/>
              </w:rPr>
              <w:t>Canada</w:t>
            </w:r>
          </w:p>
          <w:p w14:paraId="3D39FE2D" w14:textId="77777777" w:rsidR="00252601" w:rsidRPr="00B161BA" w:rsidRDefault="00252601" w:rsidP="00F21A4B">
            <w:pPr>
              <w:ind w:left="153" w:right="153"/>
            </w:pPr>
            <w:r>
              <w:rPr>
                <w:noProof/>
              </w:rPr>
              <w:t>H2X 1Y8</w:t>
            </w:r>
          </w:p>
          <w:p w14:paraId="74D8C95B" w14:textId="77777777" w:rsidR="00252601" w:rsidRPr="00B161BA" w:rsidRDefault="00252601" w:rsidP="00F21A4B">
            <w:pPr>
              <w:ind w:left="153" w:right="153"/>
            </w:pPr>
            <w:r w:rsidRPr="00B161BA">
              <w:t xml:space="preserve">Telephone: </w:t>
            </w:r>
            <w:r>
              <w:rPr>
                <w:noProof/>
              </w:rPr>
              <w:t>514-493-5396</w:t>
            </w:r>
          </w:p>
          <w:p w14:paraId="3BB18D10" w14:textId="77777777" w:rsidR="00252601" w:rsidRPr="00B161BA" w:rsidRDefault="00252601" w:rsidP="00F21A4B">
            <w:pPr>
              <w:ind w:left="153" w:right="153"/>
            </w:pPr>
            <w:r>
              <w:rPr>
                <w:noProof/>
              </w:rPr>
              <w:t>reglementa@telebec.com</w:t>
            </w:r>
          </w:p>
        </w:tc>
        <w:tc>
          <w:tcPr>
            <w:tcW w:w="5040" w:type="dxa"/>
            <w:vAlign w:val="center"/>
          </w:tcPr>
          <w:p w14:paraId="257D72F5" w14:textId="77777777" w:rsidR="00252601" w:rsidRPr="00B161BA" w:rsidRDefault="00252601" w:rsidP="00F21A4B">
            <w:pPr>
              <w:ind w:left="153" w:right="153"/>
            </w:pPr>
            <w:r>
              <w:rPr>
                <w:noProof/>
              </w:rPr>
              <w:t>Praba</w:t>
            </w:r>
            <w:r>
              <w:t xml:space="preserve"> </w:t>
            </w:r>
            <w:r>
              <w:rPr>
                <w:noProof/>
              </w:rPr>
              <w:t>Gunam</w:t>
            </w:r>
          </w:p>
          <w:p w14:paraId="58AFFA2B" w14:textId="77777777" w:rsidR="00252601" w:rsidRPr="00B161BA" w:rsidRDefault="00252601" w:rsidP="00F21A4B">
            <w:pPr>
              <w:ind w:left="153" w:right="153"/>
            </w:pPr>
            <w:r>
              <w:rPr>
                <w:noProof/>
              </w:rPr>
              <w:t>President/CEO</w:t>
            </w:r>
          </w:p>
          <w:p w14:paraId="721D234D" w14:textId="77777777" w:rsidR="00252601" w:rsidRPr="00B161BA" w:rsidRDefault="00252601" w:rsidP="00F21A4B">
            <w:pPr>
              <w:ind w:left="153" w:right="153"/>
            </w:pPr>
            <w:r>
              <w:rPr>
                <w:noProof/>
              </w:rPr>
              <w:t>InnSysVoice Corp.</w:t>
            </w:r>
          </w:p>
          <w:p w14:paraId="62E03F73" w14:textId="77777777" w:rsidR="00252601" w:rsidRPr="00B161BA" w:rsidRDefault="00252601" w:rsidP="00F21A4B">
            <w:pPr>
              <w:ind w:left="153" w:right="153"/>
            </w:pPr>
            <w:r>
              <w:rPr>
                <w:noProof/>
              </w:rPr>
              <w:t>4500 Sheppard Ave E, Suite 111</w:t>
            </w:r>
          </w:p>
          <w:p w14:paraId="4FEF0FFE" w14:textId="77777777" w:rsidR="00252601" w:rsidRPr="00B161BA" w:rsidRDefault="00252601" w:rsidP="00F21A4B">
            <w:pPr>
              <w:ind w:left="153" w:right="153"/>
            </w:pPr>
            <w:r>
              <w:rPr>
                <w:noProof/>
              </w:rPr>
              <w:t>Toronto</w:t>
            </w:r>
            <w:r w:rsidRPr="00B161BA">
              <w:t xml:space="preserve">, </w:t>
            </w:r>
            <w:r>
              <w:rPr>
                <w:noProof/>
              </w:rPr>
              <w:t>ON</w:t>
            </w:r>
          </w:p>
          <w:p w14:paraId="21456EB9" w14:textId="77777777" w:rsidR="00252601" w:rsidRPr="00B161BA" w:rsidRDefault="00252601" w:rsidP="00F21A4B">
            <w:pPr>
              <w:ind w:left="153" w:right="153"/>
            </w:pPr>
            <w:r>
              <w:rPr>
                <w:noProof/>
              </w:rPr>
              <w:t>Canada</w:t>
            </w:r>
          </w:p>
          <w:p w14:paraId="7FB574D0" w14:textId="77777777" w:rsidR="00252601" w:rsidRPr="00B161BA" w:rsidRDefault="00252601" w:rsidP="00F21A4B">
            <w:pPr>
              <w:ind w:left="153" w:right="153"/>
            </w:pPr>
            <w:r>
              <w:rPr>
                <w:noProof/>
              </w:rPr>
              <w:t>M1S 3R6</w:t>
            </w:r>
          </w:p>
          <w:p w14:paraId="6F4F45F2" w14:textId="77777777" w:rsidR="00252601" w:rsidRPr="00B161BA" w:rsidRDefault="00252601" w:rsidP="00F21A4B">
            <w:pPr>
              <w:ind w:left="153" w:right="153"/>
            </w:pPr>
            <w:r w:rsidRPr="00B161BA">
              <w:t xml:space="preserve">Telephone: </w:t>
            </w:r>
            <w:r>
              <w:rPr>
                <w:noProof/>
              </w:rPr>
              <w:t>416-800-0797</w:t>
            </w:r>
          </w:p>
          <w:p w14:paraId="4F3B54D1" w14:textId="77777777" w:rsidR="00252601" w:rsidRPr="00B161BA" w:rsidRDefault="00252601" w:rsidP="00F21A4B">
            <w:pPr>
              <w:ind w:left="153" w:right="153"/>
            </w:pPr>
            <w:r>
              <w:rPr>
                <w:noProof/>
              </w:rPr>
              <w:t>praba@innsys.ca</w:t>
            </w:r>
          </w:p>
        </w:tc>
      </w:tr>
      <w:tr w:rsidR="00252601" w:rsidRPr="00B161BA" w14:paraId="5D910CBD" w14:textId="77777777" w:rsidTr="00252601">
        <w:trPr>
          <w:cantSplit/>
          <w:trHeight w:hRule="exact" w:val="2880"/>
        </w:trPr>
        <w:tc>
          <w:tcPr>
            <w:tcW w:w="5040" w:type="dxa"/>
            <w:vAlign w:val="center"/>
          </w:tcPr>
          <w:p w14:paraId="378CBFBD" w14:textId="77777777" w:rsidR="00252601" w:rsidRPr="00B161BA" w:rsidRDefault="00252601" w:rsidP="00F21A4B">
            <w:pPr>
              <w:ind w:left="153" w:right="153"/>
            </w:pPr>
            <w:r>
              <w:rPr>
                <w:noProof/>
              </w:rPr>
              <w:t>Austin</w:t>
            </w:r>
            <w:r>
              <w:t xml:space="preserve"> </w:t>
            </w:r>
            <w:r>
              <w:rPr>
                <w:noProof/>
              </w:rPr>
              <w:t>He</w:t>
            </w:r>
          </w:p>
          <w:p w14:paraId="2DA47E44" w14:textId="77777777" w:rsidR="00252601" w:rsidRPr="00B161BA" w:rsidRDefault="00252601" w:rsidP="00F21A4B">
            <w:pPr>
              <w:ind w:left="153" w:right="153"/>
            </w:pPr>
            <w:r>
              <w:rPr>
                <w:noProof/>
              </w:rPr>
              <w:t>Network Planning Analyst, Network Planning</w:t>
            </w:r>
          </w:p>
          <w:p w14:paraId="1A8CD0EB" w14:textId="77777777" w:rsidR="00252601" w:rsidRPr="00B161BA" w:rsidRDefault="00252601" w:rsidP="00F21A4B">
            <w:pPr>
              <w:ind w:left="153" w:right="153"/>
            </w:pPr>
            <w:r>
              <w:rPr>
                <w:noProof/>
              </w:rPr>
              <w:t>Primus Management ULC.</w:t>
            </w:r>
          </w:p>
          <w:p w14:paraId="27379586" w14:textId="77777777" w:rsidR="00252601" w:rsidRPr="00B161BA" w:rsidRDefault="00252601" w:rsidP="00F21A4B">
            <w:pPr>
              <w:ind w:left="153" w:right="153"/>
            </w:pPr>
            <w:r>
              <w:rPr>
                <w:noProof/>
              </w:rPr>
              <w:t>2680 Skymark Avenue, Suite 100</w:t>
            </w:r>
          </w:p>
          <w:p w14:paraId="1A6FFA77" w14:textId="77777777" w:rsidR="00252601" w:rsidRPr="00B161BA" w:rsidRDefault="00252601" w:rsidP="00F21A4B">
            <w:pPr>
              <w:ind w:left="153" w:right="153"/>
            </w:pPr>
            <w:r>
              <w:rPr>
                <w:noProof/>
              </w:rPr>
              <w:t>Mississauga</w:t>
            </w:r>
            <w:r w:rsidRPr="00B161BA">
              <w:t xml:space="preserve">, </w:t>
            </w:r>
            <w:r>
              <w:rPr>
                <w:noProof/>
              </w:rPr>
              <w:t>ON</w:t>
            </w:r>
          </w:p>
          <w:p w14:paraId="54E87754" w14:textId="77777777" w:rsidR="00252601" w:rsidRPr="00B161BA" w:rsidRDefault="00252601" w:rsidP="00F21A4B">
            <w:pPr>
              <w:ind w:left="153" w:right="153"/>
            </w:pPr>
            <w:r>
              <w:rPr>
                <w:noProof/>
              </w:rPr>
              <w:t>Canada</w:t>
            </w:r>
          </w:p>
          <w:p w14:paraId="7536B205" w14:textId="77777777" w:rsidR="00252601" w:rsidRPr="00B161BA" w:rsidRDefault="00252601" w:rsidP="00F21A4B">
            <w:pPr>
              <w:ind w:left="153" w:right="153"/>
            </w:pPr>
            <w:r>
              <w:rPr>
                <w:noProof/>
              </w:rPr>
              <w:t>L4W 5L6</w:t>
            </w:r>
          </w:p>
          <w:p w14:paraId="4E586838" w14:textId="77777777" w:rsidR="00252601" w:rsidRPr="00B161BA" w:rsidRDefault="00252601" w:rsidP="00F21A4B">
            <w:pPr>
              <w:ind w:left="153" w:right="153"/>
            </w:pPr>
            <w:r w:rsidRPr="00B161BA">
              <w:t xml:space="preserve">Telephone: </w:t>
            </w:r>
            <w:r>
              <w:rPr>
                <w:noProof/>
              </w:rPr>
              <w:t>416-207-3361</w:t>
            </w:r>
          </w:p>
          <w:p w14:paraId="30A316AB" w14:textId="77777777" w:rsidR="00252601" w:rsidRPr="00B161BA" w:rsidRDefault="00252601" w:rsidP="00F21A4B">
            <w:pPr>
              <w:ind w:left="153" w:right="153"/>
            </w:pPr>
            <w:r>
              <w:rPr>
                <w:noProof/>
              </w:rPr>
              <w:t>AHe@primustel.ca</w:t>
            </w:r>
          </w:p>
        </w:tc>
        <w:tc>
          <w:tcPr>
            <w:tcW w:w="5040" w:type="dxa"/>
            <w:vAlign w:val="center"/>
          </w:tcPr>
          <w:p w14:paraId="7BA96E4B" w14:textId="77777777" w:rsidR="00252601" w:rsidRPr="00B161BA" w:rsidRDefault="00252601" w:rsidP="00F21A4B">
            <w:pPr>
              <w:ind w:left="153" w:right="153"/>
            </w:pPr>
            <w:r>
              <w:rPr>
                <w:noProof/>
              </w:rPr>
              <w:t>Marian</w:t>
            </w:r>
            <w:r>
              <w:t xml:space="preserve"> </w:t>
            </w:r>
            <w:r>
              <w:rPr>
                <w:noProof/>
              </w:rPr>
              <w:t>Hearn</w:t>
            </w:r>
          </w:p>
          <w:p w14:paraId="2DF91AB9" w14:textId="77777777" w:rsidR="00252601" w:rsidRPr="00B161BA" w:rsidRDefault="00252601" w:rsidP="00F21A4B">
            <w:pPr>
              <w:ind w:left="153" w:right="153"/>
            </w:pPr>
            <w:r>
              <w:rPr>
                <w:noProof/>
              </w:rPr>
              <w:t>Project Executive</w:t>
            </w:r>
          </w:p>
          <w:p w14:paraId="4882FF34" w14:textId="77777777" w:rsidR="00252601" w:rsidRPr="00B161BA" w:rsidRDefault="00252601" w:rsidP="00F21A4B">
            <w:pPr>
              <w:ind w:left="153" w:right="153"/>
            </w:pPr>
            <w:r>
              <w:rPr>
                <w:noProof/>
              </w:rPr>
              <w:t>Canadian LNP Consortium Inc.</w:t>
            </w:r>
          </w:p>
          <w:p w14:paraId="6485391E" w14:textId="77777777" w:rsidR="00252601" w:rsidRPr="00B161BA" w:rsidRDefault="00252601" w:rsidP="00F21A4B">
            <w:pPr>
              <w:ind w:left="153" w:right="153"/>
            </w:pPr>
            <w:r>
              <w:rPr>
                <w:noProof/>
              </w:rPr>
              <w:t>350 Palladium Drive, Suite 208</w:t>
            </w:r>
          </w:p>
          <w:p w14:paraId="65ED1BD2" w14:textId="77777777" w:rsidR="00252601" w:rsidRPr="00B161BA" w:rsidRDefault="00252601" w:rsidP="00F21A4B">
            <w:pPr>
              <w:ind w:left="153" w:right="153"/>
            </w:pPr>
            <w:r>
              <w:rPr>
                <w:noProof/>
              </w:rPr>
              <w:t>Kanata</w:t>
            </w:r>
            <w:r w:rsidRPr="00B161BA">
              <w:t xml:space="preserve">, </w:t>
            </w:r>
            <w:r>
              <w:rPr>
                <w:noProof/>
              </w:rPr>
              <w:t>ON</w:t>
            </w:r>
          </w:p>
          <w:p w14:paraId="54514505" w14:textId="77777777" w:rsidR="00252601" w:rsidRPr="00B161BA" w:rsidRDefault="00252601" w:rsidP="00F21A4B">
            <w:pPr>
              <w:ind w:left="153" w:right="153"/>
            </w:pPr>
            <w:r>
              <w:rPr>
                <w:noProof/>
              </w:rPr>
              <w:t>Canada</w:t>
            </w:r>
          </w:p>
          <w:p w14:paraId="4CD1A2B6" w14:textId="77777777" w:rsidR="00252601" w:rsidRPr="00B161BA" w:rsidRDefault="00252601" w:rsidP="00F21A4B">
            <w:pPr>
              <w:ind w:left="153" w:right="153"/>
            </w:pPr>
            <w:r>
              <w:rPr>
                <w:noProof/>
              </w:rPr>
              <w:t>K2V 1A8</w:t>
            </w:r>
          </w:p>
          <w:p w14:paraId="215C0E6A" w14:textId="77777777" w:rsidR="00252601" w:rsidRPr="00B161BA" w:rsidRDefault="00252601" w:rsidP="00F21A4B">
            <w:pPr>
              <w:ind w:left="153" w:right="153"/>
            </w:pPr>
            <w:r w:rsidRPr="00B161BA">
              <w:t xml:space="preserve">Telephone: </w:t>
            </w:r>
            <w:r>
              <w:rPr>
                <w:noProof/>
              </w:rPr>
              <w:t>613-287-0225</w:t>
            </w:r>
          </w:p>
          <w:p w14:paraId="63A1BA5E" w14:textId="77777777" w:rsidR="00252601" w:rsidRPr="00B161BA" w:rsidRDefault="00252601" w:rsidP="00F21A4B">
            <w:pPr>
              <w:ind w:left="153" w:right="153"/>
            </w:pPr>
            <w:r w:rsidRPr="00B161BA">
              <w:t xml:space="preserve">Fax: </w:t>
            </w:r>
            <w:r>
              <w:rPr>
                <w:noProof/>
              </w:rPr>
              <w:t>800-406-9250</w:t>
            </w:r>
          </w:p>
          <w:p w14:paraId="4E779B63" w14:textId="77777777" w:rsidR="00252601" w:rsidRPr="00B161BA" w:rsidRDefault="00252601" w:rsidP="00F21A4B">
            <w:pPr>
              <w:ind w:left="153" w:right="153"/>
            </w:pPr>
            <w:r>
              <w:rPr>
                <w:noProof/>
              </w:rPr>
              <w:t>marian.hearn@clnpc.ca</w:t>
            </w:r>
          </w:p>
        </w:tc>
      </w:tr>
      <w:tr w:rsidR="00252601" w:rsidRPr="00B161BA" w14:paraId="79E423C1" w14:textId="77777777" w:rsidTr="00252601">
        <w:trPr>
          <w:cantSplit/>
          <w:trHeight w:hRule="exact" w:val="2880"/>
        </w:trPr>
        <w:tc>
          <w:tcPr>
            <w:tcW w:w="5040" w:type="dxa"/>
            <w:vAlign w:val="center"/>
          </w:tcPr>
          <w:p w14:paraId="20A29E75" w14:textId="77777777" w:rsidR="00252601" w:rsidRPr="00B161BA" w:rsidRDefault="00252601" w:rsidP="00F21A4B">
            <w:pPr>
              <w:ind w:left="153" w:right="153"/>
            </w:pPr>
            <w:r>
              <w:rPr>
                <w:noProof/>
              </w:rPr>
              <w:t>Lynne</w:t>
            </w:r>
            <w:r>
              <w:t xml:space="preserve"> </w:t>
            </w:r>
            <w:r>
              <w:rPr>
                <w:noProof/>
              </w:rPr>
              <w:t>Hewitson</w:t>
            </w:r>
          </w:p>
          <w:p w14:paraId="19A5A248" w14:textId="77777777" w:rsidR="00252601" w:rsidRPr="00B161BA" w:rsidRDefault="00252601" w:rsidP="00F21A4B">
            <w:pPr>
              <w:ind w:left="153" w:right="153"/>
            </w:pPr>
            <w:r>
              <w:rPr>
                <w:noProof/>
              </w:rPr>
              <w:t>Membership Manager</w:t>
            </w:r>
          </w:p>
          <w:p w14:paraId="024F6B58" w14:textId="77777777" w:rsidR="00252601" w:rsidRPr="00B161BA" w:rsidRDefault="00252601" w:rsidP="00F21A4B">
            <w:pPr>
              <w:ind w:left="153" w:right="153"/>
            </w:pPr>
            <w:r>
              <w:rPr>
                <w:noProof/>
              </w:rPr>
              <w:t>Canadian Security Association (CANASA)</w:t>
            </w:r>
          </w:p>
          <w:p w14:paraId="3BD5B183" w14:textId="77777777" w:rsidR="00252601" w:rsidRPr="00B161BA" w:rsidRDefault="00252601" w:rsidP="00F21A4B">
            <w:pPr>
              <w:ind w:left="153" w:right="153"/>
            </w:pPr>
            <w:r>
              <w:rPr>
                <w:noProof/>
              </w:rPr>
              <w:t>610 Alden Road</w:t>
            </w:r>
          </w:p>
          <w:p w14:paraId="1007BE52" w14:textId="77777777" w:rsidR="00252601" w:rsidRPr="00B161BA" w:rsidRDefault="00252601" w:rsidP="00F21A4B">
            <w:pPr>
              <w:ind w:left="153" w:right="153"/>
            </w:pPr>
            <w:r>
              <w:rPr>
                <w:noProof/>
              </w:rPr>
              <w:t>Markham</w:t>
            </w:r>
            <w:r w:rsidRPr="00B161BA">
              <w:t xml:space="preserve">, </w:t>
            </w:r>
            <w:r>
              <w:rPr>
                <w:noProof/>
              </w:rPr>
              <w:t>ON</w:t>
            </w:r>
          </w:p>
          <w:p w14:paraId="141CFE19" w14:textId="77777777" w:rsidR="00252601" w:rsidRPr="00B161BA" w:rsidRDefault="00252601" w:rsidP="00F21A4B">
            <w:pPr>
              <w:ind w:left="153" w:right="153"/>
            </w:pPr>
            <w:r>
              <w:rPr>
                <w:noProof/>
              </w:rPr>
              <w:t>Canada</w:t>
            </w:r>
          </w:p>
          <w:p w14:paraId="374CC24D" w14:textId="77777777" w:rsidR="00252601" w:rsidRPr="00B161BA" w:rsidRDefault="00252601" w:rsidP="00F21A4B">
            <w:pPr>
              <w:ind w:left="153" w:right="153"/>
            </w:pPr>
            <w:r>
              <w:rPr>
                <w:noProof/>
              </w:rPr>
              <w:t>L3R 9Z1</w:t>
            </w:r>
          </w:p>
          <w:p w14:paraId="16C6C6D0" w14:textId="77777777" w:rsidR="00252601" w:rsidRPr="00B161BA" w:rsidRDefault="00252601" w:rsidP="00F21A4B">
            <w:pPr>
              <w:ind w:left="153" w:right="153"/>
            </w:pPr>
            <w:r w:rsidRPr="00B161BA">
              <w:t xml:space="preserve">Telephone: </w:t>
            </w:r>
            <w:r>
              <w:rPr>
                <w:noProof/>
              </w:rPr>
              <w:t>905-513-0622 ext 223</w:t>
            </w:r>
          </w:p>
          <w:p w14:paraId="62C5CDF0" w14:textId="77777777" w:rsidR="00252601" w:rsidRPr="00B161BA" w:rsidRDefault="00252601" w:rsidP="00F21A4B">
            <w:pPr>
              <w:ind w:left="153" w:right="153"/>
            </w:pPr>
            <w:r w:rsidRPr="00B161BA">
              <w:t xml:space="preserve">Fax: </w:t>
            </w:r>
            <w:r>
              <w:rPr>
                <w:noProof/>
              </w:rPr>
              <w:t>905-513-0624</w:t>
            </w:r>
          </w:p>
          <w:p w14:paraId="597A48C0" w14:textId="77777777" w:rsidR="00252601" w:rsidRPr="00B161BA" w:rsidRDefault="00252601" w:rsidP="00F21A4B">
            <w:pPr>
              <w:ind w:left="153" w:right="153"/>
            </w:pPr>
            <w:r>
              <w:rPr>
                <w:noProof/>
              </w:rPr>
              <w:t>membership@canasa.org</w:t>
            </w:r>
          </w:p>
        </w:tc>
        <w:tc>
          <w:tcPr>
            <w:tcW w:w="5040" w:type="dxa"/>
            <w:vAlign w:val="center"/>
          </w:tcPr>
          <w:p w14:paraId="4345E26A" w14:textId="77777777" w:rsidR="00252601" w:rsidRPr="00B161BA" w:rsidRDefault="00252601" w:rsidP="00F21A4B">
            <w:pPr>
              <w:ind w:left="153" w:right="153"/>
            </w:pPr>
            <w:r>
              <w:rPr>
                <w:noProof/>
              </w:rPr>
              <w:t>Lien</w:t>
            </w:r>
            <w:r>
              <w:t xml:space="preserve"> </w:t>
            </w:r>
            <w:r>
              <w:rPr>
                <w:noProof/>
              </w:rPr>
              <w:t>Kaura</w:t>
            </w:r>
          </w:p>
          <w:p w14:paraId="6B0BCF3A" w14:textId="77777777" w:rsidR="00252601" w:rsidRPr="00B161BA" w:rsidRDefault="00252601" w:rsidP="00F21A4B">
            <w:pPr>
              <w:ind w:left="153" w:right="153"/>
            </w:pPr>
            <w:r>
              <w:rPr>
                <w:noProof/>
              </w:rPr>
              <w:t>Carrier Service Specialist</w:t>
            </w:r>
          </w:p>
          <w:p w14:paraId="3F19D24A" w14:textId="77777777" w:rsidR="00252601" w:rsidRPr="00B161BA" w:rsidRDefault="00252601" w:rsidP="00F21A4B">
            <w:pPr>
              <w:ind w:left="153" w:right="153"/>
            </w:pPr>
            <w:r>
              <w:rPr>
                <w:noProof/>
              </w:rPr>
              <w:t>Shaw Communications Inc.</w:t>
            </w:r>
          </w:p>
          <w:p w14:paraId="5CA54237" w14:textId="77777777" w:rsidR="00252601" w:rsidRPr="00B161BA" w:rsidRDefault="00252601" w:rsidP="00F21A4B">
            <w:pPr>
              <w:ind w:left="153" w:right="153"/>
            </w:pPr>
            <w:r>
              <w:rPr>
                <w:noProof/>
              </w:rPr>
              <w:t>2441 37th Ave NE</w:t>
            </w:r>
          </w:p>
          <w:p w14:paraId="4AEA0FF2" w14:textId="77777777" w:rsidR="00252601" w:rsidRPr="00B161BA" w:rsidRDefault="00252601" w:rsidP="00F21A4B">
            <w:pPr>
              <w:ind w:left="153" w:right="153"/>
            </w:pPr>
            <w:r>
              <w:rPr>
                <w:noProof/>
              </w:rPr>
              <w:t>Calgary</w:t>
            </w:r>
            <w:r w:rsidRPr="00B161BA">
              <w:t xml:space="preserve">, </w:t>
            </w:r>
            <w:r>
              <w:rPr>
                <w:noProof/>
              </w:rPr>
              <w:t>AB</w:t>
            </w:r>
          </w:p>
          <w:p w14:paraId="10729A33" w14:textId="77777777" w:rsidR="00252601" w:rsidRPr="00B161BA" w:rsidRDefault="00252601" w:rsidP="00F21A4B">
            <w:pPr>
              <w:ind w:left="153" w:right="153"/>
            </w:pPr>
            <w:r>
              <w:rPr>
                <w:noProof/>
              </w:rPr>
              <w:t>Canada</w:t>
            </w:r>
          </w:p>
          <w:p w14:paraId="17923D7E" w14:textId="77777777" w:rsidR="00252601" w:rsidRPr="00B161BA" w:rsidRDefault="00252601" w:rsidP="00F21A4B">
            <w:pPr>
              <w:ind w:left="153" w:right="153"/>
            </w:pPr>
            <w:r>
              <w:rPr>
                <w:noProof/>
              </w:rPr>
              <w:t>T2E 6Y7</w:t>
            </w:r>
          </w:p>
          <w:p w14:paraId="604DCFA2" w14:textId="77777777" w:rsidR="00252601" w:rsidRPr="00B161BA" w:rsidRDefault="00252601" w:rsidP="00F21A4B">
            <w:pPr>
              <w:ind w:left="153" w:right="153"/>
            </w:pPr>
            <w:r w:rsidRPr="00B161BA">
              <w:t xml:space="preserve">Telephone: </w:t>
            </w:r>
            <w:r>
              <w:rPr>
                <w:noProof/>
              </w:rPr>
              <w:t>587-390-2982</w:t>
            </w:r>
          </w:p>
          <w:p w14:paraId="242350EC" w14:textId="77777777" w:rsidR="00252601" w:rsidRPr="00B161BA" w:rsidRDefault="00252601" w:rsidP="00F21A4B">
            <w:pPr>
              <w:ind w:left="153" w:right="153"/>
            </w:pPr>
            <w:r>
              <w:rPr>
                <w:noProof/>
              </w:rPr>
              <w:t>Lien.Kaura@sjrb.ca</w:t>
            </w:r>
          </w:p>
        </w:tc>
      </w:tr>
      <w:tr w:rsidR="00252601" w:rsidRPr="00B161BA" w14:paraId="535BF541" w14:textId="77777777" w:rsidTr="00252601">
        <w:trPr>
          <w:cantSplit/>
          <w:trHeight w:hRule="exact" w:val="2880"/>
        </w:trPr>
        <w:tc>
          <w:tcPr>
            <w:tcW w:w="5040" w:type="dxa"/>
            <w:vAlign w:val="center"/>
          </w:tcPr>
          <w:p w14:paraId="403CA1E4" w14:textId="77777777" w:rsidR="00252601" w:rsidRPr="00B161BA" w:rsidRDefault="00252601" w:rsidP="00F21A4B">
            <w:pPr>
              <w:ind w:left="153" w:right="153"/>
            </w:pPr>
            <w:r>
              <w:rPr>
                <w:noProof/>
              </w:rPr>
              <w:t>Suresh</w:t>
            </w:r>
            <w:r>
              <w:t xml:space="preserve"> </w:t>
            </w:r>
            <w:r>
              <w:rPr>
                <w:noProof/>
              </w:rPr>
              <w:t>Khare</w:t>
            </w:r>
          </w:p>
          <w:p w14:paraId="711B8E8D" w14:textId="77777777" w:rsidR="00252601" w:rsidRPr="00B161BA" w:rsidRDefault="00252601" w:rsidP="00F21A4B">
            <w:pPr>
              <w:ind w:left="153" w:right="153"/>
            </w:pPr>
            <w:r>
              <w:rPr>
                <w:noProof/>
              </w:rPr>
              <w:t>CO Code Manager</w:t>
            </w:r>
          </w:p>
          <w:p w14:paraId="4938B88C" w14:textId="77777777" w:rsidR="00252601" w:rsidRPr="00B161BA" w:rsidRDefault="00252601" w:rsidP="00F21A4B">
            <w:pPr>
              <w:ind w:left="153" w:right="153"/>
            </w:pPr>
            <w:r>
              <w:rPr>
                <w:noProof/>
              </w:rPr>
              <w:t>Canadian Numbering Administrator</w:t>
            </w:r>
          </w:p>
          <w:p w14:paraId="200CC07B" w14:textId="77777777" w:rsidR="00252601" w:rsidRPr="00B161BA" w:rsidRDefault="00252601" w:rsidP="00F21A4B">
            <w:pPr>
              <w:ind w:left="153" w:right="153"/>
            </w:pPr>
            <w:r>
              <w:rPr>
                <w:noProof/>
              </w:rPr>
              <w:t>150 Isabella Street, Suite 605</w:t>
            </w:r>
          </w:p>
          <w:p w14:paraId="2440FE8F" w14:textId="77777777" w:rsidR="00252601" w:rsidRPr="00B161BA" w:rsidRDefault="00252601" w:rsidP="00F21A4B">
            <w:pPr>
              <w:ind w:left="153" w:right="153"/>
            </w:pPr>
            <w:r>
              <w:rPr>
                <w:noProof/>
              </w:rPr>
              <w:t>Ottawa</w:t>
            </w:r>
            <w:r w:rsidRPr="00B161BA">
              <w:t xml:space="preserve">, </w:t>
            </w:r>
            <w:r>
              <w:rPr>
                <w:noProof/>
              </w:rPr>
              <w:t>ON</w:t>
            </w:r>
          </w:p>
          <w:p w14:paraId="6C727F8D" w14:textId="77777777" w:rsidR="00252601" w:rsidRPr="00B161BA" w:rsidRDefault="00252601" w:rsidP="00F21A4B">
            <w:pPr>
              <w:ind w:left="153" w:right="153"/>
            </w:pPr>
            <w:r>
              <w:rPr>
                <w:noProof/>
              </w:rPr>
              <w:t>Canada</w:t>
            </w:r>
          </w:p>
          <w:p w14:paraId="7F94289F" w14:textId="77777777" w:rsidR="00252601" w:rsidRPr="00B161BA" w:rsidRDefault="00252601" w:rsidP="00F21A4B">
            <w:pPr>
              <w:ind w:left="153" w:right="153"/>
            </w:pPr>
            <w:r>
              <w:rPr>
                <w:noProof/>
              </w:rPr>
              <w:t>K1S 5H3</w:t>
            </w:r>
          </w:p>
          <w:p w14:paraId="71E76B3F" w14:textId="77777777" w:rsidR="00252601" w:rsidRPr="00B161BA" w:rsidRDefault="00252601" w:rsidP="00F21A4B">
            <w:pPr>
              <w:ind w:left="153" w:right="153"/>
            </w:pPr>
            <w:r w:rsidRPr="00B161BA">
              <w:t xml:space="preserve">Telephone: </w:t>
            </w:r>
            <w:r>
              <w:rPr>
                <w:noProof/>
              </w:rPr>
              <w:t>613-702-0016 ext. 201</w:t>
            </w:r>
          </w:p>
          <w:p w14:paraId="560A4A18" w14:textId="77777777" w:rsidR="00252601" w:rsidRPr="00B161BA" w:rsidRDefault="00252601" w:rsidP="00F21A4B">
            <w:pPr>
              <w:ind w:left="153" w:right="153"/>
            </w:pPr>
            <w:r>
              <w:rPr>
                <w:noProof/>
              </w:rPr>
              <w:t>suresh.khare@cnac.ca</w:t>
            </w:r>
          </w:p>
        </w:tc>
        <w:tc>
          <w:tcPr>
            <w:tcW w:w="5040" w:type="dxa"/>
            <w:vAlign w:val="center"/>
          </w:tcPr>
          <w:p w14:paraId="63C95E72" w14:textId="77777777" w:rsidR="00252601" w:rsidRPr="00B161BA" w:rsidRDefault="00252601" w:rsidP="00F21A4B">
            <w:pPr>
              <w:ind w:left="153" w:right="153"/>
            </w:pPr>
            <w:r>
              <w:rPr>
                <w:noProof/>
              </w:rPr>
              <w:t>Phillip</w:t>
            </w:r>
            <w:r>
              <w:t xml:space="preserve"> </w:t>
            </w:r>
            <w:r>
              <w:rPr>
                <w:noProof/>
              </w:rPr>
              <w:t>Koneswaran</w:t>
            </w:r>
          </w:p>
          <w:p w14:paraId="3F39328D" w14:textId="77777777" w:rsidR="00252601" w:rsidRPr="00B161BA" w:rsidRDefault="00252601" w:rsidP="00F21A4B">
            <w:pPr>
              <w:ind w:left="153" w:right="153"/>
            </w:pPr>
            <w:r>
              <w:rPr>
                <w:noProof/>
              </w:rPr>
              <w:t>VP - Business</w:t>
            </w:r>
          </w:p>
          <w:p w14:paraId="10551DB9" w14:textId="77777777" w:rsidR="00252601" w:rsidRPr="00B161BA" w:rsidRDefault="00252601" w:rsidP="00F21A4B">
            <w:pPr>
              <w:ind w:left="153" w:right="153"/>
            </w:pPr>
            <w:r>
              <w:rPr>
                <w:noProof/>
              </w:rPr>
              <w:t>IXICA Communications Inc.</w:t>
            </w:r>
          </w:p>
          <w:p w14:paraId="2C61F529" w14:textId="77777777" w:rsidR="00252601" w:rsidRPr="00B161BA" w:rsidRDefault="00252601" w:rsidP="00F21A4B">
            <w:pPr>
              <w:ind w:left="153" w:right="153"/>
            </w:pPr>
            <w:r>
              <w:rPr>
                <w:noProof/>
              </w:rPr>
              <w:t>174 Shropshire Drive</w:t>
            </w:r>
          </w:p>
          <w:p w14:paraId="4506ED27" w14:textId="77777777" w:rsidR="00252601" w:rsidRPr="00B161BA" w:rsidRDefault="00252601" w:rsidP="00F21A4B">
            <w:pPr>
              <w:ind w:left="153" w:right="153"/>
            </w:pPr>
            <w:r>
              <w:rPr>
                <w:noProof/>
              </w:rPr>
              <w:t>Toronto</w:t>
            </w:r>
            <w:r w:rsidRPr="00B161BA">
              <w:t xml:space="preserve">, </w:t>
            </w:r>
            <w:r>
              <w:rPr>
                <w:noProof/>
              </w:rPr>
              <w:t>ON</w:t>
            </w:r>
          </w:p>
          <w:p w14:paraId="35C4C10B" w14:textId="77777777" w:rsidR="00252601" w:rsidRPr="00B161BA" w:rsidRDefault="00252601" w:rsidP="00F21A4B">
            <w:pPr>
              <w:ind w:left="153" w:right="153"/>
            </w:pPr>
            <w:r>
              <w:rPr>
                <w:noProof/>
              </w:rPr>
              <w:t>Canada</w:t>
            </w:r>
          </w:p>
          <w:p w14:paraId="582E8E99" w14:textId="77777777" w:rsidR="00252601" w:rsidRPr="00B161BA" w:rsidRDefault="00252601" w:rsidP="00F21A4B">
            <w:pPr>
              <w:ind w:left="153" w:right="153"/>
            </w:pPr>
            <w:r>
              <w:rPr>
                <w:noProof/>
              </w:rPr>
              <w:t>M1P 1Z7</w:t>
            </w:r>
          </w:p>
          <w:p w14:paraId="0D2167FD" w14:textId="77777777" w:rsidR="00252601" w:rsidRPr="00B161BA" w:rsidRDefault="00252601" w:rsidP="00F21A4B">
            <w:pPr>
              <w:ind w:left="153" w:right="153"/>
            </w:pPr>
            <w:r w:rsidRPr="00B161BA">
              <w:t xml:space="preserve">Telephone: </w:t>
            </w:r>
            <w:r>
              <w:rPr>
                <w:noProof/>
              </w:rPr>
              <w:t>844-747-2729 ext: 2100</w:t>
            </w:r>
          </w:p>
          <w:p w14:paraId="559F17AC" w14:textId="77777777" w:rsidR="00252601" w:rsidRPr="00B161BA" w:rsidRDefault="00252601" w:rsidP="00F21A4B">
            <w:pPr>
              <w:ind w:left="153" w:right="153"/>
            </w:pPr>
            <w:r>
              <w:rPr>
                <w:noProof/>
              </w:rPr>
              <w:t>phillip@ixica.com</w:t>
            </w:r>
          </w:p>
        </w:tc>
      </w:tr>
      <w:tr w:rsidR="00252601" w:rsidRPr="00B161BA" w14:paraId="4AD44297" w14:textId="77777777" w:rsidTr="00252601">
        <w:trPr>
          <w:cantSplit/>
          <w:trHeight w:hRule="exact" w:val="2880"/>
        </w:trPr>
        <w:tc>
          <w:tcPr>
            <w:tcW w:w="5040" w:type="dxa"/>
            <w:vAlign w:val="center"/>
          </w:tcPr>
          <w:p w14:paraId="09DC9B4E" w14:textId="77777777" w:rsidR="00252601" w:rsidRPr="00B161BA" w:rsidRDefault="00252601" w:rsidP="00F21A4B">
            <w:pPr>
              <w:ind w:left="153" w:right="153"/>
            </w:pPr>
            <w:r>
              <w:rPr>
                <w:noProof/>
              </w:rPr>
              <w:t>Sharon</w:t>
            </w:r>
            <w:r>
              <w:t xml:space="preserve"> </w:t>
            </w:r>
            <w:r>
              <w:rPr>
                <w:noProof/>
              </w:rPr>
              <w:t>Ledwell</w:t>
            </w:r>
          </w:p>
          <w:p w14:paraId="6F3EA6E5" w14:textId="77777777" w:rsidR="00252601" w:rsidRPr="00B161BA" w:rsidRDefault="00252601" w:rsidP="00F21A4B">
            <w:pPr>
              <w:ind w:left="153" w:right="153"/>
            </w:pPr>
            <w:r>
              <w:rPr>
                <w:noProof/>
              </w:rPr>
              <w:t>Consultant for SSI Micro Ltd.</w:t>
            </w:r>
          </w:p>
          <w:p w14:paraId="51959BCC" w14:textId="77777777" w:rsidR="00252601" w:rsidRPr="00B161BA" w:rsidRDefault="00252601" w:rsidP="00F21A4B">
            <w:pPr>
              <w:ind w:left="153" w:right="153"/>
            </w:pPr>
            <w:r>
              <w:rPr>
                <w:noProof/>
              </w:rPr>
              <w:t>Ledwell Inc</w:t>
            </w:r>
          </w:p>
          <w:p w14:paraId="7386BDA5" w14:textId="77777777" w:rsidR="00252601" w:rsidRPr="00B161BA" w:rsidRDefault="00252601" w:rsidP="00F21A4B">
            <w:pPr>
              <w:ind w:left="153" w:right="153"/>
            </w:pPr>
            <w:r>
              <w:rPr>
                <w:noProof/>
              </w:rPr>
              <w:t>26 Brookside Ave</w:t>
            </w:r>
          </w:p>
          <w:p w14:paraId="1326494C" w14:textId="77777777" w:rsidR="00252601" w:rsidRPr="00B161BA" w:rsidRDefault="00252601" w:rsidP="00F21A4B">
            <w:pPr>
              <w:ind w:left="153" w:right="153"/>
            </w:pPr>
            <w:r>
              <w:rPr>
                <w:noProof/>
              </w:rPr>
              <w:t>Toront</w:t>
            </w:r>
            <w:r w:rsidRPr="00B161BA">
              <w:t xml:space="preserve">, </w:t>
            </w:r>
            <w:r>
              <w:rPr>
                <w:noProof/>
              </w:rPr>
              <w:t>ON</w:t>
            </w:r>
          </w:p>
          <w:p w14:paraId="3ED6A0E2" w14:textId="77777777" w:rsidR="00252601" w:rsidRPr="00B161BA" w:rsidRDefault="00252601" w:rsidP="00F21A4B">
            <w:pPr>
              <w:ind w:left="153" w:right="153"/>
            </w:pPr>
            <w:r>
              <w:rPr>
                <w:noProof/>
              </w:rPr>
              <w:t>M6S4G7</w:t>
            </w:r>
          </w:p>
          <w:p w14:paraId="4AE6C163" w14:textId="77777777" w:rsidR="00252601" w:rsidRPr="00B161BA" w:rsidRDefault="00252601" w:rsidP="00F21A4B">
            <w:pPr>
              <w:ind w:left="153" w:right="153"/>
            </w:pPr>
            <w:r w:rsidRPr="00B161BA">
              <w:t xml:space="preserve">Telephone: </w:t>
            </w:r>
            <w:r>
              <w:rPr>
                <w:noProof/>
              </w:rPr>
              <w:t>416-904-0480</w:t>
            </w:r>
          </w:p>
          <w:p w14:paraId="1195D127" w14:textId="77777777" w:rsidR="00252601" w:rsidRPr="00B161BA" w:rsidRDefault="00252601" w:rsidP="00F21A4B">
            <w:pPr>
              <w:ind w:left="153" w:right="153"/>
            </w:pPr>
            <w:r>
              <w:rPr>
                <w:noProof/>
              </w:rPr>
              <w:t>sharon@ledwellinc.ca</w:t>
            </w:r>
          </w:p>
        </w:tc>
        <w:tc>
          <w:tcPr>
            <w:tcW w:w="5040" w:type="dxa"/>
            <w:vAlign w:val="center"/>
          </w:tcPr>
          <w:p w14:paraId="3B858502" w14:textId="77777777" w:rsidR="00252601" w:rsidRPr="00B161BA" w:rsidRDefault="00252601" w:rsidP="00F21A4B">
            <w:pPr>
              <w:ind w:left="153" w:right="153"/>
            </w:pPr>
            <w:r>
              <w:rPr>
                <w:noProof/>
              </w:rPr>
              <w:t>Natalie</w:t>
            </w:r>
            <w:r>
              <w:t xml:space="preserve"> </w:t>
            </w:r>
            <w:r>
              <w:rPr>
                <w:noProof/>
              </w:rPr>
              <w:t>Lessard</w:t>
            </w:r>
          </w:p>
          <w:p w14:paraId="0C4C6E47" w14:textId="77777777" w:rsidR="00252601" w:rsidRPr="00B161BA" w:rsidRDefault="00252601" w:rsidP="00F21A4B">
            <w:pPr>
              <w:ind w:left="153" w:right="153"/>
            </w:pPr>
            <w:r>
              <w:rPr>
                <w:noProof/>
              </w:rPr>
              <w:t>Numbering Resource Administration</w:t>
            </w:r>
          </w:p>
          <w:p w14:paraId="6B2F5762" w14:textId="77777777" w:rsidR="00252601" w:rsidRPr="00B161BA" w:rsidRDefault="00252601" w:rsidP="00F21A4B">
            <w:pPr>
              <w:ind w:left="153" w:right="153"/>
            </w:pPr>
            <w:r>
              <w:rPr>
                <w:noProof/>
              </w:rPr>
              <w:t>Canadian Numbering Administrator</w:t>
            </w:r>
          </w:p>
          <w:p w14:paraId="12383048" w14:textId="77777777" w:rsidR="00252601" w:rsidRPr="00B161BA" w:rsidRDefault="00252601" w:rsidP="00F21A4B">
            <w:pPr>
              <w:ind w:left="153" w:right="153"/>
            </w:pPr>
            <w:r>
              <w:rPr>
                <w:noProof/>
              </w:rPr>
              <w:t>150 Isabella Street, Suite 605</w:t>
            </w:r>
          </w:p>
          <w:p w14:paraId="10A1005E" w14:textId="77777777" w:rsidR="00252601" w:rsidRPr="00B161BA" w:rsidRDefault="00252601" w:rsidP="00F21A4B">
            <w:pPr>
              <w:ind w:left="153" w:right="153"/>
            </w:pPr>
            <w:r>
              <w:rPr>
                <w:noProof/>
              </w:rPr>
              <w:t>Ottawa</w:t>
            </w:r>
            <w:r w:rsidRPr="00B161BA">
              <w:t xml:space="preserve">, </w:t>
            </w:r>
            <w:r>
              <w:rPr>
                <w:noProof/>
              </w:rPr>
              <w:t>ON</w:t>
            </w:r>
          </w:p>
          <w:p w14:paraId="0B97D132" w14:textId="77777777" w:rsidR="00252601" w:rsidRPr="00B161BA" w:rsidRDefault="00252601" w:rsidP="00F21A4B">
            <w:pPr>
              <w:ind w:left="153" w:right="153"/>
            </w:pPr>
            <w:r>
              <w:rPr>
                <w:noProof/>
              </w:rPr>
              <w:t>Canada</w:t>
            </w:r>
          </w:p>
          <w:p w14:paraId="5A4123BC" w14:textId="77777777" w:rsidR="00252601" w:rsidRPr="00B161BA" w:rsidRDefault="00252601" w:rsidP="00F21A4B">
            <w:pPr>
              <w:ind w:left="153" w:right="153"/>
            </w:pPr>
            <w:r>
              <w:rPr>
                <w:noProof/>
              </w:rPr>
              <w:t>K1S 5H3</w:t>
            </w:r>
          </w:p>
          <w:p w14:paraId="1004C276" w14:textId="77777777" w:rsidR="00252601" w:rsidRPr="00B161BA" w:rsidRDefault="00252601" w:rsidP="00F21A4B">
            <w:pPr>
              <w:ind w:left="153" w:right="153"/>
            </w:pPr>
            <w:r w:rsidRPr="00B161BA">
              <w:t xml:space="preserve">Telephone: </w:t>
            </w:r>
            <w:r>
              <w:rPr>
                <w:noProof/>
              </w:rPr>
              <w:t>613-702-0016 ext. 203</w:t>
            </w:r>
          </w:p>
          <w:p w14:paraId="21A4D035" w14:textId="77777777" w:rsidR="00252601" w:rsidRPr="00B161BA" w:rsidRDefault="00252601" w:rsidP="00F21A4B">
            <w:pPr>
              <w:ind w:left="153" w:right="153"/>
            </w:pPr>
            <w:r>
              <w:rPr>
                <w:noProof/>
              </w:rPr>
              <w:t>natalie.lessard@cnac.ca</w:t>
            </w:r>
          </w:p>
        </w:tc>
      </w:tr>
      <w:tr w:rsidR="00252601" w:rsidRPr="00B161BA" w14:paraId="3EC3E4A4" w14:textId="77777777" w:rsidTr="00252601">
        <w:trPr>
          <w:cantSplit/>
          <w:trHeight w:hRule="exact" w:val="2880"/>
        </w:trPr>
        <w:tc>
          <w:tcPr>
            <w:tcW w:w="5040" w:type="dxa"/>
            <w:vAlign w:val="center"/>
          </w:tcPr>
          <w:p w14:paraId="4C0B83AE" w14:textId="77777777" w:rsidR="00252601" w:rsidRPr="00B161BA" w:rsidRDefault="00252601" w:rsidP="00F21A4B">
            <w:pPr>
              <w:ind w:left="153" w:right="153"/>
            </w:pPr>
            <w:r>
              <w:rPr>
                <w:noProof/>
              </w:rPr>
              <w:t>Jennifer</w:t>
            </w:r>
            <w:r>
              <w:t xml:space="preserve"> </w:t>
            </w:r>
            <w:r>
              <w:rPr>
                <w:noProof/>
              </w:rPr>
              <w:t>Mack</w:t>
            </w:r>
          </w:p>
          <w:p w14:paraId="70C78878" w14:textId="77777777" w:rsidR="00252601" w:rsidRPr="00B161BA" w:rsidRDefault="00252601" w:rsidP="00F21A4B">
            <w:pPr>
              <w:ind w:left="153" w:right="153"/>
            </w:pPr>
            <w:r>
              <w:rPr>
                <w:noProof/>
              </w:rPr>
              <w:t>Traffic Specialist</w:t>
            </w:r>
          </w:p>
          <w:p w14:paraId="31CB50C4" w14:textId="77777777" w:rsidR="00252601" w:rsidRPr="00B161BA" w:rsidRDefault="00252601" w:rsidP="00F21A4B">
            <w:pPr>
              <w:ind w:left="153" w:right="153"/>
            </w:pPr>
            <w:r>
              <w:rPr>
                <w:noProof/>
              </w:rPr>
              <w:t>Rogers Communications</w:t>
            </w:r>
          </w:p>
          <w:p w14:paraId="5FE63BB4" w14:textId="77777777" w:rsidR="00252601" w:rsidRPr="00B161BA" w:rsidRDefault="00252601" w:rsidP="00F21A4B">
            <w:pPr>
              <w:ind w:left="153" w:right="153"/>
            </w:pPr>
            <w:r>
              <w:rPr>
                <w:noProof/>
              </w:rPr>
              <w:t>8200 Dixie Rd.</w:t>
            </w:r>
          </w:p>
          <w:p w14:paraId="1E8D53B1" w14:textId="77777777" w:rsidR="00252601" w:rsidRPr="00B161BA" w:rsidRDefault="00252601" w:rsidP="00F21A4B">
            <w:pPr>
              <w:ind w:left="153" w:right="153"/>
            </w:pPr>
            <w:r>
              <w:rPr>
                <w:noProof/>
              </w:rPr>
              <w:t>Brampton</w:t>
            </w:r>
            <w:r w:rsidRPr="00B161BA">
              <w:t xml:space="preserve">, </w:t>
            </w:r>
            <w:r>
              <w:rPr>
                <w:noProof/>
              </w:rPr>
              <w:t>ON</w:t>
            </w:r>
          </w:p>
          <w:p w14:paraId="2ED064F9" w14:textId="77777777" w:rsidR="00252601" w:rsidRPr="00B161BA" w:rsidRDefault="00252601" w:rsidP="00F21A4B">
            <w:pPr>
              <w:ind w:left="153" w:right="153"/>
            </w:pPr>
            <w:r>
              <w:rPr>
                <w:noProof/>
              </w:rPr>
              <w:t>Canada</w:t>
            </w:r>
          </w:p>
          <w:p w14:paraId="0BBE7CBA" w14:textId="77777777" w:rsidR="00252601" w:rsidRPr="00B161BA" w:rsidRDefault="00252601" w:rsidP="00F21A4B">
            <w:pPr>
              <w:ind w:left="153" w:right="153"/>
            </w:pPr>
            <w:r>
              <w:rPr>
                <w:noProof/>
              </w:rPr>
              <w:t>L6T 0C1</w:t>
            </w:r>
          </w:p>
          <w:p w14:paraId="25C39E00" w14:textId="77777777" w:rsidR="00252601" w:rsidRPr="00B161BA" w:rsidRDefault="00252601" w:rsidP="00F21A4B">
            <w:pPr>
              <w:ind w:left="153" w:right="153"/>
            </w:pPr>
            <w:r w:rsidRPr="00B161BA">
              <w:t xml:space="preserve">Telephone: </w:t>
            </w:r>
            <w:r>
              <w:rPr>
                <w:noProof/>
              </w:rPr>
              <w:t>647-747-2168</w:t>
            </w:r>
          </w:p>
          <w:p w14:paraId="5C9122D7" w14:textId="77777777" w:rsidR="00252601" w:rsidRPr="00B161BA" w:rsidRDefault="00252601" w:rsidP="00F21A4B">
            <w:pPr>
              <w:ind w:left="153" w:right="153"/>
            </w:pPr>
            <w:r>
              <w:rPr>
                <w:noProof/>
              </w:rPr>
              <w:t>jennifer.mack@rci.rogers.ca</w:t>
            </w:r>
          </w:p>
        </w:tc>
        <w:tc>
          <w:tcPr>
            <w:tcW w:w="5040" w:type="dxa"/>
            <w:vAlign w:val="center"/>
          </w:tcPr>
          <w:p w14:paraId="46F27ED4" w14:textId="77777777" w:rsidR="00252601" w:rsidRPr="00B161BA" w:rsidRDefault="00252601" w:rsidP="00F21A4B">
            <w:pPr>
              <w:ind w:left="153" w:right="153"/>
            </w:pPr>
            <w:r>
              <w:rPr>
                <w:noProof/>
              </w:rPr>
              <w:t>Bill</w:t>
            </w:r>
            <w:r>
              <w:t xml:space="preserve"> </w:t>
            </w:r>
            <w:r>
              <w:rPr>
                <w:noProof/>
              </w:rPr>
              <w:t>Mason</w:t>
            </w:r>
          </w:p>
          <w:p w14:paraId="5FF853FF" w14:textId="77777777" w:rsidR="00252601" w:rsidRPr="00B161BA" w:rsidRDefault="00252601" w:rsidP="00F21A4B">
            <w:pPr>
              <w:ind w:left="153" w:right="153"/>
            </w:pPr>
            <w:r>
              <w:rPr>
                <w:noProof/>
              </w:rPr>
              <w:t>Manager, Numbering Administration</w:t>
            </w:r>
          </w:p>
          <w:p w14:paraId="54BB3454" w14:textId="77777777" w:rsidR="00252601" w:rsidRPr="00B161BA" w:rsidRDefault="00252601" w:rsidP="00F21A4B">
            <w:pPr>
              <w:ind w:left="153" w:right="153"/>
            </w:pPr>
            <w:r>
              <w:rPr>
                <w:noProof/>
              </w:rPr>
              <w:t>Canadian Radio-television and Telecommunications Commission</w:t>
            </w:r>
          </w:p>
          <w:p w14:paraId="2CD35A6D" w14:textId="77777777" w:rsidR="00252601" w:rsidRPr="00B161BA" w:rsidRDefault="00252601" w:rsidP="00F21A4B">
            <w:pPr>
              <w:ind w:left="153" w:right="153"/>
            </w:pPr>
            <w:r>
              <w:rPr>
                <w:noProof/>
              </w:rPr>
              <w:t>Central Building Les Terrasses de la Chaudière 1 Promenade du Portage</w:t>
            </w:r>
          </w:p>
          <w:p w14:paraId="4340CE41" w14:textId="77777777" w:rsidR="00252601" w:rsidRPr="00B161BA" w:rsidRDefault="00252601" w:rsidP="00F21A4B">
            <w:pPr>
              <w:ind w:left="153" w:right="153"/>
            </w:pPr>
            <w:r>
              <w:rPr>
                <w:noProof/>
              </w:rPr>
              <w:t>Gatineau</w:t>
            </w:r>
            <w:r w:rsidRPr="00B161BA">
              <w:t xml:space="preserve">, </w:t>
            </w:r>
            <w:r>
              <w:rPr>
                <w:noProof/>
              </w:rPr>
              <w:t>QC</w:t>
            </w:r>
          </w:p>
          <w:p w14:paraId="28357878" w14:textId="77777777" w:rsidR="00252601" w:rsidRPr="00B161BA" w:rsidRDefault="00252601" w:rsidP="00F21A4B">
            <w:pPr>
              <w:ind w:left="153" w:right="153"/>
            </w:pPr>
            <w:r>
              <w:rPr>
                <w:noProof/>
              </w:rPr>
              <w:t>Canada</w:t>
            </w:r>
          </w:p>
          <w:p w14:paraId="265B59CE" w14:textId="77777777" w:rsidR="00252601" w:rsidRPr="00B161BA" w:rsidRDefault="00252601" w:rsidP="00F21A4B">
            <w:pPr>
              <w:ind w:left="153" w:right="153"/>
            </w:pPr>
            <w:r>
              <w:rPr>
                <w:noProof/>
              </w:rPr>
              <w:t>K1A 0N2</w:t>
            </w:r>
          </w:p>
          <w:p w14:paraId="1990EEE2" w14:textId="77777777" w:rsidR="00252601" w:rsidRPr="00B161BA" w:rsidRDefault="00252601" w:rsidP="00F21A4B">
            <w:pPr>
              <w:ind w:left="153" w:right="153"/>
            </w:pPr>
            <w:r w:rsidRPr="00B161BA">
              <w:t xml:space="preserve">Telephone: </w:t>
            </w:r>
            <w:r>
              <w:rPr>
                <w:noProof/>
              </w:rPr>
              <w:t>819-953-8882</w:t>
            </w:r>
          </w:p>
          <w:p w14:paraId="68290CAC" w14:textId="77777777" w:rsidR="00252601" w:rsidRPr="00B161BA" w:rsidRDefault="00252601" w:rsidP="00F21A4B">
            <w:pPr>
              <w:ind w:left="153" w:right="153"/>
            </w:pPr>
            <w:r w:rsidRPr="00B161BA">
              <w:t xml:space="preserve">Fax: </w:t>
            </w:r>
            <w:r>
              <w:rPr>
                <w:noProof/>
              </w:rPr>
              <w:t>819-953-0795</w:t>
            </w:r>
          </w:p>
          <w:p w14:paraId="09D801A6" w14:textId="77777777" w:rsidR="00252601" w:rsidRPr="00B161BA" w:rsidRDefault="00252601" w:rsidP="00F21A4B">
            <w:pPr>
              <w:ind w:left="153" w:right="153"/>
            </w:pPr>
            <w:r>
              <w:rPr>
                <w:noProof/>
              </w:rPr>
              <w:t>bill.mason@crtc.gc.ca</w:t>
            </w:r>
          </w:p>
        </w:tc>
      </w:tr>
      <w:tr w:rsidR="00252601" w:rsidRPr="00B161BA" w14:paraId="31BCFE92" w14:textId="77777777" w:rsidTr="00252601">
        <w:trPr>
          <w:cantSplit/>
          <w:trHeight w:hRule="exact" w:val="2880"/>
        </w:trPr>
        <w:tc>
          <w:tcPr>
            <w:tcW w:w="5040" w:type="dxa"/>
            <w:vAlign w:val="center"/>
          </w:tcPr>
          <w:p w14:paraId="7C274F47" w14:textId="77777777" w:rsidR="00252601" w:rsidRPr="00B161BA" w:rsidRDefault="00252601" w:rsidP="00F21A4B">
            <w:pPr>
              <w:ind w:left="153" w:right="153"/>
            </w:pPr>
            <w:r>
              <w:rPr>
                <w:noProof/>
              </w:rPr>
              <w:t>Deirdre</w:t>
            </w:r>
            <w:r>
              <w:t xml:space="preserve"> </w:t>
            </w:r>
            <w:r>
              <w:rPr>
                <w:noProof/>
              </w:rPr>
              <w:t>Massiah-Gomes</w:t>
            </w:r>
          </w:p>
          <w:p w14:paraId="0B193F9F" w14:textId="77777777" w:rsidR="00252601" w:rsidRDefault="00252601" w:rsidP="00F21A4B">
            <w:pPr>
              <w:ind w:left="153" w:right="153"/>
            </w:pPr>
            <w:r>
              <w:rPr>
                <w:noProof/>
              </w:rPr>
              <w:t>Interested Party</w:t>
            </w:r>
          </w:p>
          <w:p w14:paraId="62AA6EBB" w14:textId="77777777" w:rsidR="00252601" w:rsidRPr="00B161BA" w:rsidRDefault="00252601" w:rsidP="00F21A4B">
            <w:pPr>
              <w:ind w:left="153" w:right="153"/>
            </w:pPr>
            <w:r>
              <w:rPr>
                <w:noProof/>
              </w:rPr>
              <w:t>Canada</w:t>
            </w:r>
          </w:p>
          <w:p w14:paraId="3F66F013" w14:textId="77777777" w:rsidR="00252601" w:rsidRPr="00B161BA" w:rsidRDefault="00252601" w:rsidP="00F21A4B">
            <w:pPr>
              <w:ind w:left="153" w:right="153"/>
            </w:pPr>
            <w:r w:rsidRPr="00B161BA">
              <w:t xml:space="preserve">Telephone: </w:t>
            </w:r>
            <w:r>
              <w:rPr>
                <w:noProof/>
              </w:rPr>
              <w:t>416-684-3070</w:t>
            </w:r>
          </w:p>
          <w:p w14:paraId="6B14D135" w14:textId="77777777" w:rsidR="00252601" w:rsidRPr="00B161BA" w:rsidRDefault="00252601" w:rsidP="00F21A4B">
            <w:pPr>
              <w:ind w:left="153" w:right="153"/>
            </w:pPr>
            <w:r>
              <w:rPr>
                <w:noProof/>
              </w:rPr>
              <w:t>Massiahgomesdeirdre@gmail.com</w:t>
            </w:r>
          </w:p>
        </w:tc>
        <w:tc>
          <w:tcPr>
            <w:tcW w:w="5040" w:type="dxa"/>
            <w:vAlign w:val="center"/>
          </w:tcPr>
          <w:p w14:paraId="18AAC2F6" w14:textId="77777777" w:rsidR="00252601" w:rsidRPr="00B161BA" w:rsidRDefault="00252601" w:rsidP="00F21A4B">
            <w:pPr>
              <w:ind w:left="153" w:right="153"/>
            </w:pPr>
            <w:r>
              <w:rPr>
                <w:noProof/>
              </w:rPr>
              <w:t>Andrew</w:t>
            </w:r>
            <w:r>
              <w:t xml:space="preserve"> </w:t>
            </w:r>
            <w:r>
              <w:rPr>
                <w:noProof/>
              </w:rPr>
              <w:t>Matoga</w:t>
            </w:r>
          </w:p>
          <w:p w14:paraId="6A060FA3" w14:textId="77777777" w:rsidR="00252601" w:rsidRPr="00B161BA" w:rsidRDefault="00252601" w:rsidP="00F21A4B">
            <w:pPr>
              <w:ind w:left="153" w:right="153"/>
            </w:pPr>
            <w:r>
              <w:rPr>
                <w:noProof/>
              </w:rPr>
              <w:t>VP President</w:t>
            </w:r>
          </w:p>
          <w:p w14:paraId="0592C9DE" w14:textId="77777777" w:rsidR="00252601" w:rsidRPr="00B161BA" w:rsidRDefault="00252601" w:rsidP="00F21A4B">
            <w:pPr>
              <w:ind w:left="153" w:right="153"/>
            </w:pPr>
            <w:r>
              <w:rPr>
                <w:noProof/>
              </w:rPr>
              <w:t>ISP Telecom</w:t>
            </w:r>
          </w:p>
          <w:p w14:paraId="6B570178" w14:textId="77777777" w:rsidR="00252601" w:rsidRPr="00B161BA" w:rsidRDefault="00252601" w:rsidP="00F21A4B">
            <w:pPr>
              <w:ind w:left="153" w:right="153"/>
            </w:pPr>
            <w:r>
              <w:rPr>
                <w:noProof/>
              </w:rPr>
              <w:t>1155 Boul Rene-Levesque O Suite 2500</w:t>
            </w:r>
          </w:p>
          <w:p w14:paraId="03E03ECD" w14:textId="77777777" w:rsidR="00252601" w:rsidRPr="00B161BA" w:rsidRDefault="00252601" w:rsidP="00F21A4B">
            <w:pPr>
              <w:ind w:left="153" w:right="153"/>
            </w:pPr>
            <w:r>
              <w:rPr>
                <w:noProof/>
              </w:rPr>
              <w:t>Montreal</w:t>
            </w:r>
            <w:r w:rsidRPr="00B161BA">
              <w:t xml:space="preserve">, </w:t>
            </w:r>
            <w:r>
              <w:rPr>
                <w:noProof/>
              </w:rPr>
              <w:t>QC</w:t>
            </w:r>
          </w:p>
          <w:p w14:paraId="4CD5E8A8" w14:textId="77777777" w:rsidR="00252601" w:rsidRPr="00B161BA" w:rsidRDefault="00252601" w:rsidP="00F21A4B">
            <w:pPr>
              <w:ind w:left="153" w:right="153"/>
            </w:pPr>
            <w:r>
              <w:rPr>
                <w:noProof/>
              </w:rPr>
              <w:t>Canada</w:t>
            </w:r>
          </w:p>
          <w:p w14:paraId="454B58FC" w14:textId="77777777" w:rsidR="00252601" w:rsidRPr="00B161BA" w:rsidRDefault="00252601" w:rsidP="00F21A4B">
            <w:pPr>
              <w:ind w:left="153" w:right="153"/>
            </w:pPr>
            <w:r>
              <w:rPr>
                <w:noProof/>
              </w:rPr>
              <w:t>H3B 2K4</w:t>
            </w:r>
          </w:p>
          <w:p w14:paraId="76A1A139" w14:textId="77777777" w:rsidR="00252601" w:rsidRPr="00B161BA" w:rsidRDefault="00252601" w:rsidP="00F21A4B">
            <w:pPr>
              <w:ind w:left="153" w:right="153"/>
            </w:pPr>
            <w:r w:rsidRPr="00B161BA">
              <w:t xml:space="preserve">Telephone: </w:t>
            </w:r>
            <w:r>
              <w:rPr>
                <w:noProof/>
              </w:rPr>
              <w:t>416-548-4626</w:t>
            </w:r>
          </w:p>
          <w:p w14:paraId="31B2F434" w14:textId="77777777" w:rsidR="00252601" w:rsidRPr="00B161BA" w:rsidRDefault="00252601" w:rsidP="00F21A4B">
            <w:pPr>
              <w:ind w:left="153" w:right="153"/>
            </w:pPr>
            <w:r w:rsidRPr="00B161BA">
              <w:t xml:space="preserve">Fax: </w:t>
            </w:r>
            <w:r>
              <w:rPr>
                <w:noProof/>
              </w:rPr>
              <w:t>416-548-4847</w:t>
            </w:r>
          </w:p>
          <w:p w14:paraId="394F4954" w14:textId="77777777" w:rsidR="00252601" w:rsidRPr="00B161BA" w:rsidRDefault="00252601" w:rsidP="00F21A4B">
            <w:pPr>
              <w:ind w:left="153" w:right="153"/>
            </w:pPr>
            <w:r>
              <w:rPr>
                <w:noProof/>
              </w:rPr>
              <w:t>andrew@isptelecom.net</w:t>
            </w:r>
          </w:p>
        </w:tc>
      </w:tr>
      <w:tr w:rsidR="00252601" w:rsidRPr="00B161BA" w14:paraId="209B0C23" w14:textId="77777777" w:rsidTr="00252601">
        <w:trPr>
          <w:cantSplit/>
          <w:trHeight w:hRule="exact" w:val="2880"/>
        </w:trPr>
        <w:tc>
          <w:tcPr>
            <w:tcW w:w="5040" w:type="dxa"/>
            <w:vAlign w:val="center"/>
          </w:tcPr>
          <w:p w14:paraId="3A7F05D3" w14:textId="77777777" w:rsidR="00252601" w:rsidRPr="00B161BA" w:rsidRDefault="00252601" w:rsidP="00F21A4B">
            <w:pPr>
              <w:ind w:left="153" w:right="153"/>
            </w:pPr>
            <w:r>
              <w:rPr>
                <w:noProof/>
              </w:rPr>
              <w:t>Sabrena</w:t>
            </w:r>
            <w:r>
              <w:t xml:space="preserve"> </w:t>
            </w:r>
            <w:r>
              <w:rPr>
                <w:noProof/>
              </w:rPr>
              <w:t>McBride</w:t>
            </w:r>
          </w:p>
          <w:p w14:paraId="360F40E0" w14:textId="77777777" w:rsidR="00252601" w:rsidRPr="00B161BA" w:rsidRDefault="00252601" w:rsidP="00F21A4B">
            <w:pPr>
              <w:ind w:left="153" w:right="153"/>
            </w:pPr>
            <w:r>
              <w:rPr>
                <w:noProof/>
              </w:rPr>
              <w:t>Product Manager</w:t>
            </w:r>
          </w:p>
          <w:p w14:paraId="0238A752" w14:textId="77777777" w:rsidR="00252601" w:rsidRPr="00B161BA" w:rsidRDefault="00252601" w:rsidP="00F21A4B">
            <w:pPr>
              <w:ind w:left="153" w:right="153"/>
            </w:pPr>
            <w:r>
              <w:rPr>
                <w:noProof/>
              </w:rPr>
              <w:t>T-Mobile USA</w:t>
            </w:r>
          </w:p>
          <w:p w14:paraId="5277B560" w14:textId="77777777" w:rsidR="00252601" w:rsidRPr="00B161BA" w:rsidRDefault="00252601" w:rsidP="00F21A4B">
            <w:pPr>
              <w:ind w:left="153" w:right="153"/>
            </w:pPr>
            <w:r>
              <w:rPr>
                <w:noProof/>
              </w:rPr>
              <w:t>3625 132nd Ave SE</w:t>
            </w:r>
          </w:p>
          <w:p w14:paraId="557613BF" w14:textId="77777777" w:rsidR="00252601" w:rsidRPr="00B161BA" w:rsidRDefault="00252601" w:rsidP="00F21A4B">
            <w:pPr>
              <w:ind w:left="153" w:right="153"/>
            </w:pPr>
            <w:r>
              <w:rPr>
                <w:noProof/>
              </w:rPr>
              <w:t>Bellevue</w:t>
            </w:r>
            <w:r w:rsidRPr="00B161BA">
              <w:t xml:space="preserve">, </w:t>
            </w:r>
            <w:r>
              <w:rPr>
                <w:noProof/>
              </w:rPr>
              <w:t>WA</w:t>
            </w:r>
          </w:p>
          <w:p w14:paraId="2DE05823" w14:textId="77777777" w:rsidR="00252601" w:rsidRPr="00B161BA" w:rsidRDefault="00252601" w:rsidP="00F21A4B">
            <w:pPr>
              <w:ind w:left="153" w:right="153"/>
            </w:pPr>
            <w:r>
              <w:rPr>
                <w:noProof/>
              </w:rPr>
              <w:t>USA</w:t>
            </w:r>
          </w:p>
          <w:p w14:paraId="12A1F0B6" w14:textId="77777777" w:rsidR="00252601" w:rsidRPr="00B161BA" w:rsidRDefault="00252601" w:rsidP="00F21A4B">
            <w:pPr>
              <w:ind w:left="153" w:right="153"/>
            </w:pPr>
            <w:r>
              <w:rPr>
                <w:noProof/>
              </w:rPr>
              <w:t>98006</w:t>
            </w:r>
          </w:p>
          <w:p w14:paraId="699C4038" w14:textId="77777777" w:rsidR="00252601" w:rsidRPr="00B161BA" w:rsidRDefault="00252601" w:rsidP="00F21A4B">
            <w:pPr>
              <w:ind w:left="153" w:right="153"/>
            </w:pPr>
            <w:r w:rsidRPr="00B161BA">
              <w:t xml:space="preserve">Telephone: </w:t>
            </w:r>
            <w:r>
              <w:rPr>
                <w:noProof/>
              </w:rPr>
              <w:t>877-413-5903</w:t>
            </w:r>
          </w:p>
          <w:p w14:paraId="2A5896D6" w14:textId="77777777" w:rsidR="00252601" w:rsidRPr="00B161BA" w:rsidRDefault="00252601" w:rsidP="00F21A4B">
            <w:pPr>
              <w:ind w:left="153" w:right="153"/>
            </w:pPr>
            <w:r>
              <w:rPr>
                <w:noProof/>
              </w:rPr>
              <w:t>Sabrena.mcbride32@t-mobile.com</w:t>
            </w:r>
          </w:p>
        </w:tc>
        <w:tc>
          <w:tcPr>
            <w:tcW w:w="5040" w:type="dxa"/>
            <w:vAlign w:val="center"/>
          </w:tcPr>
          <w:p w14:paraId="239F5833" w14:textId="77777777" w:rsidR="00252601" w:rsidRPr="00B161BA" w:rsidRDefault="00252601" w:rsidP="00F21A4B">
            <w:pPr>
              <w:ind w:left="153" w:right="153"/>
            </w:pPr>
            <w:r>
              <w:rPr>
                <w:noProof/>
              </w:rPr>
              <w:t>Jennifer</w:t>
            </w:r>
            <w:r>
              <w:t xml:space="preserve"> </w:t>
            </w:r>
            <w:r>
              <w:rPr>
                <w:noProof/>
              </w:rPr>
              <w:t>McCue</w:t>
            </w:r>
          </w:p>
          <w:p w14:paraId="330768CE" w14:textId="77777777" w:rsidR="00252601" w:rsidRPr="00B161BA" w:rsidRDefault="00252601" w:rsidP="00F21A4B">
            <w:pPr>
              <w:ind w:left="153" w:right="153"/>
            </w:pPr>
            <w:r>
              <w:rPr>
                <w:noProof/>
              </w:rPr>
              <w:t>N/A</w:t>
            </w:r>
          </w:p>
          <w:p w14:paraId="3E4C7D3B" w14:textId="77777777" w:rsidR="00252601" w:rsidRPr="00B161BA" w:rsidRDefault="00252601" w:rsidP="00F21A4B">
            <w:pPr>
              <w:ind w:left="153" w:right="153"/>
            </w:pPr>
            <w:r>
              <w:rPr>
                <w:noProof/>
              </w:rPr>
              <w:t>FlexITy</w:t>
            </w:r>
          </w:p>
          <w:p w14:paraId="176D0479" w14:textId="77777777" w:rsidR="00252601" w:rsidRPr="00B161BA" w:rsidRDefault="00252601" w:rsidP="00F21A4B">
            <w:pPr>
              <w:ind w:left="153" w:right="153"/>
            </w:pPr>
            <w:r>
              <w:rPr>
                <w:noProof/>
              </w:rPr>
              <w:t>Suite 800, 45 Vogell Rd</w:t>
            </w:r>
          </w:p>
          <w:p w14:paraId="4C5146BC" w14:textId="77777777" w:rsidR="00252601" w:rsidRPr="00B161BA" w:rsidRDefault="00252601" w:rsidP="00F21A4B">
            <w:pPr>
              <w:ind w:left="153" w:right="153"/>
            </w:pPr>
            <w:r>
              <w:rPr>
                <w:noProof/>
              </w:rPr>
              <w:t>Richmond</w:t>
            </w:r>
            <w:r w:rsidRPr="00B161BA">
              <w:t xml:space="preserve">, </w:t>
            </w:r>
            <w:r>
              <w:rPr>
                <w:noProof/>
              </w:rPr>
              <w:t>ON</w:t>
            </w:r>
          </w:p>
          <w:p w14:paraId="65137DA6" w14:textId="77777777" w:rsidR="00252601" w:rsidRPr="00B161BA" w:rsidRDefault="00252601" w:rsidP="00F21A4B">
            <w:pPr>
              <w:ind w:left="153" w:right="153"/>
            </w:pPr>
            <w:r>
              <w:rPr>
                <w:noProof/>
              </w:rPr>
              <w:t>L4B 3p6</w:t>
            </w:r>
          </w:p>
          <w:p w14:paraId="37C843F7" w14:textId="77777777" w:rsidR="00252601" w:rsidRPr="00B161BA" w:rsidRDefault="00252601" w:rsidP="00F21A4B">
            <w:pPr>
              <w:ind w:left="153" w:right="153"/>
            </w:pPr>
            <w:r w:rsidRPr="00B161BA">
              <w:t xml:space="preserve">Telephone: </w:t>
            </w:r>
            <w:r>
              <w:rPr>
                <w:noProof/>
              </w:rPr>
              <w:t>905-787-3547</w:t>
            </w:r>
          </w:p>
          <w:p w14:paraId="18E41B79" w14:textId="77777777" w:rsidR="00252601" w:rsidRPr="00B161BA" w:rsidRDefault="00252601" w:rsidP="00F21A4B">
            <w:pPr>
              <w:ind w:left="153" w:right="153"/>
            </w:pPr>
            <w:r w:rsidRPr="00B161BA">
              <w:t xml:space="preserve">Fax: </w:t>
            </w:r>
            <w:r>
              <w:rPr>
                <w:noProof/>
              </w:rPr>
              <w:t>905-787-3599</w:t>
            </w:r>
          </w:p>
          <w:p w14:paraId="01FEA20A" w14:textId="77777777" w:rsidR="00252601" w:rsidRPr="00B161BA" w:rsidRDefault="00252601" w:rsidP="00F21A4B">
            <w:pPr>
              <w:ind w:left="153" w:right="153"/>
            </w:pPr>
            <w:r>
              <w:rPr>
                <w:noProof/>
              </w:rPr>
              <w:t>jennifer.mccue@flexity.ca</w:t>
            </w:r>
          </w:p>
        </w:tc>
      </w:tr>
      <w:tr w:rsidR="00252601" w:rsidRPr="00B161BA" w14:paraId="58263F7C" w14:textId="77777777" w:rsidTr="00252601">
        <w:trPr>
          <w:cantSplit/>
          <w:trHeight w:hRule="exact" w:val="2880"/>
        </w:trPr>
        <w:tc>
          <w:tcPr>
            <w:tcW w:w="5040" w:type="dxa"/>
            <w:vAlign w:val="center"/>
          </w:tcPr>
          <w:p w14:paraId="772D5E86" w14:textId="77777777" w:rsidR="00252601" w:rsidRPr="00B161BA" w:rsidRDefault="00252601" w:rsidP="00F21A4B">
            <w:pPr>
              <w:ind w:left="153" w:right="153"/>
            </w:pPr>
            <w:r>
              <w:rPr>
                <w:noProof/>
              </w:rPr>
              <w:t>Nancy</w:t>
            </w:r>
            <w:r>
              <w:t xml:space="preserve"> </w:t>
            </w:r>
            <w:r>
              <w:rPr>
                <w:noProof/>
              </w:rPr>
              <w:t>McIntyre</w:t>
            </w:r>
          </w:p>
          <w:p w14:paraId="22903A49" w14:textId="77777777" w:rsidR="00252601" w:rsidRPr="00B161BA" w:rsidRDefault="00252601" w:rsidP="00F21A4B">
            <w:pPr>
              <w:ind w:left="153" w:right="153"/>
            </w:pPr>
            <w:r>
              <w:rPr>
                <w:noProof/>
              </w:rPr>
              <w:t>Mgr - Planning &amp; Engineering</w:t>
            </w:r>
          </w:p>
          <w:p w14:paraId="1218C2E3" w14:textId="77777777" w:rsidR="00252601" w:rsidRPr="00B161BA" w:rsidRDefault="00252601" w:rsidP="00F21A4B">
            <w:pPr>
              <w:ind w:left="153" w:right="153"/>
            </w:pPr>
            <w:r>
              <w:rPr>
                <w:noProof/>
              </w:rPr>
              <w:t>TELUS</w:t>
            </w:r>
          </w:p>
          <w:p w14:paraId="5AF93310" w14:textId="77777777" w:rsidR="00252601" w:rsidRPr="00B161BA" w:rsidRDefault="00252601" w:rsidP="00F21A4B">
            <w:pPr>
              <w:ind w:left="153" w:right="153"/>
            </w:pPr>
            <w:r>
              <w:rPr>
                <w:noProof/>
              </w:rPr>
              <w:t>3777 Kingsway Floor 07S</w:t>
            </w:r>
          </w:p>
          <w:p w14:paraId="2528DA49" w14:textId="77777777" w:rsidR="00252601" w:rsidRPr="00B161BA" w:rsidRDefault="00252601" w:rsidP="00F21A4B">
            <w:pPr>
              <w:ind w:left="153" w:right="153"/>
            </w:pPr>
            <w:r>
              <w:rPr>
                <w:noProof/>
              </w:rPr>
              <w:t>Burnaby</w:t>
            </w:r>
            <w:r w:rsidRPr="00B161BA">
              <w:t xml:space="preserve">, </w:t>
            </w:r>
            <w:r>
              <w:rPr>
                <w:noProof/>
              </w:rPr>
              <w:t>BC</w:t>
            </w:r>
          </w:p>
          <w:p w14:paraId="2B4AE475" w14:textId="77777777" w:rsidR="00252601" w:rsidRPr="00B161BA" w:rsidRDefault="00252601" w:rsidP="00F21A4B">
            <w:pPr>
              <w:ind w:left="153" w:right="153"/>
            </w:pPr>
            <w:r>
              <w:rPr>
                <w:noProof/>
              </w:rPr>
              <w:t>V5H 3Z7</w:t>
            </w:r>
          </w:p>
          <w:p w14:paraId="732B3059" w14:textId="77777777" w:rsidR="00252601" w:rsidRPr="00B161BA" w:rsidRDefault="00252601" w:rsidP="00F21A4B">
            <w:pPr>
              <w:ind w:left="153" w:right="153"/>
            </w:pPr>
            <w:r w:rsidRPr="00B161BA">
              <w:t xml:space="preserve">Telephone: </w:t>
            </w:r>
            <w:r>
              <w:rPr>
                <w:noProof/>
              </w:rPr>
              <w:t>604-908-2029</w:t>
            </w:r>
          </w:p>
          <w:p w14:paraId="5AEAA9FC" w14:textId="77777777" w:rsidR="00252601" w:rsidRPr="00B161BA" w:rsidRDefault="00252601" w:rsidP="00F21A4B">
            <w:pPr>
              <w:ind w:left="153" w:right="153"/>
            </w:pPr>
            <w:r>
              <w:rPr>
                <w:noProof/>
              </w:rPr>
              <w:t>nancy.mcintyre2@telus.com</w:t>
            </w:r>
          </w:p>
        </w:tc>
        <w:tc>
          <w:tcPr>
            <w:tcW w:w="5040" w:type="dxa"/>
            <w:vAlign w:val="center"/>
          </w:tcPr>
          <w:p w14:paraId="778818DC" w14:textId="77777777" w:rsidR="00252601" w:rsidRPr="00B161BA" w:rsidRDefault="00252601" w:rsidP="00F21A4B">
            <w:pPr>
              <w:ind w:left="153" w:right="153"/>
            </w:pPr>
            <w:r>
              <w:rPr>
                <w:noProof/>
              </w:rPr>
              <w:t>Nicola</w:t>
            </w:r>
            <w:r>
              <w:t xml:space="preserve"> </w:t>
            </w:r>
            <w:r>
              <w:rPr>
                <w:noProof/>
              </w:rPr>
              <w:t>McLaughlin</w:t>
            </w:r>
          </w:p>
          <w:p w14:paraId="3B2EBAD7" w14:textId="77777777" w:rsidR="00252601" w:rsidRPr="00B161BA" w:rsidRDefault="00252601" w:rsidP="00F21A4B">
            <w:pPr>
              <w:ind w:left="153" w:right="153"/>
            </w:pPr>
            <w:r>
              <w:rPr>
                <w:noProof/>
              </w:rPr>
              <w:t>Team Lead</w:t>
            </w:r>
          </w:p>
          <w:p w14:paraId="0AC29AF5" w14:textId="77777777" w:rsidR="00252601" w:rsidRPr="00B161BA" w:rsidRDefault="00252601" w:rsidP="00F21A4B">
            <w:pPr>
              <w:ind w:left="153" w:right="153"/>
            </w:pPr>
            <w:r>
              <w:rPr>
                <w:noProof/>
              </w:rPr>
              <w:t>Allstream</w:t>
            </w:r>
          </w:p>
          <w:p w14:paraId="66BF5C1A" w14:textId="77777777" w:rsidR="00252601" w:rsidRPr="00B161BA" w:rsidRDefault="00252601" w:rsidP="00F21A4B">
            <w:pPr>
              <w:ind w:left="153" w:right="153"/>
            </w:pPr>
            <w:r>
              <w:rPr>
                <w:noProof/>
              </w:rPr>
              <w:t>200 Wellington St W. F12</w:t>
            </w:r>
          </w:p>
          <w:p w14:paraId="563D4D00" w14:textId="77777777" w:rsidR="00252601" w:rsidRPr="00B161BA" w:rsidRDefault="00252601" w:rsidP="00F21A4B">
            <w:pPr>
              <w:ind w:left="153" w:right="153"/>
            </w:pPr>
            <w:r>
              <w:rPr>
                <w:noProof/>
              </w:rPr>
              <w:t>Toronto</w:t>
            </w:r>
            <w:r w:rsidRPr="00B161BA">
              <w:t xml:space="preserve">, </w:t>
            </w:r>
            <w:r>
              <w:rPr>
                <w:noProof/>
              </w:rPr>
              <w:t>ON</w:t>
            </w:r>
          </w:p>
          <w:p w14:paraId="08BFE700" w14:textId="77777777" w:rsidR="00252601" w:rsidRPr="00B161BA" w:rsidRDefault="00252601" w:rsidP="00F21A4B">
            <w:pPr>
              <w:ind w:left="153" w:right="153"/>
            </w:pPr>
            <w:r>
              <w:rPr>
                <w:noProof/>
              </w:rPr>
              <w:t>Canada</w:t>
            </w:r>
          </w:p>
          <w:p w14:paraId="450D90FD" w14:textId="77777777" w:rsidR="00252601" w:rsidRPr="00B161BA" w:rsidRDefault="00252601" w:rsidP="00F21A4B">
            <w:pPr>
              <w:ind w:left="153" w:right="153"/>
            </w:pPr>
            <w:r>
              <w:rPr>
                <w:noProof/>
              </w:rPr>
              <w:t>M5V 3G2</w:t>
            </w:r>
          </w:p>
          <w:p w14:paraId="34801746" w14:textId="77777777" w:rsidR="00252601" w:rsidRPr="00B161BA" w:rsidRDefault="00252601" w:rsidP="00F21A4B">
            <w:pPr>
              <w:ind w:left="153" w:right="153"/>
            </w:pPr>
            <w:r w:rsidRPr="00B161BA">
              <w:t xml:space="preserve">Telephone: </w:t>
            </w:r>
            <w:r>
              <w:rPr>
                <w:noProof/>
              </w:rPr>
              <w:t>416-640-5271</w:t>
            </w:r>
          </w:p>
          <w:p w14:paraId="31099858" w14:textId="77777777" w:rsidR="00252601" w:rsidRPr="00B161BA" w:rsidRDefault="00252601" w:rsidP="00F21A4B">
            <w:pPr>
              <w:ind w:left="153" w:right="153"/>
            </w:pPr>
            <w:r>
              <w:rPr>
                <w:noProof/>
              </w:rPr>
              <w:t>Nicola.mclaughlin@allstream.com</w:t>
            </w:r>
          </w:p>
        </w:tc>
      </w:tr>
      <w:tr w:rsidR="00252601" w:rsidRPr="00B161BA" w14:paraId="079318B2" w14:textId="77777777" w:rsidTr="00252601">
        <w:trPr>
          <w:cantSplit/>
          <w:trHeight w:hRule="exact" w:val="2880"/>
        </w:trPr>
        <w:tc>
          <w:tcPr>
            <w:tcW w:w="5040" w:type="dxa"/>
            <w:vAlign w:val="center"/>
          </w:tcPr>
          <w:p w14:paraId="4E5E57E1" w14:textId="77777777" w:rsidR="00252601" w:rsidRPr="00B161BA" w:rsidRDefault="00252601" w:rsidP="00F21A4B">
            <w:pPr>
              <w:ind w:left="153" w:right="153"/>
            </w:pPr>
            <w:r>
              <w:rPr>
                <w:noProof/>
              </w:rPr>
              <w:t>Rodger</w:t>
            </w:r>
            <w:r>
              <w:t xml:space="preserve"> </w:t>
            </w:r>
            <w:r>
              <w:rPr>
                <w:noProof/>
              </w:rPr>
              <w:t>McNabb</w:t>
            </w:r>
          </w:p>
          <w:p w14:paraId="145E38CB" w14:textId="77777777" w:rsidR="00252601" w:rsidRPr="00B161BA" w:rsidRDefault="00252601" w:rsidP="00F21A4B">
            <w:pPr>
              <w:ind w:left="153" w:right="153"/>
            </w:pPr>
            <w:r>
              <w:rPr>
                <w:noProof/>
              </w:rPr>
              <w:t>Manager Contracts and Receivables</w:t>
            </w:r>
          </w:p>
          <w:p w14:paraId="7DB5865B" w14:textId="77777777" w:rsidR="00252601" w:rsidRPr="00B161BA" w:rsidRDefault="00252601" w:rsidP="00F21A4B">
            <w:pPr>
              <w:ind w:left="153" w:right="153"/>
            </w:pPr>
            <w:r>
              <w:rPr>
                <w:noProof/>
              </w:rPr>
              <w:t>Canadian LNP Consortium Inc.</w:t>
            </w:r>
          </w:p>
          <w:p w14:paraId="37F03D42" w14:textId="77777777" w:rsidR="00252601" w:rsidRPr="00B161BA" w:rsidRDefault="00252601" w:rsidP="00F21A4B">
            <w:pPr>
              <w:ind w:left="153" w:right="153"/>
            </w:pPr>
            <w:r>
              <w:rPr>
                <w:noProof/>
              </w:rPr>
              <w:t>350 Palladium Drive. Suite 208</w:t>
            </w:r>
          </w:p>
          <w:p w14:paraId="166ACB8B" w14:textId="77777777" w:rsidR="00252601" w:rsidRPr="00B161BA" w:rsidRDefault="00252601" w:rsidP="00F21A4B">
            <w:pPr>
              <w:ind w:left="153" w:right="153"/>
            </w:pPr>
            <w:r>
              <w:rPr>
                <w:noProof/>
              </w:rPr>
              <w:t>Kanata</w:t>
            </w:r>
            <w:r w:rsidRPr="00B161BA">
              <w:t xml:space="preserve">, </w:t>
            </w:r>
            <w:r>
              <w:rPr>
                <w:noProof/>
              </w:rPr>
              <w:t>ON</w:t>
            </w:r>
          </w:p>
          <w:p w14:paraId="1A0F60AD" w14:textId="77777777" w:rsidR="00252601" w:rsidRPr="00B161BA" w:rsidRDefault="00252601" w:rsidP="00F21A4B">
            <w:pPr>
              <w:ind w:left="153" w:right="153"/>
            </w:pPr>
            <w:r>
              <w:rPr>
                <w:noProof/>
              </w:rPr>
              <w:t>Canada</w:t>
            </w:r>
          </w:p>
          <w:p w14:paraId="5AFC83C5" w14:textId="77777777" w:rsidR="00252601" w:rsidRPr="00B161BA" w:rsidRDefault="00252601" w:rsidP="00F21A4B">
            <w:pPr>
              <w:ind w:left="153" w:right="153"/>
            </w:pPr>
            <w:r>
              <w:rPr>
                <w:noProof/>
              </w:rPr>
              <w:t>K2V 1A8</w:t>
            </w:r>
          </w:p>
          <w:p w14:paraId="2457FBE1" w14:textId="77777777" w:rsidR="00252601" w:rsidRPr="00B161BA" w:rsidRDefault="00252601" w:rsidP="00F21A4B">
            <w:pPr>
              <w:ind w:left="153" w:right="153"/>
            </w:pPr>
            <w:r w:rsidRPr="00B161BA">
              <w:t xml:space="preserve">Telephone: </w:t>
            </w:r>
            <w:r>
              <w:rPr>
                <w:noProof/>
              </w:rPr>
              <w:t>613-287-0226</w:t>
            </w:r>
          </w:p>
          <w:p w14:paraId="5E669C03" w14:textId="77777777" w:rsidR="00252601" w:rsidRPr="00B161BA" w:rsidRDefault="00252601" w:rsidP="00F21A4B">
            <w:pPr>
              <w:ind w:left="153" w:right="153"/>
            </w:pPr>
            <w:r>
              <w:rPr>
                <w:noProof/>
              </w:rPr>
              <w:t>rodger.mcnabb@clnpc.ca</w:t>
            </w:r>
          </w:p>
        </w:tc>
        <w:tc>
          <w:tcPr>
            <w:tcW w:w="5040" w:type="dxa"/>
            <w:vAlign w:val="center"/>
          </w:tcPr>
          <w:p w14:paraId="217BFE8D" w14:textId="77777777" w:rsidR="00252601" w:rsidRPr="00B161BA" w:rsidRDefault="00252601" w:rsidP="00F21A4B">
            <w:pPr>
              <w:ind w:left="153" w:right="153"/>
            </w:pPr>
            <w:r>
              <w:rPr>
                <w:noProof/>
              </w:rPr>
              <w:t>Daniel</w:t>
            </w:r>
            <w:r>
              <w:t xml:space="preserve"> </w:t>
            </w:r>
            <w:r>
              <w:rPr>
                <w:noProof/>
              </w:rPr>
              <w:t>Morrison</w:t>
            </w:r>
          </w:p>
          <w:p w14:paraId="2CE12A6F" w14:textId="77777777" w:rsidR="00252601" w:rsidRPr="00B161BA" w:rsidRDefault="00252601" w:rsidP="00F21A4B">
            <w:pPr>
              <w:ind w:left="153" w:right="153"/>
            </w:pPr>
            <w:r>
              <w:rPr>
                <w:noProof/>
              </w:rPr>
              <w:t>Specialist - Voice Network Services</w:t>
            </w:r>
          </w:p>
          <w:p w14:paraId="5525BB8A" w14:textId="77777777" w:rsidR="00252601" w:rsidRPr="00B161BA" w:rsidRDefault="00252601" w:rsidP="00F21A4B">
            <w:pPr>
              <w:ind w:left="153" w:right="153"/>
            </w:pPr>
            <w:r>
              <w:rPr>
                <w:noProof/>
              </w:rPr>
              <w:t>Bell Canada</w:t>
            </w:r>
          </w:p>
          <w:p w14:paraId="23988775" w14:textId="77777777" w:rsidR="00252601" w:rsidRPr="00B161BA" w:rsidRDefault="00252601" w:rsidP="00F21A4B">
            <w:pPr>
              <w:ind w:left="153" w:right="153"/>
            </w:pPr>
            <w:r>
              <w:rPr>
                <w:noProof/>
              </w:rPr>
              <w:t>100 Dundas St Flr 3</w:t>
            </w:r>
          </w:p>
          <w:p w14:paraId="2D9163AE" w14:textId="77777777" w:rsidR="00252601" w:rsidRPr="00B161BA" w:rsidRDefault="00252601" w:rsidP="00F21A4B">
            <w:pPr>
              <w:ind w:left="153" w:right="153"/>
            </w:pPr>
            <w:r>
              <w:rPr>
                <w:noProof/>
              </w:rPr>
              <w:t>London</w:t>
            </w:r>
            <w:r w:rsidRPr="00B161BA">
              <w:t xml:space="preserve">, </w:t>
            </w:r>
            <w:r>
              <w:rPr>
                <w:noProof/>
              </w:rPr>
              <w:t>ON</w:t>
            </w:r>
          </w:p>
          <w:p w14:paraId="3DA9CB53" w14:textId="77777777" w:rsidR="00252601" w:rsidRPr="00B161BA" w:rsidRDefault="00252601" w:rsidP="00F21A4B">
            <w:pPr>
              <w:ind w:left="153" w:right="153"/>
            </w:pPr>
            <w:r>
              <w:rPr>
                <w:noProof/>
              </w:rPr>
              <w:t>Canada</w:t>
            </w:r>
          </w:p>
          <w:p w14:paraId="35EA0313" w14:textId="77777777" w:rsidR="00252601" w:rsidRPr="00B161BA" w:rsidRDefault="00252601" w:rsidP="00F21A4B">
            <w:pPr>
              <w:ind w:left="153" w:right="153"/>
            </w:pPr>
            <w:r>
              <w:rPr>
                <w:noProof/>
              </w:rPr>
              <w:t>N6A 5B6</w:t>
            </w:r>
          </w:p>
          <w:p w14:paraId="6D84B429" w14:textId="77777777" w:rsidR="00252601" w:rsidRPr="00B161BA" w:rsidRDefault="00252601" w:rsidP="00F21A4B">
            <w:pPr>
              <w:ind w:left="153" w:right="153"/>
            </w:pPr>
            <w:r w:rsidRPr="00B161BA">
              <w:t xml:space="preserve">Telephone: </w:t>
            </w:r>
            <w:r>
              <w:rPr>
                <w:noProof/>
              </w:rPr>
              <w:t>519-850-6386</w:t>
            </w:r>
          </w:p>
          <w:p w14:paraId="170074F2" w14:textId="77777777" w:rsidR="00252601" w:rsidRPr="00B161BA" w:rsidRDefault="00252601" w:rsidP="00F21A4B">
            <w:pPr>
              <w:ind w:left="153" w:right="153"/>
            </w:pPr>
            <w:r>
              <w:rPr>
                <w:noProof/>
              </w:rPr>
              <w:t>daniel.morrison@bell.ca</w:t>
            </w:r>
          </w:p>
        </w:tc>
      </w:tr>
      <w:tr w:rsidR="00252601" w:rsidRPr="00B161BA" w14:paraId="32AA95BE" w14:textId="77777777" w:rsidTr="00252601">
        <w:trPr>
          <w:cantSplit/>
          <w:trHeight w:hRule="exact" w:val="2880"/>
        </w:trPr>
        <w:tc>
          <w:tcPr>
            <w:tcW w:w="5040" w:type="dxa"/>
            <w:vAlign w:val="center"/>
          </w:tcPr>
          <w:p w14:paraId="312721A8" w14:textId="77777777" w:rsidR="00252601" w:rsidRPr="00B161BA" w:rsidRDefault="00252601" w:rsidP="00F21A4B">
            <w:pPr>
              <w:ind w:left="153" w:right="153"/>
            </w:pPr>
            <w:r>
              <w:rPr>
                <w:noProof/>
              </w:rPr>
              <w:t>Sundar</w:t>
            </w:r>
            <w:r>
              <w:t xml:space="preserve"> </w:t>
            </w:r>
            <w:r>
              <w:rPr>
                <w:noProof/>
              </w:rPr>
              <w:t>Nagulan</w:t>
            </w:r>
          </w:p>
          <w:p w14:paraId="4542FE53" w14:textId="77777777" w:rsidR="00252601" w:rsidRPr="00B161BA" w:rsidRDefault="00252601" w:rsidP="00F21A4B">
            <w:pPr>
              <w:ind w:left="153" w:right="153"/>
            </w:pPr>
            <w:r>
              <w:rPr>
                <w:noProof/>
              </w:rPr>
              <w:t>Team Lead - Voice Engineering</w:t>
            </w:r>
          </w:p>
          <w:p w14:paraId="36239D41" w14:textId="77777777" w:rsidR="00252601" w:rsidRPr="00B161BA" w:rsidRDefault="00252601" w:rsidP="00F21A4B">
            <w:pPr>
              <w:ind w:left="153" w:right="153"/>
            </w:pPr>
            <w:r>
              <w:rPr>
                <w:noProof/>
              </w:rPr>
              <w:t>Comwave Networks</w:t>
            </w:r>
          </w:p>
          <w:p w14:paraId="0F549E0F" w14:textId="77777777" w:rsidR="00252601" w:rsidRPr="00B161BA" w:rsidRDefault="00252601" w:rsidP="00F21A4B">
            <w:pPr>
              <w:ind w:left="153" w:right="153"/>
            </w:pPr>
            <w:r>
              <w:rPr>
                <w:noProof/>
              </w:rPr>
              <w:t>61 Wildcat Rd</w:t>
            </w:r>
          </w:p>
          <w:p w14:paraId="3C4057F4" w14:textId="77777777" w:rsidR="00252601" w:rsidRPr="00B161BA" w:rsidRDefault="00252601" w:rsidP="00F21A4B">
            <w:pPr>
              <w:ind w:left="153" w:right="153"/>
            </w:pPr>
            <w:r>
              <w:rPr>
                <w:noProof/>
              </w:rPr>
              <w:t>Toronto</w:t>
            </w:r>
            <w:r w:rsidRPr="00B161BA">
              <w:t xml:space="preserve">, </w:t>
            </w:r>
            <w:r>
              <w:rPr>
                <w:noProof/>
              </w:rPr>
              <w:t>ON</w:t>
            </w:r>
          </w:p>
          <w:p w14:paraId="0B7AEF74" w14:textId="77777777" w:rsidR="00252601" w:rsidRPr="00B161BA" w:rsidRDefault="00252601" w:rsidP="00F21A4B">
            <w:pPr>
              <w:ind w:left="153" w:right="153"/>
            </w:pPr>
            <w:r>
              <w:rPr>
                <w:noProof/>
              </w:rPr>
              <w:t>M3J 2P5</w:t>
            </w:r>
          </w:p>
          <w:p w14:paraId="0640F762" w14:textId="77777777" w:rsidR="00252601" w:rsidRPr="00B161BA" w:rsidRDefault="00252601" w:rsidP="00F21A4B">
            <w:pPr>
              <w:ind w:left="153" w:right="153"/>
            </w:pPr>
            <w:r w:rsidRPr="00B161BA">
              <w:t xml:space="preserve">Telephone: </w:t>
            </w:r>
            <w:r>
              <w:rPr>
                <w:noProof/>
              </w:rPr>
              <w:t>647-427-8363</w:t>
            </w:r>
          </w:p>
          <w:p w14:paraId="055F0D99" w14:textId="77777777" w:rsidR="00252601" w:rsidRPr="00B161BA" w:rsidRDefault="00252601" w:rsidP="00F21A4B">
            <w:pPr>
              <w:ind w:left="153" w:right="153"/>
            </w:pPr>
            <w:r>
              <w:rPr>
                <w:noProof/>
              </w:rPr>
              <w:t>snagulan@comwave.net</w:t>
            </w:r>
          </w:p>
        </w:tc>
        <w:tc>
          <w:tcPr>
            <w:tcW w:w="5040" w:type="dxa"/>
            <w:vAlign w:val="center"/>
          </w:tcPr>
          <w:p w14:paraId="2A995364" w14:textId="77777777" w:rsidR="00252601" w:rsidRPr="00B161BA" w:rsidRDefault="00252601" w:rsidP="00F21A4B">
            <w:pPr>
              <w:ind w:left="153" w:right="153"/>
            </w:pPr>
            <w:r>
              <w:rPr>
                <w:noProof/>
              </w:rPr>
              <w:t>Krystle</w:t>
            </w:r>
            <w:r>
              <w:t xml:space="preserve"> </w:t>
            </w:r>
            <w:r>
              <w:rPr>
                <w:noProof/>
              </w:rPr>
              <w:t>Nasr</w:t>
            </w:r>
          </w:p>
          <w:p w14:paraId="5720EEA1" w14:textId="77777777" w:rsidR="00252601" w:rsidRPr="00B161BA" w:rsidRDefault="00252601" w:rsidP="00F21A4B">
            <w:pPr>
              <w:ind w:left="153" w:right="153"/>
            </w:pPr>
            <w:r>
              <w:rPr>
                <w:noProof/>
              </w:rPr>
              <w:t>SSi Connexions Inc.</w:t>
            </w:r>
          </w:p>
          <w:p w14:paraId="256F8562" w14:textId="77777777" w:rsidR="00252601" w:rsidRPr="00B161BA" w:rsidRDefault="00252601" w:rsidP="00F21A4B">
            <w:pPr>
              <w:ind w:left="153" w:right="153"/>
            </w:pPr>
            <w:r>
              <w:rPr>
                <w:noProof/>
              </w:rPr>
              <w:t>365B Old Airport Rd.</w:t>
            </w:r>
          </w:p>
          <w:p w14:paraId="425CD3D9" w14:textId="77777777" w:rsidR="00252601" w:rsidRPr="00B161BA" w:rsidRDefault="00252601" w:rsidP="00F21A4B">
            <w:pPr>
              <w:ind w:left="153" w:right="153"/>
            </w:pPr>
            <w:r>
              <w:rPr>
                <w:noProof/>
              </w:rPr>
              <w:t>Yellowknife</w:t>
            </w:r>
            <w:r w:rsidRPr="00B161BA">
              <w:t xml:space="preserve">, </w:t>
            </w:r>
            <w:r>
              <w:rPr>
                <w:noProof/>
              </w:rPr>
              <w:t>NT</w:t>
            </w:r>
          </w:p>
          <w:p w14:paraId="7E37FE1A" w14:textId="77777777" w:rsidR="00252601" w:rsidRPr="00B161BA" w:rsidRDefault="00252601" w:rsidP="00F21A4B">
            <w:pPr>
              <w:ind w:left="153" w:right="153"/>
            </w:pPr>
            <w:r>
              <w:rPr>
                <w:noProof/>
              </w:rPr>
              <w:t>Canada</w:t>
            </w:r>
          </w:p>
          <w:p w14:paraId="451C1638" w14:textId="77777777" w:rsidR="00252601" w:rsidRPr="00B161BA" w:rsidRDefault="00252601" w:rsidP="00F21A4B">
            <w:pPr>
              <w:ind w:left="153" w:right="153"/>
            </w:pPr>
            <w:r>
              <w:rPr>
                <w:noProof/>
              </w:rPr>
              <w:t>X1A 3T4</w:t>
            </w:r>
          </w:p>
          <w:p w14:paraId="618D3609" w14:textId="77777777" w:rsidR="00252601" w:rsidRPr="00B161BA" w:rsidRDefault="00252601" w:rsidP="00F21A4B">
            <w:pPr>
              <w:ind w:left="153" w:right="153"/>
            </w:pPr>
            <w:r w:rsidRPr="00B161BA">
              <w:t xml:space="preserve">Telephone: </w:t>
            </w:r>
            <w:r>
              <w:rPr>
                <w:noProof/>
              </w:rPr>
              <w:t>613-271-6464</w:t>
            </w:r>
          </w:p>
          <w:p w14:paraId="015EF35B" w14:textId="77777777" w:rsidR="00252601" w:rsidRPr="00B161BA" w:rsidRDefault="00252601" w:rsidP="00F21A4B">
            <w:pPr>
              <w:ind w:left="153" w:right="153"/>
            </w:pPr>
            <w:r>
              <w:rPr>
                <w:noProof/>
              </w:rPr>
              <w:t>regulatory@ssimicro.com</w:t>
            </w:r>
          </w:p>
        </w:tc>
      </w:tr>
      <w:tr w:rsidR="00252601" w:rsidRPr="00B161BA" w14:paraId="37440A3D" w14:textId="77777777" w:rsidTr="00252601">
        <w:trPr>
          <w:cantSplit/>
          <w:trHeight w:hRule="exact" w:val="2880"/>
        </w:trPr>
        <w:tc>
          <w:tcPr>
            <w:tcW w:w="5040" w:type="dxa"/>
            <w:vAlign w:val="center"/>
          </w:tcPr>
          <w:p w14:paraId="553F6FE4" w14:textId="77777777" w:rsidR="00252601" w:rsidRPr="00B161BA" w:rsidRDefault="00252601" w:rsidP="00F21A4B">
            <w:pPr>
              <w:ind w:left="153" w:right="153"/>
            </w:pPr>
            <w:r>
              <w:rPr>
                <w:noProof/>
              </w:rPr>
              <w:t>Anh-Thu</w:t>
            </w:r>
            <w:r>
              <w:t xml:space="preserve"> </w:t>
            </w:r>
            <w:r>
              <w:rPr>
                <w:noProof/>
              </w:rPr>
              <w:t>Nguyen</w:t>
            </w:r>
          </w:p>
          <w:p w14:paraId="7DB4694F" w14:textId="77777777" w:rsidR="00252601" w:rsidRPr="00B161BA" w:rsidRDefault="00252601" w:rsidP="00F21A4B">
            <w:pPr>
              <w:ind w:left="153" w:right="153"/>
            </w:pPr>
            <w:r>
              <w:rPr>
                <w:noProof/>
              </w:rPr>
              <w:t>Ingenieur Planifi. &amp; Gestion Du Trafic</w:t>
            </w:r>
          </w:p>
          <w:p w14:paraId="0D38FE61" w14:textId="77777777" w:rsidR="00252601" w:rsidRPr="00B161BA" w:rsidRDefault="00252601" w:rsidP="00F21A4B">
            <w:pPr>
              <w:ind w:left="153" w:right="153"/>
            </w:pPr>
            <w:r>
              <w:rPr>
                <w:noProof/>
              </w:rPr>
              <w:t>Vidéotron ltée</w:t>
            </w:r>
          </w:p>
          <w:p w14:paraId="5E837A52" w14:textId="77777777" w:rsidR="00252601" w:rsidRPr="00B161BA" w:rsidRDefault="00252601" w:rsidP="00F21A4B">
            <w:pPr>
              <w:ind w:left="153" w:right="153"/>
            </w:pPr>
            <w:r>
              <w:rPr>
                <w:noProof/>
              </w:rPr>
              <w:t>2155 boul. Pie IX</w:t>
            </w:r>
          </w:p>
          <w:p w14:paraId="74F886A2" w14:textId="77777777" w:rsidR="00252601" w:rsidRPr="00B161BA" w:rsidRDefault="00252601" w:rsidP="00F21A4B">
            <w:pPr>
              <w:ind w:left="153" w:right="153"/>
            </w:pPr>
            <w:r>
              <w:rPr>
                <w:noProof/>
              </w:rPr>
              <w:t>Montréal</w:t>
            </w:r>
            <w:r w:rsidRPr="00B161BA">
              <w:t xml:space="preserve">, </w:t>
            </w:r>
            <w:r>
              <w:rPr>
                <w:noProof/>
              </w:rPr>
              <w:t>QC</w:t>
            </w:r>
          </w:p>
          <w:p w14:paraId="7D51F5CD" w14:textId="77777777" w:rsidR="00252601" w:rsidRPr="00B161BA" w:rsidRDefault="00252601" w:rsidP="00F21A4B">
            <w:pPr>
              <w:ind w:left="153" w:right="153"/>
            </w:pPr>
            <w:r>
              <w:rPr>
                <w:noProof/>
              </w:rPr>
              <w:t>Canada</w:t>
            </w:r>
          </w:p>
          <w:p w14:paraId="4C4FAA8A" w14:textId="77777777" w:rsidR="00252601" w:rsidRPr="00B161BA" w:rsidRDefault="00252601" w:rsidP="00F21A4B">
            <w:pPr>
              <w:ind w:left="153" w:right="153"/>
            </w:pPr>
            <w:r>
              <w:rPr>
                <w:noProof/>
              </w:rPr>
              <w:t>H1V 2E4</w:t>
            </w:r>
          </w:p>
          <w:p w14:paraId="274E4DB8" w14:textId="77777777" w:rsidR="00252601" w:rsidRPr="00B161BA" w:rsidRDefault="00252601" w:rsidP="00F21A4B">
            <w:pPr>
              <w:ind w:left="153" w:right="153"/>
            </w:pPr>
            <w:r w:rsidRPr="00B161BA">
              <w:t xml:space="preserve">Telephone: </w:t>
            </w:r>
            <w:r>
              <w:rPr>
                <w:noProof/>
              </w:rPr>
              <w:t>514-380-1764</w:t>
            </w:r>
          </w:p>
          <w:p w14:paraId="020860AB" w14:textId="77777777" w:rsidR="00252601" w:rsidRPr="00B161BA" w:rsidRDefault="00252601" w:rsidP="00F21A4B">
            <w:pPr>
              <w:ind w:left="153" w:right="153"/>
            </w:pPr>
            <w:r>
              <w:rPr>
                <w:noProof/>
              </w:rPr>
              <w:t>Anh-Thu.Nguyen@videotron.com</w:t>
            </w:r>
          </w:p>
        </w:tc>
        <w:tc>
          <w:tcPr>
            <w:tcW w:w="5040" w:type="dxa"/>
            <w:vAlign w:val="center"/>
          </w:tcPr>
          <w:p w14:paraId="167124EA" w14:textId="77777777" w:rsidR="00252601" w:rsidRPr="00B161BA" w:rsidRDefault="00252601" w:rsidP="00F21A4B">
            <w:pPr>
              <w:ind w:left="153" w:right="153"/>
            </w:pPr>
            <w:r>
              <w:rPr>
                <w:noProof/>
              </w:rPr>
              <w:t>Ronda</w:t>
            </w:r>
            <w:r>
              <w:t xml:space="preserve"> </w:t>
            </w:r>
            <w:r>
              <w:rPr>
                <w:noProof/>
              </w:rPr>
              <w:t>Otto</w:t>
            </w:r>
          </w:p>
          <w:p w14:paraId="0DA1DF9C" w14:textId="77777777" w:rsidR="00252601" w:rsidRPr="00B161BA" w:rsidRDefault="00252601" w:rsidP="00F21A4B">
            <w:pPr>
              <w:ind w:left="153" w:right="153"/>
            </w:pPr>
            <w:r>
              <w:rPr>
                <w:noProof/>
              </w:rPr>
              <w:t>Sr. Director Service Delivery</w:t>
            </w:r>
          </w:p>
          <w:p w14:paraId="160C0970" w14:textId="77777777" w:rsidR="00252601" w:rsidRPr="00B161BA" w:rsidRDefault="00252601" w:rsidP="00F21A4B">
            <w:pPr>
              <w:ind w:left="153" w:right="153"/>
            </w:pPr>
            <w:r>
              <w:rPr>
                <w:noProof/>
              </w:rPr>
              <w:t>Allstream</w:t>
            </w:r>
          </w:p>
          <w:p w14:paraId="66D2D624" w14:textId="77777777" w:rsidR="00252601" w:rsidRPr="00B161BA" w:rsidRDefault="00252601" w:rsidP="00F21A4B">
            <w:pPr>
              <w:ind w:left="153" w:right="153"/>
            </w:pPr>
            <w:r w:rsidRPr="00B161BA">
              <w:t xml:space="preserve">Telephone: </w:t>
            </w:r>
            <w:r>
              <w:rPr>
                <w:noProof/>
              </w:rPr>
              <w:t>763-270-3557</w:t>
            </w:r>
          </w:p>
          <w:p w14:paraId="416E15B8" w14:textId="77777777" w:rsidR="00252601" w:rsidRPr="00B161BA" w:rsidRDefault="00252601" w:rsidP="00F21A4B">
            <w:pPr>
              <w:ind w:left="153" w:right="153"/>
            </w:pPr>
            <w:r>
              <w:rPr>
                <w:noProof/>
              </w:rPr>
              <w:t>ronda.otto@allstream.com</w:t>
            </w:r>
          </w:p>
        </w:tc>
      </w:tr>
      <w:tr w:rsidR="00252601" w:rsidRPr="00B161BA" w14:paraId="7A6A6A14" w14:textId="77777777" w:rsidTr="00252601">
        <w:trPr>
          <w:cantSplit/>
          <w:trHeight w:hRule="exact" w:val="2880"/>
        </w:trPr>
        <w:tc>
          <w:tcPr>
            <w:tcW w:w="5040" w:type="dxa"/>
            <w:vAlign w:val="center"/>
          </w:tcPr>
          <w:p w14:paraId="48498A32" w14:textId="77777777" w:rsidR="00252601" w:rsidRPr="00B161BA" w:rsidRDefault="00252601" w:rsidP="00F21A4B">
            <w:pPr>
              <w:ind w:left="153" w:right="153"/>
            </w:pPr>
            <w:r>
              <w:rPr>
                <w:noProof/>
              </w:rPr>
              <w:t>Elizabth</w:t>
            </w:r>
            <w:r>
              <w:t xml:space="preserve"> </w:t>
            </w:r>
            <w:r>
              <w:rPr>
                <w:noProof/>
              </w:rPr>
              <w:t>Pereira</w:t>
            </w:r>
          </w:p>
          <w:p w14:paraId="4847774E" w14:textId="77777777" w:rsidR="00252601" w:rsidRPr="00B161BA" w:rsidRDefault="00252601" w:rsidP="00F21A4B">
            <w:pPr>
              <w:ind w:left="153" w:right="153"/>
            </w:pPr>
            <w:r>
              <w:rPr>
                <w:noProof/>
              </w:rPr>
              <w:t>Senior Manager, Service Delivery</w:t>
            </w:r>
          </w:p>
          <w:p w14:paraId="78B8CEB0" w14:textId="77777777" w:rsidR="00252601" w:rsidRPr="00B161BA" w:rsidRDefault="00252601" w:rsidP="00F21A4B">
            <w:pPr>
              <w:ind w:left="153" w:right="153"/>
            </w:pPr>
            <w:r>
              <w:rPr>
                <w:noProof/>
              </w:rPr>
              <w:t>Allstream</w:t>
            </w:r>
          </w:p>
          <w:p w14:paraId="64DE3098" w14:textId="77777777" w:rsidR="00252601" w:rsidRPr="00B161BA" w:rsidRDefault="00252601" w:rsidP="00F21A4B">
            <w:pPr>
              <w:ind w:left="153" w:right="153"/>
            </w:pPr>
            <w:r w:rsidRPr="00B161BA">
              <w:t xml:space="preserve">Telephone: </w:t>
            </w:r>
            <w:r>
              <w:rPr>
                <w:noProof/>
              </w:rPr>
              <w:t>647-776-1868</w:t>
            </w:r>
          </w:p>
          <w:p w14:paraId="3AFB1E65" w14:textId="77777777" w:rsidR="00252601" w:rsidRPr="00B161BA" w:rsidRDefault="00252601" w:rsidP="00F21A4B">
            <w:pPr>
              <w:ind w:left="153" w:right="153"/>
            </w:pPr>
            <w:r>
              <w:rPr>
                <w:noProof/>
              </w:rPr>
              <w:t>elizabeth.pereira@allstream.com</w:t>
            </w:r>
          </w:p>
        </w:tc>
        <w:tc>
          <w:tcPr>
            <w:tcW w:w="5040" w:type="dxa"/>
            <w:vAlign w:val="center"/>
          </w:tcPr>
          <w:p w14:paraId="4EC9E71A" w14:textId="77777777" w:rsidR="00252601" w:rsidRPr="00B161BA" w:rsidRDefault="00252601" w:rsidP="00F21A4B">
            <w:pPr>
              <w:ind w:left="153" w:right="153"/>
            </w:pPr>
            <w:r>
              <w:rPr>
                <w:noProof/>
              </w:rPr>
              <w:t>Marc</w:t>
            </w:r>
            <w:r>
              <w:t xml:space="preserve"> </w:t>
            </w:r>
            <w:r>
              <w:rPr>
                <w:noProof/>
              </w:rPr>
              <w:t>Pressault</w:t>
            </w:r>
          </w:p>
          <w:p w14:paraId="32B3A531" w14:textId="77777777" w:rsidR="00252601" w:rsidRPr="00B161BA" w:rsidRDefault="00252601" w:rsidP="00F21A4B">
            <w:pPr>
              <w:ind w:left="153" w:right="153"/>
            </w:pPr>
            <w:r>
              <w:rPr>
                <w:noProof/>
              </w:rPr>
              <w:t>Manager, Customer Champion</w:t>
            </w:r>
          </w:p>
          <w:p w14:paraId="30D50CFD" w14:textId="77777777" w:rsidR="00252601" w:rsidRPr="00B161BA" w:rsidRDefault="00252601" w:rsidP="00F21A4B">
            <w:pPr>
              <w:ind w:left="153" w:right="153"/>
            </w:pPr>
            <w:r>
              <w:rPr>
                <w:noProof/>
              </w:rPr>
              <w:t>Distributel Communications Limited</w:t>
            </w:r>
          </w:p>
          <w:p w14:paraId="7860049F" w14:textId="77777777" w:rsidR="00252601" w:rsidRPr="00B161BA" w:rsidRDefault="00252601" w:rsidP="00F21A4B">
            <w:pPr>
              <w:ind w:left="153" w:right="153"/>
            </w:pPr>
            <w:r>
              <w:rPr>
                <w:noProof/>
              </w:rPr>
              <w:t>177 Nepean Street, Suite 400</w:t>
            </w:r>
          </w:p>
          <w:p w14:paraId="169E493E" w14:textId="77777777" w:rsidR="00252601" w:rsidRPr="00B161BA" w:rsidRDefault="00252601" w:rsidP="00F21A4B">
            <w:pPr>
              <w:ind w:left="153" w:right="153"/>
            </w:pPr>
            <w:r>
              <w:rPr>
                <w:noProof/>
              </w:rPr>
              <w:t>Ottawa</w:t>
            </w:r>
            <w:r w:rsidRPr="00B161BA">
              <w:t xml:space="preserve">, </w:t>
            </w:r>
            <w:r>
              <w:rPr>
                <w:noProof/>
              </w:rPr>
              <w:t>ON</w:t>
            </w:r>
          </w:p>
          <w:p w14:paraId="516C7E34" w14:textId="77777777" w:rsidR="00252601" w:rsidRPr="00B161BA" w:rsidRDefault="00252601" w:rsidP="00F21A4B">
            <w:pPr>
              <w:ind w:left="153" w:right="153"/>
            </w:pPr>
            <w:r>
              <w:rPr>
                <w:noProof/>
              </w:rPr>
              <w:t>Canada</w:t>
            </w:r>
          </w:p>
          <w:p w14:paraId="4A3270F3" w14:textId="77777777" w:rsidR="00252601" w:rsidRPr="00B161BA" w:rsidRDefault="00252601" w:rsidP="00F21A4B">
            <w:pPr>
              <w:ind w:left="153" w:right="153"/>
            </w:pPr>
            <w:r>
              <w:rPr>
                <w:noProof/>
              </w:rPr>
              <w:t>K2P 0B4</w:t>
            </w:r>
          </w:p>
          <w:p w14:paraId="0C23EEE0" w14:textId="77777777" w:rsidR="00252601" w:rsidRPr="00B161BA" w:rsidRDefault="00252601" w:rsidP="00F21A4B">
            <w:pPr>
              <w:ind w:left="153" w:right="153"/>
            </w:pPr>
            <w:r w:rsidRPr="00B161BA">
              <w:t xml:space="preserve">Telephone: </w:t>
            </w:r>
            <w:r>
              <w:rPr>
                <w:noProof/>
              </w:rPr>
              <w:t>613-317-3357</w:t>
            </w:r>
          </w:p>
          <w:p w14:paraId="598FBD9F" w14:textId="77777777" w:rsidR="00252601" w:rsidRPr="00B161BA" w:rsidRDefault="00252601" w:rsidP="00F21A4B">
            <w:pPr>
              <w:ind w:left="153" w:right="153"/>
            </w:pPr>
            <w:r>
              <w:rPr>
                <w:noProof/>
              </w:rPr>
              <w:t>Marc.Presseault@distributel.ca</w:t>
            </w:r>
          </w:p>
        </w:tc>
      </w:tr>
      <w:tr w:rsidR="00252601" w:rsidRPr="00B161BA" w14:paraId="605DAC43" w14:textId="77777777" w:rsidTr="00252601">
        <w:trPr>
          <w:cantSplit/>
          <w:trHeight w:hRule="exact" w:val="2880"/>
        </w:trPr>
        <w:tc>
          <w:tcPr>
            <w:tcW w:w="5040" w:type="dxa"/>
            <w:vAlign w:val="center"/>
          </w:tcPr>
          <w:p w14:paraId="5F7481FE" w14:textId="77777777" w:rsidR="00252601" w:rsidRPr="00B161BA" w:rsidRDefault="00252601" w:rsidP="00F21A4B">
            <w:pPr>
              <w:ind w:left="153" w:right="153"/>
            </w:pPr>
            <w:r>
              <w:rPr>
                <w:noProof/>
              </w:rPr>
              <w:t>Sarah</w:t>
            </w:r>
            <w:r>
              <w:t xml:space="preserve"> </w:t>
            </w:r>
            <w:r>
              <w:rPr>
                <w:noProof/>
              </w:rPr>
              <w:t>Reilly</w:t>
            </w:r>
          </w:p>
          <w:p w14:paraId="13ABC983" w14:textId="77777777" w:rsidR="00252601" w:rsidRPr="00B161BA" w:rsidRDefault="00252601" w:rsidP="00F21A4B">
            <w:pPr>
              <w:ind w:left="153" w:right="153"/>
            </w:pPr>
            <w:r>
              <w:rPr>
                <w:noProof/>
              </w:rPr>
              <w:t>Porting Group Manager - Telecommunications</w:t>
            </w:r>
          </w:p>
          <w:p w14:paraId="405E7112" w14:textId="77777777" w:rsidR="00252601" w:rsidRPr="00B161BA" w:rsidRDefault="00252601" w:rsidP="00F21A4B">
            <w:pPr>
              <w:ind w:left="153" w:right="153"/>
            </w:pPr>
            <w:r>
              <w:rPr>
                <w:noProof/>
              </w:rPr>
              <w:t>Distributel Communications Limited</w:t>
            </w:r>
          </w:p>
          <w:p w14:paraId="02248826" w14:textId="77777777" w:rsidR="00252601" w:rsidRPr="00B161BA" w:rsidRDefault="00252601" w:rsidP="00F21A4B">
            <w:pPr>
              <w:ind w:left="153" w:right="153"/>
            </w:pPr>
            <w:r>
              <w:rPr>
                <w:noProof/>
              </w:rPr>
              <w:t>177 Nepean Street, Suite 300</w:t>
            </w:r>
          </w:p>
          <w:p w14:paraId="4E87CDA8" w14:textId="77777777" w:rsidR="00252601" w:rsidRPr="00B161BA" w:rsidRDefault="00252601" w:rsidP="00F21A4B">
            <w:pPr>
              <w:ind w:left="153" w:right="153"/>
            </w:pPr>
            <w:r>
              <w:rPr>
                <w:noProof/>
              </w:rPr>
              <w:t>Ottawa</w:t>
            </w:r>
            <w:r w:rsidRPr="00B161BA">
              <w:t xml:space="preserve">, </w:t>
            </w:r>
            <w:r>
              <w:rPr>
                <w:noProof/>
              </w:rPr>
              <w:t>ON</w:t>
            </w:r>
          </w:p>
          <w:p w14:paraId="4AE9742F" w14:textId="77777777" w:rsidR="00252601" w:rsidRPr="00B161BA" w:rsidRDefault="00252601" w:rsidP="00F21A4B">
            <w:pPr>
              <w:ind w:left="153" w:right="153"/>
            </w:pPr>
            <w:r>
              <w:rPr>
                <w:noProof/>
              </w:rPr>
              <w:t>Canada</w:t>
            </w:r>
          </w:p>
          <w:p w14:paraId="791B0ADC" w14:textId="77777777" w:rsidR="00252601" w:rsidRPr="00B161BA" w:rsidRDefault="00252601" w:rsidP="00F21A4B">
            <w:pPr>
              <w:ind w:left="153" w:right="153"/>
            </w:pPr>
            <w:r>
              <w:rPr>
                <w:noProof/>
              </w:rPr>
              <w:t>K2P 0B4</w:t>
            </w:r>
          </w:p>
          <w:p w14:paraId="1D7C8752" w14:textId="77777777" w:rsidR="00252601" w:rsidRPr="00B161BA" w:rsidRDefault="00252601" w:rsidP="00F21A4B">
            <w:pPr>
              <w:ind w:left="153" w:right="153"/>
            </w:pPr>
            <w:r w:rsidRPr="00B161BA">
              <w:t xml:space="preserve">Telephone: </w:t>
            </w:r>
            <w:r>
              <w:rPr>
                <w:noProof/>
              </w:rPr>
              <w:t>613-237-7191</w:t>
            </w:r>
          </w:p>
          <w:p w14:paraId="4D600FC2" w14:textId="77777777" w:rsidR="00252601" w:rsidRPr="00B161BA" w:rsidRDefault="00252601" w:rsidP="00F21A4B">
            <w:pPr>
              <w:ind w:left="153" w:right="153"/>
            </w:pPr>
            <w:r>
              <w:rPr>
                <w:noProof/>
              </w:rPr>
              <w:t>sarah.reilly@distributel.ca</w:t>
            </w:r>
          </w:p>
        </w:tc>
        <w:tc>
          <w:tcPr>
            <w:tcW w:w="5040" w:type="dxa"/>
            <w:vAlign w:val="center"/>
          </w:tcPr>
          <w:p w14:paraId="79495D70" w14:textId="77777777" w:rsidR="00252601" w:rsidRPr="00B161BA" w:rsidRDefault="00252601" w:rsidP="00F21A4B">
            <w:pPr>
              <w:ind w:left="153" w:right="153"/>
            </w:pPr>
            <w:r>
              <w:rPr>
                <w:noProof/>
              </w:rPr>
              <w:t>Karen</w:t>
            </w:r>
            <w:r>
              <w:t xml:space="preserve"> </w:t>
            </w:r>
            <w:r>
              <w:rPr>
                <w:noProof/>
              </w:rPr>
              <w:t>Robinson</w:t>
            </w:r>
          </w:p>
          <w:p w14:paraId="0E929B56" w14:textId="77777777" w:rsidR="00252601" w:rsidRPr="00B161BA" w:rsidRDefault="00252601" w:rsidP="00F21A4B">
            <w:pPr>
              <w:ind w:left="153" w:right="153"/>
            </w:pPr>
            <w:r>
              <w:rPr>
                <w:noProof/>
              </w:rPr>
              <w:t>Network Planning Manager – Translations &amp; Traffic Network Operation</w:t>
            </w:r>
          </w:p>
          <w:p w14:paraId="295DD948" w14:textId="77777777" w:rsidR="00252601" w:rsidRPr="00B161BA" w:rsidRDefault="00252601" w:rsidP="00F21A4B">
            <w:pPr>
              <w:ind w:left="153" w:right="153"/>
            </w:pPr>
            <w:r>
              <w:rPr>
                <w:noProof/>
              </w:rPr>
              <w:t>TELUS</w:t>
            </w:r>
          </w:p>
          <w:p w14:paraId="10656AFD" w14:textId="77777777" w:rsidR="00252601" w:rsidRPr="00B161BA" w:rsidRDefault="00252601" w:rsidP="00F21A4B">
            <w:pPr>
              <w:ind w:left="153" w:right="153"/>
            </w:pPr>
            <w:r>
              <w:rPr>
                <w:noProof/>
              </w:rPr>
              <w:t>200 Consilium Place</w:t>
            </w:r>
          </w:p>
          <w:p w14:paraId="1DC6187F" w14:textId="77777777" w:rsidR="00252601" w:rsidRPr="00B161BA" w:rsidRDefault="00252601" w:rsidP="00F21A4B">
            <w:pPr>
              <w:ind w:left="153" w:right="153"/>
            </w:pPr>
            <w:r>
              <w:rPr>
                <w:noProof/>
              </w:rPr>
              <w:t>Scarborough</w:t>
            </w:r>
            <w:r w:rsidRPr="00B161BA">
              <w:t xml:space="preserve">, </w:t>
            </w:r>
            <w:r>
              <w:rPr>
                <w:noProof/>
              </w:rPr>
              <w:t>ON</w:t>
            </w:r>
          </w:p>
          <w:p w14:paraId="53A67689" w14:textId="77777777" w:rsidR="00252601" w:rsidRPr="00B161BA" w:rsidRDefault="00252601" w:rsidP="00F21A4B">
            <w:pPr>
              <w:ind w:left="153" w:right="153"/>
            </w:pPr>
            <w:r>
              <w:rPr>
                <w:noProof/>
              </w:rPr>
              <w:t>Canada</w:t>
            </w:r>
          </w:p>
          <w:p w14:paraId="341E3AAA" w14:textId="77777777" w:rsidR="00252601" w:rsidRPr="00B161BA" w:rsidRDefault="00252601" w:rsidP="00F21A4B">
            <w:pPr>
              <w:ind w:left="153" w:right="153"/>
            </w:pPr>
            <w:r>
              <w:rPr>
                <w:noProof/>
              </w:rPr>
              <w:t>M1H 3J3</w:t>
            </w:r>
          </w:p>
          <w:p w14:paraId="06BD5DE2" w14:textId="77777777" w:rsidR="00252601" w:rsidRPr="00B161BA" w:rsidRDefault="00252601" w:rsidP="00F21A4B">
            <w:pPr>
              <w:ind w:left="153" w:right="153"/>
            </w:pPr>
            <w:r w:rsidRPr="00B161BA">
              <w:t xml:space="preserve">Telephone: </w:t>
            </w:r>
            <w:r>
              <w:rPr>
                <w:noProof/>
              </w:rPr>
              <w:t>647-684-3053</w:t>
            </w:r>
          </w:p>
          <w:p w14:paraId="29C75D93" w14:textId="77777777" w:rsidR="00252601" w:rsidRPr="00B161BA" w:rsidRDefault="00252601" w:rsidP="00F21A4B">
            <w:pPr>
              <w:ind w:left="153" w:right="153"/>
            </w:pPr>
            <w:r>
              <w:rPr>
                <w:noProof/>
              </w:rPr>
              <w:t>Karen.Robinson3@telus.com</w:t>
            </w:r>
          </w:p>
        </w:tc>
      </w:tr>
      <w:tr w:rsidR="00252601" w:rsidRPr="00B161BA" w14:paraId="7C7048D8" w14:textId="77777777" w:rsidTr="00252601">
        <w:trPr>
          <w:cantSplit/>
          <w:trHeight w:hRule="exact" w:val="2880"/>
        </w:trPr>
        <w:tc>
          <w:tcPr>
            <w:tcW w:w="5040" w:type="dxa"/>
            <w:vAlign w:val="center"/>
          </w:tcPr>
          <w:p w14:paraId="04A67AB5" w14:textId="77777777" w:rsidR="00252601" w:rsidRPr="00B161BA" w:rsidRDefault="00252601" w:rsidP="00F21A4B">
            <w:pPr>
              <w:ind w:left="153" w:right="153"/>
            </w:pPr>
            <w:r>
              <w:rPr>
                <w:noProof/>
              </w:rPr>
              <w:t>Jacques</w:t>
            </w:r>
            <w:r>
              <w:t xml:space="preserve"> </w:t>
            </w:r>
            <w:r>
              <w:rPr>
                <w:noProof/>
              </w:rPr>
              <w:t>Sarrazin</w:t>
            </w:r>
          </w:p>
          <w:p w14:paraId="01BE289B" w14:textId="77777777" w:rsidR="00252601" w:rsidRPr="00B161BA" w:rsidRDefault="00252601" w:rsidP="00F21A4B">
            <w:pPr>
              <w:ind w:left="153" w:right="153"/>
            </w:pPr>
            <w:r>
              <w:rPr>
                <w:noProof/>
              </w:rPr>
              <w:t>President of the CLNP consortium</w:t>
            </w:r>
          </w:p>
          <w:p w14:paraId="77287448" w14:textId="77777777" w:rsidR="00252601" w:rsidRPr="00B161BA" w:rsidRDefault="00252601" w:rsidP="00F21A4B">
            <w:pPr>
              <w:ind w:left="153" w:right="153"/>
            </w:pPr>
            <w:r>
              <w:rPr>
                <w:noProof/>
              </w:rPr>
              <w:t>Canadian LNP Consortium Inc.</w:t>
            </w:r>
          </w:p>
          <w:p w14:paraId="6601F447" w14:textId="77777777" w:rsidR="00252601" w:rsidRPr="00B161BA" w:rsidRDefault="00252601" w:rsidP="00F21A4B">
            <w:pPr>
              <w:ind w:left="153" w:right="153"/>
            </w:pPr>
            <w:r>
              <w:rPr>
                <w:noProof/>
              </w:rPr>
              <w:t>Suite 208, 350 Palladium Dr</w:t>
            </w:r>
          </w:p>
          <w:p w14:paraId="74053DF4" w14:textId="77777777" w:rsidR="00252601" w:rsidRPr="00B161BA" w:rsidRDefault="00252601" w:rsidP="00F21A4B">
            <w:pPr>
              <w:ind w:left="153" w:right="153"/>
            </w:pPr>
            <w:r>
              <w:rPr>
                <w:noProof/>
              </w:rPr>
              <w:t>Kanata</w:t>
            </w:r>
            <w:r w:rsidRPr="00B161BA">
              <w:t xml:space="preserve">, </w:t>
            </w:r>
            <w:r>
              <w:rPr>
                <w:noProof/>
              </w:rPr>
              <w:t>ON</w:t>
            </w:r>
          </w:p>
          <w:p w14:paraId="0826A4A4" w14:textId="77777777" w:rsidR="00252601" w:rsidRPr="00B161BA" w:rsidRDefault="00252601" w:rsidP="00F21A4B">
            <w:pPr>
              <w:ind w:left="153" w:right="153"/>
            </w:pPr>
            <w:r>
              <w:rPr>
                <w:noProof/>
              </w:rPr>
              <w:t>Canada</w:t>
            </w:r>
          </w:p>
          <w:p w14:paraId="4D86E9BD" w14:textId="77777777" w:rsidR="00252601" w:rsidRPr="00B161BA" w:rsidRDefault="00252601" w:rsidP="00F21A4B">
            <w:pPr>
              <w:ind w:left="153" w:right="153"/>
            </w:pPr>
            <w:r>
              <w:rPr>
                <w:noProof/>
              </w:rPr>
              <w:t>K2V 1A8</w:t>
            </w:r>
          </w:p>
          <w:p w14:paraId="4BC1E069" w14:textId="77777777" w:rsidR="00252601" w:rsidRPr="00B161BA" w:rsidRDefault="00252601" w:rsidP="00F21A4B">
            <w:pPr>
              <w:ind w:left="153" w:right="153"/>
            </w:pPr>
            <w:r w:rsidRPr="00B161BA">
              <w:t xml:space="preserve">Telephone: </w:t>
            </w:r>
            <w:r>
              <w:rPr>
                <w:noProof/>
              </w:rPr>
              <w:t>613-287-0225</w:t>
            </w:r>
          </w:p>
          <w:p w14:paraId="67CAF36F" w14:textId="77777777" w:rsidR="00252601" w:rsidRPr="00B161BA" w:rsidRDefault="00252601" w:rsidP="00F21A4B">
            <w:pPr>
              <w:ind w:left="153" w:right="153"/>
            </w:pPr>
            <w:r w:rsidRPr="00B161BA">
              <w:t xml:space="preserve">Fax: </w:t>
            </w:r>
            <w:r>
              <w:rPr>
                <w:noProof/>
              </w:rPr>
              <w:t>613-823-1169</w:t>
            </w:r>
          </w:p>
          <w:p w14:paraId="6FE9DA9D" w14:textId="77777777" w:rsidR="00252601" w:rsidRPr="00B161BA" w:rsidRDefault="00252601" w:rsidP="00F21A4B">
            <w:pPr>
              <w:ind w:left="153" w:right="153"/>
            </w:pPr>
            <w:r>
              <w:rPr>
                <w:noProof/>
              </w:rPr>
              <w:t>sarrazin@clnpc.ca</w:t>
            </w:r>
          </w:p>
        </w:tc>
        <w:tc>
          <w:tcPr>
            <w:tcW w:w="5040" w:type="dxa"/>
            <w:vAlign w:val="center"/>
          </w:tcPr>
          <w:p w14:paraId="7974AB73" w14:textId="77777777" w:rsidR="00252601" w:rsidRPr="00B161BA" w:rsidRDefault="00252601" w:rsidP="00F21A4B">
            <w:pPr>
              <w:ind w:left="153" w:right="153"/>
            </w:pPr>
            <w:r>
              <w:rPr>
                <w:noProof/>
              </w:rPr>
              <w:t>Rick</w:t>
            </w:r>
            <w:r>
              <w:t xml:space="preserve"> </w:t>
            </w:r>
            <w:r>
              <w:rPr>
                <w:noProof/>
              </w:rPr>
              <w:t>Schleihauf</w:t>
            </w:r>
          </w:p>
          <w:p w14:paraId="0BE242B5" w14:textId="77777777" w:rsidR="00252601" w:rsidRPr="00B161BA" w:rsidRDefault="00252601" w:rsidP="00F21A4B">
            <w:pPr>
              <w:ind w:left="153" w:right="153"/>
            </w:pPr>
            <w:r>
              <w:rPr>
                <w:noProof/>
              </w:rPr>
              <w:t>VP – Regulatory Affairs and Carrier Relations</w:t>
            </w:r>
          </w:p>
          <w:p w14:paraId="0225CAD6" w14:textId="77777777" w:rsidR="00252601" w:rsidRPr="00B161BA" w:rsidRDefault="00252601" w:rsidP="00F21A4B">
            <w:pPr>
              <w:ind w:left="153" w:right="153"/>
            </w:pPr>
            <w:r>
              <w:rPr>
                <w:noProof/>
              </w:rPr>
              <w:t>Fibernetics Corporation</w:t>
            </w:r>
          </w:p>
          <w:p w14:paraId="7EE3263E" w14:textId="77777777" w:rsidR="00252601" w:rsidRPr="00B161BA" w:rsidRDefault="00252601" w:rsidP="00F21A4B">
            <w:pPr>
              <w:ind w:left="153" w:right="153"/>
            </w:pPr>
            <w:r>
              <w:rPr>
                <w:noProof/>
              </w:rPr>
              <w:t>605 Boxwood Drive</w:t>
            </w:r>
          </w:p>
          <w:p w14:paraId="6B3F02B2" w14:textId="77777777" w:rsidR="00252601" w:rsidRPr="00B161BA" w:rsidRDefault="00252601" w:rsidP="00F21A4B">
            <w:pPr>
              <w:ind w:left="153" w:right="153"/>
            </w:pPr>
            <w:r>
              <w:rPr>
                <w:noProof/>
              </w:rPr>
              <w:t>Cambridge</w:t>
            </w:r>
            <w:r w:rsidRPr="00B161BA">
              <w:t xml:space="preserve">, </w:t>
            </w:r>
            <w:r>
              <w:rPr>
                <w:noProof/>
              </w:rPr>
              <w:t>ON</w:t>
            </w:r>
          </w:p>
          <w:p w14:paraId="6B576644" w14:textId="77777777" w:rsidR="00252601" w:rsidRPr="00B161BA" w:rsidRDefault="00252601" w:rsidP="00F21A4B">
            <w:pPr>
              <w:ind w:left="153" w:right="153"/>
            </w:pPr>
            <w:r>
              <w:rPr>
                <w:noProof/>
              </w:rPr>
              <w:t>Canada</w:t>
            </w:r>
          </w:p>
          <w:p w14:paraId="12FB256F" w14:textId="77777777" w:rsidR="00252601" w:rsidRPr="00B161BA" w:rsidRDefault="00252601" w:rsidP="00F21A4B">
            <w:pPr>
              <w:ind w:left="153" w:right="153"/>
            </w:pPr>
            <w:r>
              <w:rPr>
                <w:noProof/>
              </w:rPr>
              <w:t>N3E 1A5</w:t>
            </w:r>
          </w:p>
          <w:p w14:paraId="47D7C800" w14:textId="77777777" w:rsidR="00252601" w:rsidRPr="00B161BA" w:rsidRDefault="00252601" w:rsidP="00F21A4B">
            <w:pPr>
              <w:ind w:left="153" w:right="153"/>
            </w:pPr>
            <w:r w:rsidRPr="00B161BA">
              <w:t xml:space="preserve">Telephone: </w:t>
            </w:r>
            <w:r>
              <w:rPr>
                <w:noProof/>
              </w:rPr>
              <w:t>519-489-6700 ext 629</w:t>
            </w:r>
          </w:p>
          <w:p w14:paraId="3C207613" w14:textId="77777777" w:rsidR="00252601" w:rsidRPr="00B161BA" w:rsidRDefault="00252601" w:rsidP="00F21A4B">
            <w:pPr>
              <w:ind w:left="153" w:right="153"/>
            </w:pPr>
            <w:r w:rsidRPr="00B161BA">
              <w:t xml:space="preserve">Fax: </w:t>
            </w:r>
            <w:r>
              <w:rPr>
                <w:noProof/>
              </w:rPr>
              <w:t>519-653-7686</w:t>
            </w:r>
          </w:p>
          <w:p w14:paraId="445E9B15" w14:textId="77777777" w:rsidR="00252601" w:rsidRPr="00B161BA" w:rsidRDefault="00252601" w:rsidP="00F21A4B">
            <w:pPr>
              <w:ind w:left="153" w:right="153"/>
            </w:pPr>
            <w:r>
              <w:rPr>
                <w:noProof/>
              </w:rPr>
              <w:t>rschleihauf@corp.fibernetics.ca</w:t>
            </w:r>
          </w:p>
        </w:tc>
      </w:tr>
      <w:tr w:rsidR="00252601" w:rsidRPr="00B161BA" w14:paraId="18D9918E" w14:textId="77777777" w:rsidTr="00252601">
        <w:trPr>
          <w:cantSplit/>
          <w:trHeight w:hRule="exact" w:val="2880"/>
        </w:trPr>
        <w:tc>
          <w:tcPr>
            <w:tcW w:w="5040" w:type="dxa"/>
            <w:vAlign w:val="center"/>
          </w:tcPr>
          <w:p w14:paraId="7AA78CF6" w14:textId="77777777" w:rsidR="00252601" w:rsidRPr="00B161BA" w:rsidRDefault="00252601" w:rsidP="00F21A4B">
            <w:pPr>
              <w:ind w:left="153" w:right="153"/>
            </w:pPr>
            <w:r>
              <w:rPr>
                <w:noProof/>
              </w:rPr>
              <w:t>Emmanuel</w:t>
            </w:r>
            <w:r>
              <w:t xml:space="preserve"> </w:t>
            </w:r>
            <w:r>
              <w:rPr>
                <w:noProof/>
              </w:rPr>
              <w:t>Shousha</w:t>
            </w:r>
          </w:p>
          <w:p w14:paraId="08D7BB5F" w14:textId="77777777" w:rsidR="00252601" w:rsidRPr="00B161BA" w:rsidRDefault="00252601" w:rsidP="00F21A4B">
            <w:pPr>
              <w:ind w:left="153" w:right="153"/>
            </w:pPr>
            <w:r>
              <w:rPr>
                <w:noProof/>
              </w:rPr>
              <w:t>Senior Traffic Specialist</w:t>
            </w:r>
          </w:p>
          <w:p w14:paraId="573BE4AE" w14:textId="77777777" w:rsidR="00252601" w:rsidRPr="00B161BA" w:rsidRDefault="00252601" w:rsidP="00F21A4B">
            <w:pPr>
              <w:ind w:left="153" w:right="153"/>
            </w:pPr>
            <w:r>
              <w:rPr>
                <w:noProof/>
              </w:rPr>
              <w:t>Rogers Communications</w:t>
            </w:r>
          </w:p>
          <w:p w14:paraId="2FC0D7C1" w14:textId="77777777" w:rsidR="00252601" w:rsidRPr="00B161BA" w:rsidRDefault="00252601" w:rsidP="00F21A4B">
            <w:pPr>
              <w:ind w:left="153" w:right="153"/>
            </w:pPr>
            <w:r>
              <w:rPr>
                <w:noProof/>
              </w:rPr>
              <w:t>800, Gauchetiere O, Bureau 4000</w:t>
            </w:r>
          </w:p>
          <w:p w14:paraId="1421DA36" w14:textId="77777777" w:rsidR="00252601" w:rsidRPr="00B161BA" w:rsidRDefault="00252601" w:rsidP="00F21A4B">
            <w:pPr>
              <w:ind w:left="153" w:right="153"/>
            </w:pPr>
            <w:r>
              <w:rPr>
                <w:noProof/>
              </w:rPr>
              <w:t>Montreal</w:t>
            </w:r>
            <w:r w:rsidRPr="00B161BA">
              <w:t xml:space="preserve">, </w:t>
            </w:r>
            <w:r>
              <w:rPr>
                <w:noProof/>
              </w:rPr>
              <w:t>QC</w:t>
            </w:r>
          </w:p>
          <w:p w14:paraId="71BD0DF3" w14:textId="77777777" w:rsidR="00252601" w:rsidRPr="00B161BA" w:rsidRDefault="00252601" w:rsidP="00F21A4B">
            <w:pPr>
              <w:ind w:left="153" w:right="153"/>
            </w:pPr>
            <w:r>
              <w:rPr>
                <w:noProof/>
              </w:rPr>
              <w:t>Canada</w:t>
            </w:r>
          </w:p>
          <w:p w14:paraId="7CCD164A" w14:textId="77777777" w:rsidR="00252601" w:rsidRPr="00B161BA" w:rsidRDefault="00252601" w:rsidP="00F21A4B">
            <w:pPr>
              <w:ind w:left="153" w:right="153"/>
            </w:pPr>
            <w:r>
              <w:rPr>
                <w:noProof/>
              </w:rPr>
              <w:t>H5A 1K3</w:t>
            </w:r>
          </w:p>
          <w:p w14:paraId="62DD0E31" w14:textId="77777777" w:rsidR="00252601" w:rsidRPr="00B161BA" w:rsidRDefault="00252601" w:rsidP="00F21A4B">
            <w:pPr>
              <w:ind w:left="153" w:right="153"/>
            </w:pPr>
            <w:r w:rsidRPr="00B161BA">
              <w:t xml:space="preserve">Telephone: </w:t>
            </w:r>
            <w:r>
              <w:rPr>
                <w:noProof/>
              </w:rPr>
              <w:t>514-995-0000</w:t>
            </w:r>
          </w:p>
          <w:p w14:paraId="55764AA3" w14:textId="77777777" w:rsidR="00252601" w:rsidRPr="00B161BA" w:rsidRDefault="00252601" w:rsidP="00F21A4B">
            <w:pPr>
              <w:ind w:left="153" w:right="153"/>
            </w:pPr>
            <w:r>
              <w:rPr>
                <w:noProof/>
              </w:rPr>
              <w:t>se000895@rci.rogers.com</w:t>
            </w:r>
          </w:p>
        </w:tc>
        <w:tc>
          <w:tcPr>
            <w:tcW w:w="5040" w:type="dxa"/>
            <w:vAlign w:val="center"/>
          </w:tcPr>
          <w:p w14:paraId="361A2B14" w14:textId="77777777" w:rsidR="00252601" w:rsidRPr="00B161BA" w:rsidRDefault="00252601" w:rsidP="00F21A4B">
            <w:pPr>
              <w:ind w:left="153" w:right="153"/>
            </w:pPr>
            <w:r>
              <w:rPr>
                <w:noProof/>
              </w:rPr>
              <w:t>Ofir</w:t>
            </w:r>
            <w:r>
              <w:t xml:space="preserve"> </w:t>
            </w:r>
            <w:r>
              <w:rPr>
                <w:noProof/>
              </w:rPr>
              <w:t>Smadja</w:t>
            </w:r>
          </w:p>
          <w:p w14:paraId="24F36C45" w14:textId="77777777" w:rsidR="00252601" w:rsidRPr="00B161BA" w:rsidRDefault="00252601" w:rsidP="00F21A4B">
            <w:pPr>
              <w:ind w:left="153" w:right="153"/>
            </w:pPr>
            <w:r>
              <w:rPr>
                <w:noProof/>
              </w:rPr>
              <w:t>President</w:t>
            </w:r>
          </w:p>
          <w:p w14:paraId="298D49EA" w14:textId="77777777" w:rsidR="00252601" w:rsidRPr="00B161BA" w:rsidRDefault="00252601" w:rsidP="00F21A4B">
            <w:pPr>
              <w:ind w:left="153" w:right="153"/>
            </w:pPr>
            <w:r>
              <w:rPr>
                <w:noProof/>
              </w:rPr>
              <w:t>COMsolve</w:t>
            </w:r>
          </w:p>
          <w:p w14:paraId="2C596E5A" w14:textId="77777777" w:rsidR="00252601" w:rsidRPr="00B161BA" w:rsidRDefault="00252601" w:rsidP="00F21A4B">
            <w:pPr>
              <w:ind w:left="153" w:right="153"/>
            </w:pPr>
            <w:r>
              <w:rPr>
                <w:noProof/>
              </w:rPr>
              <w:t>3601 Highway 7 East, Suite 400</w:t>
            </w:r>
          </w:p>
          <w:p w14:paraId="7DEB2C16" w14:textId="77777777" w:rsidR="00252601" w:rsidRPr="00B161BA" w:rsidRDefault="00252601" w:rsidP="00F21A4B">
            <w:pPr>
              <w:ind w:left="153" w:right="153"/>
            </w:pPr>
            <w:r>
              <w:rPr>
                <w:noProof/>
              </w:rPr>
              <w:t>Markham</w:t>
            </w:r>
            <w:r w:rsidRPr="00B161BA">
              <w:t xml:space="preserve">, </w:t>
            </w:r>
            <w:r>
              <w:rPr>
                <w:noProof/>
              </w:rPr>
              <w:t>ON</w:t>
            </w:r>
          </w:p>
          <w:p w14:paraId="42074D71" w14:textId="77777777" w:rsidR="00252601" w:rsidRPr="00B161BA" w:rsidRDefault="00252601" w:rsidP="00F21A4B">
            <w:pPr>
              <w:ind w:left="153" w:right="153"/>
            </w:pPr>
            <w:r>
              <w:rPr>
                <w:noProof/>
              </w:rPr>
              <w:t>Canada</w:t>
            </w:r>
          </w:p>
          <w:p w14:paraId="2D32AEDC" w14:textId="77777777" w:rsidR="00252601" w:rsidRPr="00B161BA" w:rsidRDefault="00252601" w:rsidP="00F21A4B">
            <w:pPr>
              <w:ind w:left="153" w:right="153"/>
            </w:pPr>
            <w:r>
              <w:rPr>
                <w:noProof/>
              </w:rPr>
              <w:t>L3R 0M3</w:t>
            </w:r>
          </w:p>
          <w:p w14:paraId="0C6AFA5A" w14:textId="77777777" w:rsidR="00252601" w:rsidRPr="00B161BA" w:rsidRDefault="00252601" w:rsidP="00F21A4B">
            <w:pPr>
              <w:ind w:left="153" w:right="153"/>
            </w:pPr>
            <w:r w:rsidRPr="00B161BA">
              <w:t xml:space="preserve">Telephone: </w:t>
            </w:r>
            <w:r>
              <w:rPr>
                <w:noProof/>
              </w:rPr>
              <w:t>416-915-5008</w:t>
            </w:r>
          </w:p>
          <w:p w14:paraId="7F130CA8" w14:textId="77777777" w:rsidR="00252601" w:rsidRPr="00B161BA" w:rsidRDefault="00252601" w:rsidP="00F21A4B">
            <w:pPr>
              <w:ind w:left="153" w:right="153"/>
            </w:pPr>
            <w:r>
              <w:rPr>
                <w:noProof/>
              </w:rPr>
              <w:t>info@comsolveinc.com</w:t>
            </w:r>
          </w:p>
        </w:tc>
      </w:tr>
      <w:tr w:rsidR="00252601" w:rsidRPr="00B161BA" w14:paraId="4882A957" w14:textId="77777777" w:rsidTr="00252601">
        <w:trPr>
          <w:cantSplit/>
          <w:trHeight w:hRule="exact" w:val="2880"/>
        </w:trPr>
        <w:tc>
          <w:tcPr>
            <w:tcW w:w="5040" w:type="dxa"/>
            <w:vAlign w:val="center"/>
          </w:tcPr>
          <w:p w14:paraId="6DB1A643" w14:textId="77777777" w:rsidR="00252601" w:rsidRPr="00B161BA" w:rsidRDefault="00252601" w:rsidP="00F21A4B">
            <w:pPr>
              <w:ind w:left="153" w:right="153"/>
            </w:pPr>
            <w:r>
              <w:rPr>
                <w:noProof/>
              </w:rPr>
              <w:t>Eric</w:t>
            </w:r>
            <w:r>
              <w:t xml:space="preserve"> </w:t>
            </w:r>
            <w:r>
              <w:rPr>
                <w:noProof/>
              </w:rPr>
              <w:t>Smith</w:t>
            </w:r>
          </w:p>
          <w:p w14:paraId="53444296" w14:textId="77777777" w:rsidR="00252601" w:rsidRPr="00B161BA" w:rsidRDefault="00252601" w:rsidP="00F21A4B">
            <w:pPr>
              <w:ind w:left="153" w:right="153"/>
            </w:pPr>
            <w:r>
              <w:rPr>
                <w:noProof/>
              </w:rPr>
              <w:t>Vice President, Regulatory Affairs</w:t>
            </w:r>
          </w:p>
          <w:p w14:paraId="7CBB6435" w14:textId="77777777" w:rsidR="00252601" w:rsidRPr="00B161BA" w:rsidRDefault="00252601" w:rsidP="00F21A4B">
            <w:pPr>
              <w:ind w:left="153" w:right="153"/>
            </w:pPr>
            <w:r>
              <w:rPr>
                <w:noProof/>
              </w:rPr>
              <w:t>Canadian Wireless Telecommunications Association (CWTA)</w:t>
            </w:r>
          </w:p>
          <w:p w14:paraId="3C003ECA" w14:textId="77777777" w:rsidR="00252601" w:rsidRPr="00B161BA" w:rsidRDefault="00252601" w:rsidP="00F21A4B">
            <w:pPr>
              <w:ind w:left="153" w:right="153"/>
            </w:pPr>
            <w:r>
              <w:rPr>
                <w:noProof/>
              </w:rPr>
              <w:t>80 Elgin Street, Suite 30</w:t>
            </w:r>
          </w:p>
          <w:p w14:paraId="707596D5" w14:textId="77777777" w:rsidR="00252601" w:rsidRPr="00B161BA" w:rsidRDefault="00252601" w:rsidP="00F21A4B">
            <w:pPr>
              <w:ind w:left="153" w:right="153"/>
            </w:pPr>
            <w:r>
              <w:rPr>
                <w:noProof/>
              </w:rPr>
              <w:t>Ottawa</w:t>
            </w:r>
            <w:r w:rsidRPr="00B161BA">
              <w:t xml:space="preserve">, </w:t>
            </w:r>
            <w:r>
              <w:rPr>
                <w:noProof/>
              </w:rPr>
              <w:t>ON</w:t>
            </w:r>
          </w:p>
          <w:p w14:paraId="6A286635" w14:textId="77777777" w:rsidR="00252601" w:rsidRPr="00B161BA" w:rsidRDefault="00252601" w:rsidP="00F21A4B">
            <w:pPr>
              <w:ind w:left="153" w:right="153"/>
            </w:pPr>
            <w:r>
              <w:rPr>
                <w:noProof/>
              </w:rPr>
              <w:t>Canada</w:t>
            </w:r>
          </w:p>
          <w:p w14:paraId="2AE5F0C6" w14:textId="77777777" w:rsidR="00252601" w:rsidRPr="00B161BA" w:rsidRDefault="00252601" w:rsidP="00F21A4B">
            <w:pPr>
              <w:ind w:left="153" w:right="153"/>
            </w:pPr>
            <w:r>
              <w:rPr>
                <w:noProof/>
              </w:rPr>
              <w:t>K1P 6R2</w:t>
            </w:r>
          </w:p>
          <w:p w14:paraId="52529686" w14:textId="77777777" w:rsidR="00252601" w:rsidRPr="00B161BA" w:rsidRDefault="00252601" w:rsidP="00F21A4B">
            <w:pPr>
              <w:ind w:left="153" w:right="153"/>
            </w:pPr>
            <w:r w:rsidRPr="00B161BA">
              <w:t xml:space="preserve">Telephone: </w:t>
            </w:r>
            <w:r>
              <w:rPr>
                <w:noProof/>
              </w:rPr>
              <w:t>613-233-5884 Ext. 255</w:t>
            </w:r>
          </w:p>
          <w:p w14:paraId="45656E2B" w14:textId="77777777" w:rsidR="00252601" w:rsidRPr="00B161BA" w:rsidRDefault="00252601" w:rsidP="00F21A4B">
            <w:pPr>
              <w:ind w:left="153" w:right="153"/>
            </w:pPr>
            <w:r w:rsidRPr="00B161BA">
              <w:t xml:space="preserve">Fax: </w:t>
            </w:r>
            <w:r>
              <w:rPr>
                <w:noProof/>
              </w:rPr>
              <w:t>613-233-2032</w:t>
            </w:r>
          </w:p>
          <w:p w14:paraId="5F403924" w14:textId="77777777" w:rsidR="00252601" w:rsidRPr="00B161BA" w:rsidRDefault="00252601" w:rsidP="00F21A4B">
            <w:pPr>
              <w:ind w:left="153" w:right="153"/>
            </w:pPr>
            <w:r>
              <w:rPr>
                <w:noProof/>
              </w:rPr>
              <w:t>documentcontrol@cwta.ca</w:t>
            </w:r>
          </w:p>
        </w:tc>
        <w:tc>
          <w:tcPr>
            <w:tcW w:w="5040" w:type="dxa"/>
            <w:vAlign w:val="center"/>
          </w:tcPr>
          <w:p w14:paraId="3DDD0BE5" w14:textId="77777777" w:rsidR="00252601" w:rsidRPr="00B161BA" w:rsidRDefault="00252601" w:rsidP="00F21A4B">
            <w:pPr>
              <w:ind w:left="153" w:right="153"/>
            </w:pPr>
            <w:r>
              <w:rPr>
                <w:noProof/>
              </w:rPr>
              <w:t>Peter</w:t>
            </w:r>
            <w:r>
              <w:t xml:space="preserve"> </w:t>
            </w:r>
            <w:r>
              <w:rPr>
                <w:noProof/>
              </w:rPr>
              <w:t>Szabo</w:t>
            </w:r>
          </w:p>
          <w:p w14:paraId="641E26A8" w14:textId="77777777" w:rsidR="00252601" w:rsidRPr="00B161BA" w:rsidRDefault="00252601" w:rsidP="00F21A4B">
            <w:pPr>
              <w:ind w:left="153" w:right="153"/>
            </w:pPr>
            <w:r>
              <w:rPr>
                <w:noProof/>
              </w:rPr>
              <w:t>Sr. Engineer</w:t>
            </w:r>
          </w:p>
          <w:p w14:paraId="73BDEC65" w14:textId="77777777" w:rsidR="00252601" w:rsidRPr="00B161BA" w:rsidRDefault="00252601" w:rsidP="00F21A4B">
            <w:pPr>
              <w:ind w:left="153" w:right="153"/>
            </w:pPr>
            <w:r>
              <w:rPr>
                <w:noProof/>
              </w:rPr>
              <w:t>TELUS</w:t>
            </w:r>
          </w:p>
          <w:p w14:paraId="5822D813" w14:textId="77777777" w:rsidR="00252601" w:rsidRPr="00B161BA" w:rsidRDefault="00252601" w:rsidP="00F21A4B">
            <w:pPr>
              <w:ind w:left="153" w:right="153"/>
            </w:pPr>
            <w:r>
              <w:rPr>
                <w:noProof/>
              </w:rPr>
              <w:t>7th Floor – 3777 Kingsway</w:t>
            </w:r>
          </w:p>
          <w:p w14:paraId="4BC834A2" w14:textId="77777777" w:rsidR="00252601" w:rsidRPr="00B161BA" w:rsidRDefault="00252601" w:rsidP="00F21A4B">
            <w:pPr>
              <w:ind w:left="153" w:right="153"/>
            </w:pPr>
            <w:r>
              <w:rPr>
                <w:noProof/>
              </w:rPr>
              <w:t>Burnaby</w:t>
            </w:r>
            <w:r w:rsidRPr="00B161BA">
              <w:t xml:space="preserve">, </w:t>
            </w:r>
            <w:r>
              <w:rPr>
                <w:noProof/>
              </w:rPr>
              <w:t>BC</w:t>
            </w:r>
          </w:p>
          <w:p w14:paraId="5A97FB9F" w14:textId="77777777" w:rsidR="00252601" w:rsidRPr="00B161BA" w:rsidRDefault="00252601" w:rsidP="00F21A4B">
            <w:pPr>
              <w:ind w:left="153" w:right="153"/>
            </w:pPr>
            <w:r>
              <w:rPr>
                <w:noProof/>
              </w:rPr>
              <w:t>Canada</w:t>
            </w:r>
          </w:p>
          <w:p w14:paraId="139CFBA0" w14:textId="77777777" w:rsidR="00252601" w:rsidRPr="00B161BA" w:rsidRDefault="00252601" w:rsidP="00F21A4B">
            <w:pPr>
              <w:ind w:left="153" w:right="153"/>
            </w:pPr>
            <w:r>
              <w:rPr>
                <w:noProof/>
              </w:rPr>
              <w:t>V5H 3Z7</w:t>
            </w:r>
          </w:p>
          <w:p w14:paraId="086DDC14" w14:textId="77777777" w:rsidR="00252601" w:rsidRPr="00B161BA" w:rsidRDefault="00252601" w:rsidP="00F21A4B">
            <w:pPr>
              <w:ind w:left="153" w:right="153"/>
            </w:pPr>
            <w:r w:rsidRPr="00B161BA">
              <w:t xml:space="preserve">Telephone: </w:t>
            </w:r>
            <w:r>
              <w:rPr>
                <w:noProof/>
              </w:rPr>
              <w:t>604-695-3188</w:t>
            </w:r>
          </w:p>
          <w:p w14:paraId="79A0B285" w14:textId="77777777" w:rsidR="00252601" w:rsidRPr="00B161BA" w:rsidRDefault="00252601" w:rsidP="00F21A4B">
            <w:pPr>
              <w:ind w:left="153" w:right="153"/>
            </w:pPr>
            <w:r w:rsidRPr="00B161BA">
              <w:t xml:space="preserve">Fax: </w:t>
            </w:r>
            <w:r>
              <w:rPr>
                <w:noProof/>
              </w:rPr>
              <w:t>604-663-1300</w:t>
            </w:r>
          </w:p>
          <w:p w14:paraId="24ED8E8E" w14:textId="77777777" w:rsidR="00252601" w:rsidRPr="00B161BA" w:rsidRDefault="00252601" w:rsidP="00F21A4B">
            <w:pPr>
              <w:ind w:left="153" w:right="153"/>
            </w:pPr>
            <w:r>
              <w:rPr>
                <w:noProof/>
              </w:rPr>
              <w:t>peter.szabo@telus.com</w:t>
            </w:r>
          </w:p>
        </w:tc>
      </w:tr>
      <w:tr w:rsidR="00252601" w:rsidRPr="00B161BA" w14:paraId="49003490" w14:textId="77777777" w:rsidTr="00252601">
        <w:trPr>
          <w:cantSplit/>
          <w:trHeight w:hRule="exact" w:val="2880"/>
        </w:trPr>
        <w:tc>
          <w:tcPr>
            <w:tcW w:w="5040" w:type="dxa"/>
            <w:vAlign w:val="center"/>
          </w:tcPr>
          <w:p w14:paraId="57A73A95" w14:textId="77777777" w:rsidR="00252601" w:rsidRPr="00B161BA" w:rsidRDefault="00252601" w:rsidP="00F21A4B">
            <w:pPr>
              <w:ind w:left="153" w:right="153"/>
            </w:pPr>
            <w:r>
              <w:rPr>
                <w:noProof/>
              </w:rPr>
              <w:t>Gerry</w:t>
            </w:r>
            <w:r>
              <w:t xml:space="preserve"> </w:t>
            </w:r>
            <w:r>
              <w:rPr>
                <w:noProof/>
              </w:rPr>
              <w:t>Thompson</w:t>
            </w:r>
          </w:p>
          <w:p w14:paraId="457F4703" w14:textId="77777777" w:rsidR="00252601" w:rsidRPr="00B161BA" w:rsidRDefault="00252601" w:rsidP="00F21A4B">
            <w:pPr>
              <w:ind w:left="153" w:right="153"/>
            </w:pPr>
            <w:r>
              <w:rPr>
                <w:noProof/>
              </w:rPr>
              <w:t>Manager, Intercarrier Relations</w:t>
            </w:r>
          </w:p>
          <w:p w14:paraId="3ED4129C" w14:textId="77777777" w:rsidR="00252601" w:rsidRPr="00B161BA" w:rsidRDefault="00252601" w:rsidP="00F21A4B">
            <w:pPr>
              <w:ind w:left="153" w:right="153"/>
            </w:pPr>
            <w:r>
              <w:rPr>
                <w:noProof/>
              </w:rPr>
              <w:t>Rogers Communications Canada Inc.</w:t>
            </w:r>
          </w:p>
          <w:p w14:paraId="68DAC050" w14:textId="77777777" w:rsidR="00252601" w:rsidRPr="00B161BA" w:rsidRDefault="00252601" w:rsidP="00F21A4B">
            <w:pPr>
              <w:ind w:left="153" w:right="153"/>
            </w:pPr>
            <w:r>
              <w:rPr>
                <w:noProof/>
              </w:rPr>
              <w:t>350 Bloor Street East, 6th Floor</w:t>
            </w:r>
          </w:p>
          <w:p w14:paraId="2B10AE81" w14:textId="77777777" w:rsidR="00252601" w:rsidRPr="00B161BA" w:rsidRDefault="00252601" w:rsidP="00F21A4B">
            <w:pPr>
              <w:ind w:left="153" w:right="153"/>
            </w:pPr>
            <w:r>
              <w:rPr>
                <w:noProof/>
              </w:rPr>
              <w:t>Toronto</w:t>
            </w:r>
            <w:r w:rsidRPr="00B161BA">
              <w:t xml:space="preserve">, </w:t>
            </w:r>
            <w:r>
              <w:rPr>
                <w:noProof/>
              </w:rPr>
              <w:t>ON</w:t>
            </w:r>
          </w:p>
          <w:p w14:paraId="3A0364DA" w14:textId="77777777" w:rsidR="00252601" w:rsidRPr="00B161BA" w:rsidRDefault="00252601" w:rsidP="00F21A4B">
            <w:pPr>
              <w:ind w:left="153" w:right="153"/>
            </w:pPr>
            <w:r>
              <w:rPr>
                <w:noProof/>
              </w:rPr>
              <w:t>Canada</w:t>
            </w:r>
          </w:p>
          <w:p w14:paraId="2F40DECE" w14:textId="77777777" w:rsidR="00252601" w:rsidRPr="00B161BA" w:rsidRDefault="00252601" w:rsidP="00F21A4B">
            <w:pPr>
              <w:ind w:left="153" w:right="153"/>
            </w:pPr>
            <w:r>
              <w:rPr>
                <w:noProof/>
              </w:rPr>
              <w:t>M4W 0A1</w:t>
            </w:r>
          </w:p>
          <w:p w14:paraId="66B055FB" w14:textId="77777777" w:rsidR="00252601" w:rsidRPr="00B161BA" w:rsidRDefault="00252601" w:rsidP="00F21A4B">
            <w:pPr>
              <w:ind w:left="153" w:right="153"/>
            </w:pPr>
            <w:r w:rsidRPr="00B161BA">
              <w:t xml:space="preserve">Telephone: </w:t>
            </w:r>
            <w:r>
              <w:rPr>
                <w:noProof/>
              </w:rPr>
              <w:t>416-935-5239</w:t>
            </w:r>
          </w:p>
          <w:p w14:paraId="15DF7386" w14:textId="77777777" w:rsidR="00252601" w:rsidRPr="00B161BA" w:rsidRDefault="00252601" w:rsidP="00F21A4B">
            <w:pPr>
              <w:ind w:left="153" w:right="153"/>
            </w:pPr>
            <w:r w:rsidRPr="00B161BA">
              <w:t xml:space="preserve">Fax: </w:t>
            </w:r>
            <w:r>
              <w:rPr>
                <w:noProof/>
              </w:rPr>
              <w:t>416-935-7719</w:t>
            </w:r>
          </w:p>
          <w:p w14:paraId="385FA064" w14:textId="77777777" w:rsidR="00252601" w:rsidRPr="00B161BA" w:rsidRDefault="00252601" w:rsidP="00F21A4B">
            <w:pPr>
              <w:ind w:left="153" w:right="153"/>
            </w:pPr>
            <w:r>
              <w:rPr>
                <w:noProof/>
              </w:rPr>
              <w:t>Gerry.Thompson@rci.rogers.com</w:t>
            </w:r>
          </w:p>
        </w:tc>
        <w:tc>
          <w:tcPr>
            <w:tcW w:w="5040" w:type="dxa"/>
            <w:vAlign w:val="center"/>
          </w:tcPr>
          <w:p w14:paraId="4798E575" w14:textId="77777777" w:rsidR="00252601" w:rsidRPr="00B161BA" w:rsidRDefault="00252601" w:rsidP="00F21A4B">
            <w:pPr>
              <w:ind w:left="153" w:right="153"/>
            </w:pPr>
            <w:r>
              <w:rPr>
                <w:noProof/>
              </w:rPr>
              <w:t>Bruce</w:t>
            </w:r>
            <w:r>
              <w:t xml:space="preserve"> </w:t>
            </w:r>
            <w:r>
              <w:rPr>
                <w:noProof/>
              </w:rPr>
              <w:t>Uy</w:t>
            </w:r>
          </w:p>
          <w:p w14:paraId="4FA79E22" w14:textId="77777777" w:rsidR="00252601" w:rsidRPr="00B161BA" w:rsidRDefault="00252601" w:rsidP="00F21A4B">
            <w:pPr>
              <w:ind w:left="153" w:right="153"/>
            </w:pPr>
            <w:r>
              <w:rPr>
                <w:noProof/>
              </w:rPr>
              <w:t>TN Administrator</w:t>
            </w:r>
          </w:p>
          <w:p w14:paraId="6C6A5604" w14:textId="77777777" w:rsidR="00252601" w:rsidRPr="00B161BA" w:rsidRDefault="00252601" w:rsidP="00F21A4B">
            <w:pPr>
              <w:ind w:left="153" w:right="153"/>
            </w:pPr>
            <w:r>
              <w:rPr>
                <w:noProof/>
              </w:rPr>
              <w:t>Shaw Telecom Inc</w:t>
            </w:r>
          </w:p>
          <w:p w14:paraId="4672C539" w14:textId="77777777" w:rsidR="00252601" w:rsidRPr="00B161BA" w:rsidRDefault="00252601" w:rsidP="00F21A4B">
            <w:pPr>
              <w:ind w:left="153" w:right="153"/>
            </w:pPr>
            <w:r>
              <w:rPr>
                <w:noProof/>
              </w:rPr>
              <w:t>2728 Hopewell Pl NE</w:t>
            </w:r>
          </w:p>
          <w:p w14:paraId="3C04F998" w14:textId="77777777" w:rsidR="00252601" w:rsidRPr="00B161BA" w:rsidRDefault="00252601" w:rsidP="00F21A4B">
            <w:pPr>
              <w:ind w:left="153" w:right="153"/>
            </w:pPr>
            <w:r>
              <w:rPr>
                <w:noProof/>
              </w:rPr>
              <w:t>Calgary</w:t>
            </w:r>
            <w:r w:rsidRPr="00B161BA">
              <w:t xml:space="preserve">, </w:t>
            </w:r>
            <w:r>
              <w:rPr>
                <w:noProof/>
              </w:rPr>
              <w:t>AB</w:t>
            </w:r>
          </w:p>
          <w:p w14:paraId="25E8068D" w14:textId="77777777" w:rsidR="00252601" w:rsidRPr="00B161BA" w:rsidRDefault="00252601" w:rsidP="00F21A4B">
            <w:pPr>
              <w:ind w:left="153" w:right="153"/>
            </w:pPr>
            <w:r>
              <w:rPr>
                <w:noProof/>
              </w:rPr>
              <w:t>T1Y 7J7</w:t>
            </w:r>
          </w:p>
          <w:p w14:paraId="515009E4" w14:textId="77777777" w:rsidR="00252601" w:rsidRPr="00B161BA" w:rsidRDefault="00252601" w:rsidP="00F21A4B">
            <w:pPr>
              <w:ind w:left="153" w:right="153"/>
            </w:pPr>
            <w:r w:rsidRPr="00B161BA">
              <w:t xml:space="preserve">Telephone: </w:t>
            </w:r>
            <w:r>
              <w:rPr>
                <w:noProof/>
              </w:rPr>
              <w:t>403-234-6271</w:t>
            </w:r>
          </w:p>
          <w:p w14:paraId="0698524A" w14:textId="77777777" w:rsidR="00252601" w:rsidRPr="00B161BA" w:rsidRDefault="00252601" w:rsidP="00F21A4B">
            <w:pPr>
              <w:ind w:left="153" w:right="153"/>
            </w:pPr>
            <w:r w:rsidRPr="00B161BA">
              <w:t xml:space="preserve">Fax: </w:t>
            </w:r>
            <w:r>
              <w:rPr>
                <w:noProof/>
              </w:rPr>
              <w:t>403-750-4501</w:t>
            </w:r>
          </w:p>
          <w:p w14:paraId="1C9987EC" w14:textId="77777777" w:rsidR="00252601" w:rsidRPr="00B161BA" w:rsidRDefault="00252601" w:rsidP="00F21A4B">
            <w:pPr>
              <w:ind w:left="153" w:right="153"/>
            </w:pPr>
            <w:r>
              <w:rPr>
                <w:noProof/>
              </w:rPr>
              <w:t>bruce.uy@sjrb.ca</w:t>
            </w:r>
          </w:p>
        </w:tc>
      </w:tr>
      <w:tr w:rsidR="00252601" w:rsidRPr="00B161BA" w14:paraId="4C221540" w14:textId="77777777" w:rsidTr="00252601">
        <w:trPr>
          <w:cantSplit/>
          <w:trHeight w:hRule="exact" w:val="2880"/>
        </w:trPr>
        <w:tc>
          <w:tcPr>
            <w:tcW w:w="5040" w:type="dxa"/>
            <w:vAlign w:val="center"/>
          </w:tcPr>
          <w:p w14:paraId="27ED4B43" w14:textId="77777777" w:rsidR="00252601" w:rsidRPr="00B161BA" w:rsidRDefault="00252601" w:rsidP="00F21A4B">
            <w:pPr>
              <w:ind w:left="153" w:right="153"/>
            </w:pPr>
            <w:r>
              <w:rPr>
                <w:noProof/>
              </w:rPr>
              <w:t>Denis</w:t>
            </w:r>
            <w:r>
              <w:t xml:space="preserve"> </w:t>
            </w:r>
            <w:r>
              <w:rPr>
                <w:noProof/>
              </w:rPr>
              <w:t>Viens</w:t>
            </w:r>
          </w:p>
          <w:p w14:paraId="556CFFBD" w14:textId="77777777" w:rsidR="00252601" w:rsidRPr="00B161BA" w:rsidRDefault="00252601" w:rsidP="00F21A4B">
            <w:pPr>
              <w:ind w:left="153" w:right="153"/>
            </w:pPr>
            <w:r>
              <w:rPr>
                <w:noProof/>
              </w:rPr>
              <w:t>Technicien Commutation</w:t>
            </w:r>
          </w:p>
          <w:p w14:paraId="519BCA8E" w14:textId="77777777" w:rsidR="00252601" w:rsidRPr="00B161BA" w:rsidRDefault="00252601" w:rsidP="00F21A4B">
            <w:pPr>
              <w:ind w:left="153" w:right="153"/>
            </w:pPr>
            <w:r>
              <w:rPr>
                <w:noProof/>
              </w:rPr>
              <w:t>Cooptel</w:t>
            </w:r>
          </w:p>
          <w:p w14:paraId="60B67BB5" w14:textId="77777777" w:rsidR="00252601" w:rsidRPr="00B161BA" w:rsidRDefault="00252601" w:rsidP="00F21A4B">
            <w:pPr>
              <w:ind w:left="153" w:right="153"/>
            </w:pPr>
            <w:r>
              <w:rPr>
                <w:noProof/>
              </w:rPr>
              <w:t>5521, Chemin de l'Aéroport</w:t>
            </w:r>
          </w:p>
          <w:p w14:paraId="53B4AB97" w14:textId="77777777" w:rsidR="00252601" w:rsidRPr="00B161BA" w:rsidRDefault="00252601" w:rsidP="00F21A4B">
            <w:pPr>
              <w:ind w:left="153" w:right="153"/>
            </w:pPr>
            <w:r>
              <w:rPr>
                <w:noProof/>
              </w:rPr>
              <w:t>Valcourt</w:t>
            </w:r>
            <w:r w:rsidRPr="00B161BA">
              <w:t xml:space="preserve">, </w:t>
            </w:r>
            <w:r>
              <w:rPr>
                <w:noProof/>
              </w:rPr>
              <w:t>QC</w:t>
            </w:r>
          </w:p>
          <w:p w14:paraId="55279BB7" w14:textId="77777777" w:rsidR="00252601" w:rsidRPr="00B161BA" w:rsidRDefault="00252601" w:rsidP="00F21A4B">
            <w:pPr>
              <w:ind w:left="153" w:right="153"/>
            </w:pPr>
            <w:r>
              <w:rPr>
                <w:noProof/>
              </w:rPr>
              <w:t>J0E2L0</w:t>
            </w:r>
          </w:p>
          <w:p w14:paraId="6B8DAFD7" w14:textId="77777777" w:rsidR="00252601" w:rsidRPr="00B161BA" w:rsidRDefault="00252601" w:rsidP="00F21A4B">
            <w:pPr>
              <w:ind w:left="153" w:right="153"/>
            </w:pPr>
            <w:r w:rsidRPr="00B161BA">
              <w:t xml:space="preserve">Telephone: </w:t>
            </w:r>
            <w:r>
              <w:rPr>
                <w:noProof/>
              </w:rPr>
              <w:t>450-532-5656 ext 1042</w:t>
            </w:r>
          </w:p>
          <w:p w14:paraId="359FCEAE" w14:textId="77777777" w:rsidR="00252601" w:rsidRPr="00B161BA" w:rsidRDefault="00252601" w:rsidP="00F21A4B">
            <w:pPr>
              <w:ind w:left="153" w:right="153"/>
            </w:pPr>
            <w:r w:rsidRPr="00B161BA">
              <w:t xml:space="preserve">Fax: </w:t>
            </w:r>
            <w:r>
              <w:rPr>
                <w:noProof/>
              </w:rPr>
              <w:t>450-532-3148</w:t>
            </w:r>
          </w:p>
          <w:p w14:paraId="4EC8C18D" w14:textId="77777777" w:rsidR="00252601" w:rsidRPr="00B161BA" w:rsidRDefault="00252601" w:rsidP="00F21A4B">
            <w:pPr>
              <w:ind w:left="153" w:right="153"/>
            </w:pPr>
            <w:r>
              <w:rPr>
                <w:noProof/>
              </w:rPr>
              <w:t>dviens@cooptel.coop</w:t>
            </w:r>
          </w:p>
        </w:tc>
        <w:tc>
          <w:tcPr>
            <w:tcW w:w="5040" w:type="dxa"/>
            <w:vAlign w:val="center"/>
          </w:tcPr>
          <w:p w14:paraId="06B61DFC" w14:textId="77777777" w:rsidR="00252601" w:rsidRPr="00B161BA" w:rsidRDefault="00252601" w:rsidP="00F21A4B">
            <w:pPr>
              <w:ind w:left="153" w:right="153"/>
            </w:pPr>
            <w:r>
              <w:rPr>
                <w:noProof/>
              </w:rPr>
              <w:t>Kelly T.</w:t>
            </w:r>
            <w:r>
              <w:t xml:space="preserve"> </w:t>
            </w:r>
            <w:r>
              <w:rPr>
                <w:noProof/>
              </w:rPr>
              <w:t>Walsh</w:t>
            </w:r>
          </w:p>
          <w:p w14:paraId="13A90545" w14:textId="77777777" w:rsidR="00252601" w:rsidRPr="00B161BA" w:rsidRDefault="00252601" w:rsidP="00F21A4B">
            <w:pPr>
              <w:ind w:left="153" w:right="153"/>
            </w:pPr>
            <w:r>
              <w:rPr>
                <w:noProof/>
              </w:rPr>
              <w:t>CNA Program Manager</w:t>
            </w:r>
          </w:p>
          <w:p w14:paraId="563BEECC" w14:textId="77777777" w:rsidR="00252601" w:rsidRPr="00B161BA" w:rsidRDefault="00252601" w:rsidP="00F21A4B">
            <w:pPr>
              <w:ind w:left="153" w:right="153"/>
            </w:pPr>
            <w:r>
              <w:rPr>
                <w:noProof/>
              </w:rPr>
              <w:t>Canadian Numbering Administrator</w:t>
            </w:r>
          </w:p>
          <w:p w14:paraId="5444F3EE" w14:textId="77777777" w:rsidR="00252601" w:rsidRPr="00B161BA" w:rsidRDefault="00252601" w:rsidP="00F21A4B">
            <w:pPr>
              <w:ind w:left="153" w:right="153"/>
            </w:pPr>
            <w:r>
              <w:rPr>
                <w:noProof/>
              </w:rPr>
              <w:t>150 Isabella Street - Suite 605</w:t>
            </w:r>
          </w:p>
          <w:p w14:paraId="744ED9E8" w14:textId="77777777" w:rsidR="00252601" w:rsidRPr="00B161BA" w:rsidRDefault="00252601" w:rsidP="00F21A4B">
            <w:pPr>
              <w:ind w:left="153" w:right="153"/>
            </w:pPr>
            <w:r>
              <w:rPr>
                <w:noProof/>
              </w:rPr>
              <w:t>Ottawa</w:t>
            </w:r>
            <w:r w:rsidRPr="00B161BA">
              <w:t xml:space="preserve">, </w:t>
            </w:r>
            <w:r>
              <w:rPr>
                <w:noProof/>
              </w:rPr>
              <w:t>ON</w:t>
            </w:r>
          </w:p>
          <w:p w14:paraId="100AA16E" w14:textId="77777777" w:rsidR="00252601" w:rsidRPr="00B161BA" w:rsidRDefault="00252601" w:rsidP="00F21A4B">
            <w:pPr>
              <w:ind w:left="153" w:right="153"/>
            </w:pPr>
            <w:r>
              <w:rPr>
                <w:noProof/>
              </w:rPr>
              <w:t>Canada</w:t>
            </w:r>
          </w:p>
          <w:p w14:paraId="02DFAE17" w14:textId="77777777" w:rsidR="00252601" w:rsidRPr="00B161BA" w:rsidRDefault="00252601" w:rsidP="00F21A4B">
            <w:pPr>
              <w:ind w:left="153" w:right="153"/>
            </w:pPr>
            <w:r>
              <w:rPr>
                <w:noProof/>
              </w:rPr>
              <w:t>K1S 5H3</w:t>
            </w:r>
          </w:p>
          <w:p w14:paraId="5A265383" w14:textId="77777777" w:rsidR="00252601" w:rsidRPr="00B161BA" w:rsidRDefault="00252601" w:rsidP="00F21A4B">
            <w:pPr>
              <w:ind w:left="153" w:right="153"/>
            </w:pPr>
            <w:r w:rsidRPr="00B161BA">
              <w:t xml:space="preserve">Telephone: </w:t>
            </w:r>
            <w:r>
              <w:rPr>
                <w:noProof/>
              </w:rPr>
              <w:t>613-702-0016 ext 205</w:t>
            </w:r>
          </w:p>
          <w:p w14:paraId="0B5EBA69" w14:textId="77777777" w:rsidR="00252601" w:rsidRPr="00B161BA" w:rsidRDefault="00252601" w:rsidP="00F21A4B">
            <w:pPr>
              <w:ind w:left="153" w:right="153"/>
            </w:pPr>
            <w:r>
              <w:rPr>
                <w:noProof/>
              </w:rPr>
              <w:t>kelly.walsh@cnac.ca</w:t>
            </w:r>
          </w:p>
        </w:tc>
      </w:tr>
      <w:tr w:rsidR="00252601" w:rsidRPr="00B161BA" w14:paraId="2FC55A4E" w14:textId="77777777" w:rsidTr="00252601">
        <w:trPr>
          <w:cantSplit/>
          <w:trHeight w:hRule="exact" w:val="2880"/>
        </w:trPr>
        <w:tc>
          <w:tcPr>
            <w:tcW w:w="5040" w:type="dxa"/>
            <w:vAlign w:val="center"/>
          </w:tcPr>
          <w:p w14:paraId="5296208D" w14:textId="77777777" w:rsidR="00252601" w:rsidRPr="00B161BA" w:rsidRDefault="00252601" w:rsidP="00F21A4B">
            <w:pPr>
              <w:ind w:left="153" w:right="153"/>
            </w:pPr>
            <w:r>
              <w:rPr>
                <w:noProof/>
              </w:rPr>
              <w:t>Albert</w:t>
            </w:r>
            <w:r>
              <w:t xml:space="preserve"> </w:t>
            </w:r>
            <w:r>
              <w:rPr>
                <w:noProof/>
              </w:rPr>
              <w:t>Yin</w:t>
            </w:r>
          </w:p>
          <w:p w14:paraId="646B9511" w14:textId="77777777" w:rsidR="00252601" w:rsidRDefault="00252601" w:rsidP="00F21A4B">
            <w:pPr>
              <w:ind w:left="153" w:right="153"/>
            </w:pPr>
            <w:r>
              <w:rPr>
                <w:noProof/>
              </w:rPr>
              <w:t>Comwave Networks Inc.</w:t>
            </w:r>
          </w:p>
          <w:p w14:paraId="0E4290D5" w14:textId="77777777" w:rsidR="00252601" w:rsidRPr="00B161BA" w:rsidRDefault="00252601" w:rsidP="00F21A4B">
            <w:pPr>
              <w:ind w:left="153" w:right="153"/>
            </w:pPr>
            <w:r w:rsidRPr="00B161BA">
              <w:t xml:space="preserve">Telephone: </w:t>
            </w:r>
            <w:r>
              <w:rPr>
                <w:noProof/>
              </w:rPr>
              <w:t>416-663-9700 Ext 330</w:t>
            </w:r>
          </w:p>
          <w:p w14:paraId="2ABB052F" w14:textId="77777777" w:rsidR="00252601" w:rsidRPr="00B161BA" w:rsidRDefault="00252601" w:rsidP="00F21A4B">
            <w:pPr>
              <w:ind w:left="153" w:right="153"/>
            </w:pPr>
            <w:r w:rsidRPr="00B161BA">
              <w:t xml:space="preserve">Fax: </w:t>
            </w:r>
            <w:r>
              <w:rPr>
                <w:noProof/>
              </w:rPr>
              <w:t>416-736-3165</w:t>
            </w:r>
          </w:p>
          <w:p w14:paraId="63C2B2B1" w14:textId="77777777" w:rsidR="00252601" w:rsidRPr="00B161BA" w:rsidRDefault="00252601" w:rsidP="00F21A4B">
            <w:pPr>
              <w:ind w:left="153" w:right="153"/>
            </w:pPr>
            <w:r>
              <w:rPr>
                <w:noProof/>
              </w:rPr>
              <w:t>ayin@comwave.net</w:t>
            </w:r>
          </w:p>
        </w:tc>
        <w:tc>
          <w:tcPr>
            <w:tcW w:w="5040" w:type="dxa"/>
            <w:vAlign w:val="center"/>
          </w:tcPr>
          <w:p w14:paraId="3F4E093E" w14:textId="77777777" w:rsidR="00252601" w:rsidRPr="00B161BA" w:rsidRDefault="00252601" w:rsidP="00F21A4B">
            <w:pPr>
              <w:ind w:left="153" w:right="153"/>
            </w:pPr>
          </w:p>
        </w:tc>
      </w:tr>
    </w:tbl>
    <w:p w14:paraId="0CEC9E81" w14:textId="77777777" w:rsidR="00295F45" w:rsidRDefault="00295F45" w:rsidP="00295F45"/>
    <w:p w14:paraId="6F7F48EA" w14:textId="77777777" w:rsidR="00295F45" w:rsidRPr="00976C98" w:rsidRDefault="00295F45" w:rsidP="009C208F"/>
    <w:sectPr w:rsidR="00295F45" w:rsidRPr="00976C98" w:rsidSect="00950133">
      <w:headerReference w:type="default" r:id="rId33"/>
      <w:footerReference w:type="default" r:id="rId34"/>
      <w:pgSz w:w="12240" w:h="15840" w:code="1"/>
      <w:pgMar w:top="289" w:right="1797" w:bottom="907" w:left="1797" w:header="18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42CD1" w14:textId="77777777" w:rsidR="00217C82" w:rsidRDefault="00217C82">
      <w:r>
        <w:separator/>
      </w:r>
    </w:p>
  </w:endnote>
  <w:endnote w:type="continuationSeparator" w:id="0">
    <w:p w14:paraId="4159AFBC" w14:textId="77777777" w:rsidR="00217C82" w:rsidRDefault="00217C82">
      <w:r>
        <w:continuationSeparator/>
      </w:r>
    </w:p>
  </w:endnote>
  <w:endnote w:type="continuationNotice" w:id="1">
    <w:p w14:paraId="26D9811F" w14:textId="77777777" w:rsidR="00217C82" w:rsidRDefault="00217C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9E1D" w14:textId="77777777" w:rsidR="009D23FD" w:rsidRDefault="009D23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9D23FD" w:rsidRDefault="009D23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9380397"/>
      <w:docPartObj>
        <w:docPartGallery w:val="Page Numbers (Bottom of Page)"/>
        <w:docPartUnique/>
      </w:docPartObj>
    </w:sdtPr>
    <w:sdtEndPr>
      <w:rPr>
        <w:noProof/>
      </w:rPr>
    </w:sdtEndPr>
    <w:sdtContent>
      <w:p w14:paraId="08074115" w14:textId="61475780" w:rsidR="009D23FD" w:rsidRDefault="009D23FD">
        <w:pPr>
          <w:pStyle w:val="Footer"/>
          <w:jc w:val="center"/>
        </w:pPr>
        <w:r>
          <w:fldChar w:fldCharType="begin"/>
        </w:r>
        <w:r>
          <w:instrText xml:space="preserve"> PAGE   \* MERGEFORMAT </w:instrText>
        </w:r>
        <w:r>
          <w:fldChar w:fldCharType="separate"/>
        </w:r>
        <w:r w:rsidR="00367775">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1605695"/>
      <w:docPartObj>
        <w:docPartGallery w:val="Page Numbers (Bottom of Page)"/>
        <w:docPartUnique/>
      </w:docPartObj>
    </w:sdtPr>
    <w:sdtEndPr>
      <w:rPr>
        <w:noProof/>
      </w:rPr>
    </w:sdtEndPr>
    <w:sdtContent>
      <w:p w14:paraId="3A7419A3" w14:textId="77777777" w:rsidR="00511F03" w:rsidRDefault="00511F03">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33B3C" w14:textId="73FDF6FE" w:rsidR="00157506" w:rsidRDefault="00157506" w:rsidP="00186EAA">
    <w:pPr>
      <w:pStyle w:val="Footer"/>
      <w:ind w:left="720"/>
    </w:pPr>
  </w:p>
  <w:sdt>
    <w:sdtPr>
      <w:id w:val="159975876"/>
      <w:docPartObj>
        <w:docPartGallery w:val="Page Numbers (Bottom of Page)"/>
        <w:docPartUnique/>
      </w:docPartObj>
    </w:sdtPr>
    <w:sdtEndPr>
      <w:rPr>
        <w:noProof/>
      </w:rPr>
    </w:sdtEndPr>
    <w:sdtContent>
      <w:p w14:paraId="7863EA9B" w14:textId="36769238" w:rsidR="00AB0EDB" w:rsidRDefault="00AB0EDB" w:rsidP="00AB0EDB">
        <w:pPr>
          <w:pStyle w:val="Footer"/>
          <w:jc w:val="center"/>
        </w:pPr>
        <w:r>
          <w:t>A-</w:t>
        </w:r>
        <w:r>
          <w:fldChar w:fldCharType="begin"/>
        </w:r>
        <w:r>
          <w:instrText xml:space="preserve"> PAGE   \* MERGEFORMAT </w:instrText>
        </w:r>
        <w:r>
          <w:fldChar w:fldCharType="separate"/>
        </w:r>
        <w:r>
          <w:t>1</w:t>
        </w:r>
        <w:r>
          <w:rPr>
            <w:noProof/>
          </w:rPr>
          <w:fldChar w:fldCharType="end"/>
        </w:r>
      </w:p>
    </w:sdtContent>
  </w:sdt>
  <w:p w14:paraId="70F961F6" w14:textId="77777777" w:rsidR="00E26593" w:rsidRDefault="00E26593" w:rsidP="007D2B65">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6659728"/>
      <w:docPartObj>
        <w:docPartGallery w:val="Page Numbers (Bottom of Page)"/>
        <w:docPartUnique/>
      </w:docPartObj>
    </w:sdtPr>
    <w:sdtEndPr>
      <w:rPr>
        <w:noProof/>
      </w:rPr>
    </w:sdtEndPr>
    <w:sdtContent>
      <w:p w14:paraId="29FD989F" w14:textId="77777777" w:rsidR="004309E8" w:rsidRDefault="004309E8" w:rsidP="004309E8">
        <w:pPr>
          <w:pStyle w:val="Footer"/>
          <w:jc w:val="center"/>
        </w:pPr>
        <w:r>
          <w:t>B-</w:t>
        </w:r>
        <w:r>
          <w:fldChar w:fldCharType="begin"/>
        </w:r>
        <w:r>
          <w:instrText xml:space="preserve"> PAGE   \* MERGEFORMAT </w:instrText>
        </w:r>
        <w:r>
          <w:fldChar w:fldCharType="separate"/>
        </w:r>
        <w:r>
          <w:t>3</w:t>
        </w:r>
        <w:r>
          <w:rPr>
            <w:noProof/>
          </w:rPr>
          <w:fldChar w:fldCharType="end"/>
        </w:r>
      </w:p>
    </w:sdtContent>
  </w:sdt>
  <w:p w14:paraId="7901E9E1" w14:textId="76F556F8" w:rsidR="00A26437" w:rsidRDefault="00A2643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196515"/>
      <w:docPartObj>
        <w:docPartGallery w:val="Page Numbers (Bottom of Page)"/>
        <w:docPartUnique/>
      </w:docPartObj>
    </w:sdtPr>
    <w:sdtEndPr>
      <w:rPr>
        <w:noProof/>
      </w:rPr>
    </w:sdtEndPr>
    <w:sdtContent>
      <w:p w14:paraId="4846F19D" w14:textId="1E8BD3D7" w:rsidR="009D23FD" w:rsidRDefault="00F37223" w:rsidP="00454158">
        <w:pPr>
          <w:pStyle w:val="Footer"/>
          <w:jc w:val="center"/>
        </w:pPr>
        <w:r>
          <w:t>C-</w:t>
        </w:r>
        <w:r w:rsidR="009D23FD">
          <w:fldChar w:fldCharType="begin"/>
        </w:r>
        <w:r w:rsidR="009D23FD">
          <w:instrText xml:space="preserve"> PAGE   \* MERGEFORMAT </w:instrText>
        </w:r>
        <w:r w:rsidR="009D23FD">
          <w:fldChar w:fldCharType="separate"/>
        </w:r>
        <w:r w:rsidR="00367775">
          <w:rPr>
            <w:noProof/>
          </w:rPr>
          <w:t>2</w:t>
        </w:r>
        <w:r w:rsidR="009D23FD">
          <w:rPr>
            <w:noProof/>
          </w:rPr>
          <w:fldChar w:fldCharType="end"/>
        </w:r>
      </w:p>
    </w:sdtContent>
  </w:sdt>
  <w:p w14:paraId="5692F4EA" w14:textId="6180AD3A" w:rsidR="009D23FD" w:rsidRDefault="009D23FD" w:rsidP="00985B09">
    <w:pPr>
      <w:pStyle w:val="Footer"/>
    </w:pPr>
  </w:p>
  <w:p w14:paraId="5ECA88A0" w14:textId="3DA35DFB" w:rsidR="009D23FD" w:rsidRPr="00623A4A" w:rsidRDefault="009D23FD" w:rsidP="0005569D">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647F3" w14:textId="77777777" w:rsidR="00217C82" w:rsidRDefault="00217C82">
      <w:r>
        <w:separator/>
      </w:r>
    </w:p>
  </w:footnote>
  <w:footnote w:type="continuationSeparator" w:id="0">
    <w:p w14:paraId="190BED25" w14:textId="77777777" w:rsidR="00217C82" w:rsidRDefault="00217C82">
      <w:r>
        <w:continuationSeparator/>
      </w:r>
    </w:p>
  </w:footnote>
  <w:footnote w:type="continuationNotice" w:id="1">
    <w:p w14:paraId="741AE45B" w14:textId="77777777" w:rsidR="00217C82" w:rsidRDefault="00217C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407B6" w14:textId="77777777" w:rsidR="009D23FD" w:rsidRPr="00BE6D4B" w:rsidRDefault="009D23FD"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bookmarkStart w:id="2" w:name="_Hlk50019727"/>
  <w:bookmarkStart w:id="3" w:name="_Hlk50019728"/>
  <w:p w14:paraId="1D08BF1D" w14:textId="0CB9BC38" w:rsidR="009D23FD" w:rsidRPr="000E104E" w:rsidRDefault="009D23FD" w:rsidP="0018149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005E0529" w:rsidRPr="007D2B65">
      <w:rPr>
        <w:rFonts w:cs="Arial"/>
        <w:bCs/>
        <w:smallCaps/>
        <w:sz w:val="14"/>
        <w:u w:val="single"/>
      </w:rPr>
      <w:t>NPA 819/873 Proposal for Relief of an Overlay NPA Complex (PROC)</w:t>
    </w:r>
    <w:r w:rsidRPr="007D2B65">
      <w:rPr>
        <w:rFonts w:cs="Arial"/>
        <w:bCs/>
        <w:smallCaps/>
        <w:sz w:val="14"/>
        <w:u w:val="single"/>
      </w:rPr>
      <w:fldChar w:fldCharType="end"/>
    </w:r>
    <w:r w:rsidRPr="007D2B65">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7D2B65">
      <w:rPr>
        <w:rFonts w:cs="Arial"/>
        <w:bCs/>
        <w:smallCaps/>
        <w:sz w:val="14"/>
        <w:u w:val="single"/>
      </w:rPr>
      <w:fldChar w:fldCharType="separate"/>
    </w:r>
    <w:r w:rsidR="005E0529" w:rsidRPr="007D2B65">
      <w:rPr>
        <w:rFonts w:cs="Arial"/>
        <w:bCs/>
        <w:smallCaps/>
        <w:sz w:val="14"/>
        <w:u w:val="single"/>
      </w:rPr>
      <w:t>Version</w:t>
    </w:r>
    <w:r w:rsidR="00301B3C">
      <w:rPr>
        <w:rFonts w:cs="Arial"/>
        <w:bCs/>
        <w:smallCaps/>
        <w:sz w:val="14"/>
        <w:u w:val="single"/>
      </w:rPr>
      <w:t xml:space="preserve"> 1</w:t>
    </w:r>
    <w:r w:rsidR="005E0529" w:rsidRPr="007D2B65">
      <w:rPr>
        <w:rFonts w:cs="Arial"/>
        <w:bCs/>
        <w:smallCaps/>
        <w:sz w:val="14"/>
        <w:u w:val="single"/>
      </w:rPr>
      <w:t>.0 – 21 September 2020</w:t>
    </w:r>
    <w:r w:rsidRPr="000E104E">
      <w:rPr>
        <w:rFonts w:cs="Arial"/>
        <w:bCs/>
        <w:smallCaps/>
        <w:sz w:val="14"/>
        <w:u w:val="single"/>
      </w:rPr>
      <w:fldChar w:fldCharType="end"/>
    </w:r>
  </w:p>
  <w:bookmarkEnd w:id="2"/>
  <w:bookmarkEnd w:id="3"/>
  <w:p w14:paraId="739887E2" w14:textId="77777777" w:rsidR="009D23FD" w:rsidRPr="007D2B65" w:rsidRDefault="009D23FD" w:rsidP="0092246B">
    <w:pPr>
      <w:widowControl w:val="0"/>
      <w:tabs>
        <w:tab w:val="right" w:pos="9270"/>
        <w:tab w:val="right" w:pos="9360"/>
        <w:tab w:val="right" w:pos="13750"/>
      </w:tabs>
      <w:rPr>
        <w:rFonts w:cs="Arial"/>
        <w:b/>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4CB71" w14:textId="6BC21ED2" w:rsidR="007B13D4" w:rsidRPr="007D2B65" w:rsidRDefault="007B13D4" w:rsidP="007D2B65">
    <w:pPr>
      <w:widowControl w:val="0"/>
      <w:tabs>
        <w:tab w:val="right" w:pos="9498"/>
        <w:tab w:val="right" w:pos="13750"/>
      </w:tabs>
      <w:ind w:right="-138"/>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NPA 819/873 Proposal for Relief of an Overlay NPA Complex (PROC)</w:t>
    </w:r>
    <w:r w:rsidRPr="007D2B65">
      <w:rPr>
        <w:rFonts w:cs="Arial"/>
        <w:bCs/>
        <w:smallCaps/>
        <w:sz w:val="14"/>
        <w:u w:val="single"/>
      </w:rPr>
      <w:fldChar w:fldCharType="end"/>
    </w:r>
    <w:r w:rsidRPr="007D2B65">
      <w:rPr>
        <w:rFonts w:cs="Arial"/>
        <w:bCs/>
        <w:smallCaps/>
        <w:sz w:val="14"/>
        <w:u w:val="single"/>
      </w:rPr>
      <w:tab/>
    </w:r>
    <w:r w:rsidR="00AC7234"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Version</w:t>
    </w:r>
    <w:r w:rsidR="008A5FFF">
      <w:rPr>
        <w:rFonts w:cs="Arial"/>
        <w:bCs/>
        <w:smallCaps/>
        <w:sz w:val="14"/>
        <w:u w:val="single"/>
      </w:rPr>
      <w:t xml:space="preserve"> 1</w:t>
    </w:r>
    <w:r w:rsidRPr="007D2B65">
      <w:rPr>
        <w:rFonts w:cs="Arial"/>
        <w:bCs/>
        <w:smallCaps/>
        <w:sz w:val="14"/>
        <w:u w:val="single"/>
      </w:rPr>
      <w:t>.0 – 21 September 2020</w:t>
    </w:r>
    <w:r w:rsidRPr="007D2B65">
      <w:rPr>
        <w:rFonts w:cs="Arial"/>
        <w:bCs/>
        <w:smallCaps/>
        <w:sz w:val="14"/>
        <w:u w:val="single"/>
      </w:rPr>
      <w:fldChar w:fldCharType="end"/>
    </w:r>
  </w:p>
  <w:p w14:paraId="793BF464" w14:textId="77777777" w:rsidR="009D23FD" w:rsidRPr="007309D5" w:rsidRDefault="009D23FD" w:rsidP="007337C3">
    <w:pPr>
      <w:widowControl w:val="0"/>
      <w:tabs>
        <w:tab w:val="right" w:pos="9270"/>
        <w:tab w:val="right" w:pos="9360"/>
        <w:tab w:val="right" w:pos="13750"/>
      </w:tabs>
      <w:rPr>
        <w:rFonts w:cs="Arial"/>
        <w:bCs/>
        <w:smallCaps/>
        <w:sz w:val="14"/>
        <w:u w:val="single"/>
      </w:rPr>
    </w:pPr>
  </w:p>
  <w:p w14:paraId="594A42B6" w14:textId="56349AB1" w:rsidR="009D23FD" w:rsidRPr="00D83778" w:rsidRDefault="009D23FD" w:rsidP="007D2B65">
    <w:pPr>
      <w:widowControl w:val="0"/>
      <w:tabs>
        <w:tab w:val="left" w:pos="2539"/>
      </w:tabs>
      <w:jc w:val="center"/>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1F168" w14:textId="0E1BE565" w:rsidR="009B05E9" w:rsidRPr="007D2B65" w:rsidRDefault="009B05E9" w:rsidP="009B05E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NPA 819/873 Proposal for Relief of an Overlay NPA Complex (PROC)</w:t>
    </w:r>
    <w:r w:rsidRPr="007D2B65">
      <w:rPr>
        <w:rFonts w:cs="Arial"/>
        <w:bCs/>
        <w:smallCaps/>
        <w:sz w:val="14"/>
        <w:u w:val="single"/>
      </w:rPr>
      <w:fldChar w:fldCharType="end"/>
    </w:r>
    <w:r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Version</w:t>
    </w:r>
    <w:r w:rsidR="008A5FFF" w:rsidRPr="007D2B65">
      <w:rPr>
        <w:rFonts w:cs="Arial"/>
        <w:bCs/>
        <w:smallCaps/>
        <w:sz w:val="14"/>
        <w:u w:val="single"/>
      </w:rPr>
      <w:t xml:space="preserve"> 1</w:t>
    </w:r>
    <w:r w:rsidRPr="007D2B65">
      <w:rPr>
        <w:rFonts w:cs="Arial"/>
        <w:bCs/>
        <w:smallCaps/>
        <w:sz w:val="14"/>
        <w:u w:val="single"/>
      </w:rPr>
      <w:t>.0 – 21 September 2020</w:t>
    </w:r>
    <w:r w:rsidRPr="007D2B65">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7333F" w14:textId="2AA0303F" w:rsidR="009D23FD" w:rsidRDefault="009D23FD"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56848BA" w14:textId="58EEC65B" w:rsidR="009D23FD" w:rsidRDefault="00E00F3E" w:rsidP="005B1D37">
    <w:pPr>
      <w:widowControl w:val="0"/>
      <w:tabs>
        <w:tab w:val="right" w:pos="9498"/>
        <w:tab w:val="right" w:pos="13750"/>
      </w:tabs>
      <w:rPr>
        <w:rFonts w:cs="Arial"/>
        <w:bCs/>
        <w:smallCaps/>
        <w:sz w:val="14"/>
        <w:u w:val="single"/>
      </w:rPr>
    </w:pPr>
    <w:r w:rsidRPr="003479FD">
      <w:rPr>
        <w:rFonts w:cs="Arial"/>
        <w:bCs/>
        <w:smallCaps/>
        <w:sz w:val="14"/>
        <w:u w:val="single"/>
      </w:rPr>
      <w:fldChar w:fldCharType="begin"/>
    </w:r>
    <w:r w:rsidRPr="003479FD">
      <w:rPr>
        <w:rFonts w:cs="Arial"/>
        <w:bCs/>
        <w:smallCaps/>
        <w:sz w:val="14"/>
        <w:u w:val="single"/>
      </w:rPr>
      <w:instrText xml:space="preserve"> REF Title \h  \* MERGEFORMAT </w:instrText>
    </w:r>
    <w:r w:rsidRPr="003479FD">
      <w:rPr>
        <w:rFonts w:cs="Arial"/>
        <w:bCs/>
        <w:smallCaps/>
        <w:sz w:val="14"/>
        <w:u w:val="single"/>
      </w:rPr>
    </w:r>
    <w:r w:rsidRPr="003479FD">
      <w:rPr>
        <w:rFonts w:cs="Arial"/>
        <w:bCs/>
        <w:smallCaps/>
        <w:sz w:val="14"/>
        <w:u w:val="single"/>
      </w:rPr>
      <w:fldChar w:fldCharType="separate"/>
    </w:r>
    <w:r w:rsidRPr="003479FD">
      <w:rPr>
        <w:rFonts w:cs="Arial"/>
        <w:bCs/>
        <w:smallCaps/>
        <w:sz w:val="14"/>
        <w:u w:val="single"/>
      </w:rPr>
      <w:t>NPA 819/873 Proposal for Relief of an Overlay NPA Complex (PROC)</w:t>
    </w:r>
    <w:r w:rsidRPr="003479FD">
      <w:rPr>
        <w:rFonts w:cs="Arial"/>
        <w:bCs/>
        <w:smallCaps/>
        <w:sz w:val="14"/>
        <w:u w:val="single"/>
      </w:rPr>
      <w:fldChar w:fldCharType="end"/>
    </w:r>
    <w:r w:rsidR="009D23FD" w:rsidRPr="007309D5">
      <w:rPr>
        <w:rFonts w:cs="Arial"/>
        <w:b/>
        <w:smallCaps/>
        <w:sz w:val="14"/>
        <w:u w:val="single"/>
      </w:rPr>
      <w:tab/>
    </w:r>
    <w:r w:rsidR="009D23FD" w:rsidRPr="007309D5">
      <w:rPr>
        <w:rFonts w:cs="Arial"/>
        <w:bCs/>
        <w:smallCaps/>
        <w:sz w:val="14"/>
        <w:u w:val="single"/>
      </w:rPr>
      <w:fldChar w:fldCharType="begin"/>
    </w:r>
    <w:r w:rsidR="009D23FD" w:rsidRPr="007309D5">
      <w:rPr>
        <w:rFonts w:cs="Arial"/>
        <w:bCs/>
        <w:smallCaps/>
        <w:sz w:val="14"/>
        <w:u w:val="single"/>
      </w:rPr>
      <w:instrText xml:space="preserve"> REF DATE \h  \* MERGEFORMAT </w:instrText>
    </w:r>
    <w:r w:rsidR="009D23FD" w:rsidRPr="007309D5">
      <w:rPr>
        <w:rFonts w:cs="Arial"/>
        <w:bCs/>
        <w:smallCaps/>
        <w:sz w:val="14"/>
        <w:u w:val="single"/>
      </w:rPr>
    </w:r>
    <w:r w:rsidR="009D23FD" w:rsidRPr="007309D5">
      <w:rPr>
        <w:rFonts w:cs="Arial"/>
        <w:bCs/>
        <w:smallCaps/>
        <w:sz w:val="14"/>
        <w:u w:val="single"/>
      </w:rPr>
      <w:fldChar w:fldCharType="separate"/>
    </w:r>
    <w:r w:rsidRPr="003479FD">
      <w:rPr>
        <w:rFonts w:cs="Arial"/>
        <w:bCs/>
        <w:smallCaps/>
        <w:sz w:val="14"/>
        <w:u w:val="single"/>
      </w:rPr>
      <w:fldChar w:fldCharType="begin"/>
    </w:r>
    <w:r w:rsidRPr="003479FD">
      <w:rPr>
        <w:rFonts w:cs="Arial"/>
        <w:bCs/>
        <w:smallCaps/>
        <w:sz w:val="14"/>
        <w:u w:val="single"/>
      </w:rPr>
      <w:instrText xml:space="preserve"> REF DATE \h  \* MERGEFORMAT </w:instrText>
    </w:r>
    <w:r w:rsidRPr="003479FD">
      <w:rPr>
        <w:rFonts w:cs="Arial"/>
        <w:bCs/>
        <w:smallCaps/>
        <w:sz w:val="14"/>
        <w:u w:val="single"/>
      </w:rPr>
    </w:r>
    <w:r w:rsidRPr="003479FD">
      <w:rPr>
        <w:rFonts w:cs="Arial"/>
        <w:bCs/>
        <w:smallCaps/>
        <w:sz w:val="14"/>
        <w:u w:val="single"/>
      </w:rPr>
      <w:fldChar w:fldCharType="separate"/>
    </w:r>
    <w:r w:rsidRPr="003479FD">
      <w:rPr>
        <w:rFonts w:cs="Arial"/>
        <w:bCs/>
        <w:smallCaps/>
        <w:sz w:val="14"/>
        <w:u w:val="single"/>
      </w:rPr>
      <w:t>Version 1.0 – 21 September 2020</w:t>
    </w:r>
    <w:r w:rsidRPr="003479FD">
      <w:rPr>
        <w:rFonts w:cs="Arial"/>
        <w:bCs/>
        <w:smallCaps/>
        <w:sz w:val="14"/>
        <w:u w:val="single"/>
      </w:rPr>
      <w:fldChar w:fldCharType="end"/>
    </w:r>
    <w:r w:rsidR="00B14B77" w:rsidRPr="00B14B77">
      <w:rPr>
        <w:rFonts w:cs="Arial"/>
        <w:bCs/>
        <w:smallCaps/>
        <w:sz w:val="14"/>
        <w:u w:val="single"/>
      </w:rPr>
      <w:t xml:space="preserve"> </w:t>
    </w:r>
    <w:r w:rsidR="009D23FD" w:rsidRPr="007309D5">
      <w:rPr>
        <w:rFonts w:cs="Arial"/>
        <w:bCs/>
        <w:smallCaps/>
        <w:sz w:val="14"/>
        <w:u w:val="single"/>
      </w:rPr>
      <w:fldChar w:fldCharType="end"/>
    </w:r>
  </w:p>
  <w:p w14:paraId="4CBAEAA0" w14:textId="77777777" w:rsidR="009D23FD" w:rsidRPr="007309D5" w:rsidRDefault="009D23FD" w:rsidP="005B1D37">
    <w:pPr>
      <w:widowControl w:val="0"/>
      <w:tabs>
        <w:tab w:val="right" w:pos="9270"/>
        <w:tab w:val="right" w:pos="9360"/>
        <w:tab w:val="right" w:pos="13750"/>
      </w:tabs>
      <w:rPr>
        <w:rFonts w:cs="Arial"/>
        <w:bCs/>
        <w:smallCaps/>
        <w:sz w:val="14"/>
        <w:u w:val="single"/>
      </w:rPr>
    </w:pPr>
  </w:p>
  <w:p w14:paraId="29628867" w14:textId="77777777" w:rsidR="009D23FD" w:rsidRPr="00D83778" w:rsidRDefault="009D23FD"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p w14:paraId="425439C3" w14:textId="77777777" w:rsidR="009D23FD" w:rsidRDefault="009D23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3D948DC"/>
    <w:multiLevelType w:val="hybridMultilevel"/>
    <w:tmpl w:val="ED940DF2"/>
    <w:lvl w:ilvl="0" w:tplc="10090017">
      <w:start w:val="1"/>
      <w:numFmt w:val="lowerLetter"/>
      <w:lvlText w:val="%1)"/>
      <w:lvlJc w:val="left"/>
      <w:pPr>
        <w:ind w:left="819" w:hanging="360"/>
      </w:pPr>
    </w:lvl>
    <w:lvl w:ilvl="1" w:tplc="10090019" w:tentative="1">
      <w:start w:val="1"/>
      <w:numFmt w:val="lowerLetter"/>
      <w:lvlText w:val="%2."/>
      <w:lvlJc w:val="left"/>
      <w:pPr>
        <w:ind w:left="1539" w:hanging="360"/>
      </w:pPr>
    </w:lvl>
    <w:lvl w:ilvl="2" w:tplc="1009001B" w:tentative="1">
      <w:start w:val="1"/>
      <w:numFmt w:val="lowerRoman"/>
      <w:lvlText w:val="%3."/>
      <w:lvlJc w:val="right"/>
      <w:pPr>
        <w:ind w:left="2259" w:hanging="180"/>
      </w:pPr>
    </w:lvl>
    <w:lvl w:ilvl="3" w:tplc="1009000F" w:tentative="1">
      <w:start w:val="1"/>
      <w:numFmt w:val="decimal"/>
      <w:lvlText w:val="%4."/>
      <w:lvlJc w:val="left"/>
      <w:pPr>
        <w:ind w:left="2979" w:hanging="360"/>
      </w:pPr>
    </w:lvl>
    <w:lvl w:ilvl="4" w:tplc="10090019" w:tentative="1">
      <w:start w:val="1"/>
      <w:numFmt w:val="lowerLetter"/>
      <w:lvlText w:val="%5."/>
      <w:lvlJc w:val="left"/>
      <w:pPr>
        <w:ind w:left="3699" w:hanging="360"/>
      </w:pPr>
    </w:lvl>
    <w:lvl w:ilvl="5" w:tplc="1009001B" w:tentative="1">
      <w:start w:val="1"/>
      <w:numFmt w:val="lowerRoman"/>
      <w:lvlText w:val="%6."/>
      <w:lvlJc w:val="right"/>
      <w:pPr>
        <w:ind w:left="4419" w:hanging="180"/>
      </w:pPr>
    </w:lvl>
    <w:lvl w:ilvl="6" w:tplc="1009000F" w:tentative="1">
      <w:start w:val="1"/>
      <w:numFmt w:val="decimal"/>
      <w:lvlText w:val="%7."/>
      <w:lvlJc w:val="left"/>
      <w:pPr>
        <w:ind w:left="5139" w:hanging="360"/>
      </w:pPr>
    </w:lvl>
    <w:lvl w:ilvl="7" w:tplc="10090019" w:tentative="1">
      <w:start w:val="1"/>
      <w:numFmt w:val="lowerLetter"/>
      <w:lvlText w:val="%8."/>
      <w:lvlJc w:val="left"/>
      <w:pPr>
        <w:ind w:left="5859" w:hanging="360"/>
      </w:pPr>
    </w:lvl>
    <w:lvl w:ilvl="8" w:tplc="1009001B" w:tentative="1">
      <w:start w:val="1"/>
      <w:numFmt w:val="lowerRoman"/>
      <w:lvlText w:val="%9."/>
      <w:lvlJc w:val="right"/>
      <w:pPr>
        <w:ind w:left="6579" w:hanging="180"/>
      </w:pPr>
    </w:lvl>
  </w:abstractNum>
  <w:abstractNum w:abstractNumId="12"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3"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6"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57322E"/>
    <w:multiLevelType w:val="hybridMultilevel"/>
    <w:tmpl w:val="734CA8A8"/>
    <w:lvl w:ilvl="0" w:tplc="C13823AE">
      <w:start w:val="2"/>
      <w:numFmt w:val="upperLetter"/>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7" w15:restartNumberingAfterBreak="0">
    <w:nsid w:val="39CB62A1"/>
    <w:multiLevelType w:val="hybridMultilevel"/>
    <w:tmpl w:val="5F9670BA"/>
    <w:lvl w:ilvl="0" w:tplc="420C1B58">
      <w:start w:val="1"/>
      <w:numFmt w:val="upperLetter"/>
      <w:lvlText w:val="Annex %1"/>
      <w:lvlJc w:val="left"/>
      <w:pPr>
        <w:ind w:left="5464" w:hanging="360"/>
      </w:pPr>
      <w:rPr>
        <w:rFonts w:hint="default"/>
      </w:rPr>
    </w:lvl>
    <w:lvl w:ilvl="1" w:tplc="10090019" w:tentative="1">
      <w:start w:val="1"/>
      <w:numFmt w:val="lowerLetter"/>
      <w:lvlText w:val="%2."/>
      <w:lvlJc w:val="left"/>
      <w:pPr>
        <w:ind w:left="5409" w:hanging="360"/>
      </w:pPr>
    </w:lvl>
    <w:lvl w:ilvl="2" w:tplc="1009001B" w:tentative="1">
      <w:start w:val="1"/>
      <w:numFmt w:val="lowerRoman"/>
      <w:lvlText w:val="%3."/>
      <w:lvlJc w:val="right"/>
      <w:pPr>
        <w:ind w:left="6129" w:hanging="180"/>
      </w:pPr>
    </w:lvl>
    <w:lvl w:ilvl="3" w:tplc="1009000F" w:tentative="1">
      <w:start w:val="1"/>
      <w:numFmt w:val="decimal"/>
      <w:lvlText w:val="%4."/>
      <w:lvlJc w:val="left"/>
      <w:pPr>
        <w:ind w:left="6849" w:hanging="360"/>
      </w:pPr>
    </w:lvl>
    <w:lvl w:ilvl="4" w:tplc="10090019" w:tentative="1">
      <w:start w:val="1"/>
      <w:numFmt w:val="lowerLetter"/>
      <w:lvlText w:val="%5."/>
      <w:lvlJc w:val="left"/>
      <w:pPr>
        <w:ind w:left="7569" w:hanging="360"/>
      </w:pPr>
    </w:lvl>
    <w:lvl w:ilvl="5" w:tplc="1009001B" w:tentative="1">
      <w:start w:val="1"/>
      <w:numFmt w:val="lowerRoman"/>
      <w:lvlText w:val="%6."/>
      <w:lvlJc w:val="right"/>
      <w:pPr>
        <w:ind w:left="8289" w:hanging="180"/>
      </w:pPr>
    </w:lvl>
    <w:lvl w:ilvl="6" w:tplc="1009000F" w:tentative="1">
      <w:start w:val="1"/>
      <w:numFmt w:val="decimal"/>
      <w:lvlText w:val="%7."/>
      <w:lvlJc w:val="left"/>
      <w:pPr>
        <w:ind w:left="9009" w:hanging="360"/>
      </w:pPr>
    </w:lvl>
    <w:lvl w:ilvl="7" w:tplc="10090019" w:tentative="1">
      <w:start w:val="1"/>
      <w:numFmt w:val="lowerLetter"/>
      <w:lvlText w:val="%8."/>
      <w:lvlJc w:val="left"/>
      <w:pPr>
        <w:ind w:left="9729" w:hanging="360"/>
      </w:pPr>
    </w:lvl>
    <w:lvl w:ilvl="8" w:tplc="1009001B" w:tentative="1">
      <w:start w:val="1"/>
      <w:numFmt w:val="lowerRoman"/>
      <w:lvlText w:val="%9."/>
      <w:lvlJc w:val="right"/>
      <w:pPr>
        <w:ind w:left="10449" w:hanging="180"/>
      </w:pPr>
    </w:lvl>
  </w:abstractNum>
  <w:abstractNum w:abstractNumId="28"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73C100A"/>
    <w:multiLevelType w:val="hybridMultilevel"/>
    <w:tmpl w:val="A6B28378"/>
    <w:lvl w:ilvl="0" w:tplc="5A166442">
      <w:start w:val="1"/>
      <w:numFmt w:val="upperLetter"/>
      <w:lvlText w:val="%1-"/>
      <w:lvlJc w:val="left"/>
      <w:pPr>
        <w:ind w:left="5464" w:hanging="360"/>
      </w:pPr>
      <w:rPr>
        <w:rFonts w:hint="default"/>
      </w:rPr>
    </w:lvl>
    <w:lvl w:ilvl="1" w:tplc="10090019" w:tentative="1">
      <w:start w:val="1"/>
      <w:numFmt w:val="lowerLetter"/>
      <w:lvlText w:val="%2."/>
      <w:lvlJc w:val="left"/>
      <w:pPr>
        <w:ind w:left="6184" w:hanging="360"/>
      </w:pPr>
    </w:lvl>
    <w:lvl w:ilvl="2" w:tplc="1009001B" w:tentative="1">
      <w:start w:val="1"/>
      <w:numFmt w:val="lowerRoman"/>
      <w:lvlText w:val="%3."/>
      <w:lvlJc w:val="right"/>
      <w:pPr>
        <w:ind w:left="6904" w:hanging="180"/>
      </w:pPr>
    </w:lvl>
    <w:lvl w:ilvl="3" w:tplc="1009000F" w:tentative="1">
      <w:start w:val="1"/>
      <w:numFmt w:val="decimal"/>
      <w:lvlText w:val="%4."/>
      <w:lvlJc w:val="left"/>
      <w:pPr>
        <w:ind w:left="7624" w:hanging="360"/>
      </w:pPr>
    </w:lvl>
    <w:lvl w:ilvl="4" w:tplc="10090019" w:tentative="1">
      <w:start w:val="1"/>
      <w:numFmt w:val="lowerLetter"/>
      <w:lvlText w:val="%5."/>
      <w:lvlJc w:val="left"/>
      <w:pPr>
        <w:ind w:left="8344" w:hanging="360"/>
      </w:pPr>
    </w:lvl>
    <w:lvl w:ilvl="5" w:tplc="1009001B" w:tentative="1">
      <w:start w:val="1"/>
      <w:numFmt w:val="lowerRoman"/>
      <w:lvlText w:val="%6."/>
      <w:lvlJc w:val="right"/>
      <w:pPr>
        <w:ind w:left="9064" w:hanging="180"/>
      </w:pPr>
    </w:lvl>
    <w:lvl w:ilvl="6" w:tplc="1009000F" w:tentative="1">
      <w:start w:val="1"/>
      <w:numFmt w:val="decimal"/>
      <w:lvlText w:val="%7."/>
      <w:lvlJc w:val="left"/>
      <w:pPr>
        <w:ind w:left="9784" w:hanging="360"/>
      </w:pPr>
    </w:lvl>
    <w:lvl w:ilvl="7" w:tplc="10090019" w:tentative="1">
      <w:start w:val="1"/>
      <w:numFmt w:val="lowerLetter"/>
      <w:lvlText w:val="%8."/>
      <w:lvlJc w:val="left"/>
      <w:pPr>
        <w:ind w:left="10504" w:hanging="360"/>
      </w:pPr>
    </w:lvl>
    <w:lvl w:ilvl="8" w:tplc="1009001B" w:tentative="1">
      <w:start w:val="1"/>
      <w:numFmt w:val="lowerRoman"/>
      <w:lvlText w:val="%9."/>
      <w:lvlJc w:val="right"/>
      <w:pPr>
        <w:ind w:left="11224" w:hanging="180"/>
      </w:pPr>
    </w:lvl>
  </w:abstractNum>
  <w:abstractNum w:abstractNumId="32"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96E7457"/>
    <w:multiLevelType w:val="hybridMultilevel"/>
    <w:tmpl w:val="770207E0"/>
    <w:lvl w:ilvl="0" w:tplc="10090017">
      <w:start w:val="1"/>
      <w:numFmt w:val="lowerLetter"/>
      <w:lvlText w:val="%1)"/>
      <w:lvlJc w:val="left"/>
      <w:pPr>
        <w:ind w:left="820" w:hanging="721"/>
      </w:pPr>
      <w:rPr>
        <w:rFonts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9"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30"/>
  </w:num>
  <w:num w:numId="13">
    <w:abstractNumId w:val="12"/>
  </w:num>
  <w:num w:numId="14">
    <w:abstractNumId w:val="10"/>
  </w:num>
  <w:num w:numId="15">
    <w:abstractNumId w:val="38"/>
  </w:num>
  <w:num w:numId="16">
    <w:abstractNumId w:val="34"/>
  </w:num>
  <w:num w:numId="17">
    <w:abstractNumId w:val="29"/>
  </w:num>
  <w:num w:numId="18">
    <w:abstractNumId w:val="22"/>
  </w:num>
  <w:num w:numId="19">
    <w:abstractNumId w:val="15"/>
  </w:num>
  <w:num w:numId="20">
    <w:abstractNumId w:val="24"/>
  </w:num>
  <w:num w:numId="21">
    <w:abstractNumId w:val="17"/>
  </w:num>
  <w:num w:numId="22">
    <w:abstractNumId w:val="16"/>
  </w:num>
  <w:num w:numId="23">
    <w:abstractNumId w:val="36"/>
  </w:num>
  <w:num w:numId="24">
    <w:abstractNumId w:val="42"/>
  </w:num>
  <w:num w:numId="25">
    <w:abstractNumId w:val="20"/>
  </w:num>
  <w:num w:numId="26">
    <w:abstractNumId w:val="43"/>
  </w:num>
  <w:num w:numId="27">
    <w:abstractNumId w:val="10"/>
  </w:num>
  <w:num w:numId="28">
    <w:abstractNumId w:val="27"/>
  </w:num>
  <w:num w:numId="29">
    <w:abstractNumId w:val="10"/>
  </w:num>
  <w:num w:numId="30">
    <w:abstractNumId w:val="10"/>
  </w:num>
  <w:num w:numId="31">
    <w:abstractNumId w:val="10"/>
  </w:num>
  <w:num w:numId="32">
    <w:abstractNumId w:val="25"/>
  </w:num>
  <w:num w:numId="33">
    <w:abstractNumId w:val="35"/>
  </w:num>
  <w:num w:numId="34">
    <w:abstractNumId w:val="37"/>
  </w:num>
  <w:num w:numId="35">
    <w:abstractNumId w:val="32"/>
  </w:num>
  <w:num w:numId="36">
    <w:abstractNumId w:val="13"/>
  </w:num>
  <w:num w:numId="37">
    <w:abstractNumId w:val="44"/>
  </w:num>
  <w:num w:numId="38">
    <w:abstractNumId w:val="21"/>
  </w:num>
  <w:num w:numId="39">
    <w:abstractNumId w:val="41"/>
  </w:num>
  <w:num w:numId="40">
    <w:abstractNumId w:val="19"/>
  </w:num>
  <w:num w:numId="41">
    <w:abstractNumId w:val="40"/>
  </w:num>
  <w:num w:numId="42">
    <w:abstractNumId w:val="23"/>
  </w:num>
  <w:num w:numId="43">
    <w:abstractNumId w:val="28"/>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45"/>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num>
  <w:num w:numId="49">
    <w:abstractNumId w:val="33"/>
  </w:num>
  <w:num w:numId="50">
    <w:abstractNumId w:val="11"/>
  </w:num>
  <w:num w:numId="51">
    <w:abstractNumId w:val="18"/>
  </w:num>
  <w:num w:numId="52">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B13"/>
    <w:rsid w:val="00001A13"/>
    <w:rsid w:val="00002B6B"/>
    <w:rsid w:val="00003097"/>
    <w:rsid w:val="000032E1"/>
    <w:rsid w:val="00003D86"/>
    <w:rsid w:val="000043C4"/>
    <w:rsid w:val="00004E88"/>
    <w:rsid w:val="00006C29"/>
    <w:rsid w:val="000070FA"/>
    <w:rsid w:val="0001108A"/>
    <w:rsid w:val="000118D3"/>
    <w:rsid w:val="00013430"/>
    <w:rsid w:val="00013B47"/>
    <w:rsid w:val="00014C89"/>
    <w:rsid w:val="00014D7F"/>
    <w:rsid w:val="000156E4"/>
    <w:rsid w:val="00015A88"/>
    <w:rsid w:val="0001624B"/>
    <w:rsid w:val="00016723"/>
    <w:rsid w:val="0001794C"/>
    <w:rsid w:val="000207BC"/>
    <w:rsid w:val="00021E44"/>
    <w:rsid w:val="00021EA3"/>
    <w:rsid w:val="00021FE7"/>
    <w:rsid w:val="00022F01"/>
    <w:rsid w:val="00022F28"/>
    <w:rsid w:val="000236D4"/>
    <w:rsid w:val="000238D8"/>
    <w:rsid w:val="0002454F"/>
    <w:rsid w:val="00024576"/>
    <w:rsid w:val="0002480B"/>
    <w:rsid w:val="00024BF9"/>
    <w:rsid w:val="00024C87"/>
    <w:rsid w:val="00026EDB"/>
    <w:rsid w:val="00027000"/>
    <w:rsid w:val="00027314"/>
    <w:rsid w:val="00027760"/>
    <w:rsid w:val="00027763"/>
    <w:rsid w:val="00027909"/>
    <w:rsid w:val="00030575"/>
    <w:rsid w:val="00030B9D"/>
    <w:rsid w:val="00030D07"/>
    <w:rsid w:val="000312F3"/>
    <w:rsid w:val="00032129"/>
    <w:rsid w:val="0003241E"/>
    <w:rsid w:val="0003264D"/>
    <w:rsid w:val="00033287"/>
    <w:rsid w:val="000342A0"/>
    <w:rsid w:val="00035A2C"/>
    <w:rsid w:val="0003679F"/>
    <w:rsid w:val="00037A72"/>
    <w:rsid w:val="00037EA7"/>
    <w:rsid w:val="00040B35"/>
    <w:rsid w:val="00041811"/>
    <w:rsid w:val="0004482A"/>
    <w:rsid w:val="00044961"/>
    <w:rsid w:val="00044BD0"/>
    <w:rsid w:val="00045FAF"/>
    <w:rsid w:val="00046C15"/>
    <w:rsid w:val="000477D7"/>
    <w:rsid w:val="00047CEE"/>
    <w:rsid w:val="00051634"/>
    <w:rsid w:val="00051787"/>
    <w:rsid w:val="0005192D"/>
    <w:rsid w:val="00052158"/>
    <w:rsid w:val="00052F69"/>
    <w:rsid w:val="00053DCE"/>
    <w:rsid w:val="0005569D"/>
    <w:rsid w:val="00055BB4"/>
    <w:rsid w:val="00057030"/>
    <w:rsid w:val="00057565"/>
    <w:rsid w:val="00057C69"/>
    <w:rsid w:val="000600FA"/>
    <w:rsid w:val="0006149D"/>
    <w:rsid w:val="000614A8"/>
    <w:rsid w:val="00061CB8"/>
    <w:rsid w:val="00062123"/>
    <w:rsid w:val="000628B2"/>
    <w:rsid w:val="00062A63"/>
    <w:rsid w:val="0006304E"/>
    <w:rsid w:val="00063C5E"/>
    <w:rsid w:val="00063EA3"/>
    <w:rsid w:val="000649C4"/>
    <w:rsid w:val="00065671"/>
    <w:rsid w:val="00065980"/>
    <w:rsid w:val="000665DA"/>
    <w:rsid w:val="00066BDB"/>
    <w:rsid w:val="0006722B"/>
    <w:rsid w:val="000676FF"/>
    <w:rsid w:val="00071167"/>
    <w:rsid w:val="000713E1"/>
    <w:rsid w:val="00072680"/>
    <w:rsid w:val="00072715"/>
    <w:rsid w:val="0007304B"/>
    <w:rsid w:val="00073542"/>
    <w:rsid w:val="0007386E"/>
    <w:rsid w:val="00073A99"/>
    <w:rsid w:val="000751DF"/>
    <w:rsid w:val="00075FC1"/>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206"/>
    <w:rsid w:val="000914A6"/>
    <w:rsid w:val="0009159E"/>
    <w:rsid w:val="000934F6"/>
    <w:rsid w:val="00094E5E"/>
    <w:rsid w:val="000950E8"/>
    <w:rsid w:val="000957BE"/>
    <w:rsid w:val="00096670"/>
    <w:rsid w:val="00096913"/>
    <w:rsid w:val="00096A1C"/>
    <w:rsid w:val="000A04C6"/>
    <w:rsid w:val="000A0F16"/>
    <w:rsid w:val="000A1827"/>
    <w:rsid w:val="000A20D2"/>
    <w:rsid w:val="000A3342"/>
    <w:rsid w:val="000A38FB"/>
    <w:rsid w:val="000A3F11"/>
    <w:rsid w:val="000A4380"/>
    <w:rsid w:val="000A63E2"/>
    <w:rsid w:val="000A6A4D"/>
    <w:rsid w:val="000A71E1"/>
    <w:rsid w:val="000A78BB"/>
    <w:rsid w:val="000A78EE"/>
    <w:rsid w:val="000B0114"/>
    <w:rsid w:val="000B02AE"/>
    <w:rsid w:val="000B0836"/>
    <w:rsid w:val="000B1C42"/>
    <w:rsid w:val="000B1DFA"/>
    <w:rsid w:val="000B2AA1"/>
    <w:rsid w:val="000B2B92"/>
    <w:rsid w:val="000B39E6"/>
    <w:rsid w:val="000B4565"/>
    <w:rsid w:val="000B74E3"/>
    <w:rsid w:val="000B7513"/>
    <w:rsid w:val="000B778B"/>
    <w:rsid w:val="000B7DD4"/>
    <w:rsid w:val="000B7E03"/>
    <w:rsid w:val="000B7E2A"/>
    <w:rsid w:val="000C014D"/>
    <w:rsid w:val="000C0612"/>
    <w:rsid w:val="000C1E21"/>
    <w:rsid w:val="000C229A"/>
    <w:rsid w:val="000C256E"/>
    <w:rsid w:val="000C2E75"/>
    <w:rsid w:val="000C36E4"/>
    <w:rsid w:val="000C3E76"/>
    <w:rsid w:val="000C4836"/>
    <w:rsid w:val="000C4DDF"/>
    <w:rsid w:val="000C5115"/>
    <w:rsid w:val="000C5553"/>
    <w:rsid w:val="000C582F"/>
    <w:rsid w:val="000C67B9"/>
    <w:rsid w:val="000C6C26"/>
    <w:rsid w:val="000C6E23"/>
    <w:rsid w:val="000C7121"/>
    <w:rsid w:val="000C7CE1"/>
    <w:rsid w:val="000D04E7"/>
    <w:rsid w:val="000D1B91"/>
    <w:rsid w:val="000D2587"/>
    <w:rsid w:val="000D2928"/>
    <w:rsid w:val="000D2955"/>
    <w:rsid w:val="000D3FEE"/>
    <w:rsid w:val="000D514C"/>
    <w:rsid w:val="000D5D2A"/>
    <w:rsid w:val="000D705D"/>
    <w:rsid w:val="000D75A9"/>
    <w:rsid w:val="000D7F8F"/>
    <w:rsid w:val="000D7FE9"/>
    <w:rsid w:val="000E0B3E"/>
    <w:rsid w:val="000E0BDB"/>
    <w:rsid w:val="000E0E71"/>
    <w:rsid w:val="000E104E"/>
    <w:rsid w:val="000E1E15"/>
    <w:rsid w:val="000E21E7"/>
    <w:rsid w:val="000E2519"/>
    <w:rsid w:val="000E2984"/>
    <w:rsid w:val="000E3AAF"/>
    <w:rsid w:val="000E3E67"/>
    <w:rsid w:val="000E404D"/>
    <w:rsid w:val="000E4526"/>
    <w:rsid w:val="000E46BE"/>
    <w:rsid w:val="000E541A"/>
    <w:rsid w:val="000E66D2"/>
    <w:rsid w:val="000F0CCC"/>
    <w:rsid w:val="000F1202"/>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1584"/>
    <w:rsid w:val="00101D7E"/>
    <w:rsid w:val="00101FC0"/>
    <w:rsid w:val="00102915"/>
    <w:rsid w:val="00102CE1"/>
    <w:rsid w:val="00103971"/>
    <w:rsid w:val="0010401F"/>
    <w:rsid w:val="0010471A"/>
    <w:rsid w:val="00104BF6"/>
    <w:rsid w:val="0010580C"/>
    <w:rsid w:val="00105BD7"/>
    <w:rsid w:val="00106823"/>
    <w:rsid w:val="00106C0A"/>
    <w:rsid w:val="001075D6"/>
    <w:rsid w:val="001079A2"/>
    <w:rsid w:val="00110357"/>
    <w:rsid w:val="001106E6"/>
    <w:rsid w:val="001106FC"/>
    <w:rsid w:val="00110BF8"/>
    <w:rsid w:val="00112F99"/>
    <w:rsid w:val="001135DF"/>
    <w:rsid w:val="00113B90"/>
    <w:rsid w:val="00113F1A"/>
    <w:rsid w:val="00114825"/>
    <w:rsid w:val="00115A86"/>
    <w:rsid w:val="0011774A"/>
    <w:rsid w:val="001220A2"/>
    <w:rsid w:val="001223F2"/>
    <w:rsid w:val="001225DE"/>
    <w:rsid w:val="00122B8D"/>
    <w:rsid w:val="0012354C"/>
    <w:rsid w:val="0012422D"/>
    <w:rsid w:val="00124D74"/>
    <w:rsid w:val="00125549"/>
    <w:rsid w:val="00125E6A"/>
    <w:rsid w:val="00125F03"/>
    <w:rsid w:val="00125F4D"/>
    <w:rsid w:val="00127968"/>
    <w:rsid w:val="00130095"/>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1EA2"/>
    <w:rsid w:val="001421D7"/>
    <w:rsid w:val="001425E7"/>
    <w:rsid w:val="00142D29"/>
    <w:rsid w:val="001432E8"/>
    <w:rsid w:val="001434C9"/>
    <w:rsid w:val="00144995"/>
    <w:rsid w:val="00144FFC"/>
    <w:rsid w:val="00146193"/>
    <w:rsid w:val="001473EC"/>
    <w:rsid w:val="00147A79"/>
    <w:rsid w:val="00150389"/>
    <w:rsid w:val="00150502"/>
    <w:rsid w:val="00150EA6"/>
    <w:rsid w:val="0015137F"/>
    <w:rsid w:val="00151AD0"/>
    <w:rsid w:val="001535FB"/>
    <w:rsid w:val="00154511"/>
    <w:rsid w:val="001545A3"/>
    <w:rsid w:val="00154821"/>
    <w:rsid w:val="00154966"/>
    <w:rsid w:val="00155113"/>
    <w:rsid w:val="00155840"/>
    <w:rsid w:val="00156FAC"/>
    <w:rsid w:val="00157506"/>
    <w:rsid w:val="00160921"/>
    <w:rsid w:val="00161669"/>
    <w:rsid w:val="00161B7E"/>
    <w:rsid w:val="00161CF7"/>
    <w:rsid w:val="001632F2"/>
    <w:rsid w:val="0016406E"/>
    <w:rsid w:val="00164132"/>
    <w:rsid w:val="00165201"/>
    <w:rsid w:val="00165BEB"/>
    <w:rsid w:val="00167495"/>
    <w:rsid w:val="00170659"/>
    <w:rsid w:val="00171350"/>
    <w:rsid w:val="0017195C"/>
    <w:rsid w:val="00172C81"/>
    <w:rsid w:val="001732BE"/>
    <w:rsid w:val="001737C1"/>
    <w:rsid w:val="00173F50"/>
    <w:rsid w:val="00173F67"/>
    <w:rsid w:val="00176074"/>
    <w:rsid w:val="001763F4"/>
    <w:rsid w:val="0017690D"/>
    <w:rsid w:val="00176F1F"/>
    <w:rsid w:val="001772CC"/>
    <w:rsid w:val="00177F5C"/>
    <w:rsid w:val="00180219"/>
    <w:rsid w:val="001803FF"/>
    <w:rsid w:val="0018116D"/>
    <w:rsid w:val="00181499"/>
    <w:rsid w:val="0018228F"/>
    <w:rsid w:val="0018399C"/>
    <w:rsid w:val="00183C1D"/>
    <w:rsid w:val="00185343"/>
    <w:rsid w:val="00186408"/>
    <w:rsid w:val="00186EAA"/>
    <w:rsid w:val="00187044"/>
    <w:rsid w:val="00187AA3"/>
    <w:rsid w:val="00190511"/>
    <w:rsid w:val="00190667"/>
    <w:rsid w:val="0019095B"/>
    <w:rsid w:val="00190EDD"/>
    <w:rsid w:val="001911AC"/>
    <w:rsid w:val="001914E3"/>
    <w:rsid w:val="00191AC1"/>
    <w:rsid w:val="00192254"/>
    <w:rsid w:val="0019255C"/>
    <w:rsid w:val="0019374A"/>
    <w:rsid w:val="00195581"/>
    <w:rsid w:val="00195A65"/>
    <w:rsid w:val="00195FF1"/>
    <w:rsid w:val="0019657A"/>
    <w:rsid w:val="00197A34"/>
    <w:rsid w:val="00197FE4"/>
    <w:rsid w:val="001A04F2"/>
    <w:rsid w:val="001A0D15"/>
    <w:rsid w:val="001A1739"/>
    <w:rsid w:val="001A2D2D"/>
    <w:rsid w:val="001A330B"/>
    <w:rsid w:val="001A3D40"/>
    <w:rsid w:val="001A45A4"/>
    <w:rsid w:val="001A70CC"/>
    <w:rsid w:val="001A7583"/>
    <w:rsid w:val="001A7CD8"/>
    <w:rsid w:val="001B0679"/>
    <w:rsid w:val="001B0B07"/>
    <w:rsid w:val="001B1BBA"/>
    <w:rsid w:val="001B21A8"/>
    <w:rsid w:val="001B3D01"/>
    <w:rsid w:val="001B3D9A"/>
    <w:rsid w:val="001B4A24"/>
    <w:rsid w:val="001B4A96"/>
    <w:rsid w:val="001B5101"/>
    <w:rsid w:val="001B64D6"/>
    <w:rsid w:val="001B682C"/>
    <w:rsid w:val="001B6F36"/>
    <w:rsid w:val="001B7321"/>
    <w:rsid w:val="001C26E1"/>
    <w:rsid w:val="001C33E6"/>
    <w:rsid w:val="001C39C3"/>
    <w:rsid w:val="001C40AD"/>
    <w:rsid w:val="001C4512"/>
    <w:rsid w:val="001C45F5"/>
    <w:rsid w:val="001C4BDB"/>
    <w:rsid w:val="001D0610"/>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4BBC"/>
    <w:rsid w:val="001E620F"/>
    <w:rsid w:val="001E6981"/>
    <w:rsid w:val="001E6BA8"/>
    <w:rsid w:val="001E7D67"/>
    <w:rsid w:val="001F0284"/>
    <w:rsid w:val="001F02F0"/>
    <w:rsid w:val="001F36DC"/>
    <w:rsid w:val="001F3A16"/>
    <w:rsid w:val="001F3F9F"/>
    <w:rsid w:val="001F4A5A"/>
    <w:rsid w:val="001F595D"/>
    <w:rsid w:val="001F5FFE"/>
    <w:rsid w:val="001F6079"/>
    <w:rsid w:val="001F67E1"/>
    <w:rsid w:val="00200213"/>
    <w:rsid w:val="0020039E"/>
    <w:rsid w:val="002010E7"/>
    <w:rsid w:val="00201189"/>
    <w:rsid w:val="00202838"/>
    <w:rsid w:val="002029D5"/>
    <w:rsid w:val="00203677"/>
    <w:rsid w:val="0020380B"/>
    <w:rsid w:val="00203BC6"/>
    <w:rsid w:val="00206976"/>
    <w:rsid w:val="00206A91"/>
    <w:rsid w:val="00210C67"/>
    <w:rsid w:val="002123A9"/>
    <w:rsid w:val="0021340A"/>
    <w:rsid w:val="00213736"/>
    <w:rsid w:val="00213D42"/>
    <w:rsid w:val="00215057"/>
    <w:rsid w:val="002161D4"/>
    <w:rsid w:val="00216A8D"/>
    <w:rsid w:val="00217C82"/>
    <w:rsid w:val="00220C24"/>
    <w:rsid w:val="00221355"/>
    <w:rsid w:val="00223D96"/>
    <w:rsid w:val="0022562F"/>
    <w:rsid w:val="0022675B"/>
    <w:rsid w:val="0022701D"/>
    <w:rsid w:val="00227A38"/>
    <w:rsid w:val="00227B78"/>
    <w:rsid w:val="00227D05"/>
    <w:rsid w:val="002308E4"/>
    <w:rsid w:val="00230AE0"/>
    <w:rsid w:val="0023287D"/>
    <w:rsid w:val="0023332C"/>
    <w:rsid w:val="00233C05"/>
    <w:rsid w:val="00234FEE"/>
    <w:rsid w:val="0023524F"/>
    <w:rsid w:val="00235887"/>
    <w:rsid w:val="0023683D"/>
    <w:rsid w:val="002369BA"/>
    <w:rsid w:val="00236C27"/>
    <w:rsid w:val="00241E3E"/>
    <w:rsid w:val="00242E44"/>
    <w:rsid w:val="00242F26"/>
    <w:rsid w:val="00243163"/>
    <w:rsid w:val="00243566"/>
    <w:rsid w:val="00243652"/>
    <w:rsid w:val="00243F44"/>
    <w:rsid w:val="0024439C"/>
    <w:rsid w:val="00244C91"/>
    <w:rsid w:val="002453F2"/>
    <w:rsid w:val="00245603"/>
    <w:rsid w:val="002457A2"/>
    <w:rsid w:val="00245C58"/>
    <w:rsid w:val="00245F4C"/>
    <w:rsid w:val="00246CA0"/>
    <w:rsid w:val="0025229D"/>
    <w:rsid w:val="00252601"/>
    <w:rsid w:val="00252B2D"/>
    <w:rsid w:val="00252CED"/>
    <w:rsid w:val="00253CBD"/>
    <w:rsid w:val="0025526B"/>
    <w:rsid w:val="002559DF"/>
    <w:rsid w:val="00255C52"/>
    <w:rsid w:val="002565B5"/>
    <w:rsid w:val="00256B7D"/>
    <w:rsid w:val="00256E4E"/>
    <w:rsid w:val="0025733C"/>
    <w:rsid w:val="00260BC6"/>
    <w:rsid w:val="00262E93"/>
    <w:rsid w:val="002633D9"/>
    <w:rsid w:val="002635D0"/>
    <w:rsid w:val="0026436E"/>
    <w:rsid w:val="00265658"/>
    <w:rsid w:val="00265BB8"/>
    <w:rsid w:val="0026603D"/>
    <w:rsid w:val="00266899"/>
    <w:rsid w:val="00266B4B"/>
    <w:rsid w:val="0027167E"/>
    <w:rsid w:val="00271B11"/>
    <w:rsid w:val="00272FC5"/>
    <w:rsid w:val="002736C5"/>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4347"/>
    <w:rsid w:val="00284E70"/>
    <w:rsid w:val="002874BC"/>
    <w:rsid w:val="002875A8"/>
    <w:rsid w:val="00290034"/>
    <w:rsid w:val="00290370"/>
    <w:rsid w:val="00290B6A"/>
    <w:rsid w:val="00291EA3"/>
    <w:rsid w:val="00291FF7"/>
    <w:rsid w:val="00292031"/>
    <w:rsid w:val="00293712"/>
    <w:rsid w:val="0029466C"/>
    <w:rsid w:val="00295079"/>
    <w:rsid w:val="00295F45"/>
    <w:rsid w:val="002972D9"/>
    <w:rsid w:val="0029774E"/>
    <w:rsid w:val="00297791"/>
    <w:rsid w:val="002A106E"/>
    <w:rsid w:val="002A1585"/>
    <w:rsid w:val="002A1AC2"/>
    <w:rsid w:val="002A1CD2"/>
    <w:rsid w:val="002A2540"/>
    <w:rsid w:val="002A2F02"/>
    <w:rsid w:val="002A3CAB"/>
    <w:rsid w:val="002A46E0"/>
    <w:rsid w:val="002A4729"/>
    <w:rsid w:val="002A58C6"/>
    <w:rsid w:val="002A696A"/>
    <w:rsid w:val="002A76F0"/>
    <w:rsid w:val="002B1161"/>
    <w:rsid w:val="002B2055"/>
    <w:rsid w:val="002B2669"/>
    <w:rsid w:val="002B3FF3"/>
    <w:rsid w:val="002B5141"/>
    <w:rsid w:val="002B57BC"/>
    <w:rsid w:val="002B5C4C"/>
    <w:rsid w:val="002B66B5"/>
    <w:rsid w:val="002B6942"/>
    <w:rsid w:val="002B7519"/>
    <w:rsid w:val="002B7E6D"/>
    <w:rsid w:val="002B7EBB"/>
    <w:rsid w:val="002C14F7"/>
    <w:rsid w:val="002C328B"/>
    <w:rsid w:val="002C413B"/>
    <w:rsid w:val="002C45E1"/>
    <w:rsid w:val="002C4968"/>
    <w:rsid w:val="002C4B0A"/>
    <w:rsid w:val="002C4B22"/>
    <w:rsid w:val="002C4C35"/>
    <w:rsid w:val="002C4EDE"/>
    <w:rsid w:val="002C7440"/>
    <w:rsid w:val="002C7DD2"/>
    <w:rsid w:val="002D1250"/>
    <w:rsid w:val="002D1352"/>
    <w:rsid w:val="002D154B"/>
    <w:rsid w:val="002D2882"/>
    <w:rsid w:val="002D2F0F"/>
    <w:rsid w:val="002D3EE6"/>
    <w:rsid w:val="002D53C8"/>
    <w:rsid w:val="002D6922"/>
    <w:rsid w:val="002D6E97"/>
    <w:rsid w:val="002D7C74"/>
    <w:rsid w:val="002D7E2D"/>
    <w:rsid w:val="002E0478"/>
    <w:rsid w:val="002E0952"/>
    <w:rsid w:val="002E0967"/>
    <w:rsid w:val="002E1902"/>
    <w:rsid w:val="002E2E53"/>
    <w:rsid w:val="002E2FD6"/>
    <w:rsid w:val="002E3A88"/>
    <w:rsid w:val="002E3CF7"/>
    <w:rsid w:val="002E4136"/>
    <w:rsid w:val="002E4170"/>
    <w:rsid w:val="002E4480"/>
    <w:rsid w:val="002E5FB4"/>
    <w:rsid w:val="002E7A8C"/>
    <w:rsid w:val="002F04E7"/>
    <w:rsid w:val="002F0859"/>
    <w:rsid w:val="002F08E5"/>
    <w:rsid w:val="002F099B"/>
    <w:rsid w:val="002F0C02"/>
    <w:rsid w:val="002F1847"/>
    <w:rsid w:val="002F1DB8"/>
    <w:rsid w:val="002F297F"/>
    <w:rsid w:val="002F2AA1"/>
    <w:rsid w:val="002F2E37"/>
    <w:rsid w:val="002F3DB2"/>
    <w:rsid w:val="002F427A"/>
    <w:rsid w:val="002F47B7"/>
    <w:rsid w:val="002F4926"/>
    <w:rsid w:val="002F4ABD"/>
    <w:rsid w:val="002F514A"/>
    <w:rsid w:val="002F5994"/>
    <w:rsid w:val="002F6265"/>
    <w:rsid w:val="002F658D"/>
    <w:rsid w:val="002F6CDE"/>
    <w:rsid w:val="002F703F"/>
    <w:rsid w:val="002F7284"/>
    <w:rsid w:val="002F7D8F"/>
    <w:rsid w:val="00300353"/>
    <w:rsid w:val="00300D59"/>
    <w:rsid w:val="0030110C"/>
    <w:rsid w:val="00301285"/>
    <w:rsid w:val="00301386"/>
    <w:rsid w:val="00301B3C"/>
    <w:rsid w:val="0030212E"/>
    <w:rsid w:val="0030241F"/>
    <w:rsid w:val="00303031"/>
    <w:rsid w:val="0030319C"/>
    <w:rsid w:val="003033B3"/>
    <w:rsid w:val="00303BAB"/>
    <w:rsid w:val="003043D5"/>
    <w:rsid w:val="00304928"/>
    <w:rsid w:val="00305FC6"/>
    <w:rsid w:val="00307312"/>
    <w:rsid w:val="0030750D"/>
    <w:rsid w:val="0030752A"/>
    <w:rsid w:val="003075CA"/>
    <w:rsid w:val="0031081F"/>
    <w:rsid w:val="003117D6"/>
    <w:rsid w:val="003128B3"/>
    <w:rsid w:val="00312CD3"/>
    <w:rsid w:val="0031330B"/>
    <w:rsid w:val="003138F2"/>
    <w:rsid w:val="00314D90"/>
    <w:rsid w:val="00315A1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5D04"/>
    <w:rsid w:val="00325D7D"/>
    <w:rsid w:val="0032619D"/>
    <w:rsid w:val="003261C5"/>
    <w:rsid w:val="003262E7"/>
    <w:rsid w:val="00326844"/>
    <w:rsid w:val="00326CD6"/>
    <w:rsid w:val="0032757A"/>
    <w:rsid w:val="00327626"/>
    <w:rsid w:val="003276F1"/>
    <w:rsid w:val="00327D3D"/>
    <w:rsid w:val="0033014F"/>
    <w:rsid w:val="0033052F"/>
    <w:rsid w:val="00330829"/>
    <w:rsid w:val="00330D0C"/>
    <w:rsid w:val="003321F3"/>
    <w:rsid w:val="003326FF"/>
    <w:rsid w:val="0033297C"/>
    <w:rsid w:val="00332F6E"/>
    <w:rsid w:val="003336BD"/>
    <w:rsid w:val="00333F9C"/>
    <w:rsid w:val="003340C0"/>
    <w:rsid w:val="003347D7"/>
    <w:rsid w:val="003355C2"/>
    <w:rsid w:val="003361B1"/>
    <w:rsid w:val="00336D46"/>
    <w:rsid w:val="00336EF2"/>
    <w:rsid w:val="00337A1E"/>
    <w:rsid w:val="00342510"/>
    <w:rsid w:val="00342F09"/>
    <w:rsid w:val="00343525"/>
    <w:rsid w:val="00344600"/>
    <w:rsid w:val="00346BF0"/>
    <w:rsid w:val="00347804"/>
    <w:rsid w:val="00347DDD"/>
    <w:rsid w:val="003502E9"/>
    <w:rsid w:val="00351120"/>
    <w:rsid w:val="003522CA"/>
    <w:rsid w:val="0035297A"/>
    <w:rsid w:val="003541DB"/>
    <w:rsid w:val="003546B0"/>
    <w:rsid w:val="003547AF"/>
    <w:rsid w:val="00355D85"/>
    <w:rsid w:val="00356089"/>
    <w:rsid w:val="00356711"/>
    <w:rsid w:val="00360BFB"/>
    <w:rsid w:val="00360C01"/>
    <w:rsid w:val="00362130"/>
    <w:rsid w:val="00363E08"/>
    <w:rsid w:val="003642E2"/>
    <w:rsid w:val="00364443"/>
    <w:rsid w:val="00364FAC"/>
    <w:rsid w:val="003658A9"/>
    <w:rsid w:val="00366160"/>
    <w:rsid w:val="003662AE"/>
    <w:rsid w:val="00366957"/>
    <w:rsid w:val="00367092"/>
    <w:rsid w:val="00367775"/>
    <w:rsid w:val="00370D12"/>
    <w:rsid w:val="00372F12"/>
    <w:rsid w:val="00374769"/>
    <w:rsid w:val="0037597F"/>
    <w:rsid w:val="00376D7B"/>
    <w:rsid w:val="0037704B"/>
    <w:rsid w:val="003773D3"/>
    <w:rsid w:val="0037741F"/>
    <w:rsid w:val="0037743C"/>
    <w:rsid w:val="00377498"/>
    <w:rsid w:val="003801BE"/>
    <w:rsid w:val="00381EA2"/>
    <w:rsid w:val="003824A2"/>
    <w:rsid w:val="00382DB2"/>
    <w:rsid w:val="003838FB"/>
    <w:rsid w:val="00383B58"/>
    <w:rsid w:val="00384264"/>
    <w:rsid w:val="00384860"/>
    <w:rsid w:val="00384F27"/>
    <w:rsid w:val="0038522F"/>
    <w:rsid w:val="003852C1"/>
    <w:rsid w:val="003876C5"/>
    <w:rsid w:val="00387CFF"/>
    <w:rsid w:val="00387D2E"/>
    <w:rsid w:val="0039065B"/>
    <w:rsid w:val="00391B88"/>
    <w:rsid w:val="00393119"/>
    <w:rsid w:val="0039343D"/>
    <w:rsid w:val="00393646"/>
    <w:rsid w:val="003945E0"/>
    <w:rsid w:val="00394C1B"/>
    <w:rsid w:val="00394F15"/>
    <w:rsid w:val="00394FFD"/>
    <w:rsid w:val="00396BFA"/>
    <w:rsid w:val="00396F9C"/>
    <w:rsid w:val="003974F9"/>
    <w:rsid w:val="00397A2F"/>
    <w:rsid w:val="00397DEA"/>
    <w:rsid w:val="00397EEE"/>
    <w:rsid w:val="003A056C"/>
    <w:rsid w:val="003A0B60"/>
    <w:rsid w:val="003A167E"/>
    <w:rsid w:val="003A16EC"/>
    <w:rsid w:val="003A182E"/>
    <w:rsid w:val="003A339A"/>
    <w:rsid w:val="003A3CFD"/>
    <w:rsid w:val="003A3F21"/>
    <w:rsid w:val="003A4042"/>
    <w:rsid w:val="003A4533"/>
    <w:rsid w:val="003A4704"/>
    <w:rsid w:val="003A4727"/>
    <w:rsid w:val="003A4AD9"/>
    <w:rsid w:val="003A4B2F"/>
    <w:rsid w:val="003A5BA8"/>
    <w:rsid w:val="003A5E55"/>
    <w:rsid w:val="003A67EE"/>
    <w:rsid w:val="003A6AAF"/>
    <w:rsid w:val="003A6D4A"/>
    <w:rsid w:val="003B0526"/>
    <w:rsid w:val="003B08BB"/>
    <w:rsid w:val="003B0CF2"/>
    <w:rsid w:val="003B1E39"/>
    <w:rsid w:val="003B2B16"/>
    <w:rsid w:val="003B3276"/>
    <w:rsid w:val="003B64C2"/>
    <w:rsid w:val="003C0F43"/>
    <w:rsid w:val="003C1A45"/>
    <w:rsid w:val="003C2D15"/>
    <w:rsid w:val="003C39B1"/>
    <w:rsid w:val="003C3FE1"/>
    <w:rsid w:val="003C427F"/>
    <w:rsid w:val="003C699E"/>
    <w:rsid w:val="003C71C7"/>
    <w:rsid w:val="003C7889"/>
    <w:rsid w:val="003C7DF2"/>
    <w:rsid w:val="003D0296"/>
    <w:rsid w:val="003D0D15"/>
    <w:rsid w:val="003D0F9E"/>
    <w:rsid w:val="003D1007"/>
    <w:rsid w:val="003D1F14"/>
    <w:rsid w:val="003D2D62"/>
    <w:rsid w:val="003D30D2"/>
    <w:rsid w:val="003D33C6"/>
    <w:rsid w:val="003D3C39"/>
    <w:rsid w:val="003D3D76"/>
    <w:rsid w:val="003D4446"/>
    <w:rsid w:val="003D4455"/>
    <w:rsid w:val="003D51FE"/>
    <w:rsid w:val="003D548D"/>
    <w:rsid w:val="003D6CEF"/>
    <w:rsid w:val="003D6EF2"/>
    <w:rsid w:val="003E0960"/>
    <w:rsid w:val="003E1268"/>
    <w:rsid w:val="003E207B"/>
    <w:rsid w:val="003E342C"/>
    <w:rsid w:val="003E4280"/>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3F6DFB"/>
    <w:rsid w:val="00400150"/>
    <w:rsid w:val="004010F6"/>
    <w:rsid w:val="00401357"/>
    <w:rsid w:val="004014E9"/>
    <w:rsid w:val="00402B61"/>
    <w:rsid w:val="00403685"/>
    <w:rsid w:val="00404176"/>
    <w:rsid w:val="00404570"/>
    <w:rsid w:val="00404DE3"/>
    <w:rsid w:val="00404F06"/>
    <w:rsid w:val="00404FB2"/>
    <w:rsid w:val="004062AF"/>
    <w:rsid w:val="00406422"/>
    <w:rsid w:val="004071CF"/>
    <w:rsid w:val="00407C43"/>
    <w:rsid w:val="00407CC9"/>
    <w:rsid w:val="004104FF"/>
    <w:rsid w:val="004106E6"/>
    <w:rsid w:val="00410D5F"/>
    <w:rsid w:val="0041530F"/>
    <w:rsid w:val="00415ECC"/>
    <w:rsid w:val="004163A5"/>
    <w:rsid w:val="00416BBF"/>
    <w:rsid w:val="00417405"/>
    <w:rsid w:val="004175B4"/>
    <w:rsid w:val="0041786E"/>
    <w:rsid w:val="004207A3"/>
    <w:rsid w:val="00420B28"/>
    <w:rsid w:val="00420E58"/>
    <w:rsid w:val="00420FC2"/>
    <w:rsid w:val="004214E1"/>
    <w:rsid w:val="00421F93"/>
    <w:rsid w:val="00423D70"/>
    <w:rsid w:val="004262E4"/>
    <w:rsid w:val="0042636E"/>
    <w:rsid w:val="00430578"/>
    <w:rsid w:val="004306A4"/>
    <w:rsid w:val="00430719"/>
    <w:rsid w:val="00430941"/>
    <w:rsid w:val="004309E8"/>
    <w:rsid w:val="00431972"/>
    <w:rsid w:val="00432BBE"/>
    <w:rsid w:val="00432ED3"/>
    <w:rsid w:val="00433306"/>
    <w:rsid w:val="0043371B"/>
    <w:rsid w:val="004338DA"/>
    <w:rsid w:val="00434859"/>
    <w:rsid w:val="004348D8"/>
    <w:rsid w:val="00434CFD"/>
    <w:rsid w:val="004358BE"/>
    <w:rsid w:val="00435A33"/>
    <w:rsid w:val="00436103"/>
    <w:rsid w:val="00437924"/>
    <w:rsid w:val="00440B57"/>
    <w:rsid w:val="00440D12"/>
    <w:rsid w:val="00441AFC"/>
    <w:rsid w:val="00441C17"/>
    <w:rsid w:val="00442B99"/>
    <w:rsid w:val="00444759"/>
    <w:rsid w:val="004452D5"/>
    <w:rsid w:val="0044535A"/>
    <w:rsid w:val="0044583B"/>
    <w:rsid w:val="00445840"/>
    <w:rsid w:val="00445CA5"/>
    <w:rsid w:val="00446288"/>
    <w:rsid w:val="004468D0"/>
    <w:rsid w:val="0044717D"/>
    <w:rsid w:val="004475D5"/>
    <w:rsid w:val="00447A86"/>
    <w:rsid w:val="004506F3"/>
    <w:rsid w:val="004515D1"/>
    <w:rsid w:val="00451C1B"/>
    <w:rsid w:val="0045225F"/>
    <w:rsid w:val="004526F0"/>
    <w:rsid w:val="00454158"/>
    <w:rsid w:val="004541B4"/>
    <w:rsid w:val="00454C36"/>
    <w:rsid w:val="00454D89"/>
    <w:rsid w:val="00455CCD"/>
    <w:rsid w:val="00456074"/>
    <w:rsid w:val="00457CFC"/>
    <w:rsid w:val="00461991"/>
    <w:rsid w:val="00462169"/>
    <w:rsid w:val="004628ED"/>
    <w:rsid w:val="00462996"/>
    <w:rsid w:val="00463F06"/>
    <w:rsid w:val="00464A78"/>
    <w:rsid w:val="00465D18"/>
    <w:rsid w:val="0046666A"/>
    <w:rsid w:val="004676CC"/>
    <w:rsid w:val="00467F92"/>
    <w:rsid w:val="0047065D"/>
    <w:rsid w:val="00470A45"/>
    <w:rsid w:val="004716D4"/>
    <w:rsid w:val="00471E38"/>
    <w:rsid w:val="004721B2"/>
    <w:rsid w:val="00473492"/>
    <w:rsid w:val="0047447B"/>
    <w:rsid w:val="00474712"/>
    <w:rsid w:val="00475983"/>
    <w:rsid w:val="00476479"/>
    <w:rsid w:val="00476655"/>
    <w:rsid w:val="004767A7"/>
    <w:rsid w:val="00476B56"/>
    <w:rsid w:val="00476D6B"/>
    <w:rsid w:val="00476E61"/>
    <w:rsid w:val="00480DFE"/>
    <w:rsid w:val="004810A4"/>
    <w:rsid w:val="00481E63"/>
    <w:rsid w:val="00482022"/>
    <w:rsid w:val="00482CF7"/>
    <w:rsid w:val="004832DE"/>
    <w:rsid w:val="00483F0B"/>
    <w:rsid w:val="00486278"/>
    <w:rsid w:val="004873A4"/>
    <w:rsid w:val="00487A77"/>
    <w:rsid w:val="004902F8"/>
    <w:rsid w:val="004911F0"/>
    <w:rsid w:val="00491844"/>
    <w:rsid w:val="00491BD9"/>
    <w:rsid w:val="00492CF6"/>
    <w:rsid w:val="0049389B"/>
    <w:rsid w:val="004943FA"/>
    <w:rsid w:val="004946D3"/>
    <w:rsid w:val="004957A6"/>
    <w:rsid w:val="00495E1B"/>
    <w:rsid w:val="0049631D"/>
    <w:rsid w:val="004964D8"/>
    <w:rsid w:val="004968B7"/>
    <w:rsid w:val="00496B30"/>
    <w:rsid w:val="00497FCD"/>
    <w:rsid w:val="004A044C"/>
    <w:rsid w:val="004A05A1"/>
    <w:rsid w:val="004A0D30"/>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34FB"/>
    <w:rsid w:val="004B4002"/>
    <w:rsid w:val="004B42CB"/>
    <w:rsid w:val="004B44D4"/>
    <w:rsid w:val="004B463B"/>
    <w:rsid w:val="004B4875"/>
    <w:rsid w:val="004B4EF3"/>
    <w:rsid w:val="004B5BC7"/>
    <w:rsid w:val="004B5BF5"/>
    <w:rsid w:val="004B6480"/>
    <w:rsid w:val="004B6ADD"/>
    <w:rsid w:val="004B6C6B"/>
    <w:rsid w:val="004B73ED"/>
    <w:rsid w:val="004B7E2A"/>
    <w:rsid w:val="004C0480"/>
    <w:rsid w:val="004C0EDA"/>
    <w:rsid w:val="004C1635"/>
    <w:rsid w:val="004C17F0"/>
    <w:rsid w:val="004C1D8C"/>
    <w:rsid w:val="004C3416"/>
    <w:rsid w:val="004C3AF8"/>
    <w:rsid w:val="004C4B93"/>
    <w:rsid w:val="004C5FA9"/>
    <w:rsid w:val="004C6BB3"/>
    <w:rsid w:val="004C7EB4"/>
    <w:rsid w:val="004D1739"/>
    <w:rsid w:val="004D1B8D"/>
    <w:rsid w:val="004D2535"/>
    <w:rsid w:val="004D263A"/>
    <w:rsid w:val="004D2CE7"/>
    <w:rsid w:val="004D51E1"/>
    <w:rsid w:val="004D57ED"/>
    <w:rsid w:val="004D5CF7"/>
    <w:rsid w:val="004D6745"/>
    <w:rsid w:val="004D78C4"/>
    <w:rsid w:val="004E052B"/>
    <w:rsid w:val="004E09D2"/>
    <w:rsid w:val="004E18A1"/>
    <w:rsid w:val="004E1DD1"/>
    <w:rsid w:val="004E1F90"/>
    <w:rsid w:val="004E5925"/>
    <w:rsid w:val="004E68FA"/>
    <w:rsid w:val="004E722E"/>
    <w:rsid w:val="004F0224"/>
    <w:rsid w:val="004F11F1"/>
    <w:rsid w:val="004F17C1"/>
    <w:rsid w:val="004F1CDC"/>
    <w:rsid w:val="004F2BB4"/>
    <w:rsid w:val="004F3783"/>
    <w:rsid w:val="004F3CEE"/>
    <w:rsid w:val="004F41B6"/>
    <w:rsid w:val="004F4B5B"/>
    <w:rsid w:val="004F50BB"/>
    <w:rsid w:val="004F5B1C"/>
    <w:rsid w:val="004F5C17"/>
    <w:rsid w:val="004F6A25"/>
    <w:rsid w:val="004F6FB5"/>
    <w:rsid w:val="005004BE"/>
    <w:rsid w:val="005005B0"/>
    <w:rsid w:val="00500850"/>
    <w:rsid w:val="00500FF9"/>
    <w:rsid w:val="00502A79"/>
    <w:rsid w:val="00503212"/>
    <w:rsid w:val="005044EC"/>
    <w:rsid w:val="00504B5C"/>
    <w:rsid w:val="00504BD4"/>
    <w:rsid w:val="00505612"/>
    <w:rsid w:val="0050714B"/>
    <w:rsid w:val="00507FE4"/>
    <w:rsid w:val="00511F03"/>
    <w:rsid w:val="0051264A"/>
    <w:rsid w:val="005128DF"/>
    <w:rsid w:val="00512900"/>
    <w:rsid w:val="005133E2"/>
    <w:rsid w:val="0051392F"/>
    <w:rsid w:val="00514E6D"/>
    <w:rsid w:val="005150CC"/>
    <w:rsid w:val="00515BC6"/>
    <w:rsid w:val="00515DB5"/>
    <w:rsid w:val="00515E3C"/>
    <w:rsid w:val="00516948"/>
    <w:rsid w:val="00516B5A"/>
    <w:rsid w:val="005177E1"/>
    <w:rsid w:val="00517D32"/>
    <w:rsid w:val="0052097A"/>
    <w:rsid w:val="0052135B"/>
    <w:rsid w:val="0052200A"/>
    <w:rsid w:val="005221D9"/>
    <w:rsid w:val="0052226B"/>
    <w:rsid w:val="005235C6"/>
    <w:rsid w:val="00523891"/>
    <w:rsid w:val="00523C42"/>
    <w:rsid w:val="00523E15"/>
    <w:rsid w:val="00524BE1"/>
    <w:rsid w:val="00524FED"/>
    <w:rsid w:val="005264A6"/>
    <w:rsid w:val="005267E9"/>
    <w:rsid w:val="00527AD5"/>
    <w:rsid w:val="00527DCD"/>
    <w:rsid w:val="00530812"/>
    <w:rsid w:val="00530D63"/>
    <w:rsid w:val="00531698"/>
    <w:rsid w:val="005317CA"/>
    <w:rsid w:val="0053215B"/>
    <w:rsid w:val="005323A7"/>
    <w:rsid w:val="005323C4"/>
    <w:rsid w:val="00532DC7"/>
    <w:rsid w:val="00532FAE"/>
    <w:rsid w:val="00533138"/>
    <w:rsid w:val="005333E1"/>
    <w:rsid w:val="0053381C"/>
    <w:rsid w:val="00533D00"/>
    <w:rsid w:val="005341AF"/>
    <w:rsid w:val="005346F1"/>
    <w:rsid w:val="005352EF"/>
    <w:rsid w:val="0053553F"/>
    <w:rsid w:val="00535CF4"/>
    <w:rsid w:val="00536D7A"/>
    <w:rsid w:val="005372D3"/>
    <w:rsid w:val="0053760F"/>
    <w:rsid w:val="00537D02"/>
    <w:rsid w:val="005405FF"/>
    <w:rsid w:val="00541392"/>
    <w:rsid w:val="005430E3"/>
    <w:rsid w:val="00543731"/>
    <w:rsid w:val="0054492E"/>
    <w:rsid w:val="0054648E"/>
    <w:rsid w:val="00546E5C"/>
    <w:rsid w:val="00547F54"/>
    <w:rsid w:val="00550D88"/>
    <w:rsid w:val="00551A9D"/>
    <w:rsid w:val="00551C9E"/>
    <w:rsid w:val="00552B48"/>
    <w:rsid w:val="0055432A"/>
    <w:rsid w:val="00556754"/>
    <w:rsid w:val="00556855"/>
    <w:rsid w:val="00556870"/>
    <w:rsid w:val="00560108"/>
    <w:rsid w:val="005604BA"/>
    <w:rsid w:val="0056054B"/>
    <w:rsid w:val="00560972"/>
    <w:rsid w:val="00560F1B"/>
    <w:rsid w:val="00561086"/>
    <w:rsid w:val="005610B5"/>
    <w:rsid w:val="00562A3A"/>
    <w:rsid w:val="005637F6"/>
    <w:rsid w:val="00563D96"/>
    <w:rsid w:val="0056404F"/>
    <w:rsid w:val="00566345"/>
    <w:rsid w:val="005663A3"/>
    <w:rsid w:val="0056744C"/>
    <w:rsid w:val="00570005"/>
    <w:rsid w:val="005709D6"/>
    <w:rsid w:val="0057103F"/>
    <w:rsid w:val="005710D7"/>
    <w:rsid w:val="005717B1"/>
    <w:rsid w:val="005733D6"/>
    <w:rsid w:val="005735E3"/>
    <w:rsid w:val="0057433A"/>
    <w:rsid w:val="00576129"/>
    <w:rsid w:val="00576E09"/>
    <w:rsid w:val="00576E57"/>
    <w:rsid w:val="00577CF2"/>
    <w:rsid w:val="005800FB"/>
    <w:rsid w:val="00580751"/>
    <w:rsid w:val="0058096A"/>
    <w:rsid w:val="00580D4C"/>
    <w:rsid w:val="00581480"/>
    <w:rsid w:val="00582D99"/>
    <w:rsid w:val="00583001"/>
    <w:rsid w:val="00583543"/>
    <w:rsid w:val="0058400F"/>
    <w:rsid w:val="00585700"/>
    <w:rsid w:val="0058682A"/>
    <w:rsid w:val="005879F9"/>
    <w:rsid w:val="00590FC3"/>
    <w:rsid w:val="005910A4"/>
    <w:rsid w:val="00591D3B"/>
    <w:rsid w:val="00591DDC"/>
    <w:rsid w:val="0059257C"/>
    <w:rsid w:val="00592711"/>
    <w:rsid w:val="00594D67"/>
    <w:rsid w:val="005953DF"/>
    <w:rsid w:val="005972A9"/>
    <w:rsid w:val="00597563"/>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5E73"/>
    <w:rsid w:val="005A61A7"/>
    <w:rsid w:val="005A6DB6"/>
    <w:rsid w:val="005A6E46"/>
    <w:rsid w:val="005A742E"/>
    <w:rsid w:val="005B0F25"/>
    <w:rsid w:val="005B132C"/>
    <w:rsid w:val="005B1D37"/>
    <w:rsid w:val="005B2AE8"/>
    <w:rsid w:val="005B2D4E"/>
    <w:rsid w:val="005B3A1B"/>
    <w:rsid w:val="005B5EA6"/>
    <w:rsid w:val="005B6418"/>
    <w:rsid w:val="005B6726"/>
    <w:rsid w:val="005B6903"/>
    <w:rsid w:val="005B7582"/>
    <w:rsid w:val="005C0420"/>
    <w:rsid w:val="005C06AA"/>
    <w:rsid w:val="005C0F4A"/>
    <w:rsid w:val="005C16DD"/>
    <w:rsid w:val="005C1F89"/>
    <w:rsid w:val="005C21BE"/>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A0C"/>
    <w:rsid w:val="005D0D0F"/>
    <w:rsid w:val="005D2704"/>
    <w:rsid w:val="005D3934"/>
    <w:rsid w:val="005D52EA"/>
    <w:rsid w:val="005D62DF"/>
    <w:rsid w:val="005D7478"/>
    <w:rsid w:val="005D78C8"/>
    <w:rsid w:val="005E0529"/>
    <w:rsid w:val="005E0C2F"/>
    <w:rsid w:val="005E232A"/>
    <w:rsid w:val="005E2360"/>
    <w:rsid w:val="005E2BF6"/>
    <w:rsid w:val="005E3180"/>
    <w:rsid w:val="005E36FB"/>
    <w:rsid w:val="005E5120"/>
    <w:rsid w:val="005E52D5"/>
    <w:rsid w:val="005E7E54"/>
    <w:rsid w:val="005F059D"/>
    <w:rsid w:val="005F0E0A"/>
    <w:rsid w:val="005F10EF"/>
    <w:rsid w:val="005F124C"/>
    <w:rsid w:val="005F1277"/>
    <w:rsid w:val="005F185E"/>
    <w:rsid w:val="005F28BD"/>
    <w:rsid w:val="005F339A"/>
    <w:rsid w:val="005F375D"/>
    <w:rsid w:val="005F44F4"/>
    <w:rsid w:val="005F49C1"/>
    <w:rsid w:val="005F515C"/>
    <w:rsid w:val="005F7260"/>
    <w:rsid w:val="005F7427"/>
    <w:rsid w:val="005F7E18"/>
    <w:rsid w:val="00600266"/>
    <w:rsid w:val="006008F7"/>
    <w:rsid w:val="006010B8"/>
    <w:rsid w:val="006015D1"/>
    <w:rsid w:val="006043FE"/>
    <w:rsid w:val="00604D2A"/>
    <w:rsid w:val="00606367"/>
    <w:rsid w:val="00607346"/>
    <w:rsid w:val="00607A94"/>
    <w:rsid w:val="00611F02"/>
    <w:rsid w:val="006120A2"/>
    <w:rsid w:val="006120D6"/>
    <w:rsid w:val="006139C6"/>
    <w:rsid w:val="0061444D"/>
    <w:rsid w:val="006151F7"/>
    <w:rsid w:val="00615F0C"/>
    <w:rsid w:val="00616E1A"/>
    <w:rsid w:val="006170DB"/>
    <w:rsid w:val="00617D7F"/>
    <w:rsid w:val="00617ED4"/>
    <w:rsid w:val="006206E4"/>
    <w:rsid w:val="006207FF"/>
    <w:rsid w:val="00620ABF"/>
    <w:rsid w:val="006214AB"/>
    <w:rsid w:val="0062274B"/>
    <w:rsid w:val="0062379C"/>
    <w:rsid w:val="00623A4A"/>
    <w:rsid w:val="00623D42"/>
    <w:rsid w:val="0062497A"/>
    <w:rsid w:val="006252B8"/>
    <w:rsid w:val="006263FA"/>
    <w:rsid w:val="00626526"/>
    <w:rsid w:val="00627664"/>
    <w:rsid w:val="00630029"/>
    <w:rsid w:val="00630523"/>
    <w:rsid w:val="006309A9"/>
    <w:rsid w:val="00631CC5"/>
    <w:rsid w:val="00631E85"/>
    <w:rsid w:val="00632876"/>
    <w:rsid w:val="00632AA6"/>
    <w:rsid w:val="0063343B"/>
    <w:rsid w:val="00634FC6"/>
    <w:rsid w:val="00634FFB"/>
    <w:rsid w:val="0063627C"/>
    <w:rsid w:val="00637307"/>
    <w:rsid w:val="00637750"/>
    <w:rsid w:val="00637DFD"/>
    <w:rsid w:val="0064046E"/>
    <w:rsid w:val="006411CE"/>
    <w:rsid w:val="0064140E"/>
    <w:rsid w:val="006423CC"/>
    <w:rsid w:val="00642964"/>
    <w:rsid w:val="00643AFB"/>
    <w:rsid w:val="0064433C"/>
    <w:rsid w:val="0064554D"/>
    <w:rsid w:val="00645DEA"/>
    <w:rsid w:val="00646A01"/>
    <w:rsid w:val="00646A2E"/>
    <w:rsid w:val="00646CDA"/>
    <w:rsid w:val="006471A7"/>
    <w:rsid w:val="0064754D"/>
    <w:rsid w:val="00647F26"/>
    <w:rsid w:val="00650334"/>
    <w:rsid w:val="00650928"/>
    <w:rsid w:val="00650C1D"/>
    <w:rsid w:val="00651AAF"/>
    <w:rsid w:val="00653071"/>
    <w:rsid w:val="006536B8"/>
    <w:rsid w:val="006538A0"/>
    <w:rsid w:val="00654657"/>
    <w:rsid w:val="0065487A"/>
    <w:rsid w:val="00654C07"/>
    <w:rsid w:val="00655EB3"/>
    <w:rsid w:val="0065626A"/>
    <w:rsid w:val="0065734D"/>
    <w:rsid w:val="0066080A"/>
    <w:rsid w:val="00660ECF"/>
    <w:rsid w:val="00661213"/>
    <w:rsid w:val="00661337"/>
    <w:rsid w:val="0066238F"/>
    <w:rsid w:val="00662813"/>
    <w:rsid w:val="00662E82"/>
    <w:rsid w:val="00663343"/>
    <w:rsid w:val="006640C8"/>
    <w:rsid w:val="0066410A"/>
    <w:rsid w:val="00664DA0"/>
    <w:rsid w:val="00664FE4"/>
    <w:rsid w:val="006650BB"/>
    <w:rsid w:val="00665164"/>
    <w:rsid w:val="006659C0"/>
    <w:rsid w:val="00665E85"/>
    <w:rsid w:val="00665F71"/>
    <w:rsid w:val="00667077"/>
    <w:rsid w:val="006672D1"/>
    <w:rsid w:val="006706A9"/>
    <w:rsid w:val="006707A0"/>
    <w:rsid w:val="006715E9"/>
    <w:rsid w:val="00671996"/>
    <w:rsid w:val="006733D4"/>
    <w:rsid w:val="00673AD3"/>
    <w:rsid w:val="006745C7"/>
    <w:rsid w:val="006755F8"/>
    <w:rsid w:val="0067629A"/>
    <w:rsid w:val="00677634"/>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DCA"/>
    <w:rsid w:val="00687172"/>
    <w:rsid w:val="00687648"/>
    <w:rsid w:val="00690219"/>
    <w:rsid w:val="00691CF1"/>
    <w:rsid w:val="00691DA6"/>
    <w:rsid w:val="00692F2C"/>
    <w:rsid w:val="00693A93"/>
    <w:rsid w:val="006941C7"/>
    <w:rsid w:val="00694793"/>
    <w:rsid w:val="00694C19"/>
    <w:rsid w:val="006951E7"/>
    <w:rsid w:val="00695C20"/>
    <w:rsid w:val="00696396"/>
    <w:rsid w:val="0069690D"/>
    <w:rsid w:val="00696C21"/>
    <w:rsid w:val="00696E87"/>
    <w:rsid w:val="00697E4B"/>
    <w:rsid w:val="006A01A7"/>
    <w:rsid w:val="006A0646"/>
    <w:rsid w:val="006A0D7C"/>
    <w:rsid w:val="006A0FC7"/>
    <w:rsid w:val="006A1460"/>
    <w:rsid w:val="006A2F8F"/>
    <w:rsid w:val="006A2FDA"/>
    <w:rsid w:val="006A3D6D"/>
    <w:rsid w:val="006A4C48"/>
    <w:rsid w:val="006A5193"/>
    <w:rsid w:val="006A6C50"/>
    <w:rsid w:val="006A7254"/>
    <w:rsid w:val="006A79F4"/>
    <w:rsid w:val="006A7BE3"/>
    <w:rsid w:val="006B0F52"/>
    <w:rsid w:val="006B1B53"/>
    <w:rsid w:val="006B216A"/>
    <w:rsid w:val="006B257C"/>
    <w:rsid w:val="006B3030"/>
    <w:rsid w:val="006B3A92"/>
    <w:rsid w:val="006B3AE2"/>
    <w:rsid w:val="006B3C1D"/>
    <w:rsid w:val="006B4307"/>
    <w:rsid w:val="006B48EC"/>
    <w:rsid w:val="006B4FBB"/>
    <w:rsid w:val="006B52AA"/>
    <w:rsid w:val="006B5645"/>
    <w:rsid w:val="006B5DD5"/>
    <w:rsid w:val="006B5E27"/>
    <w:rsid w:val="006B75D5"/>
    <w:rsid w:val="006B7608"/>
    <w:rsid w:val="006C0C37"/>
    <w:rsid w:val="006C10DB"/>
    <w:rsid w:val="006C11A2"/>
    <w:rsid w:val="006C295A"/>
    <w:rsid w:val="006C2EAB"/>
    <w:rsid w:val="006C2F75"/>
    <w:rsid w:val="006C3501"/>
    <w:rsid w:val="006C3921"/>
    <w:rsid w:val="006C505D"/>
    <w:rsid w:val="006C50F5"/>
    <w:rsid w:val="006C522F"/>
    <w:rsid w:val="006C5586"/>
    <w:rsid w:val="006C58E0"/>
    <w:rsid w:val="006C6071"/>
    <w:rsid w:val="006C72B9"/>
    <w:rsid w:val="006D14C7"/>
    <w:rsid w:val="006D1F5C"/>
    <w:rsid w:val="006D2EB9"/>
    <w:rsid w:val="006D34BE"/>
    <w:rsid w:val="006D42F1"/>
    <w:rsid w:val="006D5D43"/>
    <w:rsid w:val="006D6449"/>
    <w:rsid w:val="006D69B7"/>
    <w:rsid w:val="006E018F"/>
    <w:rsid w:val="006E0215"/>
    <w:rsid w:val="006E0D9E"/>
    <w:rsid w:val="006E0E4D"/>
    <w:rsid w:val="006E0E96"/>
    <w:rsid w:val="006E17F5"/>
    <w:rsid w:val="006E293F"/>
    <w:rsid w:val="006E3439"/>
    <w:rsid w:val="006E3851"/>
    <w:rsid w:val="006E4F50"/>
    <w:rsid w:val="006E545E"/>
    <w:rsid w:val="006E54A5"/>
    <w:rsid w:val="006E5CAF"/>
    <w:rsid w:val="006E6087"/>
    <w:rsid w:val="006E6818"/>
    <w:rsid w:val="006E709D"/>
    <w:rsid w:val="006F0156"/>
    <w:rsid w:val="006F0B6D"/>
    <w:rsid w:val="006F20E3"/>
    <w:rsid w:val="006F2231"/>
    <w:rsid w:val="006F28CF"/>
    <w:rsid w:val="006F3804"/>
    <w:rsid w:val="006F3AA7"/>
    <w:rsid w:val="006F5426"/>
    <w:rsid w:val="006F5558"/>
    <w:rsid w:val="006F5F4E"/>
    <w:rsid w:val="006F6836"/>
    <w:rsid w:val="006F6BEE"/>
    <w:rsid w:val="006F6E82"/>
    <w:rsid w:val="006F6EDE"/>
    <w:rsid w:val="006F72A6"/>
    <w:rsid w:val="006F7654"/>
    <w:rsid w:val="006F797F"/>
    <w:rsid w:val="006F7CB6"/>
    <w:rsid w:val="00700249"/>
    <w:rsid w:val="00700C6D"/>
    <w:rsid w:val="00701264"/>
    <w:rsid w:val="007026AB"/>
    <w:rsid w:val="00702BA9"/>
    <w:rsid w:val="007030F9"/>
    <w:rsid w:val="00705AA8"/>
    <w:rsid w:val="00706303"/>
    <w:rsid w:val="00706551"/>
    <w:rsid w:val="00707736"/>
    <w:rsid w:val="007077CE"/>
    <w:rsid w:val="00707A41"/>
    <w:rsid w:val="00710BAD"/>
    <w:rsid w:val="00711648"/>
    <w:rsid w:val="00711804"/>
    <w:rsid w:val="007119BA"/>
    <w:rsid w:val="00712DED"/>
    <w:rsid w:val="00714459"/>
    <w:rsid w:val="0071482D"/>
    <w:rsid w:val="00714F24"/>
    <w:rsid w:val="0071539E"/>
    <w:rsid w:val="0071555F"/>
    <w:rsid w:val="0071569A"/>
    <w:rsid w:val="007163CD"/>
    <w:rsid w:val="00717855"/>
    <w:rsid w:val="007210A0"/>
    <w:rsid w:val="00721330"/>
    <w:rsid w:val="007213B2"/>
    <w:rsid w:val="00721F1F"/>
    <w:rsid w:val="007221DD"/>
    <w:rsid w:val="00722A8F"/>
    <w:rsid w:val="00723358"/>
    <w:rsid w:val="00723FA9"/>
    <w:rsid w:val="00724D98"/>
    <w:rsid w:val="007277DB"/>
    <w:rsid w:val="00727BFA"/>
    <w:rsid w:val="0073040E"/>
    <w:rsid w:val="007304DB"/>
    <w:rsid w:val="007309D5"/>
    <w:rsid w:val="00730F85"/>
    <w:rsid w:val="0073136C"/>
    <w:rsid w:val="00731389"/>
    <w:rsid w:val="00731BE4"/>
    <w:rsid w:val="007337C3"/>
    <w:rsid w:val="00733A21"/>
    <w:rsid w:val="00735D9E"/>
    <w:rsid w:val="00736539"/>
    <w:rsid w:val="0073653B"/>
    <w:rsid w:val="007375D8"/>
    <w:rsid w:val="00737604"/>
    <w:rsid w:val="00740DDE"/>
    <w:rsid w:val="00740E67"/>
    <w:rsid w:val="0074185D"/>
    <w:rsid w:val="00741C3A"/>
    <w:rsid w:val="00741D7A"/>
    <w:rsid w:val="007421FF"/>
    <w:rsid w:val="007428EE"/>
    <w:rsid w:val="00742FDC"/>
    <w:rsid w:val="00743B76"/>
    <w:rsid w:val="00745105"/>
    <w:rsid w:val="007457B5"/>
    <w:rsid w:val="00745839"/>
    <w:rsid w:val="00745D51"/>
    <w:rsid w:val="00745F6F"/>
    <w:rsid w:val="007467A2"/>
    <w:rsid w:val="00747010"/>
    <w:rsid w:val="00747421"/>
    <w:rsid w:val="007475C1"/>
    <w:rsid w:val="0075428E"/>
    <w:rsid w:val="0075461F"/>
    <w:rsid w:val="00754C5F"/>
    <w:rsid w:val="007557AE"/>
    <w:rsid w:val="00755B80"/>
    <w:rsid w:val="00756200"/>
    <w:rsid w:val="00756C60"/>
    <w:rsid w:val="007572BD"/>
    <w:rsid w:val="007577F2"/>
    <w:rsid w:val="00757E6C"/>
    <w:rsid w:val="007608EC"/>
    <w:rsid w:val="007635F3"/>
    <w:rsid w:val="00763892"/>
    <w:rsid w:val="0076495D"/>
    <w:rsid w:val="00765B6F"/>
    <w:rsid w:val="00765DFC"/>
    <w:rsid w:val="00767554"/>
    <w:rsid w:val="00767587"/>
    <w:rsid w:val="00770367"/>
    <w:rsid w:val="0077098E"/>
    <w:rsid w:val="00771111"/>
    <w:rsid w:val="00771642"/>
    <w:rsid w:val="00772C70"/>
    <w:rsid w:val="00773010"/>
    <w:rsid w:val="007734E5"/>
    <w:rsid w:val="00773990"/>
    <w:rsid w:val="007747F4"/>
    <w:rsid w:val="00774A8D"/>
    <w:rsid w:val="00774CAB"/>
    <w:rsid w:val="00776078"/>
    <w:rsid w:val="007762C4"/>
    <w:rsid w:val="007764F0"/>
    <w:rsid w:val="007766FA"/>
    <w:rsid w:val="00777AED"/>
    <w:rsid w:val="0078090A"/>
    <w:rsid w:val="00780BAF"/>
    <w:rsid w:val="00780C97"/>
    <w:rsid w:val="00780E4D"/>
    <w:rsid w:val="00781AD8"/>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3A56"/>
    <w:rsid w:val="00793EE2"/>
    <w:rsid w:val="00793F32"/>
    <w:rsid w:val="0079497F"/>
    <w:rsid w:val="00794E6A"/>
    <w:rsid w:val="007954AB"/>
    <w:rsid w:val="00795E19"/>
    <w:rsid w:val="00797133"/>
    <w:rsid w:val="00797830"/>
    <w:rsid w:val="007A0694"/>
    <w:rsid w:val="007A0EE4"/>
    <w:rsid w:val="007A1376"/>
    <w:rsid w:val="007A15BD"/>
    <w:rsid w:val="007A1E5B"/>
    <w:rsid w:val="007A2433"/>
    <w:rsid w:val="007A30C5"/>
    <w:rsid w:val="007A3789"/>
    <w:rsid w:val="007A386F"/>
    <w:rsid w:val="007A3955"/>
    <w:rsid w:val="007A4622"/>
    <w:rsid w:val="007A49D0"/>
    <w:rsid w:val="007A502D"/>
    <w:rsid w:val="007A5B87"/>
    <w:rsid w:val="007A62DB"/>
    <w:rsid w:val="007A6B44"/>
    <w:rsid w:val="007A7BBF"/>
    <w:rsid w:val="007B0437"/>
    <w:rsid w:val="007B078C"/>
    <w:rsid w:val="007B0EFB"/>
    <w:rsid w:val="007B0FEE"/>
    <w:rsid w:val="007B13D4"/>
    <w:rsid w:val="007B1FF5"/>
    <w:rsid w:val="007B23BB"/>
    <w:rsid w:val="007B382D"/>
    <w:rsid w:val="007B3EEA"/>
    <w:rsid w:val="007B4C6F"/>
    <w:rsid w:val="007B4D04"/>
    <w:rsid w:val="007B5604"/>
    <w:rsid w:val="007B5929"/>
    <w:rsid w:val="007B5FD5"/>
    <w:rsid w:val="007B723F"/>
    <w:rsid w:val="007B7FF2"/>
    <w:rsid w:val="007C14C7"/>
    <w:rsid w:val="007C2889"/>
    <w:rsid w:val="007C43DB"/>
    <w:rsid w:val="007C592D"/>
    <w:rsid w:val="007C726F"/>
    <w:rsid w:val="007D0626"/>
    <w:rsid w:val="007D0CC2"/>
    <w:rsid w:val="007D0D74"/>
    <w:rsid w:val="007D0E85"/>
    <w:rsid w:val="007D0FA6"/>
    <w:rsid w:val="007D13C3"/>
    <w:rsid w:val="007D16CA"/>
    <w:rsid w:val="007D2B65"/>
    <w:rsid w:val="007D2BBC"/>
    <w:rsid w:val="007D3810"/>
    <w:rsid w:val="007D3E80"/>
    <w:rsid w:val="007D438F"/>
    <w:rsid w:val="007D49FA"/>
    <w:rsid w:val="007D5BE5"/>
    <w:rsid w:val="007D6342"/>
    <w:rsid w:val="007D67D4"/>
    <w:rsid w:val="007D72F6"/>
    <w:rsid w:val="007D7A02"/>
    <w:rsid w:val="007E036E"/>
    <w:rsid w:val="007E0B41"/>
    <w:rsid w:val="007E1335"/>
    <w:rsid w:val="007E14ED"/>
    <w:rsid w:val="007E189B"/>
    <w:rsid w:val="007E235E"/>
    <w:rsid w:val="007E2372"/>
    <w:rsid w:val="007E25F7"/>
    <w:rsid w:val="007E3DEB"/>
    <w:rsid w:val="007E4291"/>
    <w:rsid w:val="007E433C"/>
    <w:rsid w:val="007E4B5F"/>
    <w:rsid w:val="007E573B"/>
    <w:rsid w:val="007E5B6F"/>
    <w:rsid w:val="007E6BEC"/>
    <w:rsid w:val="007E7448"/>
    <w:rsid w:val="007F02B3"/>
    <w:rsid w:val="007F1424"/>
    <w:rsid w:val="007F1E3F"/>
    <w:rsid w:val="007F22D6"/>
    <w:rsid w:val="007F264C"/>
    <w:rsid w:val="007F30A9"/>
    <w:rsid w:val="007F314E"/>
    <w:rsid w:val="007F3472"/>
    <w:rsid w:val="007F3E8D"/>
    <w:rsid w:val="007F43B0"/>
    <w:rsid w:val="007F4E7B"/>
    <w:rsid w:val="007F4F44"/>
    <w:rsid w:val="007F5A4C"/>
    <w:rsid w:val="007F5D80"/>
    <w:rsid w:val="007F6886"/>
    <w:rsid w:val="00801B3B"/>
    <w:rsid w:val="00801B8F"/>
    <w:rsid w:val="00801C92"/>
    <w:rsid w:val="00802CED"/>
    <w:rsid w:val="0080408F"/>
    <w:rsid w:val="00805A9E"/>
    <w:rsid w:val="00806B0A"/>
    <w:rsid w:val="00806D11"/>
    <w:rsid w:val="0080786D"/>
    <w:rsid w:val="00810053"/>
    <w:rsid w:val="00810588"/>
    <w:rsid w:val="00810739"/>
    <w:rsid w:val="00812788"/>
    <w:rsid w:val="008130EB"/>
    <w:rsid w:val="0081361E"/>
    <w:rsid w:val="008147DC"/>
    <w:rsid w:val="00815819"/>
    <w:rsid w:val="0081612F"/>
    <w:rsid w:val="0081669D"/>
    <w:rsid w:val="008209BD"/>
    <w:rsid w:val="00820DCF"/>
    <w:rsid w:val="00821437"/>
    <w:rsid w:val="008215E7"/>
    <w:rsid w:val="008217CC"/>
    <w:rsid w:val="008219D6"/>
    <w:rsid w:val="00821B81"/>
    <w:rsid w:val="008225F8"/>
    <w:rsid w:val="00822907"/>
    <w:rsid w:val="008232DB"/>
    <w:rsid w:val="00824051"/>
    <w:rsid w:val="00824105"/>
    <w:rsid w:val="0082576A"/>
    <w:rsid w:val="00826A99"/>
    <w:rsid w:val="00826FD5"/>
    <w:rsid w:val="0082735C"/>
    <w:rsid w:val="00827CCF"/>
    <w:rsid w:val="0083003F"/>
    <w:rsid w:val="00830550"/>
    <w:rsid w:val="008306A9"/>
    <w:rsid w:val="00830ABD"/>
    <w:rsid w:val="00832640"/>
    <w:rsid w:val="008331EB"/>
    <w:rsid w:val="008335BF"/>
    <w:rsid w:val="00834CAF"/>
    <w:rsid w:val="00834D62"/>
    <w:rsid w:val="008351C3"/>
    <w:rsid w:val="0083597A"/>
    <w:rsid w:val="00836EF6"/>
    <w:rsid w:val="00836F36"/>
    <w:rsid w:val="008371EB"/>
    <w:rsid w:val="008376B8"/>
    <w:rsid w:val="00837714"/>
    <w:rsid w:val="008401AE"/>
    <w:rsid w:val="008402E8"/>
    <w:rsid w:val="00841000"/>
    <w:rsid w:val="008413B2"/>
    <w:rsid w:val="00841AC8"/>
    <w:rsid w:val="00842692"/>
    <w:rsid w:val="008427FE"/>
    <w:rsid w:val="00842958"/>
    <w:rsid w:val="00842EF2"/>
    <w:rsid w:val="0084598C"/>
    <w:rsid w:val="00845D53"/>
    <w:rsid w:val="00845FFD"/>
    <w:rsid w:val="00846067"/>
    <w:rsid w:val="0084640A"/>
    <w:rsid w:val="008470B4"/>
    <w:rsid w:val="00847507"/>
    <w:rsid w:val="008476EA"/>
    <w:rsid w:val="00847E71"/>
    <w:rsid w:val="00850D35"/>
    <w:rsid w:val="00851125"/>
    <w:rsid w:val="008517D1"/>
    <w:rsid w:val="00851B41"/>
    <w:rsid w:val="00851DD2"/>
    <w:rsid w:val="0085230E"/>
    <w:rsid w:val="008536CB"/>
    <w:rsid w:val="00854403"/>
    <w:rsid w:val="008551EC"/>
    <w:rsid w:val="00855FE3"/>
    <w:rsid w:val="008566CA"/>
    <w:rsid w:val="00856CFB"/>
    <w:rsid w:val="00857151"/>
    <w:rsid w:val="00857C58"/>
    <w:rsid w:val="008605A2"/>
    <w:rsid w:val="0086078A"/>
    <w:rsid w:val="00860CAA"/>
    <w:rsid w:val="00861110"/>
    <w:rsid w:val="008614BB"/>
    <w:rsid w:val="008617BD"/>
    <w:rsid w:val="008618E5"/>
    <w:rsid w:val="00861FF3"/>
    <w:rsid w:val="00862BC1"/>
    <w:rsid w:val="00863ED8"/>
    <w:rsid w:val="00863FF5"/>
    <w:rsid w:val="00864501"/>
    <w:rsid w:val="008645B0"/>
    <w:rsid w:val="00864950"/>
    <w:rsid w:val="00864D44"/>
    <w:rsid w:val="0086547E"/>
    <w:rsid w:val="00866561"/>
    <w:rsid w:val="008714AB"/>
    <w:rsid w:val="008724B6"/>
    <w:rsid w:val="00872FEB"/>
    <w:rsid w:val="008730AA"/>
    <w:rsid w:val="008739B6"/>
    <w:rsid w:val="00873C76"/>
    <w:rsid w:val="00874E57"/>
    <w:rsid w:val="008753A2"/>
    <w:rsid w:val="00875C3A"/>
    <w:rsid w:val="00877C28"/>
    <w:rsid w:val="00880DFB"/>
    <w:rsid w:val="0088184F"/>
    <w:rsid w:val="008818D7"/>
    <w:rsid w:val="00881BCC"/>
    <w:rsid w:val="00881E66"/>
    <w:rsid w:val="0088203A"/>
    <w:rsid w:val="00883064"/>
    <w:rsid w:val="008840C8"/>
    <w:rsid w:val="008851A4"/>
    <w:rsid w:val="008856D7"/>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D5B"/>
    <w:rsid w:val="00894461"/>
    <w:rsid w:val="0089525D"/>
    <w:rsid w:val="008A007C"/>
    <w:rsid w:val="008A03D0"/>
    <w:rsid w:val="008A085A"/>
    <w:rsid w:val="008A11C0"/>
    <w:rsid w:val="008A226A"/>
    <w:rsid w:val="008A32EE"/>
    <w:rsid w:val="008A3867"/>
    <w:rsid w:val="008A3AE7"/>
    <w:rsid w:val="008A3CA4"/>
    <w:rsid w:val="008A4C7B"/>
    <w:rsid w:val="008A5849"/>
    <w:rsid w:val="008A5FFF"/>
    <w:rsid w:val="008A6385"/>
    <w:rsid w:val="008A7758"/>
    <w:rsid w:val="008A7CCF"/>
    <w:rsid w:val="008B0A91"/>
    <w:rsid w:val="008B0E70"/>
    <w:rsid w:val="008B113F"/>
    <w:rsid w:val="008B15AB"/>
    <w:rsid w:val="008B1FDE"/>
    <w:rsid w:val="008B244D"/>
    <w:rsid w:val="008B258B"/>
    <w:rsid w:val="008B272C"/>
    <w:rsid w:val="008B2A9E"/>
    <w:rsid w:val="008B3378"/>
    <w:rsid w:val="008B33FB"/>
    <w:rsid w:val="008B3D1A"/>
    <w:rsid w:val="008B3D8F"/>
    <w:rsid w:val="008B4762"/>
    <w:rsid w:val="008B4F40"/>
    <w:rsid w:val="008B6BE9"/>
    <w:rsid w:val="008B6C37"/>
    <w:rsid w:val="008B7449"/>
    <w:rsid w:val="008C0A08"/>
    <w:rsid w:val="008C1AB5"/>
    <w:rsid w:val="008C2AF8"/>
    <w:rsid w:val="008C2C12"/>
    <w:rsid w:val="008C2E2B"/>
    <w:rsid w:val="008C383B"/>
    <w:rsid w:val="008C3995"/>
    <w:rsid w:val="008C3F00"/>
    <w:rsid w:val="008C5647"/>
    <w:rsid w:val="008C587B"/>
    <w:rsid w:val="008D017B"/>
    <w:rsid w:val="008D0589"/>
    <w:rsid w:val="008D06AF"/>
    <w:rsid w:val="008D0843"/>
    <w:rsid w:val="008D0F18"/>
    <w:rsid w:val="008D12E7"/>
    <w:rsid w:val="008D2004"/>
    <w:rsid w:val="008D2180"/>
    <w:rsid w:val="008D298A"/>
    <w:rsid w:val="008D2BE1"/>
    <w:rsid w:val="008D3711"/>
    <w:rsid w:val="008D425C"/>
    <w:rsid w:val="008D492F"/>
    <w:rsid w:val="008D51C1"/>
    <w:rsid w:val="008D5EEB"/>
    <w:rsid w:val="008D5FE4"/>
    <w:rsid w:val="008D6B13"/>
    <w:rsid w:val="008D6F49"/>
    <w:rsid w:val="008D6FD9"/>
    <w:rsid w:val="008D7051"/>
    <w:rsid w:val="008D7127"/>
    <w:rsid w:val="008D7886"/>
    <w:rsid w:val="008E09F8"/>
    <w:rsid w:val="008E0B2D"/>
    <w:rsid w:val="008E1415"/>
    <w:rsid w:val="008E147D"/>
    <w:rsid w:val="008E1659"/>
    <w:rsid w:val="008E1A49"/>
    <w:rsid w:val="008E1E81"/>
    <w:rsid w:val="008E210C"/>
    <w:rsid w:val="008E27E5"/>
    <w:rsid w:val="008E2E96"/>
    <w:rsid w:val="008E2EFC"/>
    <w:rsid w:val="008E3DF8"/>
    <w:rsid w:val="008E4263"/>
    <w:rsid w:val="008E43B1"/>
    <w:rsid w:val="008E47A6"/>
    <w:rsid w:val="008E501F"/>
    <w:rsid w:val="008E5793"/>
    <w:rsid w:val="008E5919"/>
    <w:rsid w:val="008E75A1"/>
    <w:rsid w:val="008E7B9B"/>
    <w:rsid w:val="008F07D3"/>
    <w:rsid w:val="008F0F80"/>
    <w:rsid w:val="008F3051"/>
    <w:rsid w:val="008F38FB"/>
    <w:rsid w:val="008F3A1D"/>
    <w:rsid w:val="008F4116"/>
    <w:rsid w:val="008F4DE9"/>
    <w:rsid w:val="008F6D02"/>
    <w:rsid w:val="008F73AB"/>
    <w:rsid w:val="0090040C"/>
    <w:rsid w:val="00900CDE"/>
    <w:rsid w:val="0090266B"/>
    <w:rsid w:val="00902DB1"/>
    <w:rsid w:val="00903010"/>
    <w:rsid w:val="00904184"/>
    <w:rsid w:val="00904543"/>
    <w:rsid w:val="00905799"/>
    <w:rsid w:val="009058E0"/>
    <w:rsid w:val="00905A92"/>
    <w:rsid w:val="00905C0E"/>
    <w:rsid w:val="0090629D"/>
    <w:rsid w:val="00906B63"/>
    <w:rsid w:val="009078A8"/>
    <w:rsid w:val="00910644"/>
    <w:rsid w:val="00911340"/>
    <w:rsid w:val="00911466"/>
    <w:rsid w:val="00911866"/>
    <w:rsid w:val="009119DE"/>
    <w:rsid w:val="00911ADD"/>
    <w:rsid w:val="00912245"/>
    <w:rsid w:val="00912AEE"/>
    <w:rsid w:val="00914607"/>
    <w:rsid w:val="00915805"/>
    <w:rsid w:val="00915BE5"/>
    <w:rsid w:val="009160F1"/>
    <w:rsid w:val="00916109"/>
    <w:rsid w:val="00916AD2"/>
    <w:rsid w:val="00916D46"/>
    <w:rsid w:val="00917C8C"/>
    <w:rsid w:val="00917CE5"/>
    <w:rsid w:val="00917EEA"/>
    <w:rsid w:val="00920186"/>
    <w:rsid w:val="00921314"/>
    <w:rsid w:val="00921588"/>
    <w:rsid w:val="0092246B"/>
    <w:rsid w:val="00923354"/>
    <w:rsid w:val="00923A17"/>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709D"/>
    <w:rsid w:val="00940228"/>
    <w:rsid w:val="009402EA"/>
    <w:rsid w:val="00940720"/>
    <w:rsid w:val="00940D35"/>
    <w:rsid w:val="00940D6D"/>
    <w:rsid w:val="00940F65"/>
    <w:rsid w:val="00941E48"/>
    <w:rsid w:val="009446C4"/>
    <w:rsid w:val="00944994"/>
    <w:rsid w:val="009472BC"/>
    <w:rsid w:val="00950133"/>
    <w:rsid w:val="00951569"/>
    <w:rsid w:val="00951DA2"/>
    <w:rsid w:val="00952306"/>
    <w:rsid w:val="00952361"/>
    <w:rsid w:val="0095256B"/>
    <w:rsid w:val="009527AA"/>
    <w:rsid w:val="009528A9"/>
    <w:rsid w:val="00952B15"/>
    <w:rsid w:val="00953659"/>
    <w:rsid w:val="00954A41"/>
    <w:rsid w:val="009552B3"/>
    <w:rsid w:val="009553A4"/>
    <w:rsid w:val="009562C5"/>
    <w:rsid w:val="0095671C"/>
    <w:rsid w:val="0095691C"/>
    <w:rsid w:val="009605EE"/>
    <w:rsid w:val="009609E9"/>
    <w:rsid w:val="00960D44"/>
    <w:rsid w:val="009619DF"/>
    <w:rsid w:val="00961C7C"/>
    <w:rsid w:val="00961EB2"/>
    <w:rsid w:val="00963CB3"/>
    <w:rsid w:val="00965236"/>
    <w:rsid w:val="009653FD"/>
    <w:rsid w:val="0096566C"/>
    <w:rsid w:val="00965F2F"/>
    <w:rsid w:val="00966275"/>
    <w:rsid w:val="009662C9"/>
    <w:rsid w:val="0096657E"/>
    <w:rsid w:val="0096691F"/>
    <w:rsid w:val="00966CE9"/>
    <w:rsid w:val="0096747D"/>
    <w:rsid w:val="00970370"/>
    <w:rsid w:val="00970485"/>
    <w:rsid w:val="009707AA"/>
    <w:rsid w:val="0097123F"/>
    <w:rsid w:val="009714A9"/>
    <w:rsid w:val="00971EFB"/>
    <w:rsid w:val="00972BAD"/>
    <w:rsid w:val="00973294"/>
    <w:rsid w:val="009740F1"/>
    <w:rsid w:val="0097450D"/>
    <w:rsid w:val="00976C98"/>
    <w:rsid w:val="009770A8"/>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127E"/>
    <w:rsid w:val="00991347"/>
    <w:rsid w:val="00991D63"/>
    <w:rsid w:val="0099256B"/>
    <w:rsid w:val="0099262D"/>
    <w:rsid w:val="00993847"/>
    <w:rsid w:val="009940CA"/>
    <w:rsid w:val="00994970"/>
    <w:rsid w:val="00995E76"/>
    <w:rsid w:val="00996BB8"/>
    <w:rsid w:val="009A0208"/>
    <w:rsid w:val="009A027C"/>
    <w:rsid w:val="009A0D06"/>
    <w:rsid w:val="009A1013"/>
    <w:rsid w:val="009A1B20"/>
    <w:rsid w:val="009A2527"/>
    <w:rsid w:val="009A3563"/>
    <w:rsid w:val="009A3949"/>
    <w:rsid w:val="009A398A"/>
    <w:rsid w:val="009A4454"/>
    <w:rsid w:val="009A46AA"/>
    <w:rsid w:val="009A5798"/>
    <w:rsid w:val="009A5852"/>
    <w:rsid w:val="009A58F4"/>
    <w:rsid w:val="009A6696"/>
    <w:rsid w:val="009A6BC4"/>
    <w:rsid w:val="009A7054"/>
    <w:rsid w:val="009A7254"/>
    <w:rsid w:val="009A740B"/>
    <w:rsid w:val="009A7B0C"/>
    <w:rsid w:val="009A7F74"/>
    <w:rsid w:val="009B05E9"/>
    <w:rsid w:val="009B25AC"/>
    <w:rsid w:val="009B38AC"/>
    <w:rsid w:val="009B45B4"/>
    <w:rsid w:val="009B48A7"/>
    <w:rsid w:val="009B4F61"/>
    <w:rsid w:val="009B52A7"/>
    <w:rsid w:val="009B602A"/>
    <w:rsid w:val="009B6057"/>
    <w:rsid w:val="009B60CF"/>
    <w:rsid w:val="009B6562"/>
    <w:rsid w:val="009B6676"/>
    <w:rsid w:val="009B6D81"/>
    <w:rsid w:val="009C0028"/>
    <w:rsid w:val="009C03AA"/>
    <w:rsid w:val="009C1E6C"/>
    <w:rsid w:val="009C208F"/>
    <w:rsid w:val="009C2097"/>
    <w:rsid w:val="009C2F29"/>
    <w:rsid w:val="009C41C5"/>
    <w:rsid w:val="009C4584"/>
    <w:rsid w:val="009C531F"/>
    <w:rsid w:val="009C5A6C"/>
    <w:rsid w:val="009C60AE"/>
    <w:rsid w:val="009C671E"/>
    <w:rsid w:val="009C6A98"/>
    <w:rsid w:val="009C7EDE"/>
    <w:rsid w:val="009D07A5"/>
    <w:rsid w:val="009D156F"/>
    <w:rsid w:val="009D23FD"/>
    <w:rsid w:val="009D30D3"/>
    <w:rsid w:val="009D3FDE"/>
    <w:rsid w:val="009D46C1"/>
    <w:rsid w:val="009D6464"/>
    <w:rsid w:val="009D6C44"/>
    <w:rsid w:val="009D6DEB"/>
    <w:rsid w:val="009D7DAA"/>
    <w:rsid w:val="009D7E77"/>
    <w:rsid w:val="009E064A"/>
    <w:rsid w:val="009E0EBD"/>
    <w:rsid w:val="009E0F9A"/>
    <w:rsid w:val="009E200C"/>
    <w:rsid w:val="009E2427"/>
    <w:rsid w:val="009E2477"/>
    <w:rsid w:val="009E2BC5"/>
    <w:rsid w:val="009E2C78"/>
    <w:rsid w:val="009E3696"/>
    <w:rsid w:val="009E4278"/>
    <w:rsid w:val="009E45FB"/>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35D5"/>
    <w:rsid w:val="009F476F"/>
    <w:rsid w:val="009F5022"/>
    <w:rsid w:val="009F5E54"/>
    <w:rsid w:val="009F5EA3"/>
    <w:rsid w:val="009F6EDE"/>
    <w:rsid w:val="009F708E"/>
    <w:rsid w:val="009F788A"/>
    <w:rsid w:val="009F7BE1"/>
    <w:rsid w:val="009F7C22"/>
    <w:rsid w:val="009F7D51"/>
    <w:rsid w:val="00A0004C"/>
    <w:rsid w:val="00A00AC8"/>
    <w:rsid w:val="00A00EBF"/>
    <w:rsid w:val="00A01250"/>
    <w:rsid w:val="00A021E3"/>
    <w:rsid w:val="00A02A47"/>
    <w:rsid w:val="00A03C61"/>
    <w:rsid w:val="00A04345"/>
    <w:rsid w:val="00A04646"/>
    <w:rsid w:val="00A04671"/>
    <w:rsid w:val="00A04E1C"/>
    <w:rsid w:val="00A05882"/>
    <w:rsid w:val="00A06547"/>
    <w:rsid w:val="00A07C50"/>
    <w:rsid w:val="00A1119E"/>
    <w:rsid w:val="00A1121C"/>
    <w:rsid w:val="00A119B2"/>
    <w:rsid w:val="00A121FF"/>
    <w:rsid w:val="00A12326"/>
    <w:rsid w:val="00A1236A"/>
    <w:rsid w:val="00A14A69"/>
    <w:rsid w:val="00A1506F"/>
    <w:rsid w:val="00A1663D"/>
    <w:rsid w:val="00A166B4"/>
    <w:rsid w:val="00A17A2C"/>
    <w:rsid w:val="00A17FEB"/>
    <w:rsid w:val="00A20F5A"/>
    <w:rsid w:val="00A21F10"/>
    <w:rsid w:val="00A21F19"/>
    <w:rsid w:val="00A234F3"/>
    <w:rsid w:val="00A2387B"/>
    <w:rsid w:val="00A23996"/>
    <w:rsid w:val="00A23F24"/>
    <w:rsid w:val="00A245DD"/>
    <w:rsid w:val="00A24E23"/>
    <w:rsid w:val="00A253C7"/>
    <w:rsid w:val="00A26437"/>
    <w:rsid w:val="00A2718C"/>
    <w:rsid w:val="00A2721B"/>
    <w:rsid w:val="00A2735E"/>
    <w:rsid w:val="00A277B6"/>
    <w:rsid w:val="00A279E5"/>
    <w:rsid w:val="00A27C97"/>
    <w:rsid w:val="00A27DCF"/>
    <w:rsid w:val="00A307C6"/>
    <w:rsid w:val="00A31577"/>
    <w:rsid w:val="00A31A87"/>
    <w:rsid w:val="00A32281"/>
    <w:rsid w:val="00A322CD"/>
    <w:rsid w:val="00A32CF9"/>
    <w:rsid w:val="00A33113"/>
    <w:rsid w:val="00A334BD"/>
    <w:rsid w:val="00A34E98"/>
    <w:rsid w:val="00A3556A"/>
    <w:rsid w:val="00A358A4"/>
    <w:rsid w:val="00A35D19"/>
    <w:rsid w:val="00A360B1"/>
    <w:rsid w:val="00A371A2"/>
    <w:rsid w:val="00A37B2F"/>
    <w:rsid w:val="00A4025E"/>
    <w:rsid w:val="00A40ED2"/>
    <w:rsid w:val="00A41047"/>
    <w:rsid w:val="00A41613"/>
    <w:rsid w:val="00A41B0D"/>
    <w:rsid w:val="00A41DCD"/>
    <w:rsid w:val="00A4225B"/>
    <w:rsid w:val="00A435C6"/>
    <w:rsid w:val="00A4498E"/>
    <w:rsid w:val="00A45372"/>
    <w:rsid w:val="00A45CC2"/>
    <w:rsid w:val="00A47BB2"/>
    <w:rsid w:val="00A47E30"/>
    <w:rsid w:val="00A5023E"/>
    <w:rsid w:val="00A50700"/>
    <w:rsid w:val="00A51867"/>
    <w:rsid w:val="00A5193D"/>
    <w:rsid w:val="00A51965"/>
    <w:rsid w:val="00A51A6D"/>
    <w:rsid w:val="00A5245C"/>
    <w:rsid w:val="00A539DA"/>
    <w:rsid w:val="00A53E16"/>
    <w:rsid w:val="00A55CF5"/>
    <w:rsid w:val="00A56D1E"/>
    <w:rsid w:val="00A5728C"/>
    <w:rsid w:val="00A57932"/>
    <w:rsid w:val="00A57A8C"/>
    <w:rsid w:val="00A60959"/>
    <w:rsid w:val="00A61139"/>
    <w:rsid w:val="00A61B1F"/>
    <w:rsid w:val="00A61BB5"/>
    <w:rsid w:val="00A61BED"/>
    <w:rsid w:val="00A6222E"/>
    <w:rsid w:val="00A62BAE"/>
    <w:rsid w:val="00A633EB"/>
    <w:rsid w:val="00A63A42"/>
    <w:rsid w:val="00A64C6C"/>
    <w:rsid w:val="00A64ED3"/>
    <w:rsid w:val="00A651BF"/>
    <w:rsid w:val="00A652D9"/>
    <w:rsid w:val="00A65D1B"/>
    <w:rsid w:val="00A66487"/>
    <w:rsid w:val="00A665BD"/>
    <w:rsid w:val="00A67565"/>
    <w:rsid w:val="00A677A9"/>
    <w:rsid w:val="00A70F83"/>
    <w:rsid w:val="00A72DE3"/>
    <w:rsid w:val="00A73DD6"/>
    <w:rsid w:val="00A74944"/>
    <w:rsid w:val="00A756E9"/>
    <w:rsid w:val="00A75E26"/>
    <w:rsid w:val="00A80356"/>
    <w:rsid w:val="00A80BE9"/>
    <w:rsid w:val="00A81BF9"/>
    <w:rsid w:val="00A82979"/>
    <w:rsid w:val="00A82ECD"/>
    <w:rsid w:val="00A832EE"/>
    <w:rsid w:val="00A83CFB"/>
    <w:rsid w:val="00A844F2"/>
    <w:rsid w:val="00A84B79"/>
    <w:rsid w:val="00A85C5E"/>
    <w:rsid w:val="00A861F6"/>
    <w:rsid w:val="00A867DF"/>
    <w:rsid w:val="00A86DBD"/>
    <w:rsid w:val="00A90259"/>
    <w:rsid w:val="00A917A5"/>
    <w:rsid w:val="00A93EA5"/>
    <w:rsid w:val="00A9519C"/>
    <w:rsid w:val="00A95530"/>
    <w:rsid w:val="00A955E8"/>
    <w:rsid w:val="00A95BA9"/>
    <w:rsid w:val="00A96BEA"/>
    <w:rsid w:val="00A97484"/>
    <w:rsid w:val="00AA01DD"/>
    <w:rsid w:val="00AA06DD"/>
    <w:rsid w:val="00AA1ECB"/>
    <w:rsid w:val="00AA22E5"/>
    <w:rsid w:val="00AA26E1"/>
    <w:rsid w:val="00AA409B"/>
    <w:rsid w:val="00AA43FF"/>
    <w:rsid w:val="00AA4521"/>
    <w:rsid w:val="00AA46BC"/>
    <w:rsid w:val="00AA491F"/>
    <w:rsid w:val="00AA5357"/>
    <w:rsid w:val="00AA5475"/>
    <w:rsid w:val="00AA58B8"/>
    <w:rsid w:val="00AA5BC2"/>
    <w:rsid w:val="00AA62F3"/>
    <w:rsid w:val="00AB054C"/>
    <w:rsid w:val="00AB05BD"/>
    <w:rsid w:val="00AB0883"/>
    <w:rsid w:val="00AB0EDB"/>
    <w:rsid w:val="00AB137C"/>
    <w:rsid w:val="00AB179F"/>
    <w:rsid w:val="00AB1D25"/>
    <w:rsid w:val="00AB2B52"/>
    <w:rsid w:val="00AB34F5"/>
    <w:rsid w:val="00AB49F9"/>
    <w:rsid w:val="00AB79C3"/>
    <w:rsid w:val="00AC0260"/>
    <w:rsid w:val="00AC0562"/>
    <w:rsid w:val="00AC086B"/>
    <w:rsid w:val="00AC1299"/>
    <w:rsid w:val="00AC26DE"/>
    <w:rsid w:val="00AC2A73"/>
    <w:rsid w:val="00AC2BC0"/>
    <w:rsid w:val="00AC3011"/>
    <w:rsid w:val="00AC3719"/>
    <w:rsid w:val="00AC3CEF"/>
    <w:rsid w:val="00AC5466"/>
    <w:rsid w:val="00AC5B07"/>
    <w:rsid w:val="00AC5B28"/>
    <w:rsid w:val="00AC62EB"/>
    <w:rsid w:val="00AC7208"/>
    <w:rsid w:val="00AC7234"/>
    <w:rsid w:val="00AC76BC"/>
    <w:rsid w:val="00AC7CDF"/>
    <w:rsid w:val="00AD03C2"/>
    <w:rsid w:val="00AD08FF"/>
    <w:rsid w:val="00AD0DEA"/>
    <w:rsid w:val="00AD0ED7"/>
    <w:rsid w:val="00AD0EF7"/>
    <w:rsid w:val="00AD14D6"/>
    <w:rsid w:val="00AD1A83"/>
    <w:rsid w:val="00AD1E09"/>
    <w:rsid w:val="00AD441F"/>
    <w:rsid w:val="00AD4FE7"/>
    <w:rsid w:val="00AD52D3"/>
    <w:rsid w:val="00AD5390"/>
    <w:rsid w:val="00AD798A"/>
    <w:rsid w:val="00AE0559"/>
    <w:rsid w:val="00AE181A"/>
    <w:rsid w:val="00AE24B8"/>
    <w:rsid w:val="00AE2599"/>
    <w:rsid w:val="00AE26DE"/>
    <w:rsid w:val="00AE3ECC"/>
    <w:rsid w:val="00AE48AD"/>
    <w:rsid w:val="00AE4965"/>
    <w:rsid w:val="00AE6E62"/>
    <w:rsid w:val="00AE6F36"/>
    <w:rsid w:val="00AE7693"/>
    <w:rsid w:val="00AE7A2B"/>
    <w:rsid w:val="00AF130B"/>
    <w:rsid w:val="00AF2C5F"/>
    <w:rsid w:val="00AF3EF0"/>
    <w:rsid w:val="00AF4869"/>
    <w:rsid w:val="00AF4A78"/>
    <w:rsid w:val="00AF4E2D"/>
    <w:rsid w:val="00AF4FD8"/>
    <w:rsid w:val="00AF581C"/>
    <w:rsid w:val="00AF606D"/>
    <w:rsid w:val="00AF6C02"/>
    <w:rsid w:val="00AF7E5A"/>
    <w:rsid w:val="00B004FE"/>
    <w:rsid w:val="00B0131B"/>
    <w:rsid w:val="00B01625"/>
    <w:rsid w:val="00B02340"/>
    <w:rsid w:val="00B023E0"/>
    <w:rsid w:val="00B024FC"/>
    <w:rsid w:val="00B02DCA"/>
    <w:rsid w:val="00B03E91"/>
    <w:rsid w:val="00B04490"/>
    <w:rsid w:val="00B04DE9"/>
    <w:rsid w:val="00B04F89"/>
    <w:rsid w:val="00B058F6"/>
    <w:rsid w:val="00B065DC"/>
    <w:rsid w:val="00B069ED"/>
    <w:rsid w:val="00B06F9F"/>
    <w:rsid w:val="00B073BC"/>
    <w:rsid w:val="00B1042C"/>
    <w:rsid w:val="00B105EC"/>
    <w:rsid w:val="00B1087A"/>
    <w:rsid w:val="00B10C32"/>
    <w:rsid w:val="00B10DD3"/>
    <w:rsid w:val="00B128E3"/>
    <w:rsid w:val="00B12A8D"/>
    <w:rsid w:val="00B13366"/>
    <w:rsid w:val="00B14B77"/>
    <w:rsid w:val="00B157A0"/>
    <w:rsid w:val="00B160D2"/>
    <w:rsid w:val="00B162D6"/>
    <w:rsid w:val="00B16C47"/>
    <w:rsid w:val="00B17401"/>
    <w:rsid w:val="00B2088E"/>
    <w:rsid w:val="00B20A42"/>
    <w:rsid w:val="00B20FCA"/>
    <w:rsid w:val="00B21446"/>
    <w:rsid w:val="00B217B8"/>
    <w:rsid w:val="00B22245"/>
    <w:rsid w:val="00B22BD7"/>
    <w:rsid w:val="00B22BE2"/>
    <w:rsid w:val="00B230AA"/>
    <w:rsid w:val="00B23D4A"/>
    <w:rsid w:val="00B24390"/>
    <w:rsid w:val="00B244BB"/>
    <w:rsid w:val="00B245E2"/>
    <w:rsid w:val="00B2573B"/>
    <w:rsid w:val="00B257C9"/>
    <w:rsid w:val="00B25B9F"/>
    <w:rsid w:val="00B27374"/>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3619C"/>
    <w:rsid w:val="00B364DE"/>
    <w:rsid w:val="00B40EBE"/>
    <w:rsid w:val="00B42293"/>
    <w:rsid w:val="00B42655"/>
    <w:rsid w:val="00B44A13"/>
    <w:rsid w:val="00B44B6A"/>
    <w:rsid w:val="00B44BA6"/>
    <w:rsid w:val="00B450EF"/>
    <w:rsid w:val="00B46ECB"/>
    <w:rsid w:val="00B47A6F"/>
    <w:rsid w:val="00B47C25"/>
    <w:rsid w:val="00B47D6C"/>
    <w:rsid w:val="00B47DF3"/>
    <w:rsid w:val="00B514CF"/>
    <w:rsid w:val="00B51AFA"/>
    <w:rsid w:val="00B529CD"/>
    <w:rsid w:val="00B52A2E"/>
    <w:rsid w:val="00B53519"/>
    <w:rsid w:val="00B53B2D"/>
    <w:rsid w:val="00B55FEE"/>
    <w:rsid w:val="00B56479"/>
    <w:rsid w:val="00B564CC"/>
    <w:rsid w:val="00B57F6A"/>
    <w:rsid w:val="00B60063"/>
    <w:rsid w:val="00B605DE"/>
    <w:rsid w:val="00B60856"/>
    <w:rsid w:val="00B60891"/>
    <w:rsid w:val="00B60E56"/>
    <w:rsid w:val="00B630C1"/>
    <w:rsid w:val="00B63F44"/>
    <w:rsid w:val="00B64019"/>
    <w:rsid w:val="00B64ED4"/>
    <w:rsid w:val="00B65BA4"/>
    <w:rsid w:val="00B67B7D"/>
    <w:rsid w:val="00B70002"/>
    <w:rsid w:val="00B7075D"/>
    <w:rsid w:val="00B70A10"/>
    <w:rsid w:val="00B70A56"/>
    <w:rsid w:val="00B716CE"/>
    <w:rsid w:val="00B71705"/>
    <w:rsid w:val="00B721D8"/>
    <w:rsid w:val="00B7244F"/>
    <w:rsid w:val="00B72B19"/>
    <w:rsid w:val="00B73791"/>
    <w:rsid w:val="00B73BDA"/>
    <w:rsid w:val="00B74795"/>
    <w:rsid w:val="00B75798"/>
    <w:rsid w:val="00B76E69"/>
    <w:rsid w:val="00B77D31"/>
    <w:rsid w:val="00B80446"/>
    <w:rsid w:val="00B80EEE"/>
    <w:rsid w:val="00B81016"/>
    <w:rsid w:val="00B81191"/>
    <w:rsid w:val="00B8178A"/>
    <w:rsid w:val="00B82A04"/>
    <w:rsid w:val="00B82B08"/>
    <w:rsid w:val="00B83056"/>
    <w:rsid w:val="00B83123"/>
    <w:rsid w:val="00B83DBB"/>
    <w:rsid w:val="00B83F23"/>
    <w:rsid w:val="00B84C9A"/>
    <w:rsid w:val="00B85026"/>
    <w:rsid w:val="00B85617"/>
    <w:rsid w:val="00B8658C"/>
    <w:rsid w:val="00B86E5B"/>
    <w:rsid w:val="00B8721E"/>
    <w:rsid w:val="00B875F4"/>
    <w:rsid w:val="00B87FC8"/>
    <w:rsid w:val="00B909A7"/>
    <w:rsid w:val="00B913A3"/>
    <w:rsid w:val="00B9146B"/>
    <w:rsid w:val="00B91BC9"/>
    <w:rsid w:val="00B91D32"/>
    <w:rsid w:val="00B923CC"/>
    <w:rsid w:val="00B9281E"/>
    <w:rsid w:val="00B92A4C"/>
    <w:rsid w:val="00B92C50"/>
    <w:rsid w:val="00B937DB"/>
    <w:rsid w:val="00B93EF7"/>
    <w:rsid w:val="00B94AA4"/>
    <w:rsid w:val="00B95342"/>
    <w:rsid w:val="00B95E2E"/>
    <w:rsid w:val="00B95FD2"/>
    <w:rsid w:val="00B960F6"/>
    <w:rsid w:val="00B96E32"/>
    <w:rsid w:val="00B97CAE"/>
    <w:rsid w:val="00BA0939"/>
    <w:rsid w:val="00BA0CAC"/>
    <w:rsid w:val="00BA0CCC"/>
    <w:rsid w:val="00BA1223"/>
    <w:rsid w:val="00BA1811"/>
    <w:rsid w:val="00BA21AD"/>
    <w:rsid w:val="00BA23A3"/>
    <w:rsid w:val="00BA23D8"/>
    <w:rsid w:val="00BA28D6"/>
    <w:rsid w:val="00BA328F"/>
    <w:rsid w:val="00BA3E3A"/>
    <w:rsid w:val="00BA492C"/>
    <w:rsid w:val="00BA5933"/>
    <w:rsid w:val="00BA5AB2"/>
    <w:rsid w:val="00BA62FE"/>
    <w:rsid w:val="00BA64B9"/>
    <w:rsid w:val="00BA683E"/>
    <w:rsid w:val="00BA6935"/>
    <w:rsid w:val="00BA7317"/>
    <w:rsid w:val="00BB0AD0"/>
    <w:rsid w:val="00BB2545"/>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7F9"/>
    <w:rsid w:val="00BB683D"/>
    <w:rsid w:val="00BB72E5"/>
    <w:rsid w:val="00BB750B"/>
    <w:rsid w:val="00BC09CD"/>
    <w:rsid w:val="00BC1B45"/>
    <w:rsid w:val="00BC21E1"/>
    <w:rsid w:val="00BC245B"/>
    <w:rsid w:val="00BC3435"/>
    <w:rsid w:val="00BC3854"/>
    <w:rsid w:val="00BC45B7"/>
    <w:rsid w:val="00BC593F"/>
    <w:rsid w:val="00BC6105"/>
    <w:rsid w:val="00BC70A0"/>
    <w:rsid w:val="00BC7195"/>
    <w:rsid w:val="00BD0821"/>
    <w:rsid w:val="00BD0C2C"/>
    <w:rsid w:val="00BD0EA2"/>
    <w:rsid w:val="00BD180B"/>
    <w:rsid w:val="00BD1FC5"/>
    <w:rsid w:val="00BD24B8"/>
    <w:rsid w:val="00BD33D9"/>
    <w:rsid w:val="00BD4243"/>
    <w:rsid w:val="00BD4657"/>
    <w:rsid w:val="00BD4E46"/>
    <w:rsid w:val="00BD5605"/>
    <w:rsid w:val="00BD6654"/>
    <w:rsid w:val="00BD6CF0"/>
    <w:rsid w:val="00BE2455"/>
    <w:rsid w:val="00BE3D79"/>
    <w:rsid w:val="00BE4003"/>
    <w:rsid w:val="00BE4A86"/>
    <w:rsid w:val="00BE4C2A"/>
    <w:rsid w:val="00BE4D4E"/>
    <w:rsid w:val="00BE53B8"/>
    <w:rsid w:val="00BE5C69"/>
    <w:rsid w:val="00BE641C"/>
    <w:rsid w:val="00BE6970"/>
    <w:rsid w:val="00BE6D4B"/>
    <w:rsid w:val="00BE6EF8"/>
    <w:rsid w:val="00BE775B"/>
    <w:rsid w:val="00BE7837"/>
    <w:rsid w:val="00BF005D"/>
    <w:rsid w:val="00BF0446"/>
    <w:rsid w:val="00BF0C01"/>
    <w:rsid w:val="00BF2099"/>
    <w:rsid w:val="00BF4009"/>
    <w:rsid w:val="00BF42FA"/>
    <w:rsid w:val="00BF4FB0"/>
    <w:rsid w:val="00BF58E9"/>
    <w:rsid w:val="00BF616A"/>
    <w:rsid w:val="00BF6515"/>
    <w:rsid w:val="00C00497"/>
    <w:rsid w:val="00C007F2"/>
    <w:rsid w:val="00C01574"/>
    <w:rsid w:val="00C01629"/>
    <w:rsid w:val="00C029FC"/>
    <w:rsid w:val="00C02C2A"/>
    <w:rsid w:val="00C0365B"/>
    <w:rsid w:val="00C03BF4"/>
    <w:rsid w:val="00C04540"/>
    <w:rsid w:val="00C0503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4703"/>
    <w:rsid w:val="00C154A8"/>
    <w:rsid w:val="00C17180"/>
    <w:rsid w:val="00C20311"/>
    <w:rsid w:val="00C205F9"/>
    <w:rsid w:val="00C20CAB"/>
    <w:rsid w:val="00C21444"/>
    <w:rsid w:val="00C2292E"/>
    <w:rsid w:val="00C22C13"/>
    <w:rsid w:val="00C2508A"/>
    <w:rsid w:val="00C2509D"/>
    <w:rsid w:val="00C2535D"/>
    <w:rsid w:val="00C26649"/>
    <w:rsid w:val="00C266E3"/>
    <w:rsid w:val="00C26D2C"/>
    <w:rsid w:val="00C26ECA"/>
    <w:rsid w:val="00C275FC"/>
    <w:rsid w:val="00C31A9A"/>
    <w:rsid w:val="00C31CDF"/>
    <w:rsid w:val="00C31DCF"/>
    <w:rsid w:val="00C32202"/>
    <w:rsid w:val="00C32242"/>
    <w:rsid w:val="00C3266C"/>
    <w:rsid w:val="00C32D3A"/>
    <w:rsid w:val="00C34F0C"/>
    <w:rsid w:val="00C362AD"/>
    <w:rsid w:val="00C364AA"/>
    <w:rsid w:val="00C37E2B"/>
    <w:rsid w:val="00C40FD7"/>
    <w:rsid w:val="00C4242D"/>
    <w:rsid w:val="00C425C7"/>
    <w:rsid w:val="00C4270D"/>
    <w:rsid w:val="00C42A5B"/>
    <w:rsid w:val="00C43A2B"/>
    <w:rsid w:val="00C442E0"/>
    <w:rsid w:val="00C45DB7"/>
    <w:rsid w:val="00C4614E"/>
    <w:rsid w:val="00C46A7B"/>
    <w:rsid w:val="00C46F7C"/>
    <w:rsid w:val="00C4749A"/>
    <w:rsid w:val="00C47522"/>
    <w:rsid w:val="00C47E2A"/>
    <w:rsid w:val="00C50B4B"/>
    <w:rsid w:val="00C51A0B"/>
    <w:rsid w:val="00C51EDE"/>
    <w:rsid w:val="00C5378B"/>
    <w:rsid w:val="00C54141"/>
    <w:rsid w:val="00C54570"/>
    <w:rsid w:val="00C547E4"/>
    <w:rsid w:val="00C54ED7"/>
    <w:rsid w:val="00C568EB"/>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43A"/>
    <w:rsid w:val="00C71956"/>
    <w:rsid w:val="00C724A3"/>
    <w:rsid w:val="00C73EE2"/>
    <w:rsid w:val="00C74AC0"/>
    <w:rsid w:val="00C74B2A"/>
    <w:rsid w:val="00C74C57"/>
    <w:rsid w:val="00C74E69"/>
    <w:rsid w:val="00C75692"/>
    <w:rsid w:val="00C7616A"/>
    <w:rsid w:val="00C76D98"/>
    <w:rsid w:val="00C770AF"/>
    <w:rsid w:val="00C7724B"/>
    <w:rsid w:val="00C80028"/>
    <w:rsid w:val="00C800C6"/>
    <w:rsid w:val="00C80343"/>
    <w:rsid w:val="00C80D1A"/>
    <w:rsid w:val="00C81B98"/>
    <w:rsid w:val="00C82626"/>
    <w:rsid w:val="00C827E6"/>
    <w:rsid w:val="00C82BF5"/>
    <w:rsid w:val="00C82F31"/>
    <w:rsid w:val="00C834C2"/>
    <w:rsid w:val="00C83BB0"/>
    <w:rsid w:val="00C83C10"/>
    <w:rsid w:val="00C83DFE"/>
    <w:rsid w:val="00C8446B"/>
    <w:rsid w:val="00C84B7D"/>
    <w:rsid w:val="00C8541F"/>
    <w:rsid w:val="00C86B77"/>
    <w:rsid w:val="00C86DDF"/>
    <w:rsid w:val="00C86E2D"/>
    <w:rsid w:val="00C870DC"/>
    <w:rsid w:val="00C87923"/>
    <w:rsid w:val="00C87B87"/>
    <w:rsid w:val="00C87BB3"/>
    <w:rsid w:val="00C90504"/>
    <w:rsid w:val="00C90FFD"/>
    <w:rsid w:val="00C9130E"/>
    <w:rsid w:val="00C92116"/>
    <w:rsid w:val="00C92826"/>
    <w:rsid w:val="00C92D9D"/>
    <w:rsid w:val="00C92F8D"/>
    <w:rsid w:val="00C93066"/>
    <w:rsid w:val="00C936F4"/>
    <w:rsid w:val="00C9476B"/>
    <w:rsid w:val="00C947AD"/>
    <w:rsid w:val="00C94D9B"/>
    <w:rsid w:val="00C9553F"/>
    <w:rsid w:val="00C95B85"/>
    <w:rsid w:val="00C95F9B"/>
    <w:rsid w:val="00C965DF"/>
    <w:rsid w:val="00C967A8"/>
    <w:rsid w:val="00C971C2"/>
    <w:rsid w:val="00C97BA1"/>
    <w:rsid w:val="00CA0D11"/>
    <w:rsid w:val="00CA2F9F"/>
    <w:rsid w:val="00CA32DF"/>
    <w:rsid w:val="00CA3E6F"/>
    <w:rsid w:val="00CA4AD9"/>
    <w:rsid w:val="00CA5522"/>
    <w:rsid w:val="00CA5568"/>
    <w:rsid w:val="00CA5AD2"/>
    <w:rsid w:val="00CA5E5E"/>
    <w:rsid w:val="00CA6B66"/>
    <w:rsid w:val="00CA6F69"/>
    <w:rsid w:val="00CA6F92"/>
    <w:rsid w:val="00CB0317"/>
    <w:rsid w:val="00CB05F5"/>
    <w:rsid w:val="00CB4170"/>
    <w:rsid w:val="00CB441E"/>
    <w:rsid w:val="00CB5A15"/>
    <w:rsid w:val="00CB5E64"/>
    <w:rsid w:val="00CB6269"/>
    <w:rsid w:val="00CB6EB3"/>
    <w:rsid w:val="00CC01CA"/>
    <w:rsid w:val="00CC02C7"/>
    <w:rsid w:val="00CC0DE4"/>
    <w:rsid w:val="00CC1043"/>
    <w:rsid w:val="00CC150F"/>
    <w:rsid w:val="00CC1A68"/>
    <w:rsid w:val="00CC1EBB"/>
    <w:rsid w:val="00CC23D5"/>
    <w:rsid w:val="00CC3E11"/>
    <w:rsid w:val="00CC5C3E"/>
    <w:rsid w:val="00CC734B"/>
    <w:rsid w:val="00CC7F72"/>
    <w:rsid w:val="00CD0141"/>
    <w:rsid w:val="00CD0D67"/>
    <w:rsid w:val="00CD1805"/>
    <w:rsid w:val="00CD20A0"/>
    <w:rsid w:val="00CD22ED"/>
    <w:rsid w:val="00CD24C7"/>
    <w:rsid w:val="00CD2CD2"/>
    <w:rsid w:val="00CD3A85"/>
    <w:rsid w:val="00CD3BDB"/>
    <w:rsid w:val="00CD4753"/>
    <w:rsid w:val="00CD4AC0"/>
    <w:rsid w:val="00CD5BA0"/>
    <w:rsid w:val="00CD5D16"/>
    <w:rsid w:val="00CD63B5"/>
    <w:rsid w:val="00CD64BB"/>
    <w:rsid w:val="00CD770D"/>
    <w:rsid w:val="00CD7A9E"/>
    <w:rsid w:val="00CE1ABB"/>
    <w:rsid w:val="00CE481C"/>
    <w:rsid w:val="00CE5FB4"/>
    <w:rsid w:val="00CE65C3"/>
    <w:rsid w:val="00CE69A9"/>
    <w:rsid w:val="00CE6D4A"/>
    <w:rsid w:val="00CE786A"/>
    <w:rsid w:val="00CE7C9C"/>
    <w:rsid w:val="00CE7F3E"/>
    <w:rsid w:val="00CF00D8"/>
    <w:rsid w:val="00CF111D"/>
    <w:rsid w:val="00CF1E94"/>
    <w:rsid w:val="00CF2B7A"/>
    <w:rsid w:val="00CF3253"/>
    <w:rsid w:val="00CF3506"/>
    <w:rsid w:val="00CF351A"/>
    <w:rsid w:val="00CF3B3C"/>
    <w:rsid w:val="00CF45BC"/>
    <w:rsid w:val="00CF53D7"/>
    <w:rsid w:val="00CF5ACA"/>
    <w:rsid w:val="00CF5E90"/>
    <w:rsid w:val="00CF6163"/>
    <w:rsid w:val="00CF7040"/>
    <w:rsid w:val="00CF7527"/>
    <w:rsid w:val="00CF77BD"/>
    <w:rsid w:val="00CF7C34"/>
    <w:rsid w:val="00D01188"/>
    <w:rsid w:val="00D01214"/>
    <w:rsid w:val="00D0132C"/>
    <w:rsid w:val="00D0152B"/>
    <w:rsid w:val="00D01642"/>
    <w:rsid w:val="00D01650"/>
    <w:rsid w:val="00D016E8"/>
    <w:rsid w:val="00D01738"/>
    <w:rsid w:val="00D01744"/>
    <w:rsid w:val="00D01E2A"/>
    <w:rsid w:val="00D021FD"/>
    <w:rsid w:val="00D02612"/>
    <w:rsid w:val="00D029D3"/>
    <w:rsid w:val="00D03B06"/>
    <w:rsid w:val="00D03B3C"/>
    <w:rsid w:val="00D04B72"/>
    <w:rsid w:val="00D0548B"/>
    <w:rsid w:val="00D07DE9"/>
    <w:rsid w:val="00D112C4"/>
    <w:rsid w:val="00D118DC"/>
    <w:rsid w:val="00D125BE"/>
    <w:rsid w:val="00D12EC9"/>
    <w:rsid w:val="00D1302E"/>
    <w:rsid w:val="00D14478"/>
    <w:rsid w:val="00D14EEB"/>
    <w:rsid w:val="00D15165"/>
    <w:rsid w:val="00D15630"/>
    <w:rsid w:val="00D15889"/>
    <w:rsid w:val="00D15E0F"/>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D4"/>
    <w:rsid w:val="00D34D04"/>
    <w:rsid w:val="00D34D38"/>
    <w:rsid w:val="00D357E1"/>
    <w:rsid w:val="00D37087"/>
    <w:rsid w:val="00D4088E"/>
    <w:rsid w:val="00D4168B"/>
    <w:rsid w:val="00D41ECF"/>
    <w:rsid w:val="00D429C3"/>
    <w:rsid w:val="00D42CA6"/>
    <w:rsid w:val="00D42DFC"/>
    <w:rsid w:val="00D440CA"/>
    <w:rsid w:val="00D50545"/>
    <w:rsid w:val="00D505B4"/>
    <w:rsid w:val="00D50F54"/>
    <w:rsid w:val="00D51A78"/>
    <w:rsid w:val="00D51B55"/>
    <w:rsid w:val="00D521AD"/>
    <w:rsid w:val="00D522AE"/>
    <w:rsid w:val="00D5249B"/>
    <w:rsid w:val="00D526F3"/>
    <w:rsid w:val="00D52A06"/>
    <w:rsid w:val="00D56143"/>
    <w:rsid w:val="00D56D03"/>
    <w:rsid w:val="00D56F87"/>
    <w:rsid w:val="00D57920"/>
    <w:rsid w:val="00D57E4B"/>
    <w:rsid w:val="00D601F0"/>
    <w:rsid w:val="00D6116B"/>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498"/>
    <w:rsid w:val="00D72FC5"/>
    <w:rsid w:val="00D7303E"/>
    <w:rsid w:val="00D73D68"/>
    <w:rsid w:val="00D7403C"/>
    <w:rsid w:val="00D74DC5"/>
    <w:rsid w:val="00D75114"/>
    <w:rsid w:val="00D75874"/>
    <w:rsid w:val="00D75B42"/>
    <w:rsid w:val="00D7660B"/>
    <w:rsid w:val="00D76961"/>
    <w:rsid w:val="00D76B4F"/>
    <w:rsid w:val="00D770B8"/>
    <w:rsid w:val="00D7714E"/>
    <w:rsid w:val="00D8012D"/>
    <w:rsid w:val="00D804E5"/>
    <w:rsid w:val="00D80A7B"/>
    <w:rsid w:val="00D81C7C"/>
    <w:rsid w:val="00D81FFC"/>
    <w:rsid w:val="00D82B4E"/>
    <w:rsid w:val="00D840AB"/>
    <w:rsid w:val="00D842CE"/>
    <w:rsid w:val="00D8586F"/>
    <w:rsid w:val="00D85E83"/>
    <w:rsid w:val="00D86CE6"/>
    <w:rsid w:val="00D90820"/>
    <w:rsid w:val="00D92F8D"/>
    <w:rsid w:val="00D93866"/>
    <w:rsid w:val="00D94EBE"/>
    <w:rsid w:val="00D952E7"/>
    <w:rsid w:val="00D9537D"/>
    <w:rsid w:val="00D968A7"/>
    <w:rsid w:val="00D972A2"/>
    <w:rsid w:val="00DA0772"/>
    <w:rsid w:val="00DA0A8B"/>
    <w:rsid w:val="00DA1184"/>
    <w:rsid w:val="00DA33D1"/>
    <w:rsid w:val="00DA3E95"/>
    <w:rsid w:val="00DA4865"/>
    <w:rsid w:val="00DA5878"/>
    <w:rsid w:val="00DA5D9B"/>
    <w:rsid w:val="00DA6295"/>
    <w:rsid w:val="00DA66BF"/>
    <w:rsid w:val="00DA691F"/>
    <w:rsid w:val="00DA75D5"/>
    <w:rsid w:val="00DA7899"/>
    <w:rsid w:val="00DA7AE2"/>
    <w:rsid w:val="00DA7BF1"/>
    <w:rsid w:val="00DA7C51"/>
    <w:rsid w:val="00DB0114"/>
    <w:rsid w:val="00DB070A"/>
    <w:rsid w:val="00DB1B6A"/>
    <w:rsid w:val="00DB20A3"/>
    <w:rsid w:val="00DB228C"/>
    <w:rsid w:val="00DB2644"/>
    <w:rsid w:val="00DB36D5"/>
    <w:rsid w:val="00DB3915"/>
    <w:rsid w:val="00DB3982"/>
    <w:rsid w:val="00DB4AB6"/>
    <w:rsid w:val="00DB555C"/>
    <w:rsid w:val="00DB6A19"/>
    <w:rsid w:val="00DB7D9A"/>
    <w:rsid w:val="00DC0333"/>
    <w:rsid w:val="00DC0A54"/>
    <w:rsid w:val="00DC10CC"/>
    <w:rsid w:val="00DC25EB"/>
    <w:rsid w:val="00DC37DB"/>
    <w:rsid w:val="00DC3EF7"/>
    <w:rsid w:val="00DC4188"/>
    <w:rsid w:val="00DC4459"/>
    <w:rsid w:val="00DC53DB"/>
    <w:rsid w:val="00DC6195"/>
    <w:rsid w:val="00DC7751"/>
    <w:rsid w:val="00DC7BD6"/>
    <w:rsid w:val="00DC7E11"/>
    <w:rsid w:val="00DD0732"/>
    <w:rsid w:val="00DD08EB"/>
    <w:rsid w:val="00DD0E97"/>
    <w:rsid w:val="00DD1779"/>
    <w:rsid w:val="00DD18C6"/>
    <w:rsid w:val="00DD1B96"/>
    <w:rsid w:val="00DD1E39"/>
    <w:rsid w:val="00DD25E8"/>
    <w:rsid w:val="00DD25F2"/>
    <w:rsid w:val="00DD2837"/>
    <w:rsid w:val="00DD41DA"/>
    <w:rsid w:val="00DD4286"/>
    <w:rsid w:val="00DD464D"/>
    <w:rsid w:val="00DD4C49"/>
    <w:rsid w:val="00DD4ED8"/>
    <w:rsid w:val="00DD5C99"/>
    <w:rsid w:val="00DD5F3A"/>
    <w:rsid w:val="00DD639E"/>
    <w:rsid w:val="00DD67F3"/>
    <w:rsid w:val="00DD73BC"/>
    <w:rsid w:val="00DD75D7"/>
    <w:rsid w:val="00DE0AF8"/>
    <w:rsid w:val="00DE1529"/>
    <w:rsid w:val="00DE2BE4"/>
    <w:rsid w:val="00DE33C8"/>
    <w:rsid w:val="00DE3497"/>
    <w:rsid w:val="00DE352B"/>
    <w:rsid w:val="00DE3CDB"/>
    <w:rsid w:val="00DE452C"/>
    <w:rsid w:val="00DE6EDD"/>
    <w:rsid w:val="00DE7A2E"/>
    <w:rsid w:val="00DF0496"/>
    <w:rsid w:val="00DF0C91"/>
    <w:rsid w:val="00DF1345"/>
    <w:rsid w:val="00DF2303"/>
    <w:rsid w:val="00DF263F"/>
    <w:rsid w:val="00DF2D81"/>
    <w:rsid w:val="00DF31F8"/>
    <w:rsid w:val="00DF3924"/>
    <w:rsid w:val="00DF3AE8"/>
    <w:rsid w:val="00DF51CC"/>
    <w:rsid w:val="00DF5B0D"/>
    <w:rsid w:val="00DF63E5"/>
    <w:rsid w:val="00DF6747"/>
    <w:rsid w:val="00DF6CB0"/>
    <w:rsid w:val="00DF77F8"/>
    <w:rsid w:val="00E0054B"/>
    <w:rsid w:val="00E00F3E"/>
    <w:rsid w:val="00E01B86"/>
    <w:rsid w:val="00E02092"/>
    <w:rsid w:val="00E02524"/>
    <w:rsid w:val="00E0258F"/>
    <w:rsid w:val="00E02FF1"/>
    <w:rsid w:val="00E033B9"/>
    <w:rsid w:val="00E042BC"/>
    <w:rsid w:val="00E05F01"/>
    <w:rsid w:val="00E061EA"/>
    <w:rsid w:val="00E0671F"/>
    <w:rsid w:val="00E06EAD"/>
    <w:rsid w:val="00E076B2"/>
    <w:rsid w:val="00E10ECF"/>
    <w:rsid w:val="00E11012"/>
    <w:rsid w:val="00E12630"/>
    <w:rsid w:val="00E1296D"/>
    <w:rsid w:val="00E13831"/>
    <w:rsid w:val="00E14B47"/>
    <w:rsid w:val="00E14C9C"/>
    <w:rsid w:val="00E20331"/>
    <w:rsid w:val="00E20CAB"/>
    <w:rsid w:val="00E20E78"/>
    <w:rsid w:val="00E2120A"/>
    <w:rsid w:val="00E21A8D"/>
    <w:rsid w:val="00E220F5"/>
    <w:rsid w:val="00E229BD"/>
    <w:rsid w:val="00E24042"/>
    <w:rsid w:val="00E24277"/>
    <w:rsid w:val="00E2464B"/>
    <w:rsid w:val="00E253C2"/>
    <w:rsid w:val="00E26593"/>
    <w:rsid w:val="00E2679C"/>
    <w:rsid w:val="00E26F11"/>
    <w:rsid w:val="00E27449"/>
    <w:rsid w:val="00E2773F"/>
    <w:rsid w:val="00E279EC"/>
    <w:rsid w:val="00E3154F"/>
    <w:rsid w:val="00E32204"/>
    <w:rsid w:val="00E339D8"/>
    <w:rsid w:val="00E34FA4"/>
    <w:rsid w:val="00E35711"/>
    <w:rsid w:val="00E3591F"/>
    <w:rsid w:val="00E36028"/>
    <w:rsid w:val="00E36973"/>
    <w:rsid w:val="00E37BFA"/>
    <w:rsid w:val="00E40C3C"/>
    <w:rsid w:val="00E41645"/>
    <w:rsid w:val="00E42673"/>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41E"/>
    <w:rsid w:val="00E61E60"/>
    <w:rsid w:val="00E61F0B"/>
    <w:rsid w:val="00E62992"/>
    <w:rsid w:val="00E62F4F"/>
    <w:rsid w:val="00E63716"/>
    <w:rsid w:val="00E668DF"/>
    <w:rsid w:val="00E70431"/>
    <w:rsid w:val="00E7128B"/>
    <w:rsid w:val="00E72329"/>
    <w:rsid w:val="00E72DCB"/>
    <w:rsid w:val="00E73128"/>
    <w:rsid w:val="00E73A41"/>
    <w:rsid w:val="00E7429F"/>
    <w:rsid w:val="00E75919"/>
    <w:rsid w:val="00E75C8F"/>
    <w:rsid w:val="00E811C3"/>
    <w:rsid w:val="00E81BF1"/>
    <w:rsid w:val="00E82018"/>
    <w:rsid w:val="00E8220F"/>
    <w:rsid w:val="00E82335"/>
    <w:rsid w:val="00E825B3"/>
    <w:rsid w:val="00E82C93"/>
    <w:rsid w:val="00E835F2"/>
    <w:rsid w:val="00E83E33"/>
    <w:rsid w:val="00E84D3D"/>
    <w:rsid w:val="00E86AB2"/>
    <w:rsid w:val="00E86BE2"/>
    <w:rsid w:val="00E870D2"/>
    <w:rsid w:val="00E87B61"/>
    <w:rsid w:val="00E87CBE"/>
    <w:rsid w:val="00E90476"/>
    <w:rsid w:val="00E90DAD"/>
    <w:rsid w:val="00E91308"/>
    <w:rsid w:val="00E92A42"/>
    <w:rsid w:val="00E92BF6"/>
    <w:rsid w:val="00E93B37"/>
    <w:rsid w:val="00E94A01"/>
    <w:rsid w:val="00E94BE8"/>
    <w:rsid w:val="00E94EF4"/>
    <w:rsid w:val="00E95378"/>
    <w:rsid w:val="00E95845"/>
    <w:rsid w:val="00E96D9C"/>
    <w:rsid w:val="00E97EDA"/>
    <w:rsid w:val="00EA04C4"/>
    <w:rsid w:val="00EA266E"/>
    <w:rsid w:val="00EA34C7"/>
    <w:rsid w:val="00EA3DBE"/>
    <w:rsid w:val="00EA46BA"/>
    <w:rsid w:val="00EA4706"/>
    <w:rsid w:val="00EA5A0F"/>
    <w:rsid w:val="00EA5D4A"/>
    <w:rsid w:val="00EA5E03"/>
    <w:rsid w:val="00EA614A"/>
    <w:rsid w:val="00EA63F1"/>
    <w:rsid w:val="00EA70D0"/>
    <w:rsid w:val="00EA7FF7"/>
    <w:rsid w:val="00EB019C"/>
    <w:rsid w:val="00EB055D"/>
    <w:rsid w:val="00EB0EA2"/>
    <w:rsid w:val="00EB13B3"/>
    <w:rsid w:val="00EB200C"/>
    <w:rsid w:val="00EB2335"/>
    <w:rsid w:val="00EB2E6C"/>
    <w:rsid w:val="00EB49A8"/>
    <w:rsid w:val="00EB6153"/>
    <w:rsid w:val="00EB62E7"/>
    <w:rsid w:val="00EB67F3"/>
    <w:rsid w:val="00EB69FC"/>
    <w:rsid w:val="00EB72EA"/>
    <w:rsid w:val="00EC1225"/>
    <w:rsid w:val="00EC1B0C"/>
    <w:rsid w:val="00EC2B40"/>
    <w:rsid w:val="00EC3460"/>
    <w:rsid w:val="00EC3923"/>
    <w:rsid w:val="00EC3CF2"/>
    <w:rsid w:val="00EC4347"/>
    <w:rsid w:val="00EC4E64"/>
    <w:rsid w:val="00EC5396"/>
    <w:rsid w:val="00EC5D3F"/>
    <w:rsid w:val="00EC63B2"/>
    <w:rsid w:val="00EC676D"/>
    <w:rsid w:val="00EC69F5"/>
    <w:rsid w:val="00EC6B56"/>
    <w:rsid w:val="00EC77E9"/>
    <w:rsid w:val="00ED0477"/>
    <w:rsid w:val="00ED0D29"/>
    <w:rsid w:val="00ED3CE6"/>
    <w:rsid w:val="00ED47DF"/>
    <w:rsid w:val="00ED505D"/>
    <w:rsid w:val="00ED512E"/>
    <w:rsid w:val="00ED553C"/>
    <w:rsid w:val="00ED5A78"/>
    <w:rsid w:val="00ED5B77"/>
    <w:rsid w:val="00ED5E0D"/>
    <w:rsid w:val="00ED6BBE"/>
    <w:rsid w:val="00ED766A"/>
    <w:rsid w:val="00ED7A92"/>
    <w:rsid w:val="00ED7DD8"/>
    <w:rsid w:val="00EE07E3"/>
    <w:rsid w:val="00EE08A3"/>
    <w:rsid w:val="00EE1232"/>
    <w:rsid w:val="00EE12D0"/>
    <w:rsid w:val="00EE26EE"/>
    <w:rsid w:val="00EE4560"/>
    <w:rsid w:val="00EE5596"/>
    <w:rsid w:val="00EE5963"/>
    <w:rsid w:val="00EE61CA"/>
    <w:rsid w:val="00EE65D7"/>
    <w:rsid w:val="00EE6740"/>
    <w:rsid w:val="00EE72C2"/>
    <w:rsid w:val="00EF234B"/>
    <w:rsid w:val="00EF2B14"/>
    <w:rsid w:val="00EF3BBB"/>
    <w:rsid w:val="00EF3C65"/>
    <w:rsid w:val="00EF4ACA"/>
    <w:rsid w:val="00EF5F0E"/>
    <w:rsid w:val="00EF63E8"/>
    <w:rsid w:val="00EF6814"/>
    <w:rsid w:val="00EF6893"/>
    <w:rsid w:val="00EF68BB"/>
    <w:rsid w:val="00EF6EA9"/>
    <w:rsid w:val="00F006A1"/>
    <w:rsid w:val="00F00823"/>
    <w:rsid w:val="00F0082F"/>
    <w:rsid w:val="00F009C0"/>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4CE7"/>
    <w:rsid w:val="00F151E8"/>
    <w:rsid w:val="00F15316"/>
    <w:rsid w:val="00F154ED"/>
    <w:rsid w:val="00F155F5"/>
    <w:rsid w:val="00F158A8"/>
    <w:rsid w:val="00F15FA9"/>
    <w:rsid w:val="00F161AB"/>
    <w:rsid w:val="00F16708"/>
    <w:rsid w:val="00F16868"/>
    <w:rsid w:val="00F16D9C"/>
    <w:rsid w:val="00F17738"/>
    <w:rsid w:val="00F17D7A"/>
    <w:rsid w:val="00F206B1"/>
    <w:rsid w:val="00F206D1"/>
    <w:rsid w:val="00F20F58"/>
    <w:rsid w:val="00F211FB"/>
    <w:rsid w:val="00F21A4B"/>
    <w:rsid w:val="00F21AFD"/>
    <w:rsid w:val="00F22511"/>
    <w:rsid w:val="00F237BD"/>
    <w:rsid w:val="00F2471D"/>
    <w:rsid w:val="00F260BF"/>
    <w:rsid w:val="00F30253"/>
    <w:rsid w:val="00F30DEE"/>
    <w:rsid w:val="00F31279"/>
    <w:rsid w:val="00F31BC3"/>
    <w:rsid w:val="00F31C1E"/>
    <w:rsid w:val="00F32541"/>
    <w:rsid w:val="00F326CC"/>
    <w:rsid w:val="00F33D34"/>
    <w:rsid w:val="00F34454"/>
    <w:rsid w:val="00F34E7F"/>
    <w:rsid w:val="00F35681"/>
    <w:rsid w:val="00F35987"/>
    <w:rsid w:val="00F35BE4"/>
    <w:rsid w:val="00F35D8B"/>
    <w:rsid w:val="00F369F4"/>
    <w:rsid w:val="00F36FD2"/>
    <w:rsid w:val="00F37223"/>
    <w:rsid w:val="00F37DFF"/>
    <w:rsid w:val="00F4008D"/>
    <w:rsid w:val="00F4021E"/>
    <w:rsid w:val="00F40261"/>
    <w:rsid w:val="00F405A8"/>
    <w:rsid w:val="00F40EC5"/>
    <w:rsid w:val="00F410EA"/>
    <w:rsid w:val="00F413F3"/>
    <w:rsid w:val="00F41402"/>
    <w:rsid w:val="00F41438"/>
    <w:rsid w:val="00F414E3"/>
    <w:rsid w:val="00F419EA"/>
    <w:rsid w:val="00F41FAA"/>
    <w:rsid w:val="00F43207"/>
    <w:rsid w:val="00F43DF7"/>
    <w:rsid w:val="00F443BE"/>
    <w:rsid w:val="00F44BF7"/>
    <w:rsid w:val="00F4504C"/>
    <w:rsid w:val="00F45B1B"/>
    <w:rsid w:val="00F45F51"/>
    <w:rsid w:val="00F46F76"/>
    <w:rsid w:val="00F475BE"/>
    <w:rsid w:val="00F4785A"/>
    <w:rsid w:val="00F50B10"/>
    <w:rsid w:val="00F514AB"/>
    <w:rsid w:val="00F51B69"/>
    <w:rsid w:val="00F51E75"/>
    <w:rsid w:val="00F51FB4"/>
    <w:rsid w:val="00F52A9C"/>
    <w:rsid w:val="00F53000"/>
    <w:rsid w:val="00F53C43"/>
    <w:rsid w:val="00F54373"/>
    <w:rsid w:val="00F5459A"/>
    <w:rsid w:val="00F54808"/>
    <w:rsid w:val="00F559B6"/>
    <w:rsid w:val="00F55BAF"/>
    <w:rsid w:val="00F5646F"/>
    <w:rsid w:val="00F56635"/>
    <w:rsid w:val="00F56A0E"/>
    <w:rsid w:val="00F56C35"/>
    <w:rsid w:val="00F56DE4"/>
    <w:rsid w:val="00F5731F"/>
    <w:rsid w:val="00F5752E"/>
    <w:rsid w:val="00F604EB"/>
    <w:rsid w:val="00F60DF2"/>
    <w:rsid w:val="00F60E1B"/>
    <w:rsid w:val="00F61576"/>
    <w:rsid w:val="00F62254"/>
    <w:rsid w:val="00F623AD"/>
    <w:rsid w:val="00F6269F"/>
    <w:rsid w:val="00F63281"/>
    <w:rsid w:val="00F643B7"/>
    <w:rsid w:val="00F64818"/>
    <w:rsid w:val="00F64958"/>
    <w:rsid w:val="00F652E8"/>
    <w:rsid w:val="00F653D7"/>
    <w:rsid w:val="00F6568A"/>
    <w:rsid w:val="00F65B7A"/>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A2E"/>
    <w:rsid w:val="00F7575B"/>
    <w:rsid w:val="00F76201"/>
    <w:rsid w:val="00F76CD2"/>
    <w:rsid w:val="00F775E2"/>
    <w:rsid w:val="00F802F4"/>
    <w:rsid w:val="00F80573"/>
    <w:rsid w:val="00F811D8"/>
    <w:rsid w:val="00F8132F"/>
    <w:rsid w:val="00F815B7"/>
    <w:rsid w:val="00F81F0A"/>
    <w:rsid w:val="00F81FE8"/>
    <w:rsid w:val="00F843A1"/>
    <w:rsid w:val="00F879E1"/>
    <w:rsid w:val="00F910C8"/>
    <w:rsid w:val="00F9181D"/>
    <w:rsid w:val="00F922CC"/>
    <w:rsid w:val="00F9290E"/>
    <w:rsid w:val="00F92A96"/>
    <w:rsid w:val="00F9366C"/>
    <w:rsid w:val="00F93FF4"/>
    <w:rsid w:val="00F94AB8"/>
    <w:rsid w:val="00F952EA"/>
    <w:rsid w:val="00F9611A"/>
    <w:rsid w:val="00F97407"/>
    <w:rsid w:val="00FA0629"/>
    <w:rsid w:val="00FA0A02"/>
    <w:rsid w:val="00FA0D08"/>
    <w:rsid w:val="00FA1248"/>
    <w:rsid w:val="00FA1538"/>
    <w:rsid w:val="00FA190C"/>
    <w:rsid w:val="00FA1BAF"/>
    <w:rsid w:val="00FA1DBF"/>
    <w:rsid w:val="00FA309D"/>
    <w:rsid w:val="00FA332F"/>
    <w:rsid w:val="00FA56AE"/>
    <w:rsid w:val="00FA5BEE"/>
    <w:rsid w:val="00FA5D3D"/>
    <w:rsid w:val="00FA6244"/>
    <w:rsid w:val="00FA7001"/>
    <w:rsid w:val="00FB0A33"/>
    <w:rsid w:val="00FB124B"/>
    <w:rsid w:val="00FB1355"/>
    <w:rsid w:val="00FB180A"/>
    <w:rsid w:val="00FB2C5E"/>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A57"/>
    <w:rsid w:val="00FC5DE5"/>
    <w:rsid w:val="00FC617C"/>
    <w:rsid w:val="00FC665E"/>
    <w:rsid w:val="00FC7280"/>
    <w:rsid w:val="00FD0C7E"/>
    <w:rsid w:val="00FD1E5C"/>
    <w:rsid w:val="00FD203F"/>
    <w:rsid w:val="00FD243D"/>
    <w:rsid w:val="00FD29CC"/>
    <w:rsid w:val="00FD3F96"/>
    <w:rsid w:val="00FD5695"/>
    <w:rsid w:val="00FD5EA9"/>
    <w:rsid w:val="00FD5FC6"/>
    <w:rsid w:val="00FD669C"/>
    <w:rsid w:val="00FD6C08"/>
    <w:rsid w:val="00FD7423"/>
    <w:rsid w:val="00FD7C1E"/>
    <w:rsid w:val="00FD7D3C"/>
    <w:rsid w:val="00FE0ADD"/>
    <w:rsid w:val="00FE17B8"/>
    <w:rsid w:val="00FE1A96"/>
    <w:rsid w:val="00FE1D39"/>
    <w:rsid w:val="00FE2A4F"/>
    <w:rsid w:val="00FE4788"/>
    <w:rsid w:val="00FE50F5"/>
    <w:rsid w:val="00FE5EB4"/>
    <w:rsid w:val="00FE64C9"/>
    <w:rsid w:val="00FE7CFC"/>
    <w:rsid w:val="00FE7E7C"/>
    <w:rsid w:val="00FF1DDE"/>
    <w:rsid w:val="00FF2913"/>
    <w:rsid w:val="00FF306E"/>
    <w:rsid w:val="00FF30FC"/>
    <w:rsid w:val="00FF314D"/>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dashstyle="dash" weight="2.5pt"/>
      <o:colormru v:ext="edit" colors="#6f9,#9f9"/>
    </o:shapedefaults>
    <o:shapelayout v:ext="edit">
      <o:idmap v:ext="edit" data="1"/>
    </o:shapelayout>
  </w:shapeDefaults>
  <w:decimalSymbol w:val="."/>
  <w:listSeparator w:val=","/>
  <w14:docId w14:val="2F2F7CC9"/>
  <w15:docId w15:val="{D2E73FDB-0B24-4133-A581-363673DB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styleId="UnresolvedMention">
    <w:name w:val="Unresolved Mention"/>
    <w:basedOn w:val="DefaultParagraphFont"/>
    <w:uiPriority w:val="99"/>
    <w:semiHidden/>
    <w:unhideWhenUsed/>
    <w:rsid w:val="00AD0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tc.gc.ca/cisc/eng/cisf3fg.htm" TargetMode="External"/><Relationship Id="rId18" Type="http://schemas.openxmlformats.org/officeDocument/2006/relationships/image" Target="media/image4.w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cnac.ca/npa_codes/relief/NPA_Selection_Tool.xlsx"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6.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header" Target="head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Microsoft_Excel_97-2003_Worksheet.xls"/><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rtc.gc.ca/cisc/eng/cag.htm" TargetMode="External"/><Relationship Id="rId22" Type="http://schemas.openxmlformats.org/officeDocument/2006/relationships/header" Target="header3.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9E1C57-F7A1-4C84-96E7-1443703BE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Template>
  <TotalTime>759</TotalTime>
  <Pages>45</Pages>
  <Words>8338</Words>
  <Characters>50405</Characters>
  <Application>Microsoft Office Word</Application>
  <DocSecurity>0</DocSecurity>
  <Lines>420</Lines>
  <Paragraphs>117</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58626</CharactersWithSpaces>
  <SharedDoc>false</SharedDoc>
  <HLinks>
    <vt:vector size="138" baseType="variant">
      <vt:variant>
        <vt:i4>2752604</vt:i4>
      </vt:variant>
      <vt:variant>
        <vt:i4>189</vt:i4>
      </vt:variant>
      <vt:variant>
        <vt:i4>0</vt:i4>
      </vt:variant>
      <vt:variant>
        <vt:i4>5</vt:i4>
      </vt:variant>
      <vt:variant>
        <vt:lpwstr>http://www.cnac.ca/npa_codes/relief/NPA_Selection_Tool.xlsx</vt:lpwstr>
      </vt:variant>
      <vt:variant>
        <vt:lpwstr/>
      </vt:variant>
      <vt:variant>
        <vt:i4>1507380</vt:i4>
      </vt:variant>
      <vt:variant>
        <vt:i4>147</vt:i4>
      </vt:variant>
      <vt:variant>
        <vt:i4>0</vt:i4>
      </vt:variant>
      <vt:variant>
        <vt:i4>5</vt:i4>
      </vt:variant>
      <vt:variant>
        <vt:lpwstr/>
      </vt:variant>
      <vt:variant>
        <vt:lpwstr>_Toc525724616</vt:lpwstr>
      </vt:variant>
      <vt:variant>
        <vt:i4>1507380</vt:i4>
      </vt:variant>
      <vt:variant>
        <vt:i4>144</vt:i4>
      </vt:variant>
      <vt:variant>
        <vt:i4>0</vt:i4>
      </vt:variant>
      <vt:variant>
        <vt:i4>5</vt:i4>
      </vt:variant>
      <vt:variant>
        <vt:lpwstr/>
      </vt:variant>
      <vt:variant>
        <vt:lpwstr>_Toc525724614</vt:lpwstr>
      </vt:variant>
      <vt:variant>
        <vt:i4>589841</vt:i4>
      </vt:variant>
      <vt:variant>
        <vt:i4>141</vt:i4>
      </vt:variant>
      <vt:variant>
        <vt:i4>0</vt:i4>
      </vt:variant>
      <vt:variant>
        <vt:i4>5</vt:i4>
      </vt:variant>
      <vt:variant>
        <vt:lpwstr>http://www.cnac.ca/npa_codes/NPA_History.pdf</vt:lpwstr>
      </vt:variant>
      <vt:variant>
        <vt:lpwstr/>
      </vt:variant>
      <vt:variant>
        <vt:i4>4653088</vt:i4>
      </vt:variant>
      <vt:variant>
        <vt:i4>138</vt:i4>
      </vt:variant>
      <vt:variant>
        <vt:i4>0</vt:i4>
      </vt:variant>
      <vt:variant>
        <vt:i4>5</vt:i4>
      </vt:variant>
      <vt:variant>
        <vt:lpwstr>http://www.crtc.gc.ca/eng/info_sht/g4.htm</vt:lpwstr>
      </vt:variant>
      <vt:variant>
        <vt:lpwstr/>
      </vt:variant>
      <vt:variant>
        <vt:i4>3407916</vt:i4>
      </vt:variant>
      <vt:variant>
        <vt:i4>135</vt:i4>
      </vt:variant>
      <vt:variant>
        <vt:i4>0</vt:i4>
      </vt:variant>
      <vt:variant>
        <vt:i4>5</vt:i4>
      </vt:variant>
      <vt:variant>
        <vt:lpwstr>http://www.crtc.gc.ca/cisc/eng/cag.htm</vt:lpwstr>
      </vt:variant>
      <vt:variant>
        <vt:lpwstr/>
      </vt:variant>
      <vt:variant>
        <vt:i4>2752527</vt:i4>
      </vt:variant>
      <vt:variant>
        <vt:i4>125</vt:i4>
      </vt:variant>
      <vt:variant>
        <vt:i4>0</vt:i4>
      </vt:variant>
      <vt:variant>
        <vt:i4>5</vt:i4>
      </vt:variant>
      <vt:variant>
        <vt:lpwstr/>
      </vt:variant>
      <vt:variant>
        <vt:lpwstr>_Toc8902761</vt:lpwstr>
      </vt:variant>
      <vt:variant>
        <vt:i4>1507380</vt:i4>
      </vt:variant>
      <vt:variant>
        <vt:i4>114</vt:i4>
      </vt:variant>
      <vt:variant>
        <vt:i4>0</vt:i4>
      </vt:variant>
      <vt:variant>
        <vt:i4>5</vt:i4>
      </vt:variant>
      <vt:variant>
        <vt:lpwstr/>
      </vt:variant>
      <vt:variant>
        <vt:lpwstr>_Toc525724618</vt:lpwstr>
      </vt:variant>
      <vt:variant>
        <vt:i4>1507380</vt:i4>
      </vt:variant>
      <vt:variant>
        <vt:i4>93</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_Toc525724613</vt:lpwstr>
      </vt:variant>
      <vt:variant>
        <vt:i4>2752512</vt:i4>
      </vt:variant>
      <vt:variant>
        <vt:i4>77</vt:i4>
      </vt:variant>
      <vt:variant>
        <vt:i4>0</vt:i4>
      </vt:variant>
      <vt:variant>
        <vt:i4>5</vt:i4>
      </vt:variant>
      <vt:variant>
        <vt:lpwstr/>
      </vt:variant>
      <vt:variant>
        <vt:lpwstr>_Toc8902861</vt:lpwstr>
      </vt:variant>
      <vt:variant>
        <vt:i4>2752512</vt:i4>
      </vt:variant>
      <vt:variant>
        <vt:i4>71</vt:i4>
      </vt:variant>
      <vt:variant>
        <vt:i4>0</vt:i4>
      </vt:variant>
      <vt:variant>
        <vt:i4>5</vt:i4>
      </vt:variant>
      <vt:variant>
        <vt:lpwstr/>
      </vt:variant>
      <vt:variant>
        <vt:lpwstr>_Toc8902860</vt:lpwstr>
      </vt:variant>
      <vt:variant>
        <vt:i4>2686976</vt:i4>
      </vt:variant>
      <vt:variant>
        <vt:i4>65</vt:i4>
      </vt:variant>
      <vt:variant>
        <vt:i4>0</vt:i4>
      </vt:variant>
      <vt:variant>
        <vt:i4>5</vt:i4>
      </vt:variant>
      <vt:variant>
        <vt:lpwstr/>
      </vt:variant>
      <vt:variant>
        <vt:lpwstr>_Toc8902859</vt:lpwstr>
      </vt:variant>
      <vt:variant>
        <vt:i4>2686976</vt:i4>
      </vt:variant>
      <vt:variant>
        <vt:i4>59</vt:i4>
      </vt:variant>
      <vt:variant>
        <vt:i4>0</vt:i4>
      </vt:variant>
      <vt:variant>
        <vt:i4>5</vt:i4>
      </vt:variant>
      <vt:variant>
        <vt:lpwstr/>
      </vt:variant>
      <vt:variant>
        <vt:lpwstr>_Toc8902858</vt:lpwstr>
      </vt:variant>
      <vt:variant>
        <vt:i4>2686976</vt:i4>
      </vt:variant>
      <vt:variant>
        <vt:i4>53</vt:i4>
      </vt:variant>
      <vt:variant>
        <vt:i4>0</vt:i4>
      </vt:variant>
      <vt:variant>
        <vt:i4>5</vt:i4>
      </vt:variant>
      <vt:variant>
        <vt:lpwstr/>
      </vt:variant>
      <vt:variant>
        <vt:lpwstr>_Toc8902857</vt:lpwstr>
      </vt:variant>
      <vt:variant>
        <vt:i4>2686976</vt:i4>
      </vt:variant>
      <vt:variant>
        <vt:i4>47</vt:i4>
      </vt:variant>
      <vt:variant>
        <vt:i4>0</vt:i4>
      </vt:variant>
      <vt:variant>
        <vt:i4>5</vt:i4>
      </vt:variant>
      <vt:variant>
        <vt:lpwstr/>
      </vt:variant>
      <vt:variant>
        <vt:lpwstr>_Toc8902856</vt:lpwstr>
      </vt:variant>
      <vt:variant>
        <vt:i4>2686976</vt:i4>
      </vt:variant>
      <vt:variant>
        <vt:i4>41</vt:i4>
      </vt:variant>
      <vt:variant>
        <vt:i4>0</vt:i4>
      </vt:variant>
      <vt:variant>
        <vt:i4>5</vt:i4>
      </vt:variant>
      <vt:variant>
        <vt:lpwstr/>
      </vt:variant>
      <vt:variant>
        <vt:lpwstr>_Toc8902855</vt:lpwstr>
      </vt:variant>
      <vt:variant>
        <vt:i4>2686976</vt:i4>
      </vt:variant>
      <vt:variant>
        <vt:i4>35</vt:i4>
      </vt:variant>
      <vt:variant>
        <vt:i4>0</vt:i4>
      </vt:variant>
      <vt:variant>
        <vt:i4>5</vt:i4>
      </vt:variant>
      <vt:variant>
        <vt:lpwstr/>
      </vt:variant>
      <vt:variant>
        <vt:lpwstr>_Toc8902854</vt:lpwstr>
      </vt:variant>
      <vt:variant>
        <vt:i4>2686976</vt:i4>
      </vt:variant>
      <vt:variant>
        <vt:i4>29</vt:i4>
      </vt:variant>
      <vt:variant>
        <vt:i4>0</vt:i4>
      </vt:variant>
      <vt:variant>
        <vt:i4>5</vt:i4>
      </vt:variant>
      <vt:variant>
        <vt:lpwstr/>
      </vt:variant>
      <vt:variant>
        <vt:lpwstr>_Toc8902853</vt:lpwstr>
      </vt:variant>
      <vt:variant>
        <vt:i4>2686976</vt:i4>
      </vt:variant>
      <vt:variant>
        <vt:i4>23</vt:i4>
      </vt:variant>
      <vt:variant>
        <vt:i4>0</vt:i4>
      </vt:variant>
      <vt:variant>
        <vt:i4>5</vt:i4>
      </vt:variant>
      <vt:variant>
        <vt:lpwstr/>
      </vt:variant>
      <vt:variant>
        <vt:lpwstr>_Toc8902852</vt:lpwstr>
      </vt:variant>
      <vt:variant>
        <vt:i4>2686976</vt:i4>
      </vt:variant>
      <vt:variant>
        <vt:i4>17</vt:i4>
      </vt:variant>
      <vt:variant>
        <vt:i4>0</vt:i4>
      </vt:variant>
      <vt:variant>
        <vt:i4>5</vt:i4>
      </vt:variant>
      <vt:variant>
        <vt:lpwstr/>
      </vt:variant>
      <vt:variant>
        <vt:lpwstr>_Toc8902851</vt:lpwstr>
      </vt:variant>
      <vt:variant>
        <vt:i4>2686976</vt:i4>
      </vt:variant>
      <vt:variant>
        <vt:i4>11</vt:i4>
      </vt:variant>
      <vt:variant>
        <vt:i4>0</vt:i4>
      </vt:variant>
      <vt:variant>
        <vt:i4>5</vt:i4>
      </vt:variant>
      <vt:variant>
        <vt:lpwstr/>
      </vt:variant>
      <vt:variant>
        <vt:lpwstr>_Toc8902850</vt:lpwstr>
      </vt:variant>
      <vt:variant>
        <vt:i4>2621440</vt:i4>
      </vt:variant>
      <vt:variant>
        <vt:i4>5</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306</cp:revision>
  <cp:lastPrinted>2018-08-22T21:31:00Z</cp:lastPrinted>
  <dcterms:created xsi:type="dcterms:W3CDTF">2020-09-10T15:52:00Z</dcterms:created>
  <dcterms:modified xsi:type="dcterms:W3CDTF">2020-09-21T16:55:00Z</dcterms:modified>
</cp:coreProperties>
</file>