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893D2" w14:textId="41465E12" w:rsidR="00122B8D" w:rsidRPr="00976C98" w:rsidRDefault="00774A8D" w:rsidP="00774A8D">
      <w:pPr>
        <w:jc w:val="center"/>
      </w:pPr>
      <w:r w:rsidRPr="00976C98">
        <w:rPr>
          <w:noProof/>
          <w:lang w:eastAsia="en-CA"/>
        </w:rPr>
        <w:drawing>
          <wp:inline distT="0" distB="0" distL="0" distR="0" wp14:anchorId="4393B47A" wp14:editId="79B7452B">
            <wp:extent cx="4469512" cy="533841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PA306-639_Title_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0AFDD6C9" w:rsidR="00122B8D" w:rsidRPr="00976C98" w:rsidRDefault="00122B8D" w:rsidP="00BC245B"/>
    <w:p w14:paraId="4B9D98A5" w14:textId="24BA9437" w:rsidR="00122B8D" w:rsidRPr="00976C98" w:rsidRDefault="00FC5DE5" w:rsidP="00D277FE">
      <w:pPr>
        <w:jc w:val="center"/>
        <w:rPr>
          <w:szCs w:val="22"/>
        </w:rPr>
      </w:pPr>
      <w:bookmarkStart w:id="0" w:name="Title"/>
      <w:r w:rsidRPr="00976C98">
        <w:rPr>
          <w:szCs w:val="22"/>
        </w:rPr>
        <w:t xml:space="preserve">NPA </w:t>
      </w:r>
      <w:r w:rsidR="00774A8D" w:rsidRPr="00976C98">
        <w:rPr>
          <w:szCs w:val="22"/>
        </w:rPr>
        <w:t>306/639</w:t>
      </w:r>
      <w:r w:rsidR="00600266" w:rsidRPr="00976C98">
        <w:rPr>
          <w:szCs w:val="22"/>
        </w:rPr>
        <w:t xml:space="preserve"> </w:t>
      </w:r>
      <w:r w:rsidR="00122B8D" w:rsidRPr="00976C98">
        <w:rPr>
          <w:szCs w:val="22"/>
        </w:rPr>
        <w:t>Planning Document</w:t>
      </w:r>
      <w:bookmarkEnd w:id="0"/>
      <w:r w:rsidR="00122B8D" w:rsidRPr="00976C98">
        <w:rPr>
          <w:szCs w:val="22"/>
        </w:rPr>
        <w:t xml:space="preserve"> (</w:t>
      </w:r>
      <w:r w:rsidR="00122B8D" w:rsidRPr="00520752">
        <w:rPr>
          <w:szCs w:val="22"/>
        </w:rPr>
        <w:t>PD</w:t>
      </w:r>
      <w:r w:rsidR="00122B8D" w:rsidRPr="00976C98">
        <w:rPr>
          <w:szCs w:val="22"/>
        </w:rPr>
        <w:t>)</w:t>
      </w:r>
    </w:p>
    <w:p w14:paraId="77F5DEBC" w14:textId="33D0531A" w:rsidR="00122B8D" w:rsidRPr="00976C98" w:rsidRDefault="00122B8D" w:rsidP="009E3696">
      <w:pPr>
        <w:jc w:val="center"/>
        <w:rPr>
          <w:szCs w:val="22"/>
        </w:rPr>
      </w:pPr>
      <w:bookmarkStart w:id="1" w:name="DATE"/>
      <w:r w:rsidRPr="00976C98">
        <w:rPr>
          <w:szCs w:val="22"/>
        </w:rPr>
        <w:t>Version 1.0 –</w:t>
      </w:r>
      <w:r w:rsidR="00AA62F3" w:rsidRPr="00976C98">
        <w:rPr>
          <w:szCs w:val="22"/>
        </w:rPr>
        <w:t xml:space="preserve"> </w:t>
      </w:r>
      <w:r w:rsidR="00520752">
        <w:rPr>
          <w:szCs w:val="22"/>
        </w:rPr>
        <w:t xml:space="preserve">12 December </w:t>
      </w:r>
      <w:r w:rsidR="00312CD3" w:rsidRPr="00976C98">
        <w:rPr>
          <w:szCs w:val="22"/>
        </w:rPr>
        <w:t>2018</w:t>
      </w:r>
      <w:bookmarkEnd w:id="1"/>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p w14:paraId="61815B59" w14:textId="77777777" w:rsidR="00122B8D" w:rsidRPr="00976C98" w:rsidRDefault="00122B8D" w:rsidP="00122B8D">
      <w:pPr>
        <w:keepNext/>
        <w:jc w:val="center"/>
        <w:rPr>
          <w:rFonts w:cs="Arial"/>
        </w:rPr>
        <w:sectPr w:rsidR="00122B8D" w:rsidRPr="00976C98" w:rsidSect="00122B8D">
          <w:footerReference w:type="even" r:id="rId13"/>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6B25A001" w14:textId="77777777" w:rsidR="00520752"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532389434" w:history="1">
        <w:r w:rsidR="00520752" w:rsidRPr="00FE3292">
          <w:rPr>
            <w:rStyle w:val="Hyperlink"/>
            <w:noProof/>
          </w:rPr>
          <w:t>1.</w:t>
        </w:r>
        <w:r w:rsidR="00520752">
          <w:rPr>
            <w:rFonts w:asciiTheme="minorHAnsi" w:eastAsiaTheme="minorEastAsia" w:hAnsiTheme="minorHAnsi" w:cstheme="minorBidi"/>
            <w:b w:val="0"/>
            <w:noProof/>
            <w:szCs w:val="22"/>
            <w:lang w:eastAsia="en-CA"/>
          </w:rPr>
          <w:tab/>
        </w:r>
        <w:r w:rsidR="00520752" w:rsidRPr="00FE3292">
          <w:rPr>
            <w:rStyle w:val="Hyperlink"/>
            <w:noProof/>
          </w:rPr>
          <w:t>INTRODUCTION</w:t>
        </w:r>
        <w:r w:rsidR="00520752">
          <w:rPr>
            <w:noProof/>
            <w:webHidden/>
          </w:rPr>
          <w:tab/>
        </w:r>
        <w:r w:rsidR="00520752">
          <w:rPr>
            <w:noProof/>
            <w:webHidden/>
          </w:rPr>
          <w:fldChar w:fldCharType="begin"/>
        </w:r>
        <w:r w:rsidR="00520752">
          <w:rPr>
            <w:noProof/>
            <w:webHidden/>
          </w:rPr>
          <w:instrText xml:space="preserve"> PAGEREF _Toc532389434 \h </w:instrText>
        </w:r>
        <w:r w:rsidR="00520752">
          <w:rPr>
            <w:noProof/>
            <w:webHidden/>
          </w:rPr>
        </w:r>
        <w:r w:rsidR="00520752">
          <w:rPr>
            <w:noProof/>
            <w:webHidden/>
          </w:rPr>
          <w:fldChar w:fldCharType="separate"/>
        </w:r>
        <w:r w:rsidR="00520752">
          <w:rPr>
            <w:noProof/>
            <w:webHidden/>
          </w:rPr>
          <w:t>1</w:t>
        </w:r>
        <w:r w:rsidR="00520752">
          <w:rPr>
            <w:noProof/>
            <w:webHidden/>
          </w:rPr>
          <w:fldChar w:fldCharType="end"/>
        </w:r>
      </w:hyperlink>
    </w:p>
    <w:p w14:paraId="1D783449"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35" w:history="1">
        <w:r w:rsidRPr="00FE3292">
          <w:rPr>
            <w:rStyle w:val="Hyperlink"/>
            <w:noProof/>
          </w:rPr>
          <w:t>2.</w:t>
        </w:r>
        <w:r>
          <w:rPr>
            <w:rFonts w:asciiTheme="minorHAnsi" w:eastAsiaTheme="minorEastAsia" w:hAnsiTheme="minorHAnsi" w:cstheme="minorBidi"/>
            <w:b w:val="0"/>
            <w:noProof/>
            <w:szCs w:val="22"/>
            <w:lang w:eastAsia="en-CA"/>
          </w:rPr>
          <w:tab/>
        </w:r>
        <w:r w:rsidRPr="00FE3292">
          <w:rPr>
            <w:rStyle w:val="Hyperlink"/>
            <w:noProof/>
          </w:rPr>
          <w:t>NPA RELIEF PLANNING PROCESS</w:t>
        </w:r>
        <w:r>
          <w:rPr>
            <w:noProof/>
            <w:webHidden/>
          </w:rPr>
          <w:tab/>
        </w:r>
        <w:r>
          <w:rPr>
            <w:noProof/>
            <w:webHidden/>
          </w:rPr>
          <w:fldChar w:fldCharType="begin"/>
        </w:r>
        <w:r>
          <w:rPr>
            <w:noProof/>
            <w:webHidden/>
          </w:rPr>
          <w:instrText xml:space="preserve"> PAGEREF _Toc532389435 \h </w:instrText>
        </w:r>
        <w:r>
          <w:rPr>
            <w:noProof/>
            <w:webHidden/>
          </w:rPr>
        </w:r>
        <w:r>
          <w:rPr>
            <w:noProof/>
            <w:webHidden/>
          </w:rPr>
          <w:fldChar w:fldCharType="separate"/>
        </w:r>
        <w:r>
          <w:rPr>
            <w:noProof/>
            <w:webHidden/>
          </w:rPr>
          <w:t>2</w:t>
        </w:r>
        <w:r>
          <w:rPr>
            <w:noProof/>
            <w:webHidden/>
          </w:rPr>
          <w:fldChar w:fldCharType="end"/>
        </w:r>
      </w:hyperlink>
    </w:p>
    <w:p w14:paraId="277A99FB"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36" w:history="1">
        <w:r w:rsidRPr="00FE3292">
          <w:rPr>
            <w:rStyle w:val="Hyperlink"/>
            <w:noProof/>
          </w:rPr>
          <w:t>3.</w:t>
        </w:r>
        <w:r>
          <w:rPr>
            <w:rFonts w:asciiTheme="minorHAnsi" w:eastAsiaTheme="minorEastAsia" w:hAnsiTheme="minorHAnsi" w:cstheme="minorBidi"/>
            <w:b w:val="0"/>
            <w:noProof/>
            <w:szCs w:val="22"/>
            <w:lang w:eastAsia="en-CA"/>
          </w:rPr>
          <w:tab/>
        </w:r>
        <w:r w:rsidRPr="00FE3292">
          <w:rPr>
            <w:rStyle w:val="Hyperlink"/>
            <w:noProof/>
          </w:rPr>
          <w:t>NPA RELIEF METHODS</w:t>
        </w:r>
        <w:r>
          <w:rPr>
            <w:noProof/>
            <w:webHidden/>
          </w:rPr>
          <w:tab/>
        </w:r>
        <w:r>
          <w:rPr>
            <w:noProof/>
            <w:webHidden/>
          </w:rPr>
          <w:fldChar w:fldCharType="begin"/>
        </w:r>
        <w:r>
          <w:rPr>
            <w:noProof/>
            <w:webHidden/>
          </w:rPr>
          <w:instrText xml:space="preserve"> PAGEREF _Toc532389436 \h </w:instrText>
        </w:r>
        <w:r>
          <w:rPr>
            <w:noProof/>
            <w:webHidden/>
          </w:rPr>
        </w:r>
        <w:r>
          <w:rPr>
            <w:noProof/>
            <w:webHidden/>
          </w:rPr>
          <w:fldChar w:fldCharType="separate"/>
        </w:r>
        <w:r>
          <w:rPr>
            <w:noProof/>
            <w:webHidden/>
          </w:rPr>
          <w:t>3</w:t>
        </w:r>
        <w:r>
          <w:rPr>
            <w:noProof/>
            <w:webHidden/>
          </w:rPr>
          <w:fldChar w:fldCharType="end"/>
        </w:r>
      </w:hyperlink>
    </w:p>
    <w:p w14:paraId="2571F446"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37" w:history="1">
        <w:r w:rsidRPr="00FE3292">
          <w:rPr>
            <w:rStyle w:val="Hyperlink"/>
            <w:noProof/>
          </w:rPr>
          <w:t>4.</w:t>
        </w:r>
        <w:r>
          <w:rPr>
            <w:rFonts w:asciiTheme="minorHAnsi" w:eastAsiaTheme="minorEastAsia" w:hAnsiTheme="minorHAnsi" w:cstheme="minorBidi"/>
            <w:b w:val="0"/>
            <w:noProof/>
            <w:szCs w:val="22"/>
            <w:lang w:eastAsia="en-CA"/>
          </w:rPr>
          <w:tab/>
        </w:r>
        <w:r w:rsidRPr="00FE3292">
          <w:rPr>
            <w:rStyle w:val="Hyperlink"/>
            <w:noProof/>
          </w:rPr>
          <w:t>NPA EXHAUST INFORMATION</w:t>
        </w:r>
        <w:r>
          <w:rPr>
            <w:noProof/>
            <w:webHidden/>
          </w:rPr>
          <w:tab/>
        </w:r>
        <w:r>
          <w:rPr>
            <w:noProof/>
            <w:webHidden/>
          </w:rPr>
          <w:fldChar w:fldCharType="begin"/>
        </w:r>
        <w:r>
          <w:rPr>
            <w:noProof/>
            <w:webHidden/>
          </w:rPr>
          <w:instrText xml:space="preserve"> PAGEREF _Toc532389437 \h </w:instrText>
        </w:r>
        <w:r>
          <w:rPr>
            <w:noProof/>
            <w:webHidden/>
          </w:rPr>
        </w:r>
        <w:r>
          <w:rPr>
            <w:noProof/>
            <w:webHidden/>
          </w:rPr>
          <w:fldChar w:fldCharType="separate"/>
        </w:r>
        <w:r>
          <w:rPr>
            <w:noProof/>
            <w:webHidden/>
          </w:rPr>
          <w:t>3</w:t>
        </w:r>
        <w:r>
          <w:rPr>
            <w:noProof/>
            <w:webHidden/>
          </w:rPr>
          <w:fldChar w:fldCharType="end"/>
        </w:r>
      </w:hyperlink>
    </w:p>
    <w:p w14:paraId="1FB4DCDA"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38" w:history="1">
        <w:r w:rsidRPr="00FE3292">
          <w:rPr>
            <w:rStyle w:val="Hyperlink"/>
            <w:noProof/>
          </w:rPr>
          <w:t>5.</w:t>
        </w:r>
        <w:r>
          <w:rPr>
            <w:rFonts w:asciiTheme="minorHAnsi" w:eastAsiaTheme="minorEastAsia" w:hAnsiTheme="minorHAnsi" w:cstheme="minorBidi"/>
            <w:b w:val="0"/>
            <w:noProof/>
            <w:szCs w:val="22"/>
            <w:lang w:eastAsia="en-CA"/>
          </w:rPr>
          <w:tab/>
        </w:r>
        <w:r w:rsidRPr="00FE3292">
          <w:rPr>
            <w:rStyle w:val="Hyperlink"/>
            <w:noProof/>
          </w:rPr>
          <w:t>RELIEF OPTIONS</w:t>
        </w:r>
        <w:r>
          <w:rPr>
            <w:noProof/>
            <w:webHidden/>
          </w:rPr>
          <w:tab/>
        </w:r>
        <w:r>
          <w:rPr>
            <w:noProof/>
            <w:webHidden/>
          </w:rPr>
          <w:fldChar w:fldCharType="begin"/>
        </w:r>
        <w:r>
          <w:rPr>
            <w:noProof/>
            <w:webHidden/>
          </w:rPr>
          <w:instrText xml:space="preserve"> PAGEREF _Toc532389438 \h </w:instrText>
        </w:r>
        <w:r>
          <w:rPr>
            <w:noProof/>
            <w:webHidden/>
          </w:rPr>
        </w:r>
        <w:r>
          <w:rPr>
            <w:noProof/>
            <w:webHidden/>
          </w:rPr>
          <w:fldChar w:fldCharType="separate"/>
        </w:r>
        <w:r>
          <w:rPr>
            <w:noProof/>
            <w:webHidden/>
          </w:rPr>
          <w:t>4</w:t>
        </w:r>
        <w:r>
          <w:rPr>
            <w:noProof/>
            <w:webHidden/>
          </w:rPr>
          <w:fldChar w:fldCharType="end"/>
        </w:r>
      </w:hyperlink>
    </w:p>
    <w:p w14:paraId="78894C3E" w14:textId="77777777" w:rsidR="00520752" w:rsidRDefault="00520752">
      <w:pPr>
        <w:pStyle w:val="TOC2"/>
        <w:tabs>
          <w:tab w:val="left" w:pos="800"/>
          <w:tab w:val="right" w:leader="dot" w:pos="9350"/>
        </w:tabs>
        <w:rPr>
          <w:rFonts w:asciiTheme="minorHAnsi" w:eastAsiaTheme="minorEastAsia" w:hAnsiTheme="minorHAnsi" w:cstheme="minorBidi"/>
          <w:noProof/>
          <w:szCs w:val="22"/>
          <w:lang w:eastAsia="en-CA"/>
        </w:rPr>
      </w:pPr>
      <w:hyperlink w:anchor="_Toc532389439" w:history="1">
        <w:r w:rsidRPr="00FE3292">
          <w:rPr>
            <w:rStyle w:val="Hyperlink"/>
            <w:noProof/>
          </w:rPr>
          <w:t>5.1.</w:t>
        </w:r>
        <w:r>
          <w:rPr>
            <w:rFonts w:asciiTheme="minorHAnsi" w:eastAsiaTheme="minorEastAsia" w:hAnsiTheme="minorHAnsi" w:cstheme="minorBidi"/>
            <w:noProof/>
            <w:szCs w:val="22"/>
            <w:lang w:eastAsia="en-CA"/>
          </w:rPr>
          <w:tab/>
        </w:r>
        <w:r w:rsidRPr="00FE3292">
          <w:rPr>
            <w:rStyle w:val="Hyperlink"/>
            <w:noProof/>
          </w:rPr>
          <w:t>Distributed Overlay</w:t>
        </w:r>
        <w:r>
          <w:rPr>
            <w:noProof/>
            <w:webHidden/>
          </w:rPr>
          <w:tab/>
        </w:r>
        <w:r>
          <w:rPr>
            <w:noProof/>
            <w:webHidden/>
          </w:rPr>
          <w:fldChar w:fldCharType="begin"/>
        </w:r>
        <w:r>
          <w:rPr>
            <w:noProof/>
            <w:webHidden/>
          </w:rPr>
          <w:instrText xml:space="preserve"> PAGEREF _Toc532389439 \h </w:instrText>
        </w:r>
        <w:r>
          <w:rPr>
            <w:noProof/>
            <w:webHidden/>
          </w:rPr>
        </w:r>
        <w:r>
          <w:rPr>
            <w:noProof/>
            <w:webHidden/>
          </w:rPr>
          <w:fldChar w:fldCharType="separate"/>
        </w:r>
        <w:r>
          <w:rPr>
            <w:noProof/>
            <w:webHidden/>
          </w:rPr>
          <w:t>4</w:t>
        </w:r>
        <w:r>
          <w:rPr>
            <w:noProof/>
            <w:webHidden/>
          </w:rPr>
          <w:fldChar w:fldCharType="end"/>
        </w:r>
      </w:hyperlink>
    </w:p>
    <w:p w14:paraId="463ED771" w14:textId="77777777" w:rsidR="00520752" w:rsidRDefault="00520752">
      <w:pPr>
        <w:pStyle w:val="TOC2"/>
        <w:tabs>
          <w:tab w:val="left" w:pos="800"/>
          <w:tab w:val="right" w:leader="dot" w:pos="9350"/>
        </w:tabs>
        <w:rPr>
          <w:rFonts w:asciiTheme="minorHAnsi" w:eastAsiaTheme="minorEastAsia" w:hAnsiTheme="minorHAnsi" w:cstheme="minorBidi"/>
          <w:noProof/>
          <w:szCs w:val="22"/>
          <w:lang w:eastAsia="en-CA"/>
        </w:rPr>
      </w:pPr>
      <w:hyperlink w:anchor="_Toc532389440" w:history="1">
        <w:r w:rsidRPr="00FE3292">
          <w:rPr>
            <w:rStyle w:val="Hyperlink"/>
            <w:noProof/>
          </w:rPr>
          <w:t>5.2.</w:t>
        </w:r>
        <w:r>
          <w:rPr>
            <w:rFonts w:asciiTheme="minorHAnsi" w:eastAsiaTheme="minorEastAsia" w:hAnsiTheme="minorHAnsi" w:cstheme="minorBidi"/>
            <w:noProof/>
            <w:szCs w:val="22"/>
            <w:lang w:eastAsia="en-CA"/>
          </w:rPr>
          <w:tab/>
        </w:r>
        <w:r w:rsidRPr="00FE3292">
          <w:rPr>
            <w:rStyle w:val="Hyperlink"/>
            <w:noProof/>
          </w:rPr>
          <w:t>Concentrated Overlay</w:t>
        </w:r>
        <w:r>
          <w:rPr>
            <w:noProof/>
            <w:webHidden/>
          </w:rPr>
          <w:tab/>
        </w:r>
        <w:r>
          <w:rPr>
            <w:noProof/>
            <w:webHidden/>
          </w:rPr>
          <w:fldChar w:fldCharType="begin"/>
        </w:r>
        <w:r>
          <w:rPr>
            <w:noProof/>
            <w:webHidden/>
          </w:rPr>
          <w:instrText xml:space="preserve"> PAGEREF _Toc532389440 \h </w:instrText>
        </w:r>
        <w:r>
          <w:rPr>
            <w:noProof/>
            <w:webHidden/>
          </w:rPr>
        </w:r>
        <w:r>
          <w:rPr>
            <w:noProof/>
            <w:webHidden/>
          </w:rPr>
          <w:fldChar w:fldCharType="separate"/>
        </w:r>
        <w:r>
          <w:rPr>
            <w:noProof/>
            <w:webHidden/>
          </w:rPr>
          <w:t>5</w:t>
        </w:r>
        <w:r>
          <w:rPr>
            <w:noProof/>
            <w:webHidden/>
          </w:rPr>
          <w:fldChar w:fldCharType="end"/>
        </w:r>
      </w:hyperlink>
    </w:p>
    <w:p w14:paraId="73DBD9B2"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1" w:history="1">
        <w:r w:rsidRPr="00FE3292">
          <w:rPr>
            <w:rStyle w:val="Hyperlink"/>
            <w:noProof/>
          </w:rPr>
          <w:t>5.2.1.</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#1 </w:t>
        </w:r>
        <w:r w:rsidRPr="00FE3292">
          <w:rPr>
            <w:rStyle w:val="Hyperlink"/>
            <w:rFonts w:cs="Arial"/>
            <w:noProof/>
          </w:rPr>
          <w:t xml:space="preserve">of NPA 474 </w:t>
        </w:r>
        <w:r w:rsidRPr="00FE3292">
          <w:rPr>
            <w:rStyle w:val="Hyperlink"/>
            <w:noProof/>
          </w:rPr>
          <w:t>on the Central LIRs</w:t>
        </w:r>
        <w:r>
          <w:rPr>
            <w:noProof/>
            <w:webHidden/>
          </w:rPr>
          <w:tab/>
        </w:r>
        <w:r>
          <w:rPr>
            <w:noProof/>
            <w:webHidden/>
          </w:rPr>
          <w:fldChar w:fldCharType="begin"/>
        </w:r>
        <w:r>
          <w:rPr>
            <w:noProof/>
            <w:webHidden/>
          </w:rPr>
          <w:instrText xml:space="preserve"> PAGEREF _Toc532389441 \h </w:instrText>
        </w:r>
        <w:r>
          <w:rPr>
            <w:noProof/>
            <w:webHidden/>
          </w:rPr>
        </w:r>
        <w:r>
          <w:rPr>
            <w:noProof/>
            <w:webHidden/>
          </w:rPr>
          <w:fldChar w:fldCharType="separate"/>
        </w:r>
        <w:r>
          <w:rPr>
            <w:noProof/>
            <w:webHidden/>
          </w:rPr>
          <w:t>5</w:t>
        </w:r>
        <w:r>
          <w:rPr>
            <w:noProof/>
            <w:webHidden/>
          </w:rPr>
          <w:fldChar w:fldCharType="end"/>
        </w:r>
      </w:hyperlink>
    </w:p>
    <w:p w14:paraId="543B8516"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2" w:history="1">
        <w:r w:rsidRPr="00FE3292">
          <w:rPr>
            <w:rStyle w:val="Hyperlink"/>
            <w:noProof/>
          </w:rPr>
          <w:t>5.2.2.</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#2 </w:t>
        </w:r>
        <w:r w:rsidRPr="00FE3292">
          <w:rPr>
            <w:rStyle w:val="Hyperlink"/>
            <w:rFonts w:cs="Arial"/>
            <w:noProof/>
          </w:rPr>
          <w:t>of NPA 474 on the non-Central LIRs</w:t>
        </w:r>
        <w:r>
          <w:rPr>
            <w:noProof/>
            <w:webHidden/>
          </w:rPr>
          <w:tab/>
        </w:r>
        <w:r>
          <w:rPr>
            <w:noProof/>
            <w:webHidden/>
          </w:rPr>
          <w:fldChar w:fldCharType="begin"/>
        </w:r>
        <w:r>
          <w:rPr>
            <w:noProof/>
            <w:webHidden/>
          </w:rPr>
          <w:instrText xml:space="preserve"> PAGEREF _Toc532389442 \h </w:instrText>
        </w:r>
        <w:r>
          <w:rPr>
            <w:noProof/>
            <w:webHidden/>
          </w:rPr>
        </w:r>
        <w:r>
          <w:rPr>
            <w:noProof/>
            <w:webHidden/>
          </w:rPr>
          <w:fldChar w:fldCharType="separate"/>
        </w:r>
        <w:r>
          <w:rPr>
            <w:noProof/>
            <w:webHidden/>
          </w:rPr>
          <w:t>5</w:t>
        </w:r>
        <w:r>
          <w:rPr>
            <w:noProof/>
            <w:webHidden/>
          </w:rPr>
          <w:fldChar w:fldCharType="end"/>
        </w:r>
      </w:hyperlink>
    </w:p>
    <w:p w14:paraId="0A6D8DEA"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3" w:history="1">
        <w:r w:rsidRPr="00FE3292">
          <w:rPr>
            <w:rStyle w:val="Hyperlink"/>
            <w:noProof/>
          </w:rPr>
          <w:t>5.2.3.</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#3 </w:t>
        </w:r>
        <w:r w:rsidRPr="00FE3292">
          <w:rPr>
            <w:rStyle w:val="Hyperlink"/>
            <w:rFonts w:cs="Arial"/>
            <w:noProof/>
          </w:rPr>
          <w:t xml:space="preserve">of NPA 474 </w:t>
        </w:r>
        <w:r w:rsidRPr="00FE3292">
          <w:rPr>
            <w:rStyle w:val="Hyperlink"/>
            <w:noProof/>
          </w:rPr>
          <w:t>on the Southern LIRs</w:t>
        </w:r>
        <w:r>
          <w:rPr>
            <w:noProof/>
            <w:webHidden/>
          </w:rPr>
          <w:tab/>
        </w:r>
        <w:r>
          <w:rPr>
            <w:noProof/>
            <w:webHidden/>
          </w:rPr>
          <w:fldChar w:fldCharType="begin"/>
        </w:r>
        <w:r>
          <w:rPr>
            <w:noProof/>
            <w:webHidden/>
          </w:rPr>
          <w:instrText xml:space="preserve"> PAGEREF _Toc532389443 \h </w:instrText>
        </w:r>
        <w:r>
          <w:rPr>
            <w:noProof/>
            <w:webHidden/>
          </w:rPr>
        </w:r>
        <w:r>
          <w:rPr>
            <w:noProof/>
            <w:webHidden/>
          </w:rPr>
          <w:fldChar w:fldCharType="separate"/>
        </w:r>
        <w:r>
          <w:rPr>
            <w:noProof/>
            <w:webHidden/>
          </w:rPr>
          <w:t>5</w:t>
        </w:r>
        <w:r>
          <w:rPr>
            <w:noProof/>
            <w:webHidden/>
          </w:rPr>
          <w:fldChar w:fldCharType="end"/>
        </w:r>
      </w:hyperlink>
    </w:p>
    <w:p w14:paraId="27E9F338"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4" w:history="1">
        <w:r w:rsidRPr="00FE3292">
          <w:rPr>
            <w:rStyle w:val="Hyperlink"/>
            <w:noProof/>
          </w:rPr>
          <w:t>5.2.4.</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#4 </w:t>
        </w:r>
        <w:r w:rsidRPr="00FE3292">
          <w:rPr>
            <w:rStyle w:val="Hyperlink"/>
            <w:rFonts w:cs="Arial"/>
            <w:noProof/>
          </w:rPr>
          <w:t>of NPA 474 on the Northern LIRs</w:t>
        </w:r>
        <w:r>
          <w:rPr>
            <w:noProof/>
            <w:webHidden/>
          </w:rPr>
          <w:tab/>
        </w:r>
        <w:r>
          <w:rPr>
            <w:noProof/>
            <w:webHidden/>
          </w:rPr>
          <w:fldChar w:fldCharType="begin"/>
        </w:r>
        <w:r>
          <w:rPr>
            <w:noProof/>
            <w:webHidden/>
          </w:rPr>
          <w:instrText xml:space="preserve"> PAGEREF _Toc532389444 \h </w:instrText>
        </w:r>
        <w:r>
          <w:rPr>
            <w:noProof/>
            <w:webHidden/>
          </w:rPr>
        </w:r>
        <w:r>
          <w:rPr>
            <w:noProof/>
            <w:webHidden/>
          </w:rPr>
          <w:fldChar w:fldCharType="separate"/>
        </w:r>
        <w:r>
          <w:rPr>
            <w:noProof/>
            <w:webHidden/>
          </w:rPr>
          <w:t>5</w:t>
        </w:r>
        <w:r>
          <w:rPr>
            <w:noProof/>
            <w:webHidden/>
          </w:rPr>
          <w:fldChar w:fldCharType="end"/>
        </w:r>
      </w:hyperlink>
    </w:p>
    <w:p w14:paraId="5524816F"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5" w:history="1">
        <w:r w:rsidRPr="00FE3292">
          <w:rPr>
            <w:rStyle w:val="Hyperlink"/>
            <w:noProof/>
          </w:rPr>
          <w:t>5.2.5.</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#5 </w:t>
        </w:r>
        <w:r w:rsidRPr="00FE3292">
          <w:rPr>
            <w:rStyle w:val="Hyperlink"/>
            <w:rFonts w:cs="Arial"/>
            <w:noProof/>
          </w:rPr>
          <w:t xml:space="preserve">of NPA 474 on </w:t>
        </w:r>
        <w:r w:rsidRPr="00FE3292">
          <w:rPr>
            <w:rStyle w:val="Hyperlink"/>
            <w:noProof/>
          </w:rPr>
          <w:t>the South Eastern LIRs</w:t>
        </w:r>
        <w:r>
          <w:rPr>
            <w:noProof/>
            <w:webHidden/>
          </w:rPr>
          <w:tab/>
        </w:r>
        <w:r>
          <w:rPr>
            <w:noProof/>
            <w:webHidden/>
          </w:rPr>
          <w:fldChar w:fldCharType="begin"/>
        </w:r>
        <w:r>
          <w:rPr>
            <w:noProof/>
            <w:webHidden/>
          </w:rPr>
          <w:instrText xml:space="preserve"> PAGEREF _Toc532389445 \h </w:instrText>
        </w:r>
        <w:r>
          <w:rPr>
            <w:noProof/>
            <w:webHidden/>
          </w:rPr>
        </w:r>
        <w:r>
          <w:rPr>
            <w:noProof/>
            <w:webHidden/>
          </w:rPr>
          <w:fldChar w:fldCharType="separate"/>
        </w:r>
        <w:r>
          <w:rPr>
            <w:noProof/>
            <w:webHidden/>
          </w:rPr>
          <w:t>6</w:t>
        </w:r>
        <w:r>
          <w:rPr>
            <w:noProof/>
            <w:webHidden/>
          </w:rPr>
          <w:fldChar w:fldCharType="end"/>
        </w:r>
      </w:hyperlink>
    </w:p>
    <w:p w14:paraId="74867436"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6" w:history="1">
        <w:r w:rsidRPr="00FE3292">
          <w:rPr>
            <w:rStyle w:val="Hyperlink"/>
            <w:noProof/>
          </w:rPr>
          <w:t>5.2.6.</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#6 </w:t>
        </w:r>
        <w:r w:rsidRPr="00FE3292">
          <w:rPr>
            <w:rStyle w:val="Hyperlink"/>
            <w:rFonts w:cs="Arial"/>
            <w:noProof/>
          </w:rPr>
          <w:t>of NPA 474 on the North Western LIRs</w:t>
        </w:r>
        <w:r>
          <w:rPr>
            <w:noProof/>
            <w:webHidden/>
          </w:rPr>
          <w:tab/>
        </w:r>
        <w:r>
          <w:rPr>
            <w:noProof/>
            <w:webHidden/>
          </w:rPr>
          <w:fldChar w:fldCharType="begin"/>
        </w:r>
        <w:r>
          <w:rPr>
            <w:noProof/>
            <w:webHidden/>
          </w:rPr>
          <w:instrText xml:space="preserve"> PAGEREF _Toc532389446 \h </w:instrText>
        </w:r>
        <w:r>
          <w:rPr>
            <w:noProof/>
            <w:webHidden/>
          </w:rPr>
        </w:r>
        <w:r>
          <w:rPr>
            <w:noProof/>
            <w:webHidden/>
          </w:rPr>
          <w:fldChar w:fldCharType="separate"/>
        </w:r>
        <w:r>
          <w:rPr>
            <w:noProof/>
            <w:webHidden/>
          </w:rPr>
          <w:t>6</w:t>
        </w:r>
        <w:r>
          <w:rPr>
            <w:noProof/>
            <w:webHidden/>
          </w:rPr>
          <w:fldChar w:fldCharType="end"/>
        </w:r>
      </w:hyperlink>
    </w:p>
    <w:p w14:paraId="6525233E"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7" w:history="1">
        <w:r w:rsidRPr="00FE3292">
          <w:rPr>
            <w:rStyle w:val="Hyperlink"/>
            <w:noProof/>
          </w:rPr>
          <w:t>5.2.7.</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#7 </w:t>
        </w:r>
        <w:r w:rsidRPr="00FE3292">
          <w:rPr>
            <w:rStyle w:val="Hyperlink"/>
            <w:rFonts w:cs="Arial"/>
            <w:noProof/>
          </w:rPr>
          <w:t xml:space="preserve">of NPA 474 </w:t>
        </w:r>
        <w:r w:rsidRPr="00FE3292">
          <w:rPr>
            <w:rStyle w:val="Hyperlink"/>
            <w:noProof/>
          </w:rPr>
          <w:t>on the Regina/Saskatoon EAS</w:t>
        </w:r>
        <w:r>
          <w:rPr>
            <w:noProof/>
            <w:webHidden/>
          </w:rPr>
          <w:tab/>
        </w:r>
        <w:r>
          <w:rPr>
            <w:noProof/>
            <w:webHidden/>
          </w:rPr>
          <w:fldChar w:fldCharType="begin"/>
        </w:r>
        <w:r>
          <w:rPr>
            <w:noProof/>
            <w:webHidden/>
          </w:rPr>
          <w:instrText xml:space="preserve"> PAGEREF _Toc532389447 \h </w:instrText>
        </w:r>
        <w:r>
          <w:rPr>
            <w:noProof/>
            <w:webHidden/>
          </w:rPr>
        </w:r>
        <w:r>
          <w:rPr>
            <w:noProof/>
            <w:webHidden/>
          </w:rPr>
          <w:fldChar w:fldCharType="separate"/>
        </w:r>
        <w:r>
          <w:rPr>
            <w:noProof/>
            <w:webHidden/>
          </w:rPr>
          <w:t>6</w:t>
        </w:r>
        <w:r>
          <w:rPr>
            <w:noProof/>
            <w:webHidden/>
          </w:rPr>
          <w:fldChar w:fldCharType="end"/>
        </w:r>
      </w:hyperlink>
    </w:p>
    <w:p w14:paraId="5CC5E374" w14:textId="77777777" w:rsidR="00520752" w:rsidRDefault="00520752">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32389448" w:history="1">
        <w:r w:rsidRPr="00FE3292">
          <w:rPr>
            <w:rStyle w:val="Hyperlink"/>
            <w:noProof/>
          </w:rPr>
          <w:t>5.2.8.</w:t>
        </w:r>
        <w:r>
          <w:rPr>
            <w:rFonts w:asciiTheme="minorHAnsi" w:eastAsiaTheme="minorEastAsia" w:hAnsiTheme="minorHAnsi" w:cstheme="minorBidi"/>
            <w:i w:val="0"/>
            <w:noProof/>
            <w:sz w:val="22"/>
            <w:szCs w:val="22"/>
            <w:lang w:eastAsia="en-CA"/>
          </w:rPr>
          <w:tab/>
        </w:r>
        <w:r w:rsidRPr="00FE3292">
          <w:rPr>
            <w:rStyle w:val="Hyperlink"/>
            <w:noProof/>
          </w:rPr>
          <w:t xml:space="preserve">Concentrated Overlay #8 </w:t>
        </w:r>
        <w:r w:rsidRPr="00FE3292">
          <w:rPr>
            <w:rStyle w:val="Hyperlink"/>
            <w:rFonts w:cs="Arial"/>
            <w:noProof/>
          </w:rPr>
          <w:t xml:space="preserve">of NPA 474 </w:t>
        </w:r>
        <w:r w:rsidRPr="00FE3292">
          <w:rPr>
            <w:rStyle w:val="Hyperlink"/>
            <w:noProof/>
          </w:rPr>
          <w:t>on the Moose Jaw/Regina/Saskatoon EAS</w:t>
        </w:r>
        <w:r>
          <w:rPr>
            <w:noProof/>
            <w:webHidden/>
          </w:rPr>
          <w:tab/>
        </w:r>
        <w:r>
          <w:rPr>
            <w:noProof/>
            <w:webHidden/>
          </w:rPr>
          <w:fldChar w:fldCharType="begin"/>
        </w:r>
        <w:r>
          <w:rPr>
            <w:noProof/>
            <w:webHidden/>
          </w:rPr>
          <w:instrText xml:space="preserve"> PAGEREF _Toc532389448 \h </w:instrText>
        </w:r>
        <w:r>
          <w:rPr>
            <w:noProof/>
            <w:webHidden/>
          </w:rPr>
        </w:r>
        <w:r>
          <w:rPr>
            <w:noProof/>
            <w:webHidden/>
          </w:rPr>
          <w:fldChar w:fldCharType="separate"/>
        </w:r>
        <w:r>
          <w:rPr>
            <w:noProof/>
            <w:webHidden/>
          </w:rPr>
          <w:t>6</w:t>
        </w:r>
        <w:r>
          <w:rPr>
            <w:noProof/>
            <w:webHidden/>
          </w:rPr>
          <w:fldChar w:fldCharType="end"/>
        </w:r>
      </w:hyperlink>
    </w:p>
    <w:p w14:paraId="2EB3C27E"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49" w:history="1">
        <w:r w:rsidRPr="00FE3292">
          <w:rPr>
            <w:rStyle w:val="Hyperlink"/>
            <w:noProof/>
          </w:rPr>
          <w:t>6.</w:t>
        </w:r>
        <w:r>
          <w:rPr>
            <w:rFonts w:asciiTheme="minorHAnsi" w:eastAsiaTheme="minorEastAsia" w:hAnsiTheme="minorHAnsi" w:cstheme="minorBidi"/>
            <w:b w:val="0"/>
            <w:noProof/>
            <w:szCs w:val="22"/>
            <w:lang w:eastAsia="en-CA"/>
          </w:rPr>
          <w:tab/>
        </w:r>
        <w:r w:rsidRPr="00FE3292">
          <w:rPr>
            <w:rStyle w:val="Hyperlink"/>
            <w:noProof/>
          </w:rPr>
          <w:t>SUMMARY OF RELIEF OPTIONS</w:t>
        </w:r>
        <w:r>
          <w:rPr>
            <w:noProof/>
            <w:webHidden/>
          </w:rPr>
          <w:tab/>
        </w:r>
        <w:r>
          <w:rPr>
            <w:noProof/>
            <w:webHidden/>
          </w:rPr>
          <w:fldChar w:fldCharType="begin"/>
        </w:r>
        <w:r>
          <w:rPr>
            <w:noProof/>
            <w:webHidden/>
          </w:rPr>
          <w:instrText xml:space="preserve"> PAGEREF _Toc532389449 \h </w:instrText>
        </w:r>
        <w:r>
          <w:rPr>
            <w:noProof/>
            <w:webHidden/>
          </w:rPr>
        </w:r>
        <w:r>
          <w:rPr>
            <w:noProof/>
            <w:webHidden/>
          </w:rPr>
          <w:fldChar w:fldCharType="separate"/>
        </w:r>
        <w:r>
          <w:rPr>
            <w:noProof/>
            <w:webHidden/>
          </w:rPr>
          <w:t>7</w:t>
        </w:r>
        <w:r>
          <w:rPr>
            <w:noProof/>
            <w:webHidden/>
          </w:rPr>
          <w:fldChar w:fldCharType="end"/>
        </w:r>
      </w:hyperlink>
    </w:p>
    <w:p w14:paraId="41391E16"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0" w:history="1">
        <w:r w:rsidRPr="00FE3292">
          <w:rPr>
            <w:rStyle w:val="Hyperlink"/>
            <w:noProof/>
          </w:rPr>
          <w:t>7.</w:t>
        </w:r>
        <w:r>
          <w:rPr>
            <w:rFonts w:asciiTheme="minorHAnsi" w:eastAsiaTheme="minorEastAsia" w:hAnsiTheme="minorHAnsi" w:cstheme="minorBidi"/>
            <w:b w:val="0"/>
            <w:noProof/>
            <w:szCs w:val="22"/>
            <w:lang w:eastAsia="en-CA"/>
          </w:rPr>
          <w:tab/>
        </w:r>
        <w:r w:rsidRPr="00FE3292">
          <w:rPr>
            <w:rStyle w:val="Hyperlink"/>
            <w:noProof/>
          </w:rPr>
          <w:t>COMPARATIVE ASSESSMENT OF RELIEF OPTIONS</w:t>
        </w:r>
        <w:r>
          <w:rPr>
            <w:noProof/>
            <w:webHidden/>
          </w:rPr>
          <w:tab/>
        </w:r>
        <w:r>
          <w:rPr>
            <w:noProof/>
            <w:webHidden/>
          </w:rPr>
          <w:fldChar w:fldCharType="begin"/>
        </w:r>
        <w:r>
          <w:rPr>
            <w:noProof/>
            <w:webHidden/>
          </w:rPr>
          <w:instrText xml:space="preserve"> PAGEREF _Toc532389450 \h </w:instrText>
        </w:r>
        <w:r>
          <w:rPr>
            <w:noProof/>
            <w:webHidden/>
          </w:rPr>
        </w:r>
        <w:r>
          <w:rPr>
            <w:noProof/>
            <w:webHidden/>
          </w:rPr>
          <w:fldChar w:fldCharType="separate"/>
        </w:r>
        <w:r>
          <w:rPr>
            <w:noProof/>
            <w:webHidden/>
          </w:rPr>
          <w:t>8</w:t>
        </w:r>
        <w:r>
          <w:rPr>
            <w:noProof/>
            <w:webHidden/>
          </w:rPr>
          <w:fldChar w:fldCharType="end"/>
        </w:r>
      </w:hyperlink>
    </w:p>
    <w:p w14:paraId="47440251" w14:textId="77777777" w:rsidR="00520752" w:rsidRDefault="00520752">
      <w:pPr>
        <w:pStyle w:val="TOC2"/>
        <w:tabs>
          <w:tab w:val="left" w:pos="800"/>
          <w:tab w:val="right" w:leader="dot" w:pos="9350"/>
        </w:tabs>
        <w:rPr>
          <w:rFonts w:asciiTheme="minorHAnsi" w:eastAsiaTheme="minorEastAsia" w:hAnsiTheme="minorHAnsi" w:cstheme="minorBidi"/>
          <w:noProof/>
          <w:szCs w:val="22"/>
          <w:lang w:eastAsia="en-CA"/>
        </w:rPr>
      </w:pPr>
      <w:hyperlink w:anchor="_Toc532389451" w:history="1">
        <w:r w:rsidRPr="00FE3292">
          <w:rPr>
            <w:rStyle w:val="Hyperlink"/>
            <w:noProof/>
          </w:rPr>
          <w:t>7.1.</w:t>
        </w:r>
        <w:r>
          <w:rPr>
            <w:rFonts w:asciiTheme="minorHAnsi" w:eastAsiaTheme="minorEastAsia" w:hAnsiTheme="minorHAnsi" w:cstheme="minorBidi"/>
            <w:noProof/>
            <w:szCs w:val="22"/>
            <w:lang w:eastAsia="en-CA"/>
          </w:rPr>
          <w:tab/>
        </w:r>
        <w:r w:rsidRPr="00FE3292">
          <w:rPr>
            <w:rStyle w:val="Hyperlink"/>
            <w:noProof/>
          </w:rPr>
          <w:t>Assessment</w:t>
        </w:r>
        <w:r>
          <w:rPr>
            <w:noProof/>
            <w:webHidden/>
          </w:rPr>
          <w:tab/>
        </w:r>
        <w:r>
          <w:rPr>
            <w:noProof/>
            <w:webHidden/>
          </w:rPr>
          <w:fldChar w:fldCharType="begin"/>
        </w:r>
        <w:r>
          <w:rPr>
            <w:noProof/>
            <w:webHidden/>
          </w:rPr>
          <w:instrText xml:space="preserve"> PAGEREF _Toc532389451 \h </w:instrText>
        </w:r>
        <w:r>
          <w:rPr>
            <w:noProof/>
            <w:webHidden/>
          </w:rPr>
        </w:r>
        <w:r>
          <w:rPr>
            <w:noProof/>
            <w:webHidden/>
          </w:rPr>
          <w:fldChar w:fldCharType="separate"/>
        </w:r>
        <w:r>
          <w:rPr>
            <w:noProof/>
            <w:webHidden/>
          </w:rPr>
          <w:t>9</w:t>
        </w:r>
        <w:r>
          <w:rPr>
            <w:noProof/>
            <w:webHidden/>
          </w:rPr>
          <w:fldChar w:fldCharType="end"/>
        </w:r>
      </w:hyperlink>
    </w:p>
    <w:p w14:paraId="1719AC7A"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2" w:history="1">
        <w:r w:rsidRPr="00FE3292">
          <w:rPr>
            <w:rStyle w:val="Hyperlink"/>
            <w:noProof/>
          </w:rPr>
          <w:t>8.</w:t>
        </w:r>
        <w:r>
          <w:rPr>
            <w:rFonts w:asciiTheme="minorHAnsi" w:eastAsiaTheme="minorEastAsia" w:hAnsiTheme="minorHAnsi" w:cstheme="minorBidi"/>
            <w:b w:val="0"/>
            <w:noProof/>
            <w:szCs w:val="22"/>
            <w:lang w:eastAsia="en-CA"/>
          </w:rPr>
          <w:tab/>
        </w:r>
        <w:r w:rsidRPr="00FE3292">
          <w:rPr>
            <w:rStyle w:val="Hyperlink"/>
            <w:noProof/>
          </w:rPr>
          <w:t>DIALLING CHANGES FOR LOCAL CALLS</w:t>
        </w:r>
        <w:r>
          <w:rPr>
            <w:noProof/>
            <w:webHidden/>
          </w:rPr>
          <w:tab/>
        </w:r>
        <w:r>
          <w:rPr>
            <w:noProof/>
            <w:webHidden/>
          </w:rPr>
          <w:fldChar w:fldCharType="begin"/>
        </w:r>
        <w:r>
          <w:rPr>
            <w:noProof/>
            <w:webHidden/>
          </w:rPr>
          <w:instrText xml:space="preserve"> PAGEREF _Toc532389452 \h </w:instrText>
        </w:r>
        <w:r>
          <w:rPr>
            <w:noProof/>
            <w:webHidden/>
          </w:rPr>
        </w:r>
        <w:r>
          <w:rPr>
            <w:noProof/>
            <w:webHidden/>
          </w:rPr>
          <w:fldChar w:fldCharType="separate"/>
        </w:r>
        <w:r>
          <w:rPr>
            <w:noProof/>
            <w:webHidden/>
          </w:rPr>
          <w:t>9</w:t>
        </w:r>
        <w:r>
          <w:rPr>
            <w:noProof/>
            <w:webHidden/>
          </w:rPr>
          <w:fldChar w:fldCharType="end"/>
        </w:r>
      </w:hyperlink>
    </w:p>
    <w:p w14:paraId="4EFA8FFF"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3" w:history="1">
        <w:r w:rsidRPr="00FE3292">
          <w:rPr>
            <w:rStyle w:val="Hyperlink"/>
            <w:noProof/>
          </w:rPr>
          <w:t>9.</w:t>
        </w:r>
        <w:r>
          <w:rPr>
            <w:rFonts w:asciiTheme="minorHAnsi" w:eastAsiaTheme="minorEastAsia" w:hAnsiTheme="minorHAnsi" w:cstheme="minorBidi"/>
            <w:b w:val="0"/>
            <w:noProof/>
            <w:szCs w:val="22"/>
            <w:lang w:eastAsia="en-CA"/>
          </w:rPr>
          <w:tab/>
        </w:r>
        <w:r w:rsidRPr="00FE3292">
          <w:rPr>
            <w:rStyle w:val="Hyperlink"/>
            <w:noProof/>
          </w:rPr>
          <w:t>PROPOSED SCHEDULE</w:t>
        </w:r>
        <w:r>
          <w:rPr>
            <w:noProof/>
            <w:webHidden/>
          </w:rPr>
          <w:tab/>
        </w:r>
        <w:r>
          <w:rPr>
            <w:noProof/>
            <w:webHidden/>
          </w:rPr>
          <w:fldChar w:fldCharType="begin"/>
        </w:r>
        <w:r>
          <w:rPr>
            <w:noProof/>
            <w:webHidden/>
          </w:rPr>
          <w:instrText xml:space="preserve"> PAGEREF _Toc532389453 \h </w:instrText>
        </w:r>
        <w:r>
          <w:rPr>
            <w:noProof/>
            <w:webHidden/>
          </w:rPr>
        </w:r>
        <w:r>
          <w:rPr>
            <w:noProof/>
            <w:webHidden/>
          </w:rPr>
          <w:fldChar w:fldCharType="separate"/>
        </w:r>
        <w:r>
          <w:rPr>
            <w:noProof/>
            <w:webHidden/>
          </w:rPr>
          <w:t>10</w:t>
        </w:r>
        <w:r>
          <w:rPr>
            <w:noProof/>
            <w:webHidden/>
          </w:rPr>
          <w:fldChar w:fldCharType="end"/>
        </w:r>
      </w:hyperlink>
    </w:p>
    <w:p w14:paraId="7D731501"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4" w:history="1">
        <w:r w:rsidRPr="00FE3292">
          <w:rPr>
            <w:rStyle w:val="Hyperlink"/>
            <w:noProof/>
          </w:rPr>
          <w:t>10.</w:t>
        </w:r>
        <w:r>
          <w:rPr>
            <w:rFonts w:asciiTheme="minorHAnsi" w:eastAsiaTheme="minorEastAsia" w:hAnsiTheme="minorHAnsi" w:cstheme="minorBidi"/>
            <w:b w:val="0"/>
            <w:noProof/>
            <w:szCs w:val="22"/>
            <w:lang w:eastAsia="en-CA"/>
          </w:rPr>
          <w:tab/>
        </w:r>
        <w:r w:rsidRPr="00FE3292">
          <w:rPr>
            <w:rStyle w:val="Hyperlink"/>
            <w:noProof/>
          </w:rPr>
          <w:t>JEOPARDY CONTINGENCY PLAN (JCP)</w:t>
        </w:r>
        <w:r>
          <w:rPr>
            <w:noProof/>
            <w:webHidden/>
          </w:rPr>
          <w:tab/>
        </w:r>
        <w:r>
          <w:rPr>
            <w:noProof/>
            <w:webHidden/>
          </w:rPr>
          <w:fldChar w:fldCharType="begin"/>
        </w:r>
        <w:r>
          <w:rPr>
            <w:noProof/>
            <w:webHidden/>
          </w:rPr>
          <w:instrText xml:space="preserve"> PAGEREF _Toc532389454 \h </w:instrText>
        </w:r>
        <w:r>
          <w:rPr>
            <w:noProof/>
            <w:webHidden/>
          </w:rPr>
        </w:r>
        <w:r>
          <w:rPr>
            <w:noProof/>
            <w:webHidden/>
          </w:rPr>
          <w:fldChar w:fldCharType="separate"/>
        </w:r>
        <w:r>
          <w:rPr>
            <w:noProof/>
            <w:webHidden/>
          </w:rPr>
          <w:t>13</w:t>
        </w:r>
        <w:r>
          <w:rPr>
            <w:noProof/>
            <w:webHidden/>
          </w:rPr>
          <w:fldChar w:fldCharType="end"/>
        </w:r>
      </w:hyperlink>
    </w:p>
    <w:p w14:paraId="42F9D2BB"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5" w:history="1">
        <w:r w:rsidRPr="00FE3292">
          <w:rPr>
            <w:rStyle w:val="Hyperlink"/>
            <w:noProof/>
          </w:rPr>
          <w:t>11.</w:t>
        </w:r>
        <w:r>
          <w:rPr>
            <w:rFonts w:asciiTheme="minorHAnsi" w:eastAsiaTheme="minorEastAsia" w:hAnsiTheme="minorHAnsi" w:cstheme="minorBidi"/>
            <w:b w:val="0"/>
            <w:noProof/>
            <w:szCs w:val="22"/>
            <w:lang w:eastAsia="en-CA"/>
          </w:rPr>
          <w:tab/>
        </w:r>
        <w:r w:rsidRPr="00FE3292">
          <w:rPr>
            <w:rStyle w:val="Hyperlink"/>
            <w:noProof/>
          </w:rPr>
          <w:t>SELECTION OF RELIEF NPA CODE</w:t>
        </w:r>
        <w:r>
          <w:rPr>
            <w:noProof/>
            <w:webHidden/>
          </w:rPr>
          <w:tab/>
        </w:r>
        <w:r>
          <w:rPr>
            <w:noProof/>
            <w:webHidden/>
          </w:rPr>
          <w:fldChar w:fldCharType="begin"/>
        </w:r>
        <w:r>
          <w:rPr>
            <w:noProof/>
            <w:webHidden/>
          </w:rPr>
          <w:instrText xml:space="preserve"> PAGEREF _Toc532389455 \h </w:instrText>
        </w:r>
        <w:r>
          <w:rPr>
            <w:noProof/>
            <w:webHidden/>
          </w:rPr>
        </w:r>
        <w:r>
          <w:rPr>
            <w:noProof/>
            <w:webHidden/>
          </w:rPr>
          <w:fldChar w:fldCharType="separate"/>
        </w:r>
        <w:r>
          <w:rPr>
            <w:noProof/>
            <w:webHidden/>
          </w:rPr>
          <w:t>20</w:t>
        </w:r>
        <w:r>
          <w:rPr>
            <w:noProof/>
            <w:webHidden/>
          </w:rPr>
          <w:fldChar w:fldCharType="end"/>
        </w:r>
      </w:hyperlink>
    </w:p>
    <w:p w14:paraId="05162415" w14:textId="77777777" w:rsidR="00520752" w:rsidRDefault="0052075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32389456" w:history="1">
        <w:r w:rsidRPr="00FE3292">
          <w:rPr>
            <w:rStyle w:val="Hyperlink"/>
            <w:noProof/>
          </w:rPr>
          <w:t>12.</w:t>
        </w:r>
        <w:r>
          <w:rPr>
            <w:rFonts w:asciiTheme="minorHAnsi" w:eastAsiaTheme="minorEastAsia" w:hAnsiTheme="minorHAnsi" w:cstheme="minorBidi"/>
            <w:b w:val="0"/>
            <w:noProof/>
            <w:szCs w:val="22"/>
            <w:lang w:eastAsia="en-CA"/>
          </w:rPr>
          <w:tab/>
        </w:r>
        <w:r w:rsidRPr="00FE3292">
          <w:rPr>
            <w:rStyle w:val="Hyperlink"/>
            <w:noProof/>
          </w:rPr>
          <w:t>RECOMMENDATIONS</w:t>
        </w:r>
        <w:r>
          <w:rPr>
            <w:noProof/>
            <w:webHidden/>
          </w:rPr>
          <w:tab/>
        </w:r>
        <w:r>
          <w:rPr>
            <w:noProof/>
            <w:webHidden/>
          </w:rPr>
          <w:fldChar w:fldCharType="begin"/>
        </w:r>
        <w:r>
          <w:rPr>
            <w:noProof/>
            <w:webHidden/>
          </w:rPr>
          <w:instrText xml:space="preserve"> PAGEREF _Toc532389456 \h </w:instrText>
        </w:r>
        <w:r>
          <w:rPr>
            <w:noProof/>
            <w:webHidden/>
          </w:rPr>
        </w:r>
        <w:r>
          <w:rPr>
            <w:noProof/>
            <w:webHidden/>
          </w:rPr>
          <w:fldChar w:fldCharType="separate"/>
        </w:r>
        <w:r>
          <w:rPr>
            <w:noProof/>
            <w:webHidden/>
          </w:rPr>
          <w:t>21</w:t>
        </w:r>
        <w:r>
          <w:rPr>
            <w:noProof/>
            <w:webHidden/>
          </w:rPr>
          <w:fldChar w:fldCharType="end"/>
        </w:r>
      </w:hyperlink>
    </w:p>
    <w:p w14:paraId="3D72EC6E" w14:textId="77777777" w:rsidR="00520752" w:rsidRDefault="00520752">
      <w:pPr>
        <w:pStyle w:val="TOC1"/>
        <w:tabs>
          <w:tab w:val="right" w:leader="dot" w:pos="9350"/>
        </w:tabs>
        <w:rPr>
          <w:rFonts w:asciiTheme="minorHAnsi" w:eastAsiaTheme="minorEastAsia" w:hAnsiTheme="minorHAnsi" w:cstheme="minorBidi"/>
          <w:b w:val="0"/>
          <w:noProof/>
          <w:szCs w:val="22"/>
          <w:lang w:eastAsia="en-CA"/>
        </w:rPr>
      </w:pPr>
      <w:hyperlink w:anchor="_Toc532389457" w:history="1">
        <w:r w:rsidRPr="00FE3292">
          <w:rPr>
            <w:rStyle w:val="Hyperlink"/>
            <w:noProof/>
          </w:rPr>
          <w:t>ANNEXES</w:t>
        </w:r>
        <w:r>
          <w:rPr>
            <w:noProof/>
            <w:webHidden/>
          </w:rPr>
          <w:tab/>
        </w:r>
        <w:r>
          <w:rPr>
            <w:noProof/>
            <w:webHidden/>
          </w:rPr>
          <w:fldChar w:fldCharType="begin"/>
        </w:r>
        <w:r>
          <w:rPr>
            <w:noProof/>
            <w:webHidden/>
          </w:rPr>
          <w:instrText xml:space="preserve"> PAGEREF _Toc532389457 \h </w:instrText>
        </w:r>
        <w:r>
          <w:rPr>
            <w:noProof/>
            <w:webHidden/>
          </w:rPr>
        </w:r>
        <w:r>
          <w:rPr>
            <w:noProof/>
            <w:webHidden/>
          </w:rPr>
          <w:fldChar w:fldCharType="separate"/>
        </w:r>
        <w:r>
          <w:rPr>
            <w:noProof/>
            <w:webHidden/>
          </w:rPr>
          <w:t>22</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764B8AC3" w14:textId="77777777" w:rsidR="00520752" w:rsidRDefault="00A1236A">
      <w:pPr>
        <w:pStyle w:val="TableofFigures"/>
        <w:tabs>
          <w:tab w:val="right" w:leader="dot" w:pos="9350"/>
        </w:tabs>
        <w:rPr>
          <w:rFonts w:asciiTheme="minorHAnsi" w:eastAsiaTheme="minorEastAsia" w:hAnsiTheme="minorHAnsi" w:cstheme="minorBidi"/>
          <w:noProof/>
          <w:szCs w:val="22"/>
          <w:lang w:eastAsia="en-CA"/>
        </w:rPr>
      </w:pPr>
      <w:r w:rsidRPr="00976C98">
        <w:rPr>
          <w:caps/>
          <w:sz w:val="18"/>
        </w:rPr>
        <w:fldChar w:fldCharType="begin"/>
      </w:r>
      <w:r w:rsidRPr="00976C98">
        <w:rPr>
          <w:caps/>
          <w:sz w:val="18"/>
        </w:rPr>
        <w:instrText xml:space="preserve"> TOC \n \h \z \c "Figure" </w:instrText>
      </w:r>
      <w:r w:rsidRPr="00976C98">
        <w:rPr>
          <w:caps/>
          <w:sz w:val="18"/>
        </w:rPr>
        <w:fldChar w:fldCharType="separate"/>
      </w:r>
      <w:hyperlink w:anchor="_Toc532389414" w:history="1">
        <w:r w:rsidR="00520752" w:rsidRPr="00EF1150">
          <w:rPr>
            <w:rStyle w:val="Hyperlink"/>
            <w:rFonts w:cs="Arial"/>
            <w:noProof/>
          </w:rPr>
          <w:t>Figure 1 – Overview Map of NPA 306/639</w:t>
        </w:r>
      </w:hyperlink>
    </w:p>
    <w:p w14:paraId="4B1751AD"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15" w:history="1">
        <w:r w:rsidRPr="00EF1150">
          <w:rPr>
            <w:rStyle w:val="Hyperlink"/>
            <w:rFonts w:cs="Arial"/>
            <w:noProof/>
          </w:rPr>
          <w:t>Figure 2 – NPA 306/639 Actual and Forecast CO Code Assignments</w:t>
        </w:r>
      </w:hyperlink>
    </w:p>
    <w:p w14:paraId="58A536F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16" w:history="1">
        <w:r w:rsidRPr="00EF1150">
          <w:rPr>
            <w:rStyle w:val="Hyperlink"/>
            <w:rFonts w:cs="Arial"/>
            <w:noProof/>
          </w:rPr>
          <w:t>Figure 3 – NPA 306/639 CO Code Exhaust: January 2017 G</w:t>
        </w:r>
        <w:r w:rsidRPr="00EF1150">
          <w:rPr>
            <w:rStyle w:val="Hyperlink"/>
            <w:rFonts w:cs="Arial"/>
            <w:noProof/>
          </w:rPr>
          <w:noBreakHyphen/>
          <w:t>NRUF</w:t>
        </w:r>
      </w:hyperlink>
    </w:p>
    <w:p w14:paraId="553B32E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17" w:history="1">
        <w:r w:rsidRPr="00EF1150">
          <w:rPr>
            <w:rStyle w:val="Hyperlink"/>
            <w:rFonts w:cs="Arial"/>
            <w:noProof/>
          </w:rPr>
          <w:t>Figure 4 – NPA 306/639 Admin and LEC+WSP Codes: January 2017 G</w:t>
        </w:r>
        <w:r w:rsidRPr="00EF1150">
          <w:rPr>
            <w:rStyle w:val="Hyperlink"/>
            <w:rFonts w:cs="Arial"/>
            <w:noProof/>
          </w:rPr>
          <w:noBreakHyphen/>
          <w:t>NRUF</w:t>
        </w:r>
      </w:hyperlink>
    </w:p>
    <w:p w14:paraId="5B1D4540"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18" w:history="1">
        <w:r w:rsidRPr="00EF1150">
          <w:rPr>
            <w:rStyle w:val="Hyperlink"/>
            <w:rFonts w:cs="Arial"/>
            <w:noProof/>
          </w:rPr>
          <w:t>Figure 5 – NPA 306/639 CO Code Exhaust: July 2017 R-NRUF</w:t>
        </w:r>
      </w:hyperlink>
    </w:p>
    <w:p w14:paraId="0CF686F6"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19" w:history="1">
        <w:r w:rsidRPr="00EF1150">
          <w:rPr>
            <w:rStyle w:val="Hyperlink"/>
            <w:rFonts w:cs="Arial"/>
            <w:noProof/>
          </w:rPr>
          <w:t>Figure 6 – NPA 306/639 Admin and LEC+WSP Codes: July 2017 R</w:t>
        </w:r>
        <w:r w:rsidRPr="00EF1150">
          <w:rPr>
            <w:rStyle w:val="Hyperlink"/>
            <w:rFonts w:cs="Arial"/>
            <w:noProof/>
          </w:rPr>
          <w:noBreakHyphen/>
          <w:t>NRUF</w:t>
        </w:r>
      </w:hyperlink>
    </w:p>
    <w:p w14:paraId="68A4559E"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0" w:history="1">
        <w:r w:rsidRPr="00EF1150">
          <w:rPr>
            <w:rStyle w:val="Hyperlink"/>
            <w:rFonts w:cs="Arial"/>
            <w:noProof/>
          </w:rPr>
          <w:t>Figure 7 – NPA 306/639 CO Code Exhaust: January 2018 G</w:t>
        </w:r>
        <w:r w:rsidRPr="00EF1150">
          <w:rPr>
            <w:rStyle w:val="Hyperlink"/>
            <w:rFonts w:cs="Arial"/>
            <w:noProof/>
          </w:rPr>
          <w:noBreakHyphen/>
          <w:t>NRUF</w:t>
        </w:r>
      </w:hyperlink>
    </w:p>
    <w:p w14:paraId="03758ED4"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1" w:history="1">
        <w:r w:rsidRPr="00EF1150">
          <w:rPr>
            <w:rStyle w:val="Hyperlink"/>
            <w:rFonts w:cs="Arial"/>
            <w:noProof/>
          </w:rPr>
          <w:t>Figure 8 – NPA 306/639 Admin and LEC+WSP Codes: January 2018 G</w:t>
        </w:r>
        <w:r w:rsidRPr="00EF1150">
          <w:rPr>
            <w:rStyle w:val="Hyperlink"/>
            <w:rFonts w:cs="Arial"/>
            <w:noProof/>
          </w:rPr>
          <w:noBreakHyphen/>
          <w:t>NRUF</w:t>
        </w:r>
      </w:hyperlink>
    </w:p>
    <w:p w14:paraId="4FF51B3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2" w:history="1">
        <w:r w:rsidRPr="00EF1150">
          <w:rPr>
            <w:rStyle w:val="Hyperlink"/>
            <w:rFonts w:cs="Arial"/>
            <w:noProof/>
          </w:rPr>
          <w:t>Figure 9 – NPA 306/639 CO Code Exhaust: May 2018 R-NRUF</w:t>
        </w:r>
      </w:hyperlink>
    </w:p>
    <w:p w14:paraId="09227377"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3" w:history="1">
        <w:r w:rsidRPr="00EF1150">
          <w:rPr>
            <w:rStyle w:val="Hyperlink"/>
            <w:rFonts w:cs="Arial"/>
            <w:noProof/>
          </w:rPr>
          <w:t>Figure 10 – NPA 306/639 Admin and LEC+WSP Codes: May 2018 R</w:t>
        </w:r>
        <w:r w:rsidRPr="00EF1150">
          <w:rPr>
            <w:rStyle w:val="Hyperlink"/>
            <w:rFonts w:cs="Arial"/>
            <w:noProof/>
          </w:rPr>
          <w:noBreakHyphen/>
          <w:t>NRUF</w:t>
        </w:r>
      </w:hyperlink>
    </w:p>
    <w:p w14:paraId="09B44538"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4" w:history="1">
        <w:r w:rsidRPr="00EF1150">
          <w:rPr>
            <w:rStyle w:val="Hyperlink"/>
            <w:rFonts w:cs="Arial"/>
            <w:noProof/>
          </w:rPr>
          <w:t>Figure 11 – NPA 306/639 LIRs</w:t>
        </w:r>
      </w:hyperlink>
    </w:p>
    <w:p w14:paraId="63D03688"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5" w:history="1">
        <w:r w:rsidRPr="00EF1150">
          <w:rPr>
            <w:rStyle w:val="Hyperlink"/>
            <w:rFonts w:cs="Arial"/>
            <w:noProof/>
          </w:rPr>
          <w:t>Figure 12 – Distributed Overlay</w:t>
        </w:r>
      </w:hyperlink>
    </w:p>
    <w:p w14:paraId="45C8DA4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6" w:history="1">
        <w:r w:rsidRPr="00EF1150">
          <w:rPr>
            <w:rStyle w:val="Hyperlink"/>
            <w:rFonts w:cs="Arial"/>
            <w:noProof/>
          </w:rPr>
          <w:t>Figure 13 – Concentrated Overlay #1 (Central LIRs)</w:t>
        </w:r>
      </w:hyperlink>
    </w:p>
    <w:p w14:paraId="456B55BF"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7" w:history="1">
        <w:r w:rsidRPr="00EF1150">
          <w:rPr>
            <w:rStyle w:val="Hyperlink"/>
            <w:rFonts w:cs="Arial"/>
            <w:noProof/>
          </w:rPr>
          <w:t>Figure 14 – Concentrated Overlay #2 (non-Central LIRs)</w:t>
        </w:r>
      </w:hyperlink>
    </w:p>
    <w:p w14:paraId="41C56CCF"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8" w:history="1">
        <w:r w:rsidRPr="00EF1150">
          <w:rPr>
            <w:rStyle w:val="Hyperlink"/>
            <w:rFonts w:cs="Arial"/>
            <w:noProof/>
          </w:rPr>
          <w:t>Figure 15 – Concentrated Overlay #3 (Southern LIRs)</w:t>
        </w:r>
      </w:hyperlink>
    </w:p>
    <w:p w14:paraId="4DEC14A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29" w:history="1">
        <w:r w:rsidRPr="00EF1150">
          <w:rPr>
            <w:rStyle w:val="Hyperlink"/>
            <w:rFonts w:cs="Arial"/>
            <w:noProof/>
          </w:rPr>
          <w:t>Figure 16 – Concentrated Overlay #4 (Northern LIRs)</w:t>
        </w:r>
      </w:hyperlink>
    </w:p>
    <w:p w14:paraId="74E1CB4B"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30" w:history="1">
        <w:r w:rsidRPr="00EF1150">
          <w:rPr>
            <w:rStyle w:val="Hyperlink"/>
            <w:rFonts w:cs="Arial"/>
            <w:noProof/>
          </w:rPr>
          <w:t>Figure 17 – Concentrated Overlay #5 (South Eastern LIRs)</w:t>
        </w:r>
      </w:hyperlink>
    </w:p>
    <w:p w14:paraId="15410106"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31" w:history="1">
        <w:r w:rsidRPr="00EF1150">
          <w:rPr>
            <w:rStyle w:val="Hyperlink"/>
            <w:rFonts w:cs="Arial"/>
            <w:noProof/>
          </w:rPr>
          <w:t>Figure 18 – Concentrated Overlay #6 (North Western LIRs)</w:t>
        </w:r>
      </w:hyperlink>
    </w:p>
    <w:p w14:paraId="79D0F18F"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32" w:history="1">
        <w:r w:rsidRPr="00EF1150">
          <w:rPr>
            <w:rStyle w:val="Hyperlink"/>
            <w:rFonts w:cs="Arial"/>
            <w:noProof/>
          </w:rPr>
          <w:t>Figure 19 – Concentrated Overlay #7 (Regina and Saskatoon EAS)</w:t>
        </w:r>
      </w:hyperlink>
    </w:p>
    <w:p w14:paraId="5FCFE57F" w14:textId="77777777" w:rsidR="00520752"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32389433" w:history="1">
        <w:r w:rsidRPr="00EF1150">
          <w:rPr>
            <w:rStyle w:val="Hyperlink"/>
            <w:rFonts w:cs="Arial"/>
            <w:noProof/>
          </w:rPr>
          <w:t>Figure 20 – Concentrated Overlay #8 (Moose Jaw, Regina and Saskatoon EAS)</w:t>
        </w:r>
      </w:hyperlink>
    </w:p>
    <w:p w14:paraId="5A89A555" w14:textId="77777777" w:rsidR="002F3DB2" w:rsidRPr="00976C98" w:rsidRDefault="00A1236A" w:rsidP="005C38DC">
      <w:pPr>
        <w:tabs>
          <w:tab w:val="right" w:leader="dot" w:pos="9720"/>
        </w:tabs>
        <w:ind w:right="-360"/>
      </w:pPr>
      <w:r w:rsidRPr="00976C98">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2" w:name="Table"/>
    <w:bookmarkEnd w:id="2"/>
    <w:p w14:paraId="1AEAFBD1" w14:textId="77777777" w:rsidR="004E672C"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526321659" w:history="1">
        <w:r w:rsidR="004E672C" w:rsidRPr="00DC2950">
          <w:rPr>
            <w:rStyle w:val="Hyperlink"/>
            <w:rFonts w:cs="Arial"/>
            <w:noProof/>
          </w:rPr>
          <w:t>Table 1 – NPA 306/639 Exchange Areas for Each Relief Option</w:t>
        </w:r>
      </w:hyperlink>
    </w:p>
    <w:p w14:paraId="43CB4B08" w14:textId="77777777" w:rsidR="004E672C" w:rsidRDefault="00520752">
      <w:pPr>
        <w:pStyle w:val="TableofFigures"/>
        <w:tabs>
          <w:tab w:val="right" w:leader="dot" w:pos="9350"/>
        </w:tabs>
        <w:rPr>
          <w:rFonts w:asciiTheme="minorHAnsi" w:eastAsiaTheme="minorEastAsia" w:hAnsiTheme="minorHAnsi" w:cstheme="minorBidi"/>
          <w:noProof/>
          <w:szCs w:val="22"/>
          <w:lang w:eastAsia="en-CA"/>
        </w:rPr>
      </w:pPr>
      <w:hyperlink w:anchor="_Toc526321660" w:history="1">
        <w:r w:rsidR="004E672C" w:rsidRPr="00DC2950">
          <w:rPr>
            <w:rStyle w:val="Hyperlink"/>
            <w:rFonts w:cs="Arial"/>
            <w:noProof/>
          </w:rPr>
          <w:t>Table 2 – Exchange Areas in Each LIR</w:t>
        </w:r>
      </w:hyperlink>
    </w:p>
    <w:p w14:paraId="614B9D05" w14:textId="77777777" w:rsidR="00161B7E" w:rsidRPr="00976C98" w:rsidRDefault="00D7007A" w:rsidP="00203BC6">
      <w:pPr>
        <w:widowControl w:val="0"/>
        <w:tabs>
          <w:tab w:val="left" w:pos="1080"/>
          <w:tab w:val="left" w:pos="1440"/>
        </w:tabs>
        <w:ind w:left="1440" w:hanging="1440"/>
      </w:pPr>
      <w:r w:rsidRPr="00976C98">
        <w:rPr>
          <w:rFonts w:asciiTheme="minorHAnsi" w:hAnsiTheme="minorHAnsi"/>
          <w:sz w:val="20"/>
        </w:rP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122B8D">
          <w:headerReference w:type="default" r:id="rId14"/>
          <w:footerReference w:type="default" r:id="rId15"/>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0E7D1A82" w:rsidR="00537D02" w:rsidRPr="00976C98" w:rsidRDefault="00537D02" w:rsidP="00537D02">
      <w:pPr>
        <w:jc w:val="center"/>
        <w:rPr>
          <w:b/>
          <w:sz w:val="28"/>
          <w:szCs w:val="28"/>
        </w:rPr>
      </w:pPr>
      <w:r w:rsidRPr="00976C98">
        <w:rPr>
          <w:b/>
          <w:sz w:val="28"/>
          <w:szCs w:val="28"/>
        </w:rPr>
        <w:t>Planning Document (</w:t>
      </w:r>
      <w:r w:rsidRPr="00520752">
        <w:rPr>
          <w:b/>
          <w:sz w:val="28"/>
          <w:szCs w:val="28"/>
        </w:rPr>
        <w:t>PD</w:t>
      </w:r>
      <w:r w:rsidRPr="00976C98">
        <w:rPr>
          <w:b/>
          <w:sz w:val="28"/>
          <w:szCs w:val="28"/>
        </w:rPr>
        <w:t>) Number</w:t>
      </w:r>
      <w:r w:rsidR="009902C3" w:rsidRPr="00976C98">
        <w:rPr>
          <w:b/>
          <w:sz w:val="28"/>
          <w:szCs w:val="28"/>
        </w:rPr>
        <w:t>ing</w:t>
      </w:r>
      <w:r w:rsidRPr="00976C98">
        <w:rPr>
          <w:b/>
          <w:sz w:val="28"/>
          <w:szCs w:val="28"/>
        </w:rPr>
        <w:t xml:space="preserve"> Plan Area (NPA) </w:t>
      </w:r>
      <w:r w:rsidR="00AD1E09" w:rsidRPr="00976C98">
        <w:rPr>
          <w:b/>
          <w:sz w:val="28"/>
          <w:szCs w:val="28"/>
        </w:rPr>
        <w:t>306/639</w:t>
      </w:r>
    </w:p>
    <w:p w14:paraId="16BD61C2" w14:textId="77777777" w:rsidR="00537D02" w:rsidRPr="00976C98" w:rsidRDefault="00537D02" w:rsidP="00537D02">
      <w:pPr>
        <w:pStyle w:val="Heading1"/>
      </w:pPr>
      <w:bookmarkStart w:id="3" w:name="_Toc532389434"/>
      <w:r w:rsidRPr="00976C98">
        <w:t>INTRODUCTION</w:t>
      </w:r>
      <w:bookmarkEnd w:id="3"/>
    </w:p>
    <w:p w14:paraId="7A5BFEC1" w14:textId="77777777" w:rsidR="00537D02" w:rsidRPr="00976C98" w:rsidRDefault="00537D02" w:rsidP="00537D02"/>
    <w:p w14:paraId="3D538B13" w14:textId="1B0AC120" w:rsidR="002C4B0A" w:rsidRPr="00976C98" w:rsidRDefault="00D8586F" w:rsidP="00BE6D4B">
      <w:r w:rsidRPr="00976C98">
        <w:t xml:space="preserve">Numbering Plan Area (NPA) </w:t>
      </w:r>
      <w:r w:rsidR="00AD1E09" w:rsidRPr="00976C98">
        <w:t>306</w:t>
      </w:r>
      <w:r w:rsidRPr="00976C98">
        <w:t xml:space="preserve">, commonly referred to as </w:t>
      </w:r>
      <w:r w:rsidR="00BE53B8" w:rsidRPr="00976C98">
        <w:t xml:space="preserve">an </w:t>
      </w:r>
      <w:r w:rsidRPr="00976C98">
        <w:t>area code,</w:t>
      </w:r>
      <w:r w:rsidR="00BE6D4B" w:rsidRPr="00976C98">
        <w:t xml:space="preserve"> w</w:t>
      </w:r>
      <w:r w:rsidR="002C4B0A" w:rsidRPr="00976C98">
        <w:t>as</w:t>
      </w:r>
      <w:r w:rsidR="00BE6D4B" w:rsidRPr="00976C98">
        <w:t xml:space="preserve"> originally assigned to </w:t>
      </w:r>
      <w:r w:rsidR="00AD1E09" w:rsidRPr="00976C98">
        <w:t>Saskatchewan</w:t>
      </w:r>
      <w:r w:rsidR="00312CD3" w:rsidRPr="00976C98">
        <w:t xml:space="preserve"> </w:t>
      </w:r>
      <w:r w:rsidR="00BE6D4B" w:rsidRPr="00976C98">
        <w:t>by AT&amp;T in 1947 as one of the 86 area codes to be used in Canada and the continenta</w:t>
      </w:r>
      <w:r w:rsidR="00632BCB">
        <w:t>l United States.</w:t>
      </w:r>
    </w:p>
    <w:p w14:paraId="49F3C090" w14:textId="77777777" w:rsidR="002C4B0A" w:rsidRPr="00976C98" w:rsidRDefault="002C4B0A" w:rsidP="00BE6D4B"/>
    <w:p w14:paraId="3649238E" w14:textId="1717DB1D" w:rsidR="00BE6D4B" w:rsidRPr="00976C98" w:rsidRDefault="00E0054B" w:rsidP="00BE6D4B">
      <w:r w:rsidRPr="00976C98">
        <w:t xml:space="preserve">In </w:t>
      </w:r>
      <w:r w:rsidR="00976C98">
        <w:t>May 2013</w:t>
      </w:r>
      <w:r w:rsidRPr="00976C98">
        <w:t xml:space="preserve"> the new </w:t>
      </w:r>
      <w:r w:rsidR="001A3A41">
        <w:t>area c</w:t>
      </w:r>
      <w:r w:rsidRPr="00976C98">
        <w:t>ode 639 provided relief</w:t>
      </w:r>
      <w:r w:rsidR="001A3A41">
        <w:t xml:space="preserve"> using the Distributed Overlay M</w:t>
      </w:r>
      <w:r w:rsidRPr="00976C98">
        <w:t>ethod and mandatory ten-digit local dialling was implemented in the province of Saskatchewan.</w:t>
      </w:r>
      <w:r w:rsidR="004A3BA9">
        <w:t xml:space="preserve"> </w:t>
      </w:r>
      <w:r w:rsidR="00BE6D4B" w:rsidRPr="00976C98">
        <w:t xml:space="preserve">The following table provides a high level summary </w:t>
      </w:r>
      <w:r w:rsidR="007F6886" w:rsidRPr="00976C98">
        <w:t xml:space="preserve">of </w:t>
      </w:r>
      <w:r w:rsidR="00BE6D4B" w:rsidRPr="00976C98">
        <w:t>the history of area code</w:t>
      </w:r>
      <w:r w:rsidR="003B64C2" w:rsidRPr="00976C98">
        <w:t xml:space="preserve"> usage in the area currently served by NPA</w:t>
      </w:r>
      <w:r w:rsidR="00D8586F" w:rsidRPr="00976C98">
        <w:t> </w:t>
      </w:r>
      <w:r w:rsidR="004A3BA9">
        <w:t>306</w:t>
      </w:r>
      <w:r w:rsidR="00276116" w:rsidRPr="00976C98">
        <w:t>/</w:t>
      </w:r>
      <w:r w:rsidR="004A3BA9">
        <w:t>639</w:t>
      </w:r>
      <w:r w:rsidR="003B64C2" w:rsidRPr="00976C98">
        <w:t xml:space="preserve"> </w:t>
      </w:r>
      <w:r w:rsidR="00B91D32" w:rsidRPr="00976C98">
        <w:t>since 1947</w:t>
      </w:r>
      <w:r w:rsidR="00BE6D4B" w:rsidRPr="00976C98">
        <w:t>.</w:t>
      </w:r>
    </w:p>
    <w:p w14:paraId="2EE5D8BA" w14:textId="77777777" w:rsidR="00BE6D4B" w:rsidRPr="00976C98" w:rsidRDefault="00BE6D4B" w:rsidP="00BE6D4B"/>
    <w:tbl>
      <w:tblPr>
        <w:tblStyle w:val="TableGrid"/>
        <w:tblW w:w="0" w:type="auto"/>
        <w:tblLook w:val="04A0" w:firstRow="1" w:lastRow="0" w:firstColumn="1" w:lastColumn="0" w:noHBand="0" w:noVBand="1"/>
      </w:tblPr>
      <w:tblGrid>
        <w:gridCol w:w="1439"/>
        <w:gridCol w:w="8111"/>
      </w:tblGrid>
      <w:tr w:rsidR="00BE6D4B" w:rsidRPr="00976C98" w14:paraId="5CC7DE8A" w14:textId="77777777" w:rsidTr="002C4B0A">
        <w:tc>
          <w:tcPr>
            <w:tcW w:w="1439" w:type="dxa"/>
          </w:tcPr>
          <w:p w14:paraId="42B81EC1" w14:textId="77777777" w:rsidR="00BE6D4B" w:rsidRPr="00976C98" w:rsidRDefault="00BE6D4B" w:rsidP="006206E4">
            <w:pPr>
              <w:jc w:val="center"/>
              <w:rPr>
                <w:b/>
              </w:rPr>
            </w:pPr>
            <w:r w:rsidRPr="00976C98">
              <w:rPr>
                <w:b/>
              </w:rPr>
              <w:t>Year</w:t>
            </w:r>
          </w:p>
        </w:tc>
        <w:tc>
          <w:tcPr>
            <w:tcW w:w="8111" w:type="dxa"/>
          </w:tcPr>
          <w:p w14:paraId="2C809B05" w14:textId="77777777" w:rsidR="00BE6D4B" w:rsidRPr="00976C98" w:rsidRDefault="00BE6D4B" w:rsidP="006206E4">
            <w:pPr>
              <w:jc w:val="center"/>
              <w:rPr>
                <w:b/>
              </w:rPr>
            </w:pPr>
            <w:r w:rsidRPr="00976C98">
              <w:rPr>
                <w:b/>
              </w:rPr>
              <w:t>Activity</w:t>
            </w:r>
          </w:p>
        </w:tc>
      </w:tr>
      <w:tr w:rsidR="00D04B72" w:rsidRPr="00976C98" w14:paraId="3911BBA9" w14:textId="77777777" w:rsidTr="002C4B0A">
        <w:tc>
          <w:tcPr>
            <w:tcW w:w="1439" w:type="dxa"/>
          </w:tcPr>
          <w:p w14:paraId="7AB13829" w14:textId="77777777" w:rsidR="00D04B72" w:rsidRPr="00976C98" w:rsidRDefault="00D04B72" w:rsidP="006206E4">
            <w:pPr>
              <w:jc w:val="center"/>
            </w:pPr>
            <w:r w:rsidRPr="00976C98">
              <w:t>1947</w:t>
            </w:r>
          </w:p>
        </w:tc>
        <w:tc>
          <w:tcPr>
            <w:tcW w:w="8111" w:type="dxa"/>
          </w:tcPr>
          <w:p w14:paraId="7BC4698A" w14:textId="3CC110C0" w:rsidR="00D04B72" w:rsidRPr="00976C98" w:rsidRDefault="00D04B72" w:rsidP="004A3BA9">
            <w:pPr>
              <w:rPr>
                <w:rFonts w:cs="Arial"/>
                <w:szCs w:val="22"/>
              </w:rPr>
            </w:pPr>
            <w:r w:rsidRPr="00976C98">
              <w:rPr>
                <w:rFonts w:cs="Arial"/>
                <w:szCs w:val="22"/>
              </w:rPr>
              <w:t xml:space="preserve">Area </w:t>
            </w:r>
            <w:r w:rsidR="00E82335" w:rsidRPr="00976C98">
              <w:rPr>
                <w:rFonts w:cs="Arial"/>
                <w:szCs w:val="22"/>
              </w:rPr>
              <w:t>c</w:t>
            </w:r>
            <w:r w:rsidRPr="00976C98">
              <w:rPr>
                <w:rFonts w:cs="Arial"/>
                <w:szCs w:val="22"/>
              </w:rPr>
              <w:t xml:space="preserve">ode </w:t>
            </w:r>
            <w:r w:rsidR="004A3BA9">
              <w:rPr>
                <w:rFonts w:cs="Arial"/>
                <w:szCs w:val="22"/>
              </w:rPr>
              <w:t>306</w:t>
            </w:r>
            <w:r w:rsidR="002C4B0A" w:rsidRPr="00976C98">
              <w:rPr>
                <w:rFonts w:cs="Arial"/>
                <w:szCs w:val="22"/>
              </w:rPr>
              <w:t xml:space="preserve"> is </w:t>
            </w:r>
            <w:r w:rsidRPr="00976C98">
              <w:rPr>
                <w:rFonts w:cs="Arial"/>
                <w:szCs w:val="22"/>
              </w:rPr>
              <w:t xml:space="preserve">assigned to </w:t>
            </w:r>
            <w:r w:rsidR="004A3BA9" w:rsidRPr="00976C98">
              <w:t xml:space="preserve">Saskatchewan </w:t>
            </w:r>
            <w:r w:rsidRPr="00976C98">
              <w:rPr>
                <w:rFonts w:cs="Arial"/>
                <w:szCs w:val="22"/>
              </w:rPr>
              <w:t>by AT&amp;T</w:t>
            </w:r>
          </w:p>
        </w:tc>
      </w:tr>
      <w:tr w:rsidR="00E72DCB" w:rsidRPr="00976C98" w14:paraId="7496F63E" w14:textId="77777777" w:rsidTr="0042117C">
        <w:tc>
          <w:tcPr>
            <w:tcW w:w="1439" w:type="dxa"/>
            <w:vAlign w:val="center"/>
          </w:tcPr>
          <w:p w14:paraId="06720D58" w14:textId="052A6AA7" w:rsidR="00E72DCB" w:rsidRPr="00976C98" w:rsidRDefault="004A3BA9" w:rsidP="002C4B0A">
            <w:pPr>
              <w:jc w:val="center"/>
            </w:pPr>
            <w:r>
              <w:t>2013</w:t>
            </w:r>
          </w:p>
          <w:p w14:paraId="785904DA" w14:textId="6387083F" w:rsidR="002C4B0A" w:rsidRPr="00976C98" w:rsidRDefault="002C4B0A" w:rsidP="004A3BA9">
            <w:pPr>
              <w:jc w:val="center"/>
            </w:pPr>
            <w:r w:rsidRPr="00976C98">
              <w:t>(</w:t>
            </w:r>
            <w:r w:rsidR="004A3BA9">
              <w:t>May</w:t>
            </w:r>
            <w:r w:rsidRPr="00976C98">
              <w:t>)</w:t>
            </w:r>
          </w:p>
        </w:tc>
        <w:tc>
          <w:tcPr>
            <w:tcW w:w="8111" w:type="dxa"/>
          </w:tcPr>
          <w:p w14:paraId="0A1C23D2" w14:textId="40AC0443" w:rsidR="00E72DCB" w:rsidRPr="00976C98" w:rsidRDefault="004A3BA9" w:rsidP="004A3BA9">
            <w:pPr>
              <w:rPr>
                <w:rFonts w:cs="Arial"/>
                <w:szCs w:val="22"/>
              </w:rPr>
            </w:pPr>
            <w:r w:rsidRPr="00976C98">
              <w:t xml:space="preserve">New area code </w:t>
            </w:r>
            <w:r>
              <w:t>639</w:t>
            </w:r>
            <w:r w:rsidRPr="00976C98">
              <w:t xml:space="preserve"> overlay of </w:t>
            </w:r>
            <w:r>
              <w:t>306</w:t>
            </w:r>
            <w:r w:rsidRPr="00976C98">
              <w:t xml:space="preserve"> to serve all of Saskatchewan; mandatory ten-digit local dialling implemented (mandatory ten-digit local dialling becomes universal in the Province of Saskatchewan)</w:t>
            </w:r>
          </w:p>
        </w:tc>
      </w:tr>
    </w:tbl>
    <w:p w14:paraId="497BA83C" w14:textId="77777777" w:rsidR="00BE6D4B" w:rsidRPr="00976C98" w:rsidRDefault="00BE6D4B" w:rsidP="00BE6D4B"/>
    <w:p w14:paraId="6B9E2DEC" w14:textId="3F48806A" w:rsidR="000C6C26" w:rsidRPr="00976C98" w:rsidRDefault="004A3BA9" w:rsidP="004E722E">
      <w:r>
        <w:t>NPA 306/639</w:t>
      </w:r>
      <w:r w:rsidR="000C6C26" w:rsidRPr="00976C98">
        <w:t xml:space="preserve"> consists of </w:t>
      </w:r>
      <w:r>
        <w:t>228</w:t>
      </w:r>
      <w:r w:rsidR="000C6C26" w:rsidRPr="00976C98">
        <w:t xml:space="preserve"> Exchange Areas, including some of the rapidly growing Exchange Areas of </w:t>
      </w:r>
      <w:r>
        <w:t>Moose Jaw, Regina and Saskatoon. Based on the May </w:t>
      </w:r>
      <w:r w:rsidR="00DD0732" w:rsidRPr="00976C98">
        <w:t>2018 R</w:t>
      </w:r>
      <w:r w:rsidR="00DD0732" w:rsidRPr="00976C98">
        <w:noBreakHyphen/>
        <w:t xml:space="preserve">NRUF results, </w:t>
      </w:r>
      <w:r w:rsidR="00445CA5">
        <w:t>approximately one-third of the growth in NPA 306/639 i</w:t>
      </w:r>
      <w:r w:rsidR="000C6C26" w:rsidRPr="00976C98">
        <w:t xml:space="preserve">s forecast to occur in these </w:t>
      </w:r>
      <w:r w:rsidR="00445CA5">
        <w:t>three</w:t>
      </w:r>
      <w:r w:rsidR="000C6C26" w:rsidRPr="00976C98">
        <w:t xml:space="preserve"> Exchange Areas. </w:t>
      </w:r>
      <w:r w:rsidR="00445CA5">
        <w:t>148</w:t>
      </w:r>
      <w:r w:rsidR="00E53595" w:rsidRPr="00976C98">
        <w:t xml:space="preserve"> of </w:t>
      </w:r>
      <w:r w:rsidR="00951DA2" w:rsidRPr="00976C98">
        <w:t xml:space="preserve">the </w:t>
      </w:r>
      <w:r w:rsidR="00445CA5">
        <w:t>228</w:t>
      </w:r>
      <w:r w:rsidR="00E53595" w:rsidRPr="00976C98">
        <w:t xml:space="preserve"> E</w:t>
      </w:r>
      <w:r w:rsidR="000C6C26" w:rsidRPr="00976C98">
        <w:t xml:space="preserve">xchange Areas </w:t>
      </w:r>
      <w:r w:rsidR="00951DA2" w:rsidRPr="00976C98">
        <w:t xml:space="preserve">have forecast </w:t>
      </w:r>
      <w:r w:rsidR="00E53595" w:rsidRPr="00976C98">
        <w:t>growth</w:t>
      </w:r>
      <w:r w:rsidR="002E77FE">
        <w:t xml:space="preserve">, </w:t>
      </w:r>
      <w:r w:rsidR="00445CA5">
        <w:t>80</w:t>
      </w:r>
      <w:r w:rsidR="00E53595" w:rsidRPr="00976C98">
        <w:t xml:space="preserve"> Exchange Areas </w:t>
      </w:r>
      <w:r w:rsidR="00951DA2" w:rsidRPr="00976C98">
        <w:t xml:space="preserve">currently </w:t>
      </w:r>
      <w:r w:rsidR="00E53595" w:rsidRPr="00976C98">
        <w:t>show no growth</w:t>
      </w:r>
      <w:r w:rsidR="009F366C">
        <w:t xml:space="preserve"> and</w:t>
      </w:r>
      <w:r w:rsidR="0071569A" w:rsidRPr="00976C98">
        <w:t xml:space="preserve"> </w:t>
      </w:r>
      <w:r w:rsidR="000B2B92">
        <w:t>58</w:t>
      </w:r>
      <w:r w:rsidR="0071569A" w:rsidRPr="00976C98">
        <w:t xml:space="preserve">% of these </w:t>
      </w:r>
      <w:r w:rsidR="000B2B92">
        <w:t>80</w:t>
      </w:r>
      <w:r w:rsidR="0071569A" w:rsidRPr="00976C98">
        <w:t xml:space="preserve"> Exchange Areas are currently </w:t>
      </w:r>
      <w:r w:rsidR="00F92A96" w:rsidRPr="00976C98">
        <w:t xml:space="preserve">using </w:t>
      </w:r>
      <w:r w:rsidR="0071569A" w:rsidRPr="00976C98">
        <w:t>NPA</w:t>
      </w:r>
      <w:r w:rsidR="008A007C" w:rsidRPr="00976C98">
        <w:t> </w:t>
      </w:r>
      <w:r w:rsidR="000B2B92">
        <w:t>639 </w:t>
      </w:r>
      <w:r w:rsidR="0071569A" w:rsidRPr="00976C98">
        <w:t>CO Code</w:t>
      </w:r>
      <w:r w:rsidR="00F92A96" w:rsidRPr="00976C98">
        <w:t>s</w:t>
      </w:r>
      <w:r w:rsidR="009F366C">
        <w:t>.</w:t>
      </w:r>
      <w:r w:rsidR="00851BFC">
        <w:t xml:space="preserve"> </w:t>
      </w:r>
      <w:r w:rsidR="009F366C">
        <w:t xml:space="preserve">Based on the above, </w:t>
      </w:r>
      <w:r w:rsidR="008B7566">
        <w:t>no particular area is causing the exhaust of the CO Codes</w:t>
      </w:r>
      <w:r w:rsidR="0071569A" w:rsidRPr="00976C98">
        <w:t>.</w:t>
      </w:r>
      <w:r w:rsidR="00951DA2" w:rsidRPr="00976C98">
        <w:t xml:space="preserve"> </w:t>
      </w:r>
      <w:r w:rsidR="000C6C26" w:rsidRPr="00976C98">
        <w:t>A list of the Exchange Areas in NPA</w:t>
      </w:r>
      <w:r w:rsidR="008A007C" w:rsidRPr="00976C98">
        <w:t> </w:t>
      </w:r>
      <w:r w:rsidR="000B2B92">
        <w:t>306/639</w:t>
      </w:r>
      <w:r w:rsidR="003D1A28">
        <w:t xml:space="preserve"> is provided in Annex B, Table </w:t>
      </w:r>
      <w:r w:rsidR="000C6C26" w:rsidRPr="00976C98">
        <w:t>1.</w:t>
      </w:r>
    </w:p>
    <w:p w14:paraId="2E549D8A" w14:textId="77777777" w:rsidR="000C6C26" w:rsidRPr="00976C98" w:rsidRDefault="000C6C26" w:rsidP="000C6C26"/>
    <w:p w14:paraId="7F2C89C6" w14:textId="77CFDF9C" w:rsidR="000C6C26" w:rsidRPr="00976C98" w:rsidRDefault="000C6C26" w:rsidP="000C6C26">
      <w:r w:rsidRPr="00976C98">
        <w:t xml:space="preserve">Approximately </w:t>
      </w:r>
      <w:r w:rsidR="00445CA5">
        <w:t>63</w:t>
      </w:r>
      <w:r w:rsidRPr="00976C98">
        <w:t xml:space="preserve">% of </w:t>
      </w:r>
      <w:r w:rsidR="00E53595" w:rsidRPr="00976C98">
        <w:t xml:space="preserve">Exchange Areas are </w:t>
      </w:r>
      <w:r w:rsidR="00DD0732" w:rsidRPr="00976C98">
        <w:t xml:space="preserve">currently </w:t>
      </w:r>
      <w:r w:rsidR="00E53595" w:rsidRPr="00976C98">
        <w:t>showing th</w:t>
      </w:r>
      <w:r w:rsidRPr="00976C98">
        <w:t xml:space="preserve">e establishment and/or expansion of </w:t>
      </w:r>
      <w:r w:rsidR="00E53595" w:rsidRPr="00976C98">
        <w:t xml:space="preserve">a </w:t>
      </w:r>
      <w:r w:rsidRPr="00976C98">
        <w:t xml:space="preserve">Telecommunications Service Providers’ (TSPs) footprint throughout </w:t>
      </w:r>
      <w:r w:rsidR="00445CA5" w:rsidRPr="00976C98">
        <w:t>Saskatchewan</w:t>
      </w:r>
      <w:r w:rsidRPr="00976C98">
        <w:t>. For the purposes of this document a footprint is the first CO Code assigned to a Code Ho</w:t>
      </w:r>
      <w:r w:rsidR="00E53595" w:rsidRPr="00976C98">
        <w:t>lder in a unique Exchange Area.</w:t>
      </w:r>
    </w:p>
    <w:p w14:paraId="6AAE7E8B" w14:textId="77777777" w:rsidR="000C6C26" w:rsidRPr="00976C98" w:rsidRDefault="000C6C26" w:rsidP="000C6C26"/>
    <w:p w14:paraId="43398006" w14:textId="2826142B" w:rsidR="000C6C26" w:rsidRPr="00976C98" w:rsidRDefault="000C6C26" w:rsidP="000C6C26">
      <w:pPr>
        <w:rPr>
          <w:szCs w:val="22"/>
        </w:rPr>
      </w:pPr>
      <w:r w:rsidRPr="00976C98">
        <w:rPr>
          <w:szCs w:val="22"/>
        </w:rPr>
        <w:t xml:space="preserve">The table below provides a brief overview of recent activities leading to the development of this </w:t>
      </w:r>
      <w:r w:rsidRPr="00520752">
        <w:rPr>
          <w:szCs w:val="22"/>
        </w:rPr>
        <w:t>PD</w:t>
      </w:r>
      <w:r w:rsidRPr="00976C98">
        <w:rPr>
          <w:szCs w:val="22"/>
        </w:rPr>
        <w:t xml:space="preserve"> for NPA </w:t>
      </w:r>
      <w:r w:rsidR="000B2B92">
        <w:rPr>
          <w:szCs w:val="22"/>
        </w:rPr>
        <w:t>306/639</w:t>
      </w:r>
      <w:r w:rsidRPr="00976C98">
        <w:rPr>
          <w:szCs w:val="22"/>
        </w:rPr>
        <w:t>.</w:t>
      </w:r>
    </w:p>
    <w:p w14:paraId="78E12C11" w14:textId="77777777" w:rsidR="00BD0821" w:rsidRPr="00976C98" w:rsidRDefault="00BD0821"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42117C">
        <w:trPr>
          <w:tblHeader/>
        </w:trPr>
        <w:tc>
          <w:tcPr>
            <w:tcW w:w="2149" w:type="dxa"/>
            <w:vAlign w:val="center"/>
          </w:tcPr>
          <w:p w14:paraId="71648155" w14:textId="77777777" w:rsidR="00771642" w:rsidRPr="00976C98" w:rsidRDefault="00771642" w:rsidP="00F05DB4">
            <w:pPr>
              <w:keepNext/>
              <w:jc w:val="center"/>
              <w:rPr>
                <w:b/>
                <w:szCs w:val="22"/>
              </w:rPr>
            </w:pPr>
            <w:r w:rsidRPr="00976C98">
              <w:rPr>
                <w:b/>
                <w:szCs w:val="22"/>
              </w:rPr>
              <w:lastRenderedPageBreak/>
              <w:t>Date</w:t>
            </w:r>
          </w:p>
        </w:tc>
        <w:tc>
          <w:tcPr>
            <w:tcW w:w="7229" w:type="dxa"/>
            <w:vAlign w:val="center"/>
          </w:tcPr>
          <w:p w14:paraId="37C28F24" w14:textId="77777777" w:rsidR="00771642" w:rsidRPr="00976C98" w:rsidRDefault="00771642" w:rsidP="00F05DB4">
            <w:pPr>
              <w:keepNext/>
              <w:jc w:val="center"/>
              <w:rPr>
                <w:b/>
                <w:szCs w:val="22"/>
              </w:rPr>
            </w:pPr>
            <w:r w:rsidRPr="00976C98">
              <w:rPr>
                <w:b/>
                <w:szCs w:val="22"/>
              </w:rPr>
              <w:t>Activity</w:t>
            </w:r>
          </w:p>
        </w:tc>
      </w:tr>
      <w:tr w:rsidR="00E47FA7" w:rsidRPr="00976C98" w14:paraId="6AA72129" w14:textId="77777777" w:rsidTr="0042117C">
        <w:trPr>
          <w:tblHeader/>
        </w:trPr>
        <w:tc>
          <w:tcPr>
            <w:tcW w:w="2149" w:type="dxa"/>
            <w:vAlign w:val="center"/>
          </w:tcPr>
          <w:p w14:paraId="43E68432" w14:textId="7ECC3F84" w:rsidR="00E47FA7" w:rsidRPr="00976C98" w:rsidRDefault="000B2B92" w:rsidP="000B2B92">
            <w:pPr>
              <w:keepNext/>
              <w:jc w:val="center"/>
              <w:rPr>
                <w:szCs w:val="22"/>
              </w:rPr>
            </w:pPr>
            <w:r>
              <w:rPr>
                <w:szCs w:val="22"/>
              </w:rPr>
              <w:t>22</w:t>
            </w:r>
            <w:r w:rsidR="00E47FA7" w:rsidRPr="00976C98">
              <w:rPr>
                <w:szCs w:val="22"/>
              </w:rPr>
              <w:t> October 201</w:t>
            </w:r>
            <w:r>
              <w:rPr>
                <w:szCs w:val="22"/>
              </w:rPr>
              <w:t>0</w:t>
            </w:r>
          </w:p>
        </w:tc>
        <w:tc>
          <w:tcPr>
            <w:tcW w:w="7229" w:type="dxa"/>
          </w:tcPr>
          <w:p w14:paraId="144C6F87" w14:textId="77777777" w:rsidR="00E47FA7" w:rsidRDefault="00E47FA7" w:rsidP="000A78BB">
            <w:pPr>
              <w:rPr>
                <w:szCs w:val="22"/>
              </w:rPr>
            </w:pPr>
            <w:r w:rsidRPr="00976C98">
              <w:rPr>
                <w:szCs w:val="22"/>
              </w:rPr>
              <w:t>In Telecom Decision CRTC 201</w:t>
            </w:r>
            <w:r w:rsidR="000B2B92">
              <w:rPr>
                <w:szCs w:val="22"/>
              </w:rPr>
              <w:t>0-784</w:t>
            </w:r>
            <w:r w:rsidRPr="00976C98">
              <w:rPr>
                <w:szCs w:val="22"/>
              </w:rPr>
              <w:t xml:space="preserve">, NPA Code </w:t>
            </w:r>
            <w:r w:rsidR="000B2B92" w:rsidRPr="000B2B92">
              <w:rPr>
                <w:szCs w:val="22"/>
              </w:rPr>
              <w:t>474</w:t>
            </w:r>
            <w:r w:rsidRPr="000B2B92">
              <w:rPr>
                <w:szCs w:val="22"/>
              </w:rPr>
              <w:t xml:space="preserve"> </w:t>
            </w:r>
            <w:r w:rsidRPr="00976C98">
              <w:rPr>
                <w:szCs w:val="22"/>
              </w:rPr>
              <w:t>was set aside for relief of NPA </w:t>
            </w:r>
            <w:r w:rsidR="000B2B92">
              <w:rPr>
                <w:szCs w:val="22"/>
              </w:rPr>
              <w:t>306</w:t>
            </w:r>
            <w:r w:rsidRPr="00976C98">
              <w:rPr>
                <w:szCs w:val="22"/>
              </w:rPr>
              <w:t>.</w:t>
            </w:r>
          </w:p>
          <w:p w14:paraId="535F4DE2" w14:textId="77777777" w:rsidR="00A83FFF" w:rsidRDefault="00A83FFF" w:rsidP="00A83FFF">
            <w:pPr>
              <w:rPr>
                <w:szCs w:val="22"/>
              </w:rPr>
            </w:pPr>
          </w:p>
          <w:p w14:paraId="0A3BA7A7" w14:textId="77F868B1" w:rsidR="00A83FFF" w:rsidRPr="00834D62" w:rsidRDefault="00A83FFF" w:rsidP="00A83FFF">
            <w:pPr>
              <w:rPr>
                <w:b/>
                <w:szCs w:val="22"/>
              </w:rPr>
            </w:pPr>
            <w:r w:rsidRPr="00834D62">
              <w:rPr>
                <w:b/>
                <w:szCs w:val="22"/>
              </w:rPr>
              <w:t xml:space="preserve">For the purposes of this document the new NPA will be </w:t>
            </w:r>
            <w:r>
              <w:rPr>
                <w:b/>
                <w:szCs w:val="22"/>
              </w:rPr>
              <w:t>474</w:t>
            </w:r>
            <w:r w:rsidRPr="00834D62">
              <w:rPr>
                <w:b/>
                <w:szCs w:val="22"/>
              </w:rPr>
              <w:t>.</w:t>
            </w:r>
          </w:p>
          <w:p w14:paraId="1A849079" w14:textId="624CB004" w:rsidR="00A83FFF" w:rsidRPr="00976C98" w:rsidRDefault="00A83FFF" w:rsidP="000A78BB">
            <w:pPr>
              <w:rPr>
                <w:szCs w:val="22"/>
              </w:rPr>
            </w:pPr>
          </w:p>
        </w:tc>
      </w:tr>
      <w:tr w:rsidR="00C0365B" w:rsidRPr="00976C98" w14:paraId="0E5824CF" w14:textId="77777777" w:rsidTr="0042117C">
        <w:trPr>
          <w:tblHeader/>
        </w:trPr>
        <w:tc>
          <w:tcPr>
            <w:tcW w:w="2149" w:type="dxa"/>
            <w:vAlign w:val="center"/>
          </w:tcPr>
          <w:p w14:paraId="10269A8D" w14:textId="3613F82C" w:rsidR="00C0365B" w:rsidRPr="00976C98" w:rsidRDefault="00C0365B" w:rsidP="00C0365B">
            <w:pPr>
              <w:keepNext/>
              <w:jc w:val="center"/>
              <w:rPr>
                <w:szCs w:val="22"/>
              </w:rPr>
            </w:pPr>
            <w:r w:rsidRPr="00976C98">
              <w:rPr>
                <w:szCs w:val="22"/>
              </w:rPr>
              <w:t>8 March 2018</w:t>
            </w:r>
          </w:p>
        </w:tc>
        <w:tc>
          <w:tcPr>
            <w:tcW w:w="7229" w:type="dxa"/>
          </w:tcPr>
          <w:p w14:paraId="3403BC36" w14:textId="507B77C4" w:rsidR="00C0365B" w:rsidRPr="00976C98" w:rsidRDefault="00C0365B" w:rsidP="00C0365B">
            <w:pPr>
              <w:keepNext/>
              <w:rPr>
                <w:szCs w:val="22"/>
              </w:rPr>
            </w:pPr>
            <w:r w:rsidRPr="00976C98">
              <w:rPr>
                <w:szCs w:val="22"/>
              </w:rPr>
              <w:t xml:space="preserve">The CNA published the January 2018 </w:t>
            </w:r>
            <w:r>
              <w:rPr>
                <w:szCs w:val="22"/>
              </w:rPr>
              <w:t>G</w:t>
            </w:r>
            <w:r w:rsidRPr="00976C98">
              <w:rPr>
                <w:szCs w:val="22"/>
              </w:rPr>
              <w:t xml:space="preserve">-NRUF results which indicated that the PED had advanced to </w:t>
            </w:r>
            <w:r>
              <w:rPr>
                <w:szCs w:val="22"/>
              </w:rPr>
              <w:t>June</w:t>
            </w:r>
            <w:r w:rsidRPr="00976C98">
              <w:rPr>
                <w:szCs w:val="22"/>
              </w:rPr>
              <w:t> 2022.</w:t>
            </w:r>
          </w:p>
        </w:tc>
      </w:tr>
      <w:tr w:rsidR="00C0365B" w:rsidRPr="00976C98" w14:paraId="699EDEDC" w14:textId="77777777" w:rsidTr="0042117C">
        <w:trPr>
          <w:tblHeader/>
        </w:trPr>
        <w:tc>
          <w:tcPr>
            <w:tcW w:w="2149" w:type="dxa"/>
            <w:vAlign w:val="center"/>
          </w:tcPr>
          <w:p w14:paraId="7B306C59" w14:textId="374C2468" w:rsidR="00C0365B" w:rsidRPr="00976C98" w:rsidRDefault="00C0365B" w:rsidP="00C0365B">
            <w:pPr>
              <w:keepNext/>
              <w:jc w:val="center"/>
              <w:rPr>
                <w:szCs w:val="22"/>
              </w:rPr>
            </w:pPr>
            <w:r>
              <w:rPr>
                <w:szCs w:val="22"/>
              </w:rPr>
              <w:t>23</w:t>
            </w:r>
            <w:r w:rsidRPr="00976C98">
              <w:rPr>
                <w:szCs w:val="22"/>
              </w:rPr>
              <w:t> </w:t>
            </w:r>
            <w:r>
              <w:rPr>
                <w:szCs w:val="22"/>
              </w:rPr>
              <w:t>April</w:t>
            </w:r>
            <w:r w:rsidRPr="00976C98">
              <w:rPr>
                <w:szCs w:val="22"/>
              </w:rPr>
              <w:t> 201</w:t>
            </w:r>
            <w:r>
              <w:rPr>
                <w:szCs w:val="22"/>
              </w:rPr>
              <w:t>8</w:t>
            </w:r>
          </w:p>
        </w:tc>
        <w:tc>
          <w:tcPr>
            <w:tcW w:w="7229" w:type="dxa"/>
          </w:tcPr>
          <w:p w14:paraId="0BB9953C" w14:textId="300BCA96" w:rsidR="00C0365B" w:rsidRPr="00976C98" w:rsidRDefault="00C0365B" w:rsidP="003D1A28">
            <w:pPr>
              <w:keepNext/>
              <w:rPr>
                <w:szCs w:val="22"/>
              </w:rPr>
            </w:pPr>
            <w:r>
              <w:rPr>
                <w:szCs w:val="22"/>
              </w:rPr>
              <w:t xml:space="preserve">Based on the G-NRUF releases and that </w:t>
            </w:r>
            <w:r w:rsidR="003D1A28">
              <w:rPr>
                <w:szCs w:val="22"/>
              </w:rPr>
              <w:t>the NPA 306/639 P</w:t>
            </w:r>
            <w:r>
              <w:rPr>
                <w:szCs w:val="22"/>
              </w:rPr>
              <w:t>roject</w:t>
            </w:r>
            <w:r w:rsidR="003D1A28">
              <w:rPr>
                <w:szCs w:val="22"/>
              </w:rPr>
              <w:t>ed E</w:t>
            </w:r>
            <w:r>
              <w:rPr>
                <w:szCs w:val="22"/>
              </w:rPr>
              <w:t xml:space="preserve">xhaust </w:t>
            </w:r>
            <w:r w:rsidR="003D1A28">
              <w:rPr>
                <w:szCs w:val="22"/>
              </w:rPr>
              <w:t>D</w:t>
            </w:r>
            <w:r>
              <w:rPr>
                <w:szCs w:val="22"/>
              </w:rPr>
              <w:t>ate had advance</w:t>
            </w:r>
            <w:r w:rsidR="003D1A28">
              <w:rPr>
                <w:szCs w:val="22"/>
              </w:rPr>
              <w:t>d</w:t>
            </w:r>
            <w:r>
              <w:rPr>
                <w:szCs w:val="22"/>
              </w:rPr>
              <w:t xml:space="preserve"> more th</w:t>
            </w:r>
            <w:r w:rsidR="003D1A28">
              <w:rPr>
                <w:szCs w:val="22"/>
              </w:rPr>
              <w:t>an</w:t>
            </w:r>
            <w:r>
              <w:rPr>
                <w:szCs w:val="22"/>
              </w:rPr>
              <w:t xml:space="preserve"> two years the </w:t>
            </w:r>
            <w:r w:rsidRPr="00976C98">
              <w:rPr>
                <w:szCs w:val="22"/>
              </w:rPr>
              <w:t xml:space="preserve">CNA initiated </w:t>
            </w:r>
            <w:r>
              <w:rPr>
                <w:szCs w:val="22"/>
              </w:rPr>
              <w:t>a May</w:t>
            </w:r>
            <w:r w:rsidRPr="00976C98">
              <w:rPr>
                <w:szCs w:val="22"/>
              </w:rPr>
              <w:t> 201</w:t>
            </w:r>
            <w:r>
              <w:rPr>
                <w:szCs w:val="22"/>
              </w:rPr>
              <w:t>8</w:t>
            </w:r>
            <w:r w:rsidRPr="00976C98">
              <w:rPr>
                <w:szCs w:val="22"/>
              </w:rPr>
              <w:t xml:space="preserve"> </w:t>
            </w:r>
            <w:r>
              <w:rPr>
                <w:szCs w:val="22"/>
              </w:rPr>
              <w:t>R-NRUF for NPA 306/639.</w:t>
            </w:r>
          </w:p>
        </w:tc>
      </w:tr>
      <w:tr w:rsidR="00C0365B" w:rsidRPr="00976C98" w14:paraId="176B51F1" w14:textId="77777777" w:rsidTr="0042117C">
        <w:trPr>
          <w:tblHeader/>
        </w:trPr>
        <w:tc>
          <w:tcPr>
            <w:tcW w:w="2149" w:type="dxa"/>
            <w:vAlign w:val="center"/>
          </w:tcPr>
          <w:p w14:paraId="73E25A59" w14:textId="4B1D9067" w:rsidR="00C0365B" w:rsidRPr="00976C98" w:rsidRDefault="00C0365B" w:rsidP="00C0365B">
            <w:pPr>
              <w:keepNext/>
              <w:jc w:val="center"/>
              <w:rPr>
                <w:szCs w:val="22"/>
              </w:rPr>
            </w:pPr>
            <w:r w:rsidRPr="00976C98">
              <w:rPr>
                <w:szCs w:val="22"/>
              </w:rPr>
              <w:t>11</w:t>
            </w:r>
            <w:r>
              <w:rPr>
                <w:szCs w:val="22"/>
              </w:rPr>
              <w:t> </w:t>
            </w:r>
            <w:r w:rsidRPr="00976C98">
              <w:rPr>
                <w:szCs w:val="22"/>
              </w:rPr>
              <w:t>July 2018</w:t>
            </w:r>
          </w:p>
        </w:tc>
        <w:tc>
          <w:tcPr>
            <w:tcW w:w="7229" w:type="dxa"/>
          </w:tcPr>
          <w:p w14:paraId="4DB0EC70" w14:textId="7CF8F46E" w:rsidR="00C0365B" w:rsidRPr="00976C98" w:rsidRDefault="00C0365B" w:rsidP="00C0365B">
            <w:pPr>
              <w:rPr>
                <w:szCs w:val="22"/>
              </w:rPr>
            </w:pPr>
            <w:r w:rsidRPr="00976C98">
              <w:rPr>
                <w:szCs w:val="22"/>
              </w:rPr>
              <w:t>The CRTC released Telecom Notice of Consultation CRTC 2018-23</w:t>
            </w:r>
            <w:r>
              <w:rPr>
                <w:szCs w:val="22"/>
              </w:rPr>
              <w:t>6</w:t>
            </w:r>
            <w:r w:rsidRPr="00976C98">
              <w:rPr>
                <w:szCs w:val="22"/>
              </w:rPr>
              <w:t xml:space="preserve"> - </w:t>
            </w:r>
            <w:r w:rsidRPr="000A78BB">
              <w:rPr>
                <w:i/>
                <w:szCs w:val="22"/>
              </w:rPr>
              <w:t>Establishment of a CISC ad hoc committee for relief planning for area codes 306 and 639 in Saskatchewan</w:t>
            </w:r>
            <w:r w:rsidRPr="00976C98">
              <w:rPr>
                <w:szCs w:val="22"/>
              </w:rPr>
              <w:t>.</w:t>
            </w:r>
          </w:p>
        </w:tc>
      </w:tr>
      <w:tr w:rsidR="00C0365B" w:rsidRPr="00976C98" w14:paraId="341B5D46" w14:textId="77777777" w:rsidTr="0042117C">
        <w:trPr>
          <w:tblHeader/>
        </w:trPr>
        <w:tc>
          <w:tcPr>
            <w:tcW w:w="2149" w:type="dxa"/>
            <w:vAlign w:val="center"/>
          </w:tcPr>
          <w:p w14:paraId="4D475DCD" w14:textId="1799FFBC" w:rsidR="00C0365B" w:rsidRPr="00976C98" w:rsidRDefault="00C0365B" w:rsidP="00C0365B">
            <w:pPr>
              <w:keepNext/>
              <w:jc w:val="center"/>
              <w:rPr>
                <w:szCs w:val="22"/>
              </w:rPr>
            </w:pPr>
            <w:r>
              <w:rPr>
                <w:szCs w:val="22"/>
              </w:rPr>
              <w:t>27 July 2018</w:t>
            </w:r>
          </w:p>
        </w:tc>
        <w:tc>
          <w:tcPr>
            <w:tcW w:w="7229" w:type="dxa"/>
          </w:tcPr>
          <w:p w14:paraId="45E66E1E" w14:textId="4C7D987C" w:rsidR="00C0365B" w:rsidRPr="00976C98" w:rsidRDefault="00C0365B" w:rsidP="00C0365B">
            <w:pPr>
              <w:rPr>
                <w:szCs w:val="22"/>
              </w:rPr>
            </w:pPr>
            <w:r w:rsidRPr="00976C98">
              <w:rPr>
                <w:szCs w:val="22"/>
              </w:rPr>
              <w:t xml:space="preserve">The CNA published the </w:t>
            </w:r>
            <w:r>
              <w:rPr>
                <w:szCs w:val="22"/>
              </w:rPr>
              <w:t>May 2018</w:t>
            </w:r>
            <w:r w:rsidRPr="00976C98">
              <w:rPr>
                <w:szCs w:val="22"/>
              </w:rPr>
              <w:t xml:space="preserve"> R-NRUF results which indicated </w:t>
            </w:r>
            <w:r>
              <w:rPr>
                <w:szCs w:val="22"/>
              </w:rPr>
              <w:t>t</w:t>
            </w:r>
            <w:r w:rsidRPr="00976C98">
              <w:rPr>
                <w:szCs w:val="22"/>
              </w:rPr>
              <w:t xml:space="preserve">hat the PED had moved out to </w:t>
            </w:r>
            <w:r>
              <w:rPr>
                <w:szCs w:val="22"/>
              </w:rPr>
              <w:t>September</w:t>
            </w:r>
            <w:r w:rsidRPr="00976C98">
              <w:rPr>
                <w:szCs w:val="22"/>
              </w:rPr>
              <w:t> 202</w:t>
            </w:r>
            <w:r>
              <w:rPr>
                <w:szCs w:val="22"/>
              </w:rPr>
              <w:t>2</w:t>
            </w:r>
            <w:r w:rsidRPr="00976C98">
              <w:rPr>
                <w:szCs w:val="22"/>
              </w:rPr>
              <w:t>.</w:t>
            </w:r>
          </w:p>
        </w:tc>
      </w:tr>
      <w:tr w:rsidR="005F52E9" w:rsidRPr="00976C98" w14:paraId="7D52EFBD" w14:textId="77777777" w:rsidTr="0042117C">
        <w:trPr>
          <w:tblHeader/>
        </w:trPr>
        <w:tc>
          <w:tcPr>
            <w:tcW w:w="2149" w:type="dxa"/>
            <w:vAlign w:val="center"/>
          </w:tcPr>
          <w:p w14:paraId="68DF2D14" w14:textId="51CDB635" w:rsidR="005F52E9" w:rsidRDefault="005F52E9" w:rsidP="00C0365B">
            <w:pPr>
              <w:keepNext/>
              <w:jc w:val="center"/>
              <w:rPr>
                <w:szCs w:val="22"/>
              </w:rPr>
            </w:pPr>
            <w:r>
              <w:rPr>
                <w:szCs w:val="22"/>
              </w:rPr>
              <w:t>12 October 2018</w:t>
            </w:r>
          </w:p>
        </w:tc>
        <w:tc>
          <w:tcPr>
            <w:tcW w:w="7229" w:type="dxa"/>
          </w:tcPr>
          <w:p w14:paraId="54D15266" w14:textId="09DBD7B1" w:rsidR="005F52E9" w:rsidRPr="00976C98" w:rsidRDefault="005F52E9" w:rsidP="00C0365B">
            <w:pPr>
              <w:rPr>
                <w:szCs w:val="22"/>
              </w:rPr>
            </w:pPr>
            <w:r>
              <w:rPr>
                <w:szCs w:val="22"/>
              </w:rPr>
              <w:t xml:space="preserve">The </w:t>
            </w:r>
            <w:r w:rsidR="0032048B">
              <w:rPr>
                <w:szCs w:val="22"/>
              </w:rPr>
              <w:t>CNA</w:t>
            </w:r>
            <w:r>
              <w:rPr>
                <w:szCs w:val="22"/>
              </w:rPr>
              <w:t xml:space="preserve"> issued the Initial Planning Document</w:t>
            </w:r>
            <w:r w:rsidR="00786C78">
              <w:rPr>
                <w:szCs w:val="22"/>
              </w:rPr>
              <w:t xml:space="preserve"> (IPD)</w:t>
            </w:r>
            <w:r>
              <w:rPr>
                <w:szCs w:val="22"/>
              </w:rPr>
              <w:t xml:space="preserve"> for NPA 306/639 Relief</w:t>
            </w:r>
          </w:p>
        </w:tc>
      </w:tr>
    </w:tbl>
    <w:p w14:paraId="0C6ADC0D" w14:textId="77777777" w:rsidR="00146193" w:rsidRPr="00976C98" w:rsidRDefault="00146193" w:rsidP="00BC245B">
      <w:pPr>
        <w:rPr>
          <w:szCs w:val="22"/>
        </w:rPr>
      </w:pPr>
    </w:p>
    <w:p w14:paraId="2D08CE83" w14:textId="7072DD31" w:rsidR="000C6C26" w:rsidRPr="00976C98" w:rsidRDefault="000C6C26" w:rsidP="000C6C26">
      <w:pPr>
        <w:rPr>
          <w:szCs w:val="22"/>
        </w:rPr>
      </w:pPr>
      <w:r w:rsidRPr="00520752">
        <w:rPr>
          <w:szCs w:val="22"/>
        </w:rPr>
        <w:t>This</w:t>
      </w:r>
      <w:r w:rsidR="0032048B" w:rsidRPr="00520752">
        <w:rPr>
          <w:szCs w:val="22"/>
        </w:rPr>
        <w:t xml:space="preserve"> Planning Document</w:t>
      </w:r>
      <w:r w:rsidRPr="00520752">
        <w:rPr>
          <w:szCs w:val="22"/>
        </w:rPr>
        <w:t xml:space="preserve"> is prepared by </w:t>
      </w:r>
      <w:r w:rsidR="00786C78">
        <w:rPr>
          <w:szCs w:val="22"/>
        </w:rPr>
        <w:t>the RPC</w:t>
      </w:r>
      <w:r w:rsidRPr="00976C98">
        <w:rPr>
          <w:szCs w:val="22"/>
        </w:rPr>
        <w:t xml:space="preserve"> </w:t>
      </w:r>
      <w:r w:rsidR="00A36570">
        <w:rPr>
          <w:szCs w:val="22"/>
        </w:rPr>
        <w:t xml:space="preserve">based on the IPD and </w:t>
      </w:r>
      <w:r w:rsidRPr="00976C98">
        <w:rPr>
          <w:szCs w:val="22"/>
        </w:rPr>
        <w:t>in accordance with Telecom Notice of Consultation CRTC </w:t>
      </w:r>
      <w:r w:rsidR="00934138" w:rsidRPr="00976C98">
        <w:rPr>
          <w:szCs w:val="22"/>
        </w:rPr>
        <w:t>2018</w:t>
      </w:r>
      <w:r w:rsidR="00934138" w:rsidRPr="00976C98">
        <w:rPr>
          <w:szCs w:val="22"/>
        </w:rPr>
        <w:noBreakHyphen/>
        <w:t>23</w:t>
      </w:r>
      <w:r w:rsidR="00FD5FC6">
        <w:rPr>
          <w:szCs w:val="22"/>
        </w:rPr>
        <w:t>6</w:t>
      </w:r>
      <w:r w:rsidR="00934138"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6.0 dated 20 November 2014 (the Guideline). A copy of the Guideline is available from the Canadian Radio-Television and Telecommunications Commission (CRTC), CRTC Interconnection Steering Committee (CISC), Canadian Steering Committee on Numbering (CSCN) guidelines web page at: </w:t>
      </w:r>
      <w:hyperlink r:id="rId16" w:history="1">
        <w:r w:rsidRPr="00976C98">
          <w:rPr>
            <w:rStyle w:val="Hyperlink"/>
            <w:color w:val="0070C0"/>
            <w:szCs w:val="22"/>
          </w:rPr>
          <w:t>http://www.crtc.gc.ca/cisc/eng/cisf3fg.htm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410B0A74" w:rsidR="000C6C26" w:rsidRDefault="000C6C26" w:rsidP="000C6C26">
      <w:pPr>
        <w:rPr>
          <w:szCs w:val="22"/>
        </w:rPr>
      </w:pPr>
      <w:r w:rsidRPr="00976C98">
        <w:rPr>
          <w:szCs w:val="22"/>
        </w:rPr>
        <w:t xml:space="preserve">Various options for providing NPA relief in the </w:t>
      </w:r>
      <w:r w:rsidR="00D6212C" w:rsidRPr="00976C98">
        <w:rPr>
          <w:szCs w:val="22"/>
        </w:rPr>
        <w:t>NPA </w:t>
      </w:r>
      <w:r w:rsidR="00C0365B">
        <w:rPr>
          <w:szCs w:val="22"/>
        </w:rPr>
        <w:t>306/639</w:t>
      </w:r>
      <w:r w:rsidRPr="00976C98">
        <w:rPr>
          <w:szCs w:val="22"/>
        </w:rPr>
        <w:t xml:space="preserve"> geographic area are identified in this </w:t>
      </w:r>
      <w:r w:rsidRPr="00520752">
        <w:rPr>
          <w:szCs w:val="22"/>
        </w:rPr>
        <w:t>PD</w:t>
      </w:r>
      <w:r w:rsidRPr="00976C98">
        <w:rPr>
          <w:szCs w:val="22"/>
        </w:rPr>
        <w:t>. Given the magnitude of this undertaking, intercompany commitment and co</w:t>
      </w:r>
      <w:r w:rsidR="00275AFC" w:rsidRPr="00976C98">
        <w:rPr>
          <w:szCs w:val="22"/>
        </w:rPr>
        <w:noBreakHyphen/>
      </w:r>
      <w:r w:rsidRPr="00976C98">
        <w:rPr>
          <w:szCs w:val="22"/>
        </w:rPr>
        <w:t>operation are essential throughout the planning, provisioning and implementation stages of the introduction of a new NPA.</w:t>
      </w:r>
    </w:p>
    <w:p w14:paraId="4549D83F" w14:textId="77777777" w:rsidR="00BE55D7" w:rsidRPr="00976C98" w:rsidRDefault="00BE55D7" w:rsidP="000C6C26">
      <w:pPr>
        <w:rPr>
          <w:szCs w:val="22"/>
        </w:rPr>
      </w:pPr>
    </w:p>
    <w:p w14:paraId="2DFDB697" w14:textId="77777777" w:rsidR="000C6C26" w:rsidRPr="00976C98" w:rsidRDefault="000C6C26" w:rsidP="000C6C26">
      <w:pPr>
        <w:pStyle w:val="Heading1"/>
      </w:pPr>
      <w:bookmarkStart w:id="4" w:name="_Toc454944931"/>
      <w:bookmarkStart w:id="5" w:name="_Toc514833002"/>
      <w:bookmarkStart w:id="6" w:name="_Toc532389435"/>
      <w:r w:rsidRPr="00976C98">
        <w:t>NPA RELIEF PLANNING PROCESS</w:t>
      </w:r>
      <w:bookmarkEnd w:id="4"/>
      <w:bookmarkEnd w:id="5"/>
      <w:bookmarkEnd w:id="6"/>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w:t>
      </w:r>
      <w:r w:rsidRPr="00976C98">
        <w:rPr>
          <w:szCs w:val="22"/>
        </w:rPr>
        <w:lastRenderedPageBreak/>
        <w:t xml:space="preserve">conducted in accordance with the </w:t>
      </w:r>
      <w:r w:rsidRPr="003D1A28">
        <w:rPr>
          <w:i/>
          <w:szCs w:val="22"/>
        </w:rPr>
        <w:t>CISC Administrative Guidelines</w:t>
      </w:r>
      <w:r w:rsidRPr="00976C98">
        <w:rPr>
          <w:szCs w:val="22"/>
        </w:rPr>
        <w:t xml:space="preserve"> which are available from the CRTC website at: </w:t>
      </w:r>
      <w:hyperlink r:id="rId17" w:history="1">
        <w:r w:rsidRPr="00976C98">
          <w:rPr>
            <w:rStyle w:val="Hyperlink"/>
            <w:color w:val="0070C0"/>
            <w:szCs w:val="22"/>
          </w:rPr>
          <w:t>http://www.crtc.gc.ca/cisc/eng/cag.htm</w:t>
        </w:r>
      </w:hyperlink>
      <w:r w:rsidRPr="00976C98">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77777777" w:rsidR="000C6C26" w:rsidRPr="00976C98" w:rsidRDefault="000C6C26" w:rsidP="000C6C26">
      <w:pPr>
        <w:rPr>
          <w:rFonts w:cs="Arial"/>
          <w:szCs w:val="22"/>
        </w:rPr>
      </w:pPr>
      <w:r w:rsidRPr="00976C98">
        <w:rPr>
          <w:rFonts w:cs="Arial"/>
          <w:szCs w:val="22"/>
        </w:rPr>
        <w:t xml:space="preserve">Section 6.1.6 of the </w:t>
      </w:r>
      <w:r w:rsidRPr="003D1A28">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an IPD.</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8" w:history="1">
        <w:r w:rsidRPr="00976C98">
          <w:rPr>
            <w:rStyle w:val="Hyperlink"/>
            <w:color w:val="0070C0"/>
            <w:szCs w:val="22"/>
          </w:rPr>
          <w:t>http://www.crtc.gc.ca/eng/info_sht/g4.htm</w:t>
        </w:r>
      </w:hyperlink>
      <w:r w:rsidRPr="00976C98">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9" w:history="1">
        <w:r w:rsidRPr="00976C98">
          <w:rPr>
            <w:rStyle w:val="Hyperlink"/>
            <w:color w:val="0070C0"/>
            <w:szCs w:val="22"/>
          </w:rPr>
          <w:t>http://www.cnac.ca/npa_codes/NPA_History.pdf</w:t>
        </w:r>
      </w:hyperlink>
      <w:r w:rsidRPr="00976C98">
        <w:rPr>
          <w:rFonts w:cs="Arial"/>
          <w:szCs w:val="22"/>
        </w:rPr>
        <w:t>.</w:t>
      </w:r>
    </w:p>
    <w:p w14:paraId="1C7A201B" w14:textId="77777777" w:rsidR="00BE55D7" w:rsidRPr="00976C98" w:rsidRDefault="00BE55D7" w:rsidP="000C6C26">
      <w:pPr>
        <w:rPr>
          <w:rFonts w:cs="Arial"/>
          <w:szCs w:val="22"/>
        </w:rPr>
      </w:pPr>
    </w:p>
    <w:p w14:paraId="60071E92" w14:textId="77777777" w:rsidR="000C6C26" w:rsidRPr="00976C98" w:rsidRDefault="000C6C26" w:rsidP="000C6C26">
      <w:pPr>
        <w:pStyle w:val="Heading1"/>
      </w:pPr>
      <w:bookmarkStart w:id="7" w:name="_Toc514833003"/>
      <w:bookmarkStart w:id="8" w:name="_Toc532389436"/>
      <w:r w:rsidRPr="00976C98">
        <w:t>NPA RELIEF METHODS</w:t>
      </w:r>
      <w:bookmarkEnd w:id="7"/>
      <w:bookmarkEnd w:id="8"/>
    </w:p>
    <w:p w14:paraId="0C2CA5C1" w14:textId="77777777" w:rsidR="000C6C26" w:rsidRPr="00976C98" w:rsidRDefault="000C6C26" w:rsidP="000C6C26"/>
    <w:p w14:paraId="27DF8C78" w14:textId="77777777" w:rsidR="000C6C26" w:rsidRPr="00976C98" w:rsidRDefault="000C6C26" w:rsidP="000C6C26">
      <w:r w:rsidRPr="00976C98">
        <w:t>The purpose of this section is to identify and briefly describe NPA Relief Methods.</w:t>
      </w:r>
    </w:p>
    <w:p w14:paraId="461CA9A4" w14:textId="77777777" w:rsidR="000C6C26" w:rsidRPr="00976C98" w:rsidRDefault="000C6C26" w:rsidP="000C6C26">
      <w:pPr>
        <w:rPr>
          <w:rFonts w:cs="Arial"/>
        </w:rPr>
      </w:pPr>
    </w:p>
    <w:p w14:paraId="54A4CE72" w14:textId="3DDB126E" w:rsidR="000C6C26" w:rsidRPr="00976C98" w:rsidRDefault="000C6C26" w:rsidP="000C6C26">
      <w:pPr>
        <w:ind w:right="720"/>
        <w:rPr>
          <w:rFonts w:cs="Arial"/>
        </w:rPr>
      </w:pPr>
      <w:r w:rsidRPr="00976C98">
        <w:rPr>
          <w:rFonts w:cs="Arial"/>
        </w:rPr>
        <w:t xml:space="preserve">The Guideline states that: “The only Relief Method that should be included in the IPD and PD [Planning Document] </w:t>
      </w:r>
      <w:r w:rsidR="0073653B" w:rsidRPr="00976C98">
        <w:rPr>
          <w:rFonts w:cs="Arial"/>
        </w:rPr>
        <w:t>is the Overlay Method.”</w:t>
      </w:r>
    </w:p>
    <w:p w14:paraId="5190CB65" w14:textId="77777777" w:rsidR="000C6C26" w:rsidRPr="00976C98" w:rsidRDefault="000C6C26" w:rsidP="000C6C26">
      <w:pPr>
        <w:ind w:right="720"/>
        <w:rPr>
          <w:rFonts w:cs="Arial"/>
          <w:i/>
        </w:rPr>
      </w:pPr>
    </w:p>
    <w:p w14:paraId="3AD7D5AE" w14:textId="25821E17" w:rsidR="000C6C26" w:rsidRPr="00976C98" w:rsidRDefault="000C6C26" w:rsidP="000C6C26">
      <w:pPr>
        <w:ind w:right="720"/>
        <w:rPr>
          <w:rFonts w:cs="Arial"/>
        </w:rPr>
      </w:pPr>
      <w:r w:rsidRPr="00976C98">
        <w:rPr>
          <w:rFonts w:cs="Arial"/>
          <w:color w:val="000000"/>
          <w:lang w:eastAsia="en-CA"/>
        </w:rPr>
        <w:t>Under the Overlay Method, a relief NPA Code is superimposed or overlaid on top of part or all of an existing NPA. With</w:t>
      </w:r>
      <w:r w:rsidR="00355D85" w:rsidRPr="00976C98">
        <w:rPr>
          <w:rFonts w:cs="Arial"/>
          <w:color w:val="000000"/>
          <w:lang w:eastAsia="en-CA"/>
        </w:rPr>
        <w:t xml:space="preserve"> an</w:t>
      </w:r>
      <w:r w:rsidRPr="00976C98">
        <w:rPr>
          <w:rFonts w:cs="Arial"/>
          <w:color w:val="000000"/>
          <w:lang w:eastAsia="en-CA"/>
        </w:rPr>
        <w:t xml:space="preserve"> overlay, changes to existing customers' telephone numbers are not required. </w:t>
      </w:r>
      <w:r w:rsidRPr="00976C98">
        <w:rPr>
          <w:rFonts w:cs="Arial"/>
        </w:rPr>
        <w:t>The Overlay Method includes three types of overlays that may be identified and assessed. These types of overlays are detailed in Sections 5.1.1 through 5.1.3 of the Guideline, and are:</w:t>
      </w:r>
    </w:p>
    <w:p w14:paraId="052D54F3" w14:textId="77777777" w:rsidR="000C6C26" w:rsidRPr="00976C98" w:rsidRDefault="000C6C26" w:rsidP="000C6C26">
      <w:pPr>
        <w:rPr>
          <w:rFonts w:cs="Arial"/>
        </w:rPr>
      </w:pPr>
    </w:p>
    <w:p w14:paraId="37208E7F" w14:textId="77777777" w:rsidR="000C6C26" w:rsidRPr="00976C98" w:rsidRDefault="000C6C26" w:rsidP="000C6C26">
      <w:pPr>
        <w:pStyle w:val="ListParagraph"/>
        <w:numPr>
          <w:ilvl w:val="0"/>
          <w:numId w:val="17"/>
        </w:numPr>
        <w:ind w:left="1440" w:right="720" w:hanging="720"/>
        <w:rPr>
          <w:rFonts w:cs="Arial"/>
        </w:rPr>
      </w:pPr>
      <w:r w:rsidRPr="00976C98">
        <w:rPr>
          <w:rFonts w:cs="Arial"/>
        </w:rPr>
        <w:t>Distributed Overlays - a new relief NPA Code is overlaid on top of all of an exhausting NPA;</w:t>
      </w:r>
    </w:p>
    <w:p w14:paraId="77077C05" w14:textId="77777777" w:rsidR="000C6C26" w:rsidRPr="00976C98" w:rsidRDefault="000C6C26" w:rsidP="000C6C26">
      <w:pPr>
        <w:pStyle w:val="ListParagraph"/>
        <w:numPr>
          <w:ilvl w:val="0"/>
          <w:numId w:val="17"/>
        </w:numPr>
        <w:ind w:left="1440" w:right="720" w:hanging="720"/>
        <w:rPr>
          <w:rFonts w:cs="Arial"/>
        </w:rPr>
      </w:pPr>
      <w:r w:rsidRPr="00976C98">
        <w:rPr>
          <w:rFonts w:cs="Arial"/>
        </w:rPr>
        <w:t>Concentrated Overlays - a new relief NPA Code is overlaid on top of part of an exhausting NPA; and</w:t>
      </w:r>
    </w:p>
    <w:p w14:paraId="19B96C74" w14:textId="3AAE82F8" w:rsidR="00BE55D7" w:rsidRDefault="000C6C26" w:rsidP="00BE55D7">
      <w:pPr>
        <w:pStyle w:val="ListParagraph"/>
        <w:numPr>
          <w:ilvl w:val="0"/>
          <w:numId w:val="17"/>
        </w:numPr>
        <w:ind w:left="1440" w:right="720" w:hanging="720"/>
        <w:rPr>
          <w:rFonts w:cs="Arial"/>
        </w:rPr>
      </w:pPr>
      <w:r w:rsidRPr="00976C98">
        <w:rPr>
          <w:rFonts w:cs="Arial"/>
        </w:rPr>
        <w:t>Boundary Extension Overlays - the boundary of an existing NPA that has spare capacity is extended to overlay part or all of an exhausting NPA.</w:t>
      </w:r>
    </w:p>
    <w:p w14:paraId="53E340EE" w14:textId="77777777" w:rsidR="00BE55D7" w:rsidRPr="00BE55D7" w:rsidRDefault="00BE55D7" w:rsidP="00520752">
      <w:pPr>
        <w:ind w:right="720"/>
        <w:rPr>
          <w:rFonts w:cs="Arial"/>
        </w:rPr>
      </w:pPr>
    </w:p>
    <w:p w14:paraId="4C34CE82" w14:textId="77777777" w:rsidR="000C6C26" w:rsidRPr="00976C98" w:rsidRDefault="000C6C26" w:rsidP="000C6C26">
      <w:pPr>
        <w:pStyle w:val="Heading1"/>
      </w:pPr>
      <w:bookmarkStart w:id="9" w:name="_Toc514833004"/>
      <w:bookmarkStart w:id="10" w:name="_Toc532389437"/>
      <w:r w:rsidRPr="00976C98">
        <w:t>NPA EXHAUST INFORMATION</w:t>
      </w:r>
      <w:bookmarkEnd w:id="9"/>
      <w:bookmarkEnd w:id="10"/>
    </w:p>
    <w:p w14:paraId="20E325AC" w14:textId="77777777" w:rsidR="000C6C26" w:rsidRPr="00976C98" w:rsidRDefault="000C6C26" w:rsidP="000C6C26"/>
    <w:p w14:paraId="45290629" w14:textId="747EE340" w:rsidR="000C6C26" w:rsidRPr="00976C98" w:rsidRDefault="000C6C26" w:rsidP="000C6C26">
      <w:r w:rsidRPr="00976C98">
        <w:t xml:space="preserve">As indicated in the </w:t>
      </w:r>
      <w:r w:rsidR="00256B7D">
        <w:t>following table, NRUFs for NPA 306/639</w:t>
      </w:r>
      <w:r w:rsidRPr="00976C98">
        <w:t xml:space="preserve"> were used to determine PEDs, i.e. the dates when CO Codes in NPA </w:t>
      </w:r>
      <w:r w:rsidR="00256B7D">
        <w:t>306/639</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4E722E">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4E722E">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21D2BAF6" w:rsidR="000C6C26" w:rsidRPr="00976C98" w:rsidRDefault="00C0365B" w:rsidP="00C0365B">
            <w:r>
              <w:t>July</w:t>
            </w:r>
            <w:r w:rsidR="000C6C26" w:rsidRPr="00976C98">
              <w:t> 2022</w:t>
            </w:r>
          </w:p>
        </w:tc>
      </w:tr>
      <w:tr w:rsidR="000C6C26" w:rsidRPr="00976C98" w14:paraId="035820C9" w14:textId="77777777" w:rsidTr="004E722E">
        <w:trPr>
          <w:jc w:val="center"/>
        </w:trPr>
        <w:tc>
          <w:tcPr>
            <w:tcW w:w="4957" w:type="dxa"/>
          </w:tcPr>
          <w:p w14:paraId="7845F1BE" w14:textId="77777777" w:rsidR="000C6C26" w:rsidRPr="00976C98" w:rsidRDefault="000C6C26" w:rsidP="004E722E">
            <w:r w:rsidRPr="00976C98">
              <w:t>R-NRUF July 2017</w:t>
            </w:r>
          </w:p>
        </w:tc>
        <w:tc>
          <w:tcPr>
            <w:tcW w:w="3685" w:type="dxa"/>
          </w:tcPr>
          <w:p w14:paraId="2E580F85" w14:textId="43D8551F" w:rsidR="000C6C26" w:rsidRPr="00976C98" w:rsidRDefault="00C0365B" w:rsidP="00C0365B">
            <w:r>
              <w:t>November</w:t>
            </w:r>
            <w:r w:rsidR="000C6C26" w:rsidRPr="00976C98">
              <w:t> 202</w:t>
            </w:r>
            <w:r>
              <w:t>4</w:t>
            </w:r>
          </w:p>
        </w:tc>
      </w:tr>
      <w:tr w:rsidR="000C6C26" w:rsidRPr="00976C98" w14:paraId="6E275C01" w14:textId="77777777" w:rsidTr="004E722E">
        <w:trPr>
          <w:jc w:val="center"/>
        </w:trPr>
        <w:tc>
          <w:tcPr>
            <w:tcW w:w="4957" w:type="dxa"/>
          </w:tcPr>
          <w:p w14:paraId="66EE6CB9" w14:textId="0EC07891" w:rsidR="000C6C26" w:rsidRPr="00976C98" w:rsidRDefault="00C0365B" w:rsidP="00C0365B">
            <w:r>
              <w:lastRenderedPageBreak/>
              <w:t>G</w:t>
            </w:r>
            <w:r w:rsidR="000C6C26" w:rsidRPr="00976C98">
              <w:noBreakHyphen/>
              <w:t>NRUF January 2018</w:t>
            </w:r>
          </w:p>
        </w:tc>
        <w:tc>
          <w:tcPr>
            <w:tcW w:w="3685" w:type="dxa"/>
          </w:tcPr>
          <w:p w14:paraId="63CDEDC4" w14:textId="0C6FDD61" w:rsidR="000C6C26" w:rsidRPr="00976C98" w:rsidRDefault="00C0365B" w:rsidP="00C0365B">
            <w:r>
              <w:t>June</w:t>
            </w:r>
            <w:r w:rsidR="000C6C26" w:rsidRPr="00976C98">
              <w:t> 202</w:t>
            </w:r>
            <w:r w:rsidR="00FD243D" w:rsidRPr="00976C98">
              <w:t>2</w:t>
            </w:r>
          </w:p>
        </w:tc>
      </w:tr>
      <w:tr w:rsidR="00C0365B" w:rsidRPr="00976C98" w14:paraId="26F28469" w14:textId="77777777" w:rsidTr="004E722E">
        <w:trPr>
          <w:jc w:val="center"/>
        </w:trPr>
        <w:tc>
          <w:tcPr>
            <w:tcW w:w="4957" w:type="dxa"/>
          </w:tcPr>
          <w:p w14:paraId="240E4F59" w14:textId="40CE6797" w:rsidR="00C0365B" w:rsidRDefault="00C0365B" w:rsidP="00C0365B">
            <w:r>
              <w:t>R-NRUF May 2018</w:t>
            </w:r>
          </w:p>
        </w:tc>
        <w:tc>
          <w:tcPr>
            <w:tcW w:w="3685" w:type="dxa"/>
          </w:tcPr>
          <w:p w14:paraId="5406E0FF" w14:textId="3A8C7D2C" w:rsidR="00C0365B" w:rsidRPr="00976C98" w:rsidRDefault="00C0365B" w:rsidP="00FD243D">
            <w:r>
              <w:t>September 2022</w:t>
            </w:r>
          </w:p>
        </w:tc>
      </w:tr>
    </w:tbl>
    <w:p w14:paraId="77019077" w14:textId="77777777" w:rsidR="000C6C26" w:rsidRPr="00976C98" w:rsidRDefault="000C6C26" w:rsidP="000C6C26"/>
    <w:p w14:paraId="48FE3A30" w14:textId="019C9AA3" w:rsidR="00BE55D7" w:rsidRPr="00976C98" w:rsidRDefault="000C6C26" w:rsidP="000C6C26">
      <w:r w:rsidRPr="00976C98">
        <w:t xml:space="preserve">Refer to </w:t>
      </w:r>
      <w:r w:rsidRPr="00976C98">
        <w:fldChar w:fldCharType="begin"/>
      </w:r>
      <w:r w:rsidRPr="00976C98">
        <w:instrText xml:space="preserve"> REF _Ref456097731 \r \h  \* MERGEFORMAT </w:instrText>
      </w:r>
      <w:r w:rsidRPr="00976C98">
        <w:fldChar w:fldCharType="separate"/>
      </w:r>
      <w:proofErr w:type="gramStart"/>
      <w:r w:rsidR="00052371">
        <w:t>Annex</w:t>
      </w:r>
      <w:proofErr w:type="gramEnd"/>
      <w:r w:rsidR="00052371">
        <w:t xml:space="preserve"> A</w:t>
      </w:r>
      <w:r w:rsidRPr="00976C98">
        <w:fldChar w:fldCharType="end"/>
      </w:r>
      <w:r w:rsidRPr="00976C98">
        <w:t>, Figures 2 t</w:t>
      </w:r>
      <w:r w:rsidR="0078422B" w:rsidRPr="00976C98">
        <w:t>hrough</w:t>
      </w:r>
      <w:r w:rsidRPr="00976C98">
        <w:t xml:space="preserve"> </w:t>
      </w:r>
      <w:r w:rsidR="00D66C05">
        <w:t>10</w:t>
      </w:r>
      <w:r w:rsidRPr="00976C98">
        <w:t xml:space="preserve"> for graphs of forecast CO Code demand from current and prospective CO Code Holders and charts of Administrative Codes se</w:t>
      </w:r>
      <w:r w:rsidR="00C0365B">
        <w:t xml:space="preserve">t aside in </w:t>
      </w:r>
      <w:r w:rsidR="00BA3C91">
        <w:t>a</w:t>
      </w:r>
      <w:r w:rsidR="00C0365B">
        <w:t xml:space="preserve">rea </w:t>
      </w:r>
      <w:r w:rsidR="00BA3C91">
        <w:t>c</w:t>
      </w:r>
      <w:r w:rsidR="00C0365B">
        <w:t>ode 306/639</w:t>
      </w:r>
      <w:r w:rsidRPr="00976C98">
        <w:t>.</w:t>
      </w:r>
    </w:p>
    <w:p w14:paraId="1A2CEDE2" w14:textId="77777777" w:rsidR="00BE55D7" w:rsidRDefault="00BE55D7" w:rsidP="00520752">
      <w:bookmarkStart w:id="11" w:name="_Toc514833005"/>
    </w:p>
    <w:p w14:paraId="0F29E485" w14:textId="77777777" w:rsidR="000C6C26" w:rsidRPr="00976C98" w:rsidRDefault="000C6C26" w:rsidP="00E847F8">
      <w:pPr>
        <w:pStyle w:val="Heading1"/>
      </w:pPr>
      <w:bookmarkStart w:id="12" w:name="_Toc532389438"/>
      <w:r w:rsidRPr="00976C98">
        <w:t>RELIEF OPTIONS</w:t>
      </w:r>
      <w:bookmarkEnd w:id="11"/>
      <w:bookmarkEnd w:id="12"/>
    </w:p>
    <w:p w14:paraId="553079D6" w14:textId="77777777" w:rsidR="000C6C26" w:rsidRPr="00976C98" w:rsidRDefault="000C6C26" w:rsidP="00E847F8">
      <w:pPr>
        <w:keepNext/>
      </w:pPr>
    </w:p>
    <w:p w14:paraId="3FBEF76F" w14:textId="77777777" w:rsidR="000C6C26" w:rsidRPr="00976C98" w:rsidRDefault="000C6C26" w:rsidP="00E847F8">
      <w:pPr>
        <w:keepNext/>
      </w:pPr>
      <w:r w:rsidRPr="00976C98">
        <w:t>Based on the basic Relief Methods, the following Relief Options were identified and examined in detail:</w:t>
      </w:r>
    </w:p>
    <w:p w14:paraId="1C273E5C" w14:textId="77777777" w:rsidR="000C6C26" w:rsidRPr="00976C98" w:rsidRDefault="000C6C26" w:rsidP="000C6C26"/>
    <w:p w14:paraId="28900B84" w14:textId="77777777" w:rsidR="000C6C26" w:rsidRPr="00976C98" w:rsidRDefault="000C6C26" w:rsidP="000C6C26">
      <w:pPr>
        <w:pStyle w:val="ListParagraph"/>
        <w:numPr>
          <w:ilvl w:val="0"/>
          <w:numId w:val="16"/>
        </w:numPr>
        <w:ind w:hanging="720"/>
        <w:rPr>
          <w:rFonts w:cs="Arial"/>
          <w:szCs w:val="22"/>
        </w:rPr>
      </w:pPr>
      <w:r w:rsidRPr="00976C98">
        <w:rPr>
          <w:rFonts w:cs="Arial"/>
          <w:szCs w:val="22"/>
        </w:rPr>
        <w:t>Distributed Overlay – One option</w:t>
      </w:r>
    </w:p>
    <w:p w14:paraId="3916945B" w14:textId="44104AB2"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Concentrated Overlay – </w:t>
      </w:r>
      <w:r w:rsidR="00F60D8E">
        <w:rPr>
          <w:rFonts w:cs="Arial"/>
          <w:szCs w:val="22"/>
        </w:rPr>
        <w:t>Eight</w:t>
      </w:r>
      <w:r w:rsidR="00F60D8E" w:rsidRPr="00976C98">
        <w:rPr>
          <w:rFonts w:cs="Arial"/>
          <w:szCs w:val="22"/>
        </w:rPr>
        <w:t xml:space="preserve"> </w:t>
      </w:r>
      <w:r w:rsidRPr="00976C98">
        <w:rPr>
          <w:rFonts w:cs="Arial"/>
          <w:szCs w:val="22"/>
        </w:rPr>
        <w:t>options</w:t>
      </w:r>
    </w:p>
    <w:p w14:paraId="324632E3"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1B0169"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Options identified above were evaluated using the following assumptions:</w:t>
      </w:r>
    </w:p>
    <w:p w14:paraId="0911F5E9" w14:textId="77777777" w:rsidR="000C6C26" w:rsidRPr="00976C98" w:rsidRDefault="000C6C26" w:rsidP="000C6C26">
      <w:pPr>
        <w:rPr>
          <w:rFonts w:cs="Arial"/>
          <w:szCs w:val="22"/>
        </w:rPr>
      </w:pPr>
    </w:p>
    <w:p w14:paraId="53701CF8" w14:textId="702708BD" w:rsidR="0042117C" w:rsidRDefault="0042117C" w:rsidP="0042117C">
      <w:pPr>
        <w:pStyle w:val="ListParagraph"/>
        <w:numPr>
          <w:ilvl w:val="0"/>
          <w:numId w:val="16"/>
        </w:numPr>
        <w:ind w:hanging="720"/>
        <w:rPr>
          <w:rFonts w:cs="Arial"/>
          <w:szCs w:val="22"/>
        </w:rPr>
      </w:pPr>
      <w:r>
        <w:rPr>
          <w:rFonts w:cs="Arial"/>
          <w:szCs w:val="22"/>
        </w:rPr>
        <w:t>T</w:t>
      </w:r>
      <w:r w:rsidRPr="001351C1">
        <w:rPr>
          <w:rFonts w:cs="Arial"/>
          <w:szCs w:val="22"/>
        </w:rPr>
        <w:t xml:space="preserve">he CNA compared the average forecast growth for the </w:t>
      </w:r>
      <w:r w:rsidR="002C4DC1">
        <w:rPr>
          <w:rFonts w:cs="Arial"/>
          <w:szCs w:val="22"/>
        </w:rPr>
        <w:t xml:space="preserve">next six years (61 CO Codes) and </w:t>
      </w:r>
      <w:r w:rsidR="007116C6">
        <w:rPr>
          <w:rFonts w:cs="Arial"/>
          <w:szCs w:val="22"/>
        </w:rPr>
        <w:t xml:space="preserve">the </w:t>
      </w:r>
      <w:r w:rsidRPr="001351C1">
        <w:rPr>
          <w:rFonts w:cs="Arial"/>
          <w:szCs w:val="22"/>
        </w:rPr>
        <w:t>five year</w:t>
      </w:r>
      <w:r w:rsidR="00AA17CE">
        <w:rPr>
          <w:rFonts w:cs="Arial"/>
          <w:szCs w:val="22"/>
        </w:rPr>
        <w:t xml:space="preserve"> </w:t>
      </w:r>
      <w:r w:rsidR="009F7F36">
        <w:rPr>
          <w:rFonts w:cs="Arial"/>
          <w:szCs w:val="22"/>
        </w:rPr>
        <w:t>period</w:t>
      </w:r>
      <w:r w:rsidR="00AA7BF2">
        <w:rPr>
          <w:rFonts w:cs="Arial"/>
          <w:szCs w:val="22"/>
        </w:rPr>
        <w:t xml:space="preserve"> </w:t>
      </w:r>
      <w:r w:rsidR="001061E0">
        <w:rPr>
          <w:rFonts w:cs="Arial"/>
          <w:szCs w:val="22"/>
        </w:rPr>
        <w:t xml:space="preserve">from January 2019 until January 2024 </w:t>
      </w:r>
      <w:r w:rsidR="00AA7BF2">
        <w:rPr>
          <w:rFonts w:cs="Arial"/>
          <w:szCs w:val="22"/>
        </w:rPr>
        <w:t>(30</w:t>
      </w:r>
      <w:r>
        <w:rPr>
          <w:rFonts w:cs="Arial"/>
          <w:szCs w:val="22"/>
        </w:rPr>
        <w:t> CO Codes)</w:t>
      </w:r>
      <w:r w:rsidRPr="001351C1">
        <w:rPr>
          <w:rFonts w:cs="Arial"/>
          <w:szCs w:val="22"/>
        </w:rPr>
        <w:t xml:space="preserve">, the median forecast growth for the next </w:t>
      </w:r>
      <w:r>
        <w:rPr>
          <w:rFonts w:cs="Arial"/>
          <w:szCs w:val="22"/>
        </w:rPr>
        <w:t>six</w:t>
      </w:r>
      <w:r w:rsidRPr="001351C1">
        <w:rPr>
          <w:rFonts w:cs="Arial"/>
          <w:szCs w:val="22"/>
        </w:rPr>
        <w:t xml:space="preserve"> years </w:t>
      </w:r>
      <w:r>
        <w:rPr>
          <w:rFonts w:cs="Arial"/>
          <w:szCs w:val="22"/>
        </w:rPr>
        <w:t>(</w:t>
      </w:r>
      <w:r w:rsidR="00AA7BF2">
        <w:rPr>
          <w:rFonts w:cs="Arial"/>
          <w:szCs w:val="22"/>
        </w:rPr>
        <w:t>34</w:t>
      </w:r>
      <w:r>
        <w:rPr>
          <w:rFonts w:cs="Arial"/>
          <w:szCs w:val="22"/>
        </w:rPr>
        <w:t xml:space="preserve"> CO Codes) </w:t>
      </w:r>
      <w:r w:rsidRPr="001351C1">
        <w:rPr>
          <w:rFonts w:cs="Arial"/>
          <w:szCs w:val="22"/>
        </w:rPr>
        <w:t xml:space="preserve">and the median </w:t>
      </w:r>
      <w:r>
        <w:rPr>
          <w:rFonts w:cs="Arial"/>
          <w:szCs w:val="22"/>
        </w:rPr>
        <w:t>(</w:t>
      </w:r>
      <w:r w:rsidR="00AA7BF2">
        <w:rPr>
          <w:rFonts w:cs="Arial"/>
          <w:szCs w:val="22"/>
        </w:rPr>
        <w:t>84</w:t>
      </w:r>
      <w:r>
        <w:rPr>
          <w:rFonts w:cs="Arial"/>
          <w:szCs w:val="22"/>
        </w:rPr>
        <w:t xml:space="preserve"> CO Codes) </w:t>
      </w:r>
      <w:r w:rsidRPr="001351C1">
        <w:rPr>
          <w:rFonts w:cs="Arial"/>
          <w:szCs w:val="22"/>
        </w:rPr>
        <w:t xml:space="preserve">and average historical </w:t>
      </w:r>
      <w:r>
        <w:rPr>
          <w:rFonts w:cs="Arial"/>
          <w:szCs w:val="22"/>
        </w:rPr>
        <w:t>(</w:t>
      </w:r>
      <w:r w:rsidR="00AA7BF2">
        <w:rPr>
          <w:rFonts w:cs="Arial"/>
          <w:szCs w:val="22"/>
        </w:rPr>
        <w:t>103</w:t>
      </w:r>
      <w:r>
        <w:rPr>
          <w:rFonts w:cs="Arial"/>
          <w:szCs w:val="22"/>
        </w:rPr>
        <w:t xml:space="preserve"> CO Codes) </w:t>
      </w:r>
      <w:r w:rsidRPr="001351C1">
        <w:rPr>
          <w:rFonts w:cs="Arial"/>
          <w:szCs w:val="22"/>
        </w:rPr>
        <w:t xml:space="preserve">growth for the past five years. </w:t>
      </w:r>
      <w:r>
        <w:rPr>
          <w:rFonts w:cs="Arial"/>
          <w:szCs w:val="22"/>
        </w:rPr>
        <w:t xml:space="preserve">The </w:t>
      </w:r>
      <w:r w:rsidR="00AA7BF2">
        <w:rPr>
          <w:rFonts w:cs="Arial"/>
          <w:szCs w:val="22"/>
        </w:rPr>
        <w:t xml:space="preserve">five year </w:t>
      </w:r>
      <w:r>
        <w:rPr>
          <w:rFonts w:cs="Arial"/>
          <w:szCs w:val="22"/>
        </w:rPr>
        <w:t xml:space="preserve">average </w:t>
      </w:r>
      <w:r w:rsidR="001061E0">
        <w:rPr>
          <w:rFonts w:cs="Arial"/>
          <w:szCs w:val="22"/>
        </w:rPr>
        <w:t xml:space="preserve">forecast </w:t>
      </w:r>
      <w:r>
        <w:rPr>
          <w:rFonts w:cs="Arial"/>
          <w:szCs w:val="22"/>
        </w:rPr>
        <w:t xml:space="preserve">growth of </w:t>
      </w:r>
      <w:r w:rsidR="00AA7BF2">
        <w:rPr>
          <w:rFonts w:cs="Arial"/>
          <w:szCs w:val="22"/>
        </w:rPr>
        <w:t>30</w:t>
      </w:r>
      <w:r>
        <w:rPr>
          <w:rFonts w:cs="Arial"/>
          <w:szCs w:val="22"/>
        </w:rPr>
        <w:t xml:space="preserve"> CO Codes was used </w:t>
      </w:r>
      <w:r w:rsidRPr="001351C1">
        <w:rPr>
          <w:rFonts w:cs="Arial"/>
          <w:szCs w:val="22"/>
        </w:rPr>
        <w:t xml:space="preserve">to identify the PED for </w:t>
      </w:r>
      <w:r>
        <w:rPr>
          <w:rFonts w:cs="Arial"/>
          <w:szCs w:val="22"/>
        </w:rPr>
        <w:t>all relief options.</w:t>
      </w:r>
    </w:p>
    <w:p w14:paraId="11139A2E" w14:textId="4E7CD949"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The Relief Date for the </w:t>
      </w:r>
      <w:r w:rsidR="00BA3C91">
        <w:rPr>
          <w:rFonts w:cs="Arial"/>
          <w:szCs w:val="22"/>
        </w:rPr>
        <w:t>Distributed Overlay O</w:t>
      </w:r>
      <w:r w:rsidRPr="00976C98">
        <w:rPr>
          <w:rFonts w:cs="Arial"/>
          <w:szCs w:val="22"/>
        </w:rPr>
        <w:t>ption will be Q</w:t>
      </w:r>
      <w:r w:rsidR="006B5645" w:rsidRPr="00976C98">
        <w:rPr>
          <w:rFonts w:cs="Arial"/>
          <w:szCs w:val="22"/>
        </w:rPr>
        <w:t>3</w:t>
      </w:r>
      <w:r w:rsidRPr="00976C98">
        <w:rPr>
          <w:rFonts w:cs="Arial"/>
          <w:szCs w:val="22"/>
        </w:rPr>
        <w:t xml:space="preserve"> 202</w:t>
      </w:r>
      <w:r w:rsidR="0086547E">
        <w:rPr>
          <w:rFonts w:cs="Arial"/>
          <w:szCs w:val="22"/>
        </w:rPr>
        <w:t>1</w:t>
      </w:r>
      <w:r w:rsidRPr="00976C98">
        <w:rPr>
          <w:rFonts w:cs="Arial"/>
          <w:szCs w:val="22"/>
        </w:rPr>
        <w:t xml:space="preserve"> (</w:t>
      </w:r>
      <w:r w:rsidR="00FD243D" w:rsidRPr="00976C98">
        <w:rPr>
          <w:rFonts w:cs="Arial"/>
          <w:szCs w:val="22"/>
        </w:rPr>
        <w:t xml:space="preserve">approximately </w:t>
      </w:r>
      <w:r w:rsidRPr="00976C98">
        <w:rPr>
          <w:rFonts w:cs="Arial"/>
          <w:szCs w:val="22"/>
        </w:rPr>
        <w:t>12 months prior to the NPA </w:t>
      </w:r>
      <w:r w:rsidR="0086547E">
        <w:rPr>
          <w:rFonts w:cs="Arial"/>
          <w:szCs w:val="22"/>
        </w:rPr>
        <w:t>306/639</w:t>
      </w:r>
      <w:r w:rsidRPr="00976C98">
        <w:rPr>
          <w:rFonts w:cs="Arial"/>
          <w:szCs w:val="22"/>
        </w:rPr>
        <w:t xml:space="preserve"> PED of </w:t>
      </w:r>
      <w:r w:rsidR="00FD243D" w:rsidRPr="00976C98">
        <w:rPr>
          <w:rFonts w:cs="Arial"/>
          <w:szCs w:val="22"/>
        </w:rPr>
        <w:t>September</w:t>
      </w:r>
      <w:r w:rsidRPr="00976C98">
        <w:rPr>
          <w:rFonts w:cs="Arial"/>
          <w:szCs w:val="22"/>
        </w:rPr>
        <w:t> 202</w:t>
      </w:r>
      <w:r w:rsidR="00FD243D" w:rsidRPr="00976C98">
        <w:rPr>
          <w:rFonts w:cs="Arial"/>
          <w:szCs w:val="22"/>
        </w:rPr>
        <w:t>2</w:t>
      </w:r>
      <w:r w:rsidRPr="00976C98">
        <w:rPr>
          <w:rFonts w:cs="Arial"/>
          <w:szCs w:val="22"/>
        </w:rPr>
        <w:t xml:space="preserve"> identified using the </w:t>
      </w:r>
      <w:r w:rsidR="00A56275">
        <w:rPr>
          <w:rFonts w:cs="Arial"/>
          <w:szCs w:val="22"/>
        </w:rPr>
        <w:t>May</w:t>
      </w:r>
      <w:r w:rsidRPr="00976C98">
        <w:rPr>
          <w:rFonts w:cs="Arial"/>
          <w:szCs w:val="22"/>
        </w:rPr>
        <w:t> 2018 R</w:t>
      </w:r>
      <w:r w:rsidRPr="00976C98">
        <w:rPr>
          <w:rFonts w:cs="Arial"/>
          <w:szCs w:val="22"/>
        </w:rPr>
        <w:noBreakHyphen/>
        <w:t>NRUF results).</w:t>
      </w:r>
    </w:p>
    <w:p w14:paraId="380E8278" w14:textId="400E66B5"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The Relief Date for the </w:t>
      </w:r>
      <w:r w:rsidR="00F60D8E">
        <w:rPr>
          <w:rFonts w:cs="Arial"/>
          <w:szCs w:val="22"/>
        </w:rPr>
        <w:t xml:space="preserve">eight </w:t>
      </w:r>
      <w:r w:rsidR="00BA3C91">
        <w:rPr>
          <w:rFonts w:cs="Arial"/>
          <w:szCs w:val="22"/>
        </w:rPr>
        <w:t>options that use a Concentrated O</w:t>
      </w:r>
      <w:r w:rsidRPr="00976C98">
        <w:rPr>
          <w:rFonts w:cs="Arial"/>
          <w:szCs w:val="22"/>
        </w:rPr>
        <w:t>verlay will be Q</w:t>
      </w:r>
      <w:r w:rsidR="006B5645" w:rsidRPr="00976C98">
        <w:rPr>
          <w:rFonts w:cs="Arial"/>
          <w:szCs w:val="22"/>
        </w:rPr>
        <w:t>1</w:t>
      </w:r>
      <w:r w:rsidR="00E53595" w:rsidRPr="00976C98">
        <w:rPr>
          <w:rFonts w:cs="Arial"/>
          <w:szCs w:val="22"/>
        </w:rPr>
        <w:t> </w:t>
      </w:r>
      <w:r w:rsidRPr="00976C98">
        <w:rPr>
          <w:rFonts w:cs="Arial"/>
          <w:szCs w:val="22"/>
        </w:rPr>
        <w:t>20</w:t>
      </w:r>
      <w:r w:rsidR="006B5645" w:rsidRPr="00976C98">
        <w:rPr>
          <w:rFonts w:cs="Arial"/>
          <w:szCs w:val="22"/>
        </w:rPr>
        <w:t>21</w:t>
      </w:r>
      <w:r w:rsidRPr="00976C98">
        <w:rPr>
          <w:rFonts w:cs="Arial"/>
          <w:szCs w:val="22"/>
        </w:rPr>
        <w:t xml:space="preserve"> (</w:t>
      </w:r>
      <w:r w:rsidR="006B5645" w:rsidRPr="00976C98">
        <w:rPr>
          <w:rFonts w:cs="Arial"/>
          <w:szCs w:val="22"/>
        </w:rPr>
        <w:t xml:space="preserve">approximately </w:t>
      </w:r>
      <w:r w:rsidRPr="00976C98">
        <w:rPr>
          <w:rFonts w:cs="Arial"/>
          <w:szCs w:val="22"/>
        </w:rPr>
        <w:t>18 months prior to the NPA </w:t>
      </w:r>
      <w:r w:rsidR="0086547E">
        <w:rPr>
          <w:rFonts w:cs="Arial"/>
          <w:szCs w:val="22"/>
        </w:rPr>
        <w:t>306/639</w:t>
      </w:r>
      <w:r w:rsidRPr="00976C98">
        <w:rPr>
          <w:rFonts w:cs="Arial"/>
          <w:szCs w:val="22"/>
        </w:rPr>
        <w:t xml:space="preserve"> PED of </w:t>
      </w:r>
      <w:r w:rsidR="006B5645" w:rsidRPr="00976C98">
        <w:rPr>
          <w:rFonts w:cs="Arial"/>
          <w:szCs w:val="22"/>
        </w:rPr>
        <w:t>September 2022</w:t>
      </w:r>
      <w:r w:rsidRPr="00976C98">
        <w:rPr>
          <w:rFonts w:cs="Arial"/>
          <w:szCs w:val="22"/>
        </w:rPr>
        <w:t xml:space="preserve"> identified using the </w:t>
      </w:r>
      <w:r w:rsidR="00A56275">
        <w:rPr>
          <w:rFonts w:cs="Arial"/>
          <w:szCs w:val="22"/>
        </w:rPr>
        <w:t>May</w:t>
      </w:r>
      <w:r w:rsidRPr="00976C98">
        <w:rPr>
          <w:rFonts w:cs="Arial"/>
          <w:szCs w:val="22"/>
        </w:rPr>
        <w:t xml:space="preserve"> 2018 R</w:t>
      </w:r>
      <w:r w:rsidRPr="00976C98">
        <w:rPr>
          <w:rFonts w:cs="Arial"/>
          <w:szCs w:val="22"/>
        </w:rPr>
        <w:noBreakHyphen/>
        <w:t>NRUF results). This length of time is required to ensure that a sufficient number of CO Codes remain available to provide for the future growth of NPA </w:t>
      </w:r>
      <w:r w:rsidR="0086547E">
        <w:rPr>
          <w:rFonts w:cs="Arial"/>
          <w:szCs w:val="22"/>
        </w:rPr>
        <w:t>306/639</w:t>
      </w:r>
      <w:r w:rsidRPr="00976C98">
        <w:rPr>
          <w:rFonts w:cs="Arial"/>
          <w:szCs w:val="22"/>
        </w:rPr>
        <w:t>.</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6AF0E9C8"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A high</w:t>
      </w:r>
      <w:r w:rsidR="0078422B" w:rsidRPr="00976C98">
        <w:rPr>
          <w:szCs w:val="22"/>
        </w:rPr>
        <w:t>-</w:t>
      </w:r>
      <w:r w:rsidRPr="00976C98">
        <w:rPr>
          <w:szCs w:val="22"/>
        </w:rPr>
        <w:t xml:space="preserve">level </w:t>
      </w:r>
      <w:r w:rsidR="00BA3C91">
        <w:rPr>
          <w:szCs w:val="22"/>
        </w:rPr>
        <w:t>Local Interconnection Region (LIR)</w:t>
      </w:r>
      <w:r w:rsidRPr="00976C98">
        <w:rPr>
          <w:szCs w:val="22"/>
        </w:rPr>
        <w:t xml:space="preserve"> map has been provided for reference purposes in Annex A, </w:t>
      </w:r>
      <w:r w:rsidRPr="00976C98">
        <w:rPr>
          <w:szCs w:val="22"/>
        </w:rPr>
        <w:fldChar w:fldCharType="begin"/>
      </w:r>
      <w:r w:rsidRPr="00976C98">
        <w:rPr>
          <w:szCs w:val="22"/>
        </w:rPr>
        <w:instrText xml:space="preserve"> REF _Ref480529575 \h </w:instrText>
      </w:r>
      <w:r w:rsidRPr="00976C98">
        <w:rPr>
          <w:szCs w:val="22"/>
        </w:rPr>
      </w:r>
      <w:r w:rsidRPr="00976C98">
        <w:rPr>
          <w:szCs w:val="22"/>
        </w:rPr>
        <w:fldChar w:fldCharType="separate"/>
      </w:r>
      <w:r w:rsidR="00052371" w:rsidRPr="00976C98">
        <w:rPr>
          <w:rFonts w:cs="Arial"/>
        </w:rPr>
        <w:t xml:space="preserve">Figure </w:t>
      </w:r>
      <w:r w:rsidR="00052371">
        <w:rPr>
          <w:rFonts w:cs="Arial"/>
          <w:noProof/>
        </w:rPr>
        <w:t>11</w:t>
      </w:r>
      <w:r w:rsidRPr="00976C98">
        <w:rPr>
          <w:szCs w:val="22"/>
        </w:rPr>
        <w:fldChar w:fldCharType="end"/>
      </w:r>
      <w:r w:rsidRPr="00976C98">
        <w:rPr>
          <w:szCs w:val="22"/>
        </w:rPr>
        <w:t>.</w:t>
      </w:r>
    </w:p>
    <w:p w14:paraId="1C4729A8"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3EB70E88"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 xml:space="preserve">See </w:t>
      </w:r>
      <w:r w:rsidRPr="00976C98">
        <w:rPr>
          <w:szCs w:val="22"/>
        </w:rPr>
        <w:fldChar w:fldCharType="begin"/>
      </w:r>
      <w:r w:rsidRPr="00976C98">
        <w:rPr>
          <w:szCs w:val="22"/>
        </w:rPr>
        <w:instrText xml:space="preserve"> REF _Ref456097731 \r \h </w:instrText>
      </w:r>
      <w:r w:rsidRPr="00976C98">
        <w:rPr>
          <w:szCs w:val="22"/>
        </w:rPr>
      </w:r>
      <w:r w:rsidRPr="00976C98">
        <w:rPr>
          <w:szCs w:val="22"/>
        </w:rPr>
        <w:fldChar w:fldCharType="separate"/>
      </w:r>
      <w:r w:rsidR="00052371">
        <w:rPr>
          <w:szCs w:val="22"/>
        </w:rPr>
        <w:t>Annex A</w:t>
      </w:r>
      <w:r w:rsidRPr="00976C98">
        <w:rPr>
          <w:szCs w:val="22"/>
        </w:rPr>
        <w:fldChar w:fldCharType="end"/>
      </w:r>
      <w:r w:rsidR="0086547E">
        <w:rPr>
          <w:szCs w:val="22"/>
        </w:rPr>
        <w:t xml:space="preserve">, Figures </w:t>
      </w:r>
      <w:r w:rsidR="009F5022">
        <w:rPr>
          <w:szCs w:val="22"/>
        </w:rPr>
        <w:t>12</w:t>
      </w:r>
      <w:r w:rsidR="0086547E">
        <w:rPr>
          <w:szCs w:val="22"/>
        </w:rPr>
        <w:t xml:space="preserve"> through </w:t>
      </w:r>
      <w:r w:rsidR="009F5022">
        <w:rPr>
          <w:szCs w:val="22"/>
        </w:rPr>
        <w:t>20</w:t>
      </w:r>
      <w:r w:rsidRPr="00976C98">
        <w:rPr>
          <w:szCs w:val="22"/>
        </w:rPr>
        <w:t xml:space="preserve"> for diagrams of the Relief Options identified by the CNA.</w:t>
      </w:r>
    </w:p>
    <w:p w14:paraId="6BC83814"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EEA02B8" w14:textId="6487E91D" w:rsidR="00274FA8"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 xml:space="preserve">The </w:t>
      </w:r>
      <w:r w:rsidR="00BA3C91">
        <w:rPr>
          <w:szCs w:val="22"/>
        </w:rPr>
        <w:t>Boundary E</w:t>
      </w:r>
      <w:r w:rsidRPr="00976C98">
        <w:rPr>
          <w:szCs w:val="22"/>
        </w:rPr>
        <w:t xml:space="preserve">xtension </w:t>
      </w:r>
      <w:r w:rsidR="00BA3C91">
        <w:rPr>
          <w:szCs w:val="22"/>
        </w:rPr>
        <w:t xml:space="preserve">Overlay </w:t>
      </w:r>
      <w:r w:rsidRPr="00976C98">
        <w:rPr>
          <w:szCs w:val="22"/>
        </w:rPr>
        <w:t xml:space="preserve">Relief Method was not examined in detail in this </w:t>
      </w:r>
      <w:r w:rsidRPr="00520752">
        <w:rPr>
          <w:szCs w:val="22"/>
        </w:rPr>
        <w:t>PD</w:t>
      </w:r>
      <w:r w:rsidRPr="00976C98">
        <w:rPr>
          <w:szCs w:val="22"/>
        </w:rPr>
        <w:t xml:space="preserve"> </w:t>
      </w:r>
      <w:r w:rsidR="00274FA8" w:rsidRPr="00976C98">
        <w:rPr>
          <w:szCs w:val="22"/>
        </w:rPr>
        <w:t>because this would create a</w:t>
      </w:r>
      <w:r w:rsidR="00275AFC" w:rsidRPr="00976C98">
        <w:rPr>
          <w:szCs w:val="22"/>
        </w:rPr>
        <w:t>n</w:t>
      </w:r>
      <w:r w:rsidR="00274FA8" w:rsidRPr="00976C98">
        <w:rPr>
          <w:szCs w:val="22"/>
        </w:rPr>
        <w:t xml:space="preserve"> NPA boundary that crosses provincial/territorial borders.</w:t>
      </w:r>
    </w:p>
    <w:p w14:paraId="047AA037" w14:textId="77777777" w:rsidR="000C6C26" w:rsidRPr="00976C98" w:rsidRDefault="000C6C26" w:rsidP="000C6C26">
      <w:pPr>
        <w:pStyle w:val="Heading2"/>
      </w:pPr>
      <w:bookmarkStart w:id="13" w:name="_Toc514833006"/>
      <w:bookmarkStart w:id="14" w:name="_Toc532389439"/>
      <w:r w:rsidRPr="00976C98">
        <w:t>Distributed Overlay</w:t>
      </w:r>
      <w:bookmarkEnd w:id="13"/>
      <w:bookmarkEnd w:id="14"/>
    </w:p>
    <w:p w14:paraId="6F610145" w14:textId="77777777" w:rsidR="000C6C26" w:rsidRPr="00976C98" w:rsidRDefault="000C6C26" w:rsidP="000C6C26">
      <w:pPr>
        <w:rPr>
          <w:szCs w:val="22"/>
        </w:rPr>
      </w:pPr>
    </w:p>
    <w:p w14:paraId="07DB4BF5" w14:textId="01AF562A" w:rsidR="00346EFA" w:rsidRPr="00976C98" w:rsidRDefault="00346EFA" w:rsidP="00346EFA">
      <w:pPr>
        <w:rPr>
          <w:szCs w:val="22"/>
        </w:rPr>
      </w:pPr>
      <w:r w:rsidRPr="00976C98">
        <w:rPr>
          <w:szCs w:val="22"/>
        </w:rPr>
        <w:t xml:space="preserve">One </w:t>
      </w:r>
      <w:r>
        <w:rPr>
          <w:szCs w:val="22"/>
        </w:rPr>
        <w:t>D</w:t>
      </w:r>
      <w:r w:rsidRPr="00976C98">
        <w:rPr>
          <w:szCs w:val="22"/>
        </w:rPr>
        <w:t xml:space="preserve">istributed </w:t>
      </w:r>
      <w:r>
        <w:rPr>
          <w:szCs w:val="22"/>
        </w:rPr>
        <w:t>O</w:t>
      </w:r>
      <w:r w:rsidRPr="00976C98">
        <w:rPr>
          <w:szCs w:val="22"/>
        </w:rPr>
        <w:t xml:space="preserve">verlay Relief Option was evaluated </w:t>
      </w:r>
      <w:r>
        <w:rPr>
          <w:szCs w:val="22"/>
        </w:rPr>
        <w:t xml:space="preserve">which would </w:t>
      </w:r>
      <w:r w:rsidRPr="00976C98">
        <w:rPr>
          <w:szCs w:val="22"/>
        </w:rPr>
        <w:t xml:space="preserve">overlay </w:t>
      </w:r>
      <w:r>
        <w:rPr>
          <w:szCs w:val="22"/>
        </w:rPr>
        <w:t>NPA</w:t>
      </w:r>
      <w:r w:rsidR="00A83FFF">
        <w:rPr>
          <w:szCs w:val="22"/>
        </w:rPr>
        <w:t> 474</w:t>
      </w:r>
      <w:r>
        <w:rPr>
          <w:szCs w:val="22"/>
        </w:rPr>
        <w:t xml:space="preserve"> </w:t>
      </w:r>
      <w:r w:rsidRPr="00976C98">
        <w:rPr>
          <w:szCs w:val="22"/>
        </w:rPr>
        <w:t xml:space="preserve">over all </w:t>
      </w:r>
      <w:r>
        <w:rPr>
          <w:szCs w:val="22"/>
        </w:rPr>
        <w:t>228</w:t>
      </w:r>
      <w:r w:rsidRPr="00976C98">
        <w:rPr>
          <w:szCs w:val="22"/>
        </w:rPr>
        <w:t xml:space="preserve"> Exchange Areas </w:t>
      </w:r>
      <w:r w:rsidR="00021A5E">
        <w:rPr>
          <w:szCs w:val="22"/>
        </w:rPr>
        <w:t>in</w:t>
      </w:r>
      <w:r w:rsidR="00021A5E" w:rsidRPr="00976C98">
        <w:rPr>
          <w:szCs w:val="22"/>
        </w:rPr>
        <w:t xml:space="preserve"> </w:t>
      </w:r>
      <w:r w:rsidR="00021A5E">
        <w:rPr>
          <w:szCs w:val="22"/>
        </w:rPr>
        <w:t xml:space="preserve">the </w:t>
      </w:r>
      <w:r w:rsidRPr="00976C98">
        <w:rPr>
          <w:szCs w:val="22"/>
        </w:rPr>
        <w:t>NPA </w:t>
      </w:r>
      <w:r>
        <w:rPr>
          <w:szCs w:val="22"/>
        </w:rPr>
        <w:t>306/639</w:t>
      </w:r>
      <w:r w:rsidRPr="00976C98">
        <w:rPr>
          <w:szCs w:val="22"/>
        </w:rPr>
        <w:t xml:space="preserve"> area.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_Ref522690796 \h </w:instrText>
      </w:r>
      <w:r>
        <w:fldChar w:fldCharType="separate"/>
      </w:r>
      <w:r w:rsidR="00052371" w:rsidRPr="00976C98">
        <w:rPr>
          <w:rFonts w:cs="Arial"/>
        </w:rPr>
        <w:t xml:space="preserve">Figure </w:t>
      </w:r>
      <w:r w:rsidR="00052371">
        <w:rPr>
          <w:rFonts w:cs="Arial"/>
          <w:noProof/>
        </w:rPr>
        <w:t>12</w:t>
      </w:r>
      <w:r>
        <w:fldChar w:fldCharType="end"/>
      </w:r>
      <w:r w:rsidRPr="00976C98">
        <w:t>.</w:t>
      </w:r>
    </w:p>
    <w:p w14:paraId="250241AE" w14:textId="3F324DB1" w:rsidR="00346EFA" w:rsidRDefault="00346EFA" w:rsidP="00346EFA">
      <w:pPr>
        <w:rPr>
          <w:szCs w:val="22"/>
        </w:rPr>
      </w:pPr>
    </w:p>
    <w:p w14:paraId="629E6483" w14:textId="30806419" w:rsidR="00346EFA" w:rsidRPr="00976C98" w:rsidRDefault="00346EFA" w:rsidP="00346EFA">
      <w:pPr>
        <w:rPr>
          <w:szCs w:val="22"/>
        </w:rPr>
      </w:pPr>
      <w:r w:rsidRPr="00976C98">
        <w:rPr>
          <w:szCs w:val="22"/>
        </w:rPr>
        <w:t xml:space="preserve">The introduction of a </w:t>
      </w:r>
      <w:r>
        <w:rPr>
          <w:szCs w:val="22"/>
        </w:rPr>
        <w:t>D</w:t>
      </w:r>
      <w:r w:rsidRPr="00976C98">
        <w:rPr>
          <w:szCs w:val="22"/>
        </w:rPr>
        <w:t xml:space="preserve">istributed </w:t>
      </w:r>
      <w:r>
        <w:rPr>
          <w:szCs w:val="22"/>
        </w:rPr>
        <w:t>O</w:t>
      </w:r>
      <w:r w:rsidRPr="00976C98">
        <w:rPr>
          <w:szCs w:val="22"/>
        </w:rPr>
        <w:t xml:space="preserve">verlay would keep the </w:t>
      </w:r>
      <w:r>
        <w:rPr>
          <w:szCs w:val="22"/>
        </w:rPr>
        <w:t xml:space="preserve">same </w:t>
      </w:r>
      <w:r w:rsidRPr="00976C98">
        <w:rPr>
          <w:szCs w:val="22"/>
        </w:rPr>
        <w:t xml:space="preserve">number of NPA Relief Planning areas in </w:t>
      </w:r>
      <w:r w:rsidRPr="00976C98">
        <w:t>Saskatchewan</w:t>
      </w:r>
      <w:r w:rsidRPr="00976C98">
        <w:rPr>
          <w:szCs w:val="22"/>
        </w:rPr>
        <w:t>.</w:t>
      </w:r>
    </w:p>
    <w:p w14:paraId="7182DE30" w14:textId="77777777" w:rsidR="00346EFA" w:rsidRPr="00976C98" w:rsidRDefault="00346EFA" w:rsidP="00346EFA">
      <w:pPr>
        <w:rPr>
          <w:szCs w:val="22"/>
        </w:rPr>
      </w:pPr>
    </w:p>
    <w:p w14:paraId="57505162" w14:textId="515EA41B" w:rsidR="00346EFA" w:rsidRDefault="00C4304F" w:rsidP="00346EFA">
      <w:pPr>
        <w:rPr>
          <w:szCs w:val="22"/>
        </w:rPr>
      </w:pPr>
      <w:r>
        <w:rPr>
          <w:szCs w:val="22"/>
        </w:rPr>
        <w:t xml:space="preserve">After </w:t>
      </w:r>
      <w:r w:rsidR="00346EFA" w:rsidRPr="00976C98">
        <w:rPr>
          <w:szCs w:val="22"/>
        </w:rPr>
        <w:t xml:space="preserve">this </w:t>
      </w:r>
      <w:r>
        <w:rPr>
          <w:szCs w:val="22"/>
        </w:rPr>
        <w:t>Distributed Overlay</w:t>
      </w:r>
      <w:r w:rsidR="00346EFA" w:rsidRPr="00976C98">
        <w:rPr>
          <w:szCs w:val="22"/>
        </w:rPr>
        <w:t>,</w:t>
      </w:r>
      <w:r>
        <w:rPr>
          <w:szCs w:val="22"/>
        </w:rPr>
        <w:t xml:space="preserve"> CO Codes in </w:t>
      </w:r>
      <w:r w:rsidR="00851BFC">
        <w:rPr>
          <w:szCs w:val="22"/>
        </w:rPr>
        <w:t xml:space="preserve">the </w:t>
      </w:r>
      <w:r>
        <w:rPr>
          <w:szCs w:val="22"/>
        </w:rPr>
        <w:t>NPA 306/</w:t>
      </w:r>
      <w:r w:rsidR="008B7566">
        <w:rPr>
          <w:szCs w:val="22"/>
        </w:rPr>
        <w:t>474</w:t>
      </w:r>
      <w:r>
        <w:rPr>
          <w:szCs w:val="22"/>
        </w:rPr>
        <w:t>/639 area</w:t>
      </w:r>
      <w:r w:rsidR="00346EFA" w:rsidRPr="00976C98">
        <w:rPr>
          <w:szCs w:val="22"/>
        </w:rPr>
        <w:t xml:space="preserve"> would be expected to exhaust </w:t>
      </w:r>
      <w:r w:rsidR="00346EFA" w:rsidRPr="0086547E">
        <w:rPr>
          <w:szCs w:val="22"/>
        </w:rPr>
        <w:t>in Q4 2048.</w:t>
      </w:r>
    </w:p>
    <w:p w14:paraId="74AC74B9" w14:textId="77777777" w:rsidR="000C6C26" w:rsidRPr="00976C98" w:rsidRDefault="000C6C26" w:rsidP="000C6C26">
      <w:pPr>
        <w:pStyle w:val="Heading2"/>
      </w:pPr>
      <w:bookmarkStart w:id="15" w:name="_Toc514833008"/>
      <w:bookmarkStart w:id="16" w:name="_Toc532389440"/>
      <w:r w:rsidRPr="00976C98">
        <w:lastRenderedPageBreak/>
        <w:t>Concentrated Overlay</w:t>
      </w:r>
      <w:bookmarkEnd w:id="15"/>
      <w:bookmarkEnd w:id="16"/>
    </w:p>
    <w:p w14:paraId="1706D1B9" w14:textId="77777777" w:rsidR="000C6C26" w:rsidRPr="00976C98" w:rsidRDefault="000C6C26" w:rsidP="000C6C26">
      <w:pPr>
        <w:rPr>
          <w:szCs w:val="22"/>
        </w:rPr>
      </w:pPr>
    </w:p>
    <w:p w14:paraId="7BA86B10" w14:textId="2F370924" w:rsidR="000C6C26" w:rsidRPr="00976C98" w:rsidRDefault="00F60D8E" w:rsidP="000C6C26">
      <w:pPr>
        <w:rPr>
          <w:rFonts w:cs="Arial"/>
          <w:szCs w:val="22"/>
        </w:rPr>
      </w:pPr>
      <w:r>
        <w:rPr>
          <w:rFonts w:cs="Arial"/>
          <w:szCs w:val="22"/>
        </w:rPr>
        <w:t xml:space="preserve">Eight </w:t>
      </w:r>
      <w:r w:rsidR="00BA3C91">
        <w:rPr>
          <w:rFonts w:cs="Arial"/>
          <w:szCs w:val="22"/>
        </w:rPr>
        <w:t>Concentrated O</w:t>
      </w:r>
      <w:r w:rsidR="000C6C26" w:rsidRPr="00976C98">
        <w:rPr>
          <w:rFonts w:cs="Arial"/>
          <w:szCs w:val="22"/>
        </w:rPr>
        <w:t xml:space="preserve">verlay Relief Options were evaluated to provide CO Code relief in the </w:t>
      </w:r>
      <w:r w:rsidR="003E342C" w:rsidRPr="00976C98">
        <w:rPr>
          <w:szCs w:val="22"/>
        </w:rPr>
        <w:t>NPA </w:t>
      </w:r>
      <w:r w:rsidR="0086547E">
        <w:rPr>
          <w:szCs w:val="22"/>
        </w:rPr>
        <w:t>306/639</w:t>
      </w:r>
      <w:r w:rsidR="000C6C26" w:rsidRPr="00976C98">
        <w:rPr>
          <w:rFonts w:cs="Arial"/>
          <w:szCs w:val="22"/>
        </w:rPr>
        <w:t xml:space="preserve"> geographic area. These Relief Options are dependent on LIRs</w:t>
      </w:r>
      <w:r w:rsidR="0086547E">
        <w:rPr>
          <w:rFonts w:cs="Arial"/>
          <w:szCs w:val="22"/>
        </w:rPr>
        <w:t xml:space="preserve"> and </w:t>
      </w:r>
      <w:r w:rsidR="008A7CCF" w:rsidRPr="00976C98">
        <w:rPr>
          <w:rFonts w:cs="Arial"/>
          <w:szCs w:val="22"/>
        </w:rPr>
        <w:t>Extended Area Service (EAS)</w:t>
      </w:r>
      <w:r w:rsidR="000C6C26" w:rsidRPr="00976C98">
        <w:rPr>
          <w:rFonts w:cs="Arial"/>
          <w:szCs w:val="22"/>
        </w:rPr>
        <w:t xml:space="preserve"> in </w:t>
      </w:r>
      <w:r w:rsidR="003E342C" w:rsidRPr="00976C98">
        <w:rPr>
          <w:szCs w:val="22"/>
        </w:rPr>
        <w:t>NPA </w:t>
      </w:r>
      <w:r w:rsidR="0086547E">
        <w:rPr>
          <w:szCs w:val="22"/>
        </w:rPr>
        <w:t>306/639</w:t>
      </w:r>
      <w:r w:rsidR="000C6C26" w:rsidRPr="00976C98">
        <w:rPr>
          <w:rFonts w:cs="Arial"/>
          <w:szCs w:val="22"/>
        </w:rPr>
        <w:t xml:space="preserve">. </w:t>
      </w:r>
      <w:r w:rsidR="000C6C26" w:rsidRPr="00976C98">
        <w:t xml:space="preserve">See Annex A, Figures </w:t>
      </w:r>
      <w:r w:rsidR="009F5022">
        <w:t>13</w:t>
      </w:r>
      <w:r w:rsidR="0086547E">
        <w:rPr>
          <w:szCs w:val="22"/>
        </w:rPr>
        <w:t xml:space="preserve"> through </w:t>
      </w:r>
      <w:r w:rsidR="009F5022">
        <w:rPr>
          <w:szCs w:val="22"/>
        </w:rPr>
        <w:t>20</w:t>
      </w:r>
      <w:r w:rsidR="000C6C26" w:rsidRPr="00976C98">
        <w:t>.</w:t>
      </w:r>
    </w:p>
    <w:p w14:paraId="0720423F" w14:textId="77777777" w:rsidR="000C6C26" w:rsidRPr="00976C98" w:rsidRDefault="000C6C26" w:rsidP="000C6C26">
      <w:pPr>
        <w:rPr>
          <w:szCs w:val="22"/>
        </w:rPr>
      </w:pPr>
    </w:p>
    <w:p w14:paraId="7B9A210E" w14:textId="44048B50" w:rsidR="000C6C26" w:rsidRPr="00976C98" w:rsidRDefault="000C6C26" w:rsidP="000C6C26">
      <w:pPr>
        <w:rPr>
          <w:szCs w:val="22"/>
        </w:rPr>
      </w:pPr>
      <w:r w:rsidRPr="00976C98">
        <w:rPr>
          <w:szCs w:val="22"/>
        </w:rPr>
        <w:t xml:space="preserve">The introduction of a </w:t>
      </w:r>
      <w:r w:rsidR="00BA3C91">
        <w:rPr>
          <w:szCs w:val="22"/>
        </w:rPr>
        <w:t>Concentrated Ov</w:t>
      </w:r>
      <w:r w:rsidRPr="00976C98">
        <w:rPr>
          <w:szCs w:val="22"/>
        </w:rPr>
        <w:t xml:space="preserve">erlay in the </w:t>
      </w:r>
      <w:r w:rsidR="003E342C" w:rsidRPr="00976C98">
        <w:rPr>
          <w:szCs w:val="22"/>
        </w:rPr>
        <w:t>NPA </w:t>
      </w:r>
      <w:r w:rsidR="0086547E">
        <w:rPr>
          <w:szCs w:val="22"/>
        </w:rPr>
        <w:t>306/639</w:t>
      </w:r>
      <w:r w:rsidRPr="00976C98">
        <w:rPr>
          <w:szCs w:val="22"/>
        </w:rPr>
        <w:t xml:space="preserve"> </w:t>
      </w:r>
      <w:r w:rsidR="00AF6B2B">
        <w:rPr>
          <w:szCs w:val="22"/>
        </w:rPr>
        <w:t xml:space="preserve">area </w:t>
      </w:r>
      <w:r w:rsidRPr="00976C98">
        <w:rPr>
          <w:szCs w:val="22"/>
        </w:rPr>
        <w:t xml:space="preserve">creates an additional NPA Relief Planning area in </w:t>
      </w:r>
      <w:r w:rsidR="00F65B7A">
        <w:rPr>
          <w:szCs w:val="22"/>
        </w:rPr>
        <w:t>Saskatchewan</w:t>
      </w:r>
      <w:r w:rsidRPr="00976C98">
        <w:rPr>
          <w:szCs w:val="22"/>
        </w:rPr>
        <w:t xml:space="preserve"> (</w:t>
      </w:r>
      <w:r w:rsidR="00917C8C" w:rsidRPr="00976C98">
        <w:rPr>
          <w:szCs w:val="22"/>
        </w:rPr>
        <w:t>i.e.</w:t>
      </w:r>
      <w:r w:rsidR="00BA3C91">
        <w:rPr>
          <w:szCs w:val="22"/>
        </w:rPr>
        <w:t>,</w:t>
      </w:r>
      <w:r w:rsidRPr="00976C98">
        <w:rPr>
          <w:szCs w:val="22"/>
        </w:rPr>
        <w:t xml:space="preserve"> an increase from </w:t>
      </w:r>
      <w:r w:rsidR="00274FA8" w:rsidRPr="00976C98">
        <w:rPr>
          <w:szCs w:val="22"/>
        </w:rPr>
        <w:t>1</w:t>
      </w:r>
      <w:r w:rsidRPr="00976C98">
        <w:rPr>
          <w:szCs w:val="22"/>
        </w:rPr>
        <w:t xml:space="preserve"> to </w:t>
      </w:r>
      <w:r w:rsidR="00274FA8" w:rsidRPr="00976C98">
        <w:rPr>
          <w:szCs w:val="22"/>
        </w:rPr>
        <w:t>2</w:t>
      </w:r>
      <w:r w:rsidRPr="00976C98">
        <w:rPr>
          <w:szCs w:val="22"/>
        </w:rPr>
        <w:t>).</w:t>
      </w:r>
    </w:p>
    <w:p w14:paraId="62F322CD" w14:textId="77777777" w:rsidR="000C6C26" w:rsidRPr="00976C98" w:rsidRDefault="000C6C26" w:rsidP="000C6C26">
      <w:pPr>
        <w:rPr>
          <w:szCs w:val="22"/>
        </w:rPr>
      </w:pPr>
    </w:p>
    <w:p w14:paraId="248AF11C" w14:textId="50DE4AD5" w:rsidR="000C6C26" w:rsidRPr="00976C98" w:rsidRDefault="000C6C26" w:rsidP="000C6C26">
      <w:pPr>
        <w:rPr>
          <w:szCs w:val="22"/>
        </w:rPr>
      </w:pPr>
      <w:r w:rsidRPr="00976C98">
        <w:rPr>
          <w:szCs w:val="22"/>
        </w:rPr>
        <w:t xml:space="preserve">To ensure a quantity of CO Codes is available in </w:t>
      </w:r>
      <w:r w:rsidR="003E342C" w:rsidRPr="00976C98">
        <w:rPr>
          <w:szCs w:val="22"/>
        </w:rPr>
        <w:t>NPA </w:t>
      </w:r>
      <w:r w:rsidR="0086547E">
        <w:rPr>
          <w:szCs w:val="22"/>
        </w:rPr>
        <w:t>306/639</w:t>
      </w:r>
      <w:r w:rsidRPr="00976C98">
        <w:rPr>
          <w:szCs w:val="22"/>
        </w:rPr>
        <w:t xml:space="preserve"> for forecast growth in the remainder of </w:t>
      </w:r>
      <w:r w:rsidR="003E342C" w:rsidRPr="00976C98">
        <w:rPr>
          <w:szCs w:val="22"/>
        </w:rPr>
        <w:t>NPA </w:t>
      </w:r>
      <w:r w:rsidR="0086547E">
        <w:rPr>
          <w:szCs w:val="22"/>
        </w:rPr>
        <w:t>306/639</w:t>
      </w:r>
      <w:r w:rsidR="00C055D2" w:rsidRPr="00976C98">
        <w:rPr>
          <w:rFonts w:cs="Arial"/>
          <w:szCs w:val="22"/>
        </w:rPr>
        <w:t>,</w:t>
      </w:r>
      <w:r w:rsidRPr="00976C98">
        <w:rPr>
          <w:szCs w:val="22"/>
        </w:rPr>
        <w:t xml:space="preserve"> all </w:t>
      </w:r>
      <w:r w:rsidR="00BA3C91">
        <w:rPr>
          <w:szCs w:val="22"/>
        </w:rPr>
        <w:t>Concentrated Overlay O</w:t>
      </w:r>
      <w:r w:rsidRPr="00976C98">
        <w:rPr>
          <w:szCs w:val="22"/>
        </w:rPr>
        <w:t xml:space="preserve">ptions will be implemented in </w:t>
      </w:r>
      <w:r w:rsidR="008A7CCF" w:rsidRPr="00976C98">
        <w:rPr>
          <w:szCs w:val="22"/>
        </w:rPr>
        <w:t>Q1 </w:t>
      </w:r>
      <w:r w:rsidRPr="00976C98">
        <w:rPr>
          <w:szCs w:val="22"/>
        </w:rPr>
        <w:t>20</w:t>
      </w:r>
      <w:r w:rsidR="008A7CCF" w:rsidRPr="00976C98">
        <w:rPr>
          <w:szCs w:val="22"/>
        </w:rPr>
        <w:t>21</w:t>
      </w:r>
      <w:r w:rsidRPr="00976C98">
        <w:rPr>
          <w:szCs w:val="22"/>
        </w:rPr>
        <w:t xml:space="preserve"> (</w:t>
      </w:r>
      <w:r w:rsidR="008A7CCF" w:rsidRPr="00976C98">
        <w:rPr>
          <w:szCs w:val="22"/>
        </w:rPr>
        <w:t xml:space="preserve">approximately </w:t>
      </w:r>
      <w:r w:rsidRPr="00976C98">
        <w:rPr>
          <w:szCs w:val="22"/>
        </w:rPr>
        <w:t>18 months prior to the PED).</w:t>
      </w:r>
    </w:p>
    <w:p w14:paraId="01508276" w14:textId="720FA4A4" w:rsidR="000C6C26" w:rsidRDefault="000C6C26" w:rsidP="000C6C26">
      <w:pPr>
        <w:pStyle w:val="Heading3"/>
      </w:pPr>
      <w:bookmarkStart w:id="17" w:name="_Toc514833009"/>
      <w:bookmarkStart w:id="18" w:name="_Toc532389441"/>
      <w:r w:rsidRPr="00976C98">
        <w:t xml:space="preserve">Concentrated Overlay #1 </w:t>
      </w:r>
      <w:r w:rsidRPr="00976C98">
        <w:rPr>
          <w:rFonts w:cs="Arial"/>
          <w:szCs w:val="22"/>
        </w:rPr>
        <w:t xml:space="preserve">of </w:t>
      </w:r>
      <w:r w:rsidR="00344600">
        <w:rPr>
          <w:rFonts w:cs="Arial"/>
          <w:szCs w:val="22"/>
        </w:rPr>
        <w:t>NPA</w:t>
      </w:r>
      <w:r w:rsidR="00531B6D">
        <w:rPr>
          <w:rFonts w:cs="Arial"/>
          <w:szCs w:val="22"/>
        </w:rPr>
        <w:t> 474</w:t>
      </w:r>
      <w:r w:rsidRPr="00976C98">
        <w:rPr>
          <w:rFonts w:cs="Arial"/>
          <w:szCs w:val="22"/>
        </w:rPr>
        <w:t xml:space="preserve"> </w:t>
      </w:r>
      <w:r w:rsidRPr="00976C98">
        <w:t xml:space="preserve">on </w:t>
      </w:r>
      <w:r w:rsidR="00344600">
        <w:t xml:space="preserve">the </w:t>
      </w:r>
      <w:r w:rsidR="00905C0E">
        <w:t xml:space="preserve">Central </w:t>
      </w:r>
      <w:r w:rsidR="00344600">
        <w:t>LIRs</w:t>
      </w:r>
      <w:bookmarkEnd w:id="17"/>
      <w:bookmarkEnd w:id="18"/>
    </w:p>
    <w:p w14:paraId="094C9C2E" w14:textId="77777777" w:rsidR="00905C0E" w:rsidRDefault="00905C0E" w:rsidP="00905C0E"/>
    <w:p w14:paraId="0FACC50F" w14:textId="0DDD42B5" w:rsidR="00905C0E" w:rsidRPr="00976C98" w:rsidRDefault="00905C0E" w:rsidP="00371B2D">
      <w:pPr>
        <w:rPr>
          <w:szCs w:val="22"/>
        </w:rPr>
      </w:pPr>
      <w:r w:rsidRPr="00976C98">
        <w:t xml:space="preserve">This </w:t>
      </w:r>
      <w:r w:rsidRPr="00976C98">
        <w:rPr>
          <w:rFonts w:cs="Arial"/>
        </w:rPr>
        <w:t xml:space="preserve">Relief Option would overlay </w:t>
      </w:r>
      <w:r>
        <w:rPr>
          <w:rFonts w:cs="Arial"/>
        </w:rPr>
        <w:t>the NPA</w:t>
      </w:r>
      <w:r w:rsidR="008D6743">
        <w:rPr>
          <w:rFonts w:cs="Arial"/>
        </w:rPr>
        <w:t> 474</w:t>
      </w:r>
      <w:r w:rsidRPr="00976C98">
        <w:rPr>
          <w:rFonts w:cs="Arial"/>
        </w:rPr>
        <w:t xml:space="preserve"> on the </w:t>
      </w:r>
      <w:r w:rsidR="00371B2D">
        <w:rPr>
          <w:rFonts w:cs="Arial"/>
        </w:rPr>
        <w:t>74</w:t>
      </w:r>
      <w:r w:rsidR="00371B2D" w:rsidRPr="00976C98">
        <w:rPr>
          <w:rFonts w:cs="Arial"/>
        </w:rPr>
        <w:t> Exchange Areas</w:t>
      </w:r>
      <w:r w:rsidR="00371B2D">
        <w:rPr>
          <w:rFonts w:cs="Arial"/>
        </w:rPr>
        <w:t xml:space="preserve"> of the</w:t>
      </w:r>
      <w:r w:rsidR="007E235E">
        <w:rPr>
          <w:rFonts w:cs="Arial"/>
        </w:rPr>
        <w:t xml:space="preserve"> </w:t>
      </w:r>
      <w:r>
        <w:rPr>
          <w:rFonts w:cs="Arial"/>
        </w:rPr>
        <w:t xml:space="preserve">Regina and Saskatoon </w:t>
      </w:r>
      <w:r w:rsidR="00371B2D">
        <w:rPr>
          <w:rFonts w:cs="Arial"/>
        </w:rPr>
        <w:t>LIRs. T</w:t>
      </w:r>
      <w:r w:rsidRPr="00976C98">
        <w:rPr>
          <w:rFonts w:cs="Arial"/>
        </w:rPr>
        <w:t xml:space="preserve">he remaining </w:t>
      </w:r>
      <w:r w:rsidR="00371B2D">
        <w:rPr>
          <w:rFonts w:cs="Arial"/>
        </w:rPr>
        <w:t>15</w:t>
      </w:r>
      <w:r w:rsidR="00E16A3A">
        <w:rPr>
          <w:rFonts w:cs="Arial"/>
        </w:rPr>
        <w:t>4</w:t>
      </w:r>
      <w:r w:rsidRPr="00976C98">
        <w:rPr>
          <w:rFonts w:cs="Arial"/>
        </w:rPr>
        <w:t xml:space="preserve"> Exchange Areas </w:t>
      </w:r>
      <w:r w:rsidR="00371B2D">
        <w:rPr>
          <w:rFonts w:cs="Arial"/>
        </w:rPr>
        <w:t xml:space="preserve">of the </w:t>
      </w:r>
      <w:r w:rsidR="007E235E">
        <w:rPr>
          <w:rFonts w:cs="Arial"/>
        </w:rPr>
        <w:t xml:space="preserve">Moose Jaw, North Battleford, Prince Albert, Swift Current, Weyburn, </w:t>
      </w:r>
      <w:r w:rsidR="00371B2D">
        <w:rPr>
          <w:rFonts w:cs="Arial"/>
        </w:rPr>
        <w:t xml:space="preserve">and </w:t>
      </w:r>
      <w:r w:rsidR="00AE105F">
        <w:rPr>
          <w:rFonts w:cs="Arial"/>
        </w:rPr>
        <w:t xml:space="preserve">Yorkton </w:t>
      </w:r>
      <w:r w:rsidR="00371B2D">
        <w:rPr>
          <w:rFonts w:cs="Arial"/>
        </w:rPr>
        <w:t xml:space="preserve">LIRs </w:t>
      </w:r>
      <w:r w:rsidRPr="00976C98">
        <w:rPr>
          <w:rFonts w:cs="Arial"/>
        </w:rPr>
        <w:t>would continue to grow using CO</w:t>
      </w:r>
      <w:r w:rsidR="007E235E">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_Ref456939585 \h </w:instrText>
      </w:r>
      <w:r>
        <w:fldChar w:fldCharType="separate"/>
      </w:r>
      <w:r w:rsidR="00052371" w:rsidRPr="00976C98">
        <w:rPr>
          <w:rFonts w:cs="Arial"/>
        </w:rPr>
        <w:t xml:space="preserve">Figure </w:t>
      </w:r>
      <w:r w:rsidR="00052371">
        <w:rPr>
          <w:rFonts w:cs="Arial"/>
          <w:noProof/>
        </w:rPr>
        <w:t>13</w:t>
      </w:r>
      <w:r>
        <w:fldChar w:fldCharType="end"/>
      </w:r>
      <w:r w:rsidRPr="00976C98">
        <w:t>.</w:t>
      </w:r>
    </w:p>
    <w:p w14:paraId="721089FE" w14:textId="77777777" w:rsidR="00905C0E" w:rsidRPr="00976C98" w:rsidRDefault="00905C0E" w:rsidP="00905C0E"/>
    <w:p w14:paraId="7F8AC24A" w14:textId="2937C7E9" w:rsidR="00905C0E" w:rsidRPr="00976C98" w:rsidRDefault="00905C0E" w:rsidP="00905C0E">
      <w:pPr>
        <w:rPr>
          <w:color w:val="000000" w:themeColor="text1"/>
        </w:rPr>
      </w:pPr>
      <w:r w:rsidRPr="00976C98">
        <w:t xml:space="preserve">After this </w:t>
      </w:r>
      <w:r w:rsidR="00BA3C91">
        <w:t>Concentrated O</w:t>
      </w:r>
      <w:r w:rsidRPr="00976C98">
        <w:t xml:space="preserve">verlay </w:t>
      </w:r>
      <w:r w:rsidR="00C4304F">
        <w:t>CO Codes in</w:t>
      </w:r>
      <w:r w:rsidR="00AD1CB8">
        <w:t xml:space="preserve"> the</w:t>
      </w:r>
      <w:r w:rsidR="00C4304F">
        <w:t xml:space="preserve"> </w:t>
      </w:r>
      <w:r w:rsidRPr="00976C98">
        <w:rPr>
          <w:rFonts w:cs="Arial"/>
        </w:rPr>
        <w:t>NPA </w:t>
      </w:r>
      <w:r w:rsidR="007E235E">
        <w:rPr>
          <w:rFonts w:cs="Arial"/>
        </w:rPr>
        <w:t>306/639</w:t>
      </w:r>
      <w:r w:rsidRPr="00976C98">
        <w:t xml:space="preserve"> </w:t>
      </w:r>
      <w:r w:rsidR="00C4304F">
        <w:t xml:space="preserve">area </w:t>
      </w:r>
      <w:r w:rsidRPr="00976C98">
        <w:t>and NPA</w:t>
      </w:r>
      <w:r w:rsidR="00B4354F">
        <w:t> </w:t>
      </w:r>
      <w:r w:rsidR="00C4304F">
        <w:t>306/</w:t>
      </w:r>
      <w:r w:rsidR="00B4354F">
        <w:t>474</w:t>
      </w:r>
      <w:r w:rsidR="00C4304F">
        <w:t>/639 area</w:t>
      </w:r>
      <w:r w:rsidRPr="00976C98">
        <w:t xml:space="preserve"> would be expected to exhaust </w:t>
      </w:r>
      <w:r w:rsidRPr="00976C98">
        <w:rPr>
          <w:color w:val="000000" w:themeColor="text1"/>
        </w:rPr>
        <w:t>in Q</w:t>
      </w:r>
      <w:r w:rsidR="002238EF">
        <w:rPr>
          <w:color w:val="000000" w:themeColor="text1"/>
        </w:rPr>
        <w:t>1</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69</w:t>
      </w:r>
      <w:r w:rsidRPr="00976C98">
        <w:rPr>
          <w:color w:val="000000" w:themeColor="text1"/>
        </w:rPr>
        <w:t>, respectively.</w:t>
      </w:r>
    </w:p>
    <w:p w14:paraId="6E585E0E" w14:textId="63DDC8C3" w:rsidR="00344600" w:rsidRDefault="00344600" w:rsidP="00344600">
      <w:pPr>
        <w:pStyle w:val="Heading3"/>
      </w:pPr>
      <w:bookmarkStart w:id="19" w:name="_Toc532389442"/>
      <w:r w:rsidRPr="00976C98">
        <w:t>Concentrated Overlay #</w:t>
      </w:r>
      <w:r>
        <w:t>2</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007E235E">
        <w:rPr>
          <w:rFonts w:cs="Arial"/>
          <w:szCs w:val="22"/>
        </w:rPr>
        <w:t>on the non-Central LIRs</w:t>
      </w:r>
      <w:bookmarkEnd w:id="19"/>
    </w:p>
    <w:p w14:paraId="38137868" w14:textId="77777777" w:rsidR="00344600" w:rsidRDefault="00344600" w:rsidP="00344600"/>
    <w:p w14:paraId="0537C186" w14:textId="5B103097" w:rsidR="00846067" w:rsidRPr="00976C98" w:rsidRDefault="00846067" w:rsidP="00846067">
      <w:pPr>
        <w:rPr>
          <w:szCs w:val="22"/>
        </w:rPr>
      </w:pPr>
      <w:r w:rsidRPr="00976C98">
        <w:t xml:space="preserve">This </w:t>
      </w:r>
      <w:r w:rsidRPr="00976C98">
        <w:rPr>
          <w:rFonts w:cs="Arial"/>
        </w:rPr>
        <w:t xml:space="preserve">Relief Option would overlay </w:t>
      </w:r>
      <w:r>
        <w:rPr>
          <w:rFonts w:cs="Arial"/>
        </w:rPr>
        <w:t>the NPA</w:t>
      </w:r>
      <w:r w:rsidR="008D6743">
        <w:rPr>
          <w:rFonts w:cs="Arial"/>
        </w:rPr>
        <w:t> 474</w:t>
      </w:r>
      <w:r w:rsidRPr="00976C98">
        <w:rPr>
          <w:rFonts w:cs="Arial"/>
        </w:rPr>
        <w:t xml:space="preserve"> on the </w:t>
      </w:r>
      <w:r w:rsidR="00371B2D">
        <w:rPr>
          <w:rFonts w:cs="Arial"/>
        </w:rPr>
        <w:t>15</w:t>
      </w:r>
      <w:r w:rsidR="00E16A3A">
        <w:rPr>
          <w:rFonts w:cs="Arial"/>
        </w:rPr>
        <w:t>4</w:t>
      </w:r>
      <w:r w:rsidR="00371B2D" w:rsidRPr="00976C98">
        <w:rPr>
          <w:rFonts w:cs="Arial"/>
        </w:rPr>
        <w:t xml:space="preserve"> Exchange Areas </w:t>
      </w:r>
      <w:r w:rsidR="00371B2D">
        <w:rPr>
          <w:rFonts w:cs="Arial"/>
        </w:rPr>
        <w:t xml:space="preserve">of the Moose Jaw, North Battleford, Prince Albert, Swift Current, Weyburn, and </w:t>
      </w:r>
      <w:r w:rsidR="00682DB5">
        <w:rPr>
          <w:rFonts w:cs="Arial"/>
        </w:rPr>
        <w:t xml:space="preserve">Yorkton </w:t>
      </w:r>
      <w:r w:rsidR="00371B2D">
        <w:rPr>
          <w:rFonts w:cs="Arial"/>
        </w:rPr>
        <w:t>LIRs. The remaining 74</w:t>
      </w:r>
      <w:r w:rsidR="00371B2D" w:rsidRPr="00976C98">
        <w:rPr>
          <w:rFonts w:cs="Arial"/>
        </w:rPr>
        <w:t> Exchange Areas</w:t>
      </w:r>
      <w:r w:rsidR="00371B2D">
        <w:rPr>
          <w:rFonts w:cs="Arial"/>
        </w:rPr>
        <w:t xml:space="preserve"> of the Regina and Saskatoon 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_Ref515971544 \h </w:instrText>
      </w:r>
      <w:r>
        <w:fldChar w:fldCharType="separate"/>
      </w:r>
      <w:r w:rsidR="00052371" w:rsidRPr="00976C98">
        <w:rPr>
          <w:rFonts w:cs="Arial"/>
        </w:rPr>
        <w:t xml:space="preserve">Figure </w:t>
      </w:r>
      <w:r w:rsidR="00052371">
        <w:rPr>
          <w:rFonts w:cs="Arial"/>
          <w:noProof/>
        </w:rPr>
        <w:t>14</w:t>
      </w:r>
      <w:r>
        <w:fldChar w:fldCharType="end"/>
      </w:r>
      <w:r>
        <w:t>.</w:t>
      </w:r>
    </w:p>
    <w:p w14:paraId="4707E887" w14:textId="77777777" w:rsidR="00846067" w:rsidRPr="00976C98" w:rsidRDefault="00846067" w:rsidP="00846067"/>
    <w:p w14:paraId="15705B63" w14:textId="7E58A599" w:rsidR="00846067" w:rsidRPr="00976C98" w:rsidRDefault="00846067" w:rsidP="00846067">
      <w:pPr>
        <w:rPr>
          <w:color w:val="000000" w:themeColor="text1"/>
        </w:rPr>
      </w:pPr>
      <w:r w:rsidRPr="00976C98">
        <w:t xml:space="preserve">After this </w:t>
      </w:r>
      <w:r w:rsidR="00BA3C91">
        <w:t>Concentrated O</w:t>
      </w:r>
      <w:r w:rsidRPr="00976C98">
        <w:t>verlay</w:t>
      </w:r>
      <w:r w:rsidR="00F41E2E">
        <w:t>,</w:t>
      </w:r>
      <w:r w:rsidRPr="00976C98">
        <w:t xml:space="preserve"> </w:t>
      </w:r>
      <w:r w:rsidR="00C4304F">
        <w:t>CO Codes in</w:t>
      </w:r>
      <w:r w:rsidR="00AD1CB8">
        <w:t xml:space="preserve"> the</w:t>
      </w:r>
      <w:r w:rsidR="00C4304F">
        <w:t xml:space="preserve"> </w:t>
      </w:r>
      <w:r w:rsidRPr="00976C98">
        <w:rPr>
          <w:rFonts w:cs="Arial"/>
        </w:rPr>
        <w:t>NPA </w:t>
      </w:r>
      <w:r>
        <w:rPr>
          <w:rFonts w:cs="Arial"/>
        </w:rPr>
        <w:t>306/639</w:t>
      </w:r>
      <w:r w:rsidRPr="00976C98">
        <w:t xml:space="preserve"> </w:t>
      </w:r>
      <w:r w:rsidR="00C4304F">
        <w:t xml:space="preserve">area </w:t>
      </w:r>
      <w:r w:rsidRPr="00976C98">
        <w:t xml:space="preserve">and </w:t>
      </w:r>
      <w:r w:rsidR="00AD1CB8">
        <w:t xml:space="preserve">the </w:t>
      </w:r>
      <w:r w:rsidRPr="00976C98">
        <w:t>NPA</w:t>
      </w:r>
      <w:r w:rsidR="008D6743">
        <w:t> </w:t>
      </w:r>
      <w:r w:rsidR="00C4304F">
        <w:t>306/</w:t>
      </w:r>
      <w:r w:rsidR="008D6743">
        <w:t>474</w:t>
      </w:r>
      <w:r w:rsidR="00C4304F">
        <w:t>/639 area</w:t>
      </w:r>
      <w:r w:rsidRPr="00976C98">
        <w:t xml:space="preserve"> would be expected to exhaust </w:t>
      </w:r>
      <w:r w:rsidRPr="00976C98">
        <w:rPr>
          <w:color w:val="000000" w:themeColor="text1"/>
        </w:rPr>
        <w:t>in Q</w:t>
      </w:r>
      <w:r w:rsidR="002238EF">
        <w:rPr>
          <w:color w:val="000000" w:themeColor="text1"/>
        </w:rPr>
        <w:t>3</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4</w:t>
      </w:r>
      <w:r w:rsidRPr="00976C98">
        <w:rPr>
          <w:color w:val="000000" w:themeColor="text1"/>
        </w:rPr>
        <w:t> 20</w:t>
      </w:r>
      <w:r w:rsidR="002238EF">
        <w:rPr>
          <w:color w:val="000000" w:themeColor="text1"/>
        </w:rPr>
        <w:t>64</w:t>
      </w:r>
      <w:r w:rsidRPr="00976C98">
        <w:rPr>
          <w:color w:val="000000" w:themeColor="text1"/>
        </w:rPr>
        <w:t>, respectively.</w:t>
      </w:r>
    </w:p>
    <w:p w14:paraId="0D2E991A" w14:textId="084B35A6" w:rsidR="00344600" w:rsidRDefault="00344600" w:rsidP="00344600">
      <w:pPr>
        <w:pStyle w:val="Heading3"/>
      </w:pPr>
      <w:bookmarkStart w:id="20" w:name="_Toc532389443"/>
      <w:r w:rsidRPr="00976C98">
        <w:t>Concentrated Overlay #</w:t>
      </w:r>
      <w:r>
        <w:t>3</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Pr="00976C98">
        <w:t xml:space="preserve">on </w:t>
      </w:r>
      <w:r>
        <w:t xml:space="preserve">the </w:t>
      </w:r>
      <w:r w:rsidR="004D2535">
        <w:t xml:space="preserve">Southern </w:t>
      </w:r>
      <w:r>
        <w:t>LIRs</w:t>
      </w:r>
      <w:bookmarkEnd w:id="20"/>
    </w:p>
    <w:p w14:paraId="42FA5ED1" w14:textId="77777777" w:rsidR="004D2535" w:rsidRDefault="004D2535" w:rsidP="004D2535"/>
    <w:p w14:paraId="1A1441F5" w14:textId="7E6EFEC8" w:rsidR="004D2535" w:rsidRPr="00976C98" w:rsidRDefault="004D2535" w:rsidP="004D2535">
      <w:pPr>
        <w:rPr>
          <w:szCs w:val="22"/>
        </w:rPr>
      </w:pPr>
      <w:r w:rsidRPr="00976C98">
        <w:t xml:space="preserve">This </w:t>
      </w:r>
      <w:r w:rsidRPr="00976C98">
        <w:rPr>
          <w:rFonts w:cs="Arial"/>
        </w:rPr>
        <w:t xml:space="preserve">Relief Option would overlay </w:t>
      </w:r>
      <w:r>
        <w:rPr>
          <w:rFonts w:cs="Arial"/>
        </w:rPr>
        <w:t>NPA</w:t>
      </w:r>
      <w:r w:rsidR="008D6743">
        <w:rPr>
          <w:rFonts w:cs="Arial"/>
        </w:rPr>
        <w:t> 474</w:t>
      </w:r>
      <w:r w:rsidRPr="00976C98">
        <w:rPr>
          <w:rFonts w:cs="Arial"/>
        </w:rPr>
        <w:t xml:space="preserve"> on the </w:t>
      </w:r>
      <w:r>
        <w:rPr>
          <w:rFonts w:cs="Arial"/>
        </w:rPr>
        <w:t>116</w:t>
      </w:r>
      <w:r w:rsidRPr="00976C98">
        <w:rPr>
          <w:rFonts w:cs="Arial"/>
        </w:rPr>
        <w:t xml:space="preserve"> Exchange Areas </w:t>
      </w:r>
      <w:r w:rsidR="00371B2D">
        <w:rPr>
          <w:rFonts w:cs="Arial"/>
        </w:rPr>
        <w:t xml:space="preserve">of the </w:t>
      </w:r>
      <w:r>
        <w:rPr>
          <w:rFonts w:cs="Arial"/>
        </w:rPr>
        <w:t xml:space="preserve">Moose Jaw, Regina, Swift Current, Weyburn, </w:t>
      </w:r>
      <w:r w:rsidR="003C699E">
        <w:rPr>
          <w:rFonts w:cs="Arial"/>
        </w:rPr>
        <w:t xml:space="preserve">and </w:t>
      </w:r>
      <w:r>
        <w:rPr>
          <w:rFonts w:cs="Arial"/>
        </w:rPr>
        <w:t>Yorkton</w:t>
      </w:r>
      <w:r w:rsidR="00371B2D">
        <w:rPr>
          <w:rFonts w:cs="Arial"/>
        </w:rPr>
        <w:t xml:space="preserve"> LIRs. The </w:t>
      </w:r>
      <w:r>
        <w:rPr>
          <w:rFonts w:cs="Arial"/>
        </w:rPr>
        <w:t>remaining 1</w:t>
      </w:r>
      <w:r w:rsidR="00E16A3A">
        <w:rPr>
          <w:rFonts w:cs="Arial"/>
        </w:rPr>
        <w:t>12</w:t>
      </w:r>
      <w:r>
        <w:rPr>
          <w:rFonts w:cs="Arial"/>
        </w:rPr>
        <w:t xml:space="preserve"> Exchange Areas </w:t>
      </w:r>
      <w:r w:rsidR="00371B2D">
        <w:rPr>
          <w:rFonts w:cs="Arial"/>
        </w:rPr>
        <w:t xml:space="preserve">of the </w:t>
      </w:r>
      <w:r>
        <w:rPr>
          <w:rFonts w:cs="Arial"/>
        </w:rPr>
        <w:t xml:space="preserve">North Battleford, Prince Albert, </w:t>
      </w:r>
      <w:r w:rsidR="00371B2D">
        <w:rPr>
          <w:rFonts w:cs="Arial"/>
        </w:rPr>
        <w:t xml:space="preserve">and </w:t>
      </w:r>
      <w:r>
        <w:rPr>
          <w:rFonts w:cs="Arial"/>
        </w:rPr>
        <w:t xml:space="preserve">Saskatoon </w:t>
      </w:r>
      <w:r w:rsidR="00371B2D">
        <w:rPr>
          <w:rFonts w:cs="Arial"/>
        </w:rPr>
        <w:t>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rsidR="00DF3924">
        <w:t xml:space="preserve"> </w:t>
      </w:r>
      <w:r w:rsidR="00DF3924">
        <w:fldChar w:fldCharType="begin"/>
      </w:r>
      <w:r w:rsidR="00DF3924">
        <w:instrText xml:space="preserve"> REF _Ref515971552 \h </w:instrText>
      </w:r>
      <w:r w:rsidR="00DF3924">
        <w:fldChar w:fldCharType="separate"/>
      </w:r>
      <w:r w:rsidR="00052371" w:rsidRPr="00976C98">
        <w:rPr>
          <w:rFonts w:cs="Arial"/>
        </w:rPr>
        <w:t xml:space="preserve">Figure </w:t>
      </w:r>
      <w:r w:rsidR="00052371">
        <w:rPr>
          <w:rFonts w:cs="Arial"/>
          <w:noProof/>
        </w:rPr>
        <w:t>15</w:t>
      </w:r>
      <w:r w:rsidR="00DF3924">
        <w:fldChar w:fldCharType="end"/>
      </w:r>
      <w:r>
        <w:t>.</w:t>
      </w:r>
    </w:p>
    <w:p w14:paraId="1633192A" w14:textId="77777777" w:rsidR="004D2535" w:rsidRPr="00976C98" w:rsidRDefault="004D2535" w:rsidP="004D2535"/>
    <w:p w14:paraId="41592CD6" w14:textId="62B5C1BC" w:rsidR="004D2535" w:rsidRPr="00976C98" w:rsidRDefault="004D2535" w:rsidP="004D2535">
      <w:pPr>
        <w:rPr>
          <w:color w:val="000000" w:themeColor="text1"/>
        </w:rPr>
      </w:pPr>
      <w:r w:rsidRPr="00976C98">
        <w:t xml:space="preserve">After this </w:t>
      </w:r>
      <w:r w:rsidR="004A466F">
        <w:t>Concentrated O</w:t>
      </w:r>
      <w:r w:rsidRPr="00976C98">
        <w:t>verlay</w:t>
      </w:r>
      <w:r w:rsidR="00F41E2E">
        <w:t>,</w:t>
      </w:r>
      <w:r w:rsidRPr="00976C98">
        <w:t xml:space="preserve"> </w:t>
      </w:r>
      <w:r w:rsidR="00C4304F">
        <w:t xml:space="preserve">CO Codes in </w:t>
      </w:r>
      <w:r w:rsidR="00F41E2E">
        <w:t xml:space="preserve">the </w:t>
      </w:r>
      <w:r w:rsidRPr="00976C98">
        <w:rPr>
          <w:rFonts w:cs="Arial"/>
        </w:rPr>
        <w:t>NPA </w:t>
      </w:r>
      <w:r>
        <w:rPr>
          <w:rFonts w:cs="Arial"/>
        </w:rPr>
        <w:t>306/639</w:t>
      </w:r>
      <w:r w:rsidRPr="00976C98">
        <w:t xml:space="preserve"> </w:t>
      </w:r>
      <w:r w:rsidR="00C4304F">
        <w:t xml:space="preserve">area </w:t>
      </w:r>
      <w:r w:rsidRPr="00976C98">
        <w:t xml:space="preserve">and </w:t>
      </w:r>
      <w:r w:rsidR="00F41E2E">
        <w:t xml:space="preserve">the </w:t>
      </w:r>
      <w:r w:rsidRPr="00976C98">
        <w:t>NPA</w:t>
      </w:r>
      <w:r w:rsidR="008D6743">
        <w:t> </w:t>
      </w:r>
      <w:r w:rsidR="00C4304F">
        <w:t>306/</w:t>
      </w:r>
      <w:r w:rsidR="008D6743">
        <w:t>474</w:t>
      </w:r>
      <w:r w:rsidR="00C4304F">
        <w:t>/639 ar</w:t>
      </w:r>
      <w:r w:rsidR="008B7566">
        <w:t>ea</w:t>
      </w:r>
      <w:r w:rsidRPr="00976C98">
        <w:t xml:space="preserve"> would be expected to exhaust </w:t>
      </w:r>
      <w:r w:rsidRPr="00976C98">
        <w:rPr>
          <w:color w:val="000000" w:themeColor="text1"/>
        </w:rPr>
        <w:t>in Q</w:t>
      </w:r>
      <w:r w:rsidR="002238EF">
        <w:rPr>
          <w:color w:val="000000" w:themeColor="text1"/>
        </w:rPr>
        <w:t>2</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60</w:t>
      </w:r>
      <w:r w:rsidRPr="00976C98">
        <w:rPr>
          <w:color w:val="000000" w:themeColor="text1"/>
        </w:rPr>
        <w:t>, respectively.</w:t>
      </w:r>
    </w:p>
    <w:p w14:paraId="56CEABDD" w14:textId="7AFBF778" w:rsidR="00344600" w:rsidRDefault="00344600" w:rsidP="00344600">
      <w:pPr>
        <w:pStyle w:val="Heading3"/>
      </w:pPr>
      <w:bookmarkStart w:id="21" w:name="_Toc532389444"/>
      <w:r w:rsidRPr="00976C98">
        <w:t>Concentrated Overlay #</w:t>
      </w:r>
      <w:r>
        <w:t>4</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004D2535">
        <w:rPr>
          <w:rFonts w:cs="Arial"/>
          <w:szCs w:val="22"/>
        </w:rPr>
        <w:t>on the Northern LIRs</w:t>
      </w:r>
      <w:bookmarkEnd w:id="21"/>
    </w:p>
    <w:p w14:paraId="07C81F58" w14:textId="77777777" w:rsidR="00DF3924" w:rsidRDefault="00DF3924" w:rsidP="00DF3924"/>
    <w:p w14:paraId="64A89ADD" w14:textId="118AA397" w:rsidR="00DF3924" w:rsidRPr="00976C98" w:rsidRDefault="00DF3924" w:rsidP="00DF3924">
      <w:pPr>
        <w:rPr>
          <w:szCs w:val="22"/>
        </w:rPr>
      </w:pPr>
      <w:r w:rsidRPr="00976C98">
        <w:t xml:space="preserve">This </w:t>
      </w:r>
      <w:r w:rsidRPr="00976C98">
        <w:rPr>
          <w:rFonts w:cs="Arial"/>
        </w:rPr>
        <w:t xml:space="preserve">Relief Option would overlay </w:t>
      </w:r>
      <w:r>
        <w:rPr>
          <w:rFonts w:cs="Arial"/>
        </w:rPr>
        <w:t>NPA</w:t>
      </w:r>
      <w:r w:rsidR="008D6743">
        <w:rPr>
          <w:rFonts w:cs="Arial"/>
        </w:rPr>
        <w:t> 474</w:t>
      </w:r>
      <w:r w:rsidRPr="00976C98">
        <w:rPr>
          <w:rFonts w:cs="Arial"/>
        </w:rPr>
        <w:t xml:space="preserve"> on the </w:t>
      </w:r>
      <w:r w:rsidR="00DC1F42">
        <w:rPr>
          <w:rFonts w:cs="Arial"/>
        </w:rPr>
        <w:t>1</w:t>
      </w:r>
      <w:r w:rsidR="00E16A3A">
        <w:rPr>
          <w:rFonts w:cs="Arial"/>
        </w:rPr>
        <w:t>12</w:t>
      </w:r>
      <w:r w:rsidR="00DC1F42">
        <w:rPr>
          <w:rFonts w:cs="Arial"/>
        </w:rPr>
        <w:t xml:space="preserve"> Exchange Areas of the North Battleford, Prince Albert, and Saskatoon LIRs. The </w:t>
      </w:r>
      <w:r>
        <w:rPr>
          <w:rFonts w:cs="Arial"/>
        </w:rPr>
        <w:t>remaining 116</w:t>
      </w:r>
      <w:r w:rsidRPr="00976C98">
        <w:rPr>
          <w:rFonts w:cs="Arial"/>
        </w:rPr>
        <w:t xml:space="preserve"> Exchange Areas </w:t>
      </w:r>
      <w:r w:rsidR="00DC1F42">
        <w:rPr>
          <w:rFonts w:cs="Arial"/>
        </w:rPr>
        <w:t xml:space="preserve">of the Moose Jaw, Regina, Swift Current, Weyburn, and Yorkton LIRs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_Ref515971558 \h </w:instrText>
      </w:r>
      <w:r>
        <w:fldChar w:fldCharType="separate"/>
      </w:r>
      <w:r w:rsidR="00052371" w:rsidRPr="00976C98">
        <w:rPr>
          <w:rFonts w:cs="Arial"/>
        </w:rPr>
        <w:t xml:space="preserve">Figure </w:t>
      </w:r>
      <w:r w:rsidR="00052371">
        <w:rPr>
          <w:rFonts w:cs="Arial"/>
          <w:noProof/>
        </w:rPr>
        <w:t>16</w:t>
      </w:r>
      <w:r>
        <w:fldChar w:fldCharType="end"/>
      </w:r>
      <w:r>
        <w:t>.</w:t>
      </w:r>
    </w:p>
    <w:p w14:paraId="334A01E1" w14:textId="77777777" w:rsidR="00DF3924" w:rsidRPr="00976C98" w:rsidRDefault="00DF3924" w:rsidP="00DF3924"/>
    <w:p w14:paraId="3936D64D" w14:textId="7A443482" w:rsidR="00DF3924" w:rsidRPr="00976C98" w:rsidRDefault="00DF3924" w:rsidP="00DF3924">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8B7566">
        <w:t xml:space="preserve">CO Codes in </w:t>
      </w:r>
      <w:r w:rsidR="00F41E2E">
        <w:t xml:space="preserve">the </w:t>
      </w:r>
      <w:r w:rsidRPr="00976C98">
        <w:rPr>
          <w:rFonts w:cs="Arial"/>
        </w:rPr>
        <w:t>NPA </w:t>
      </w:r>
      <w:r>
        <w:rPr>
          <w:rFonts w:cs="Arial"/>
        </w:rPr>
        <w:t>306/639</w:t>
      </w:r>
      <w:r w:rsidRPr="00976C98">
        <w:t xml:space="preserve"> </w:t>
      </w:r>
      <w:r w:rsidR="008B7566">
        <w:t xml:space="preserve">area </w:t>
      </w:r>
      <w:r w:rsidRPr="00976C98">
        <w:t xml:space="preserve">and </w:t>
      </w:r>
      <w:r w:rsidR="00F41E2E">
        <w:t xml:space="preserve">the </w:t>
      </w:r>
      <w:r w:rsidRPr="00976C98">
        <w:t>NPA</w:t>
      </w:r>
      <w:r w:rsidR="00674981">
        <w:t> </w:t>
      </w:r>
      <w:r w:rsidR="008B7566">
        <w:t>306/</w:t>
      </w:r>
      <w:r w:rsidR="00674981">
        <w:t>474</w:t>
      </w:r>
      <w:r w:rsidR="008B7566">
        <w:t>/639 are</w:t>
      </w:r>
      <w:r w:rsidR="0055445C">
        <w:t>a</w:t>
      </w:r>
      <w:r w:rsidRPr="00976C98">
        <w:t xml:space="preserve"> would be expected to exhaust </w:t>
      </w:r>
      <w:r w:rsidRPr="00976C98">
        <w:rPr>
          <w:color w:val="000000" w:themeColor="text1"/>
        </w:rPr>
        <w:t>in Q</w:t>
      </w:r>
      <w:r w:rsidR="002238EF">
        <w:rPr>
          <w:color w:val="000000" w:themeColor="text1"/>
        </w:rPr>
        <w:t>3</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7</w:t>
      </w:r>
      <w:r>
        <w:rPr>
          <w:color w:val="000000" w:themeColor="text1"/>
        </w:rPr>
        <w:t>6</w:t>
      </w:r>
      <w:r w:rsidRPr="00976C98">
        <w:rPr>
          <w:color w:val="000000" w:themeColor="text1"/>
        </w:rPr>
        <w:t>, respectively.</w:t>
      </w:r>
    </w:p>
    <w:p w14:paraId="31B74F8F" w14:textId="40E31112" w:rsidR="00344600" w:rsidRDefault="00344600" w:rsidP="002238EF">
      <w:pPr>
        <w:pStyle w:val="Heading3"/>
      </w:pPr>
      <w:bookmarkStart w:id="22" w:name="OLE_LINK1"/>
      <w:bookmarkStart w:id="23" w:name="_Toc532389445"/>
      <w:r w:rsidRPr="00976C98">
        <w:lastRenderedPageBreak/>
        <w:t>Concentrated Overlay #</w:t>
      </w:r>
      <w:r>
        <w:t>5</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Pr>
          <w:rFonts w:cs="Arial"/>
          <w:szCs w:val="22"/>
        </w:rPr>
        <w:t xml:space="preserve">on </w:t>
      </w:r>
      <w:r>
        <w:t xml:space="preserve">the </w:t>
      </w:r>
      <w:r w:rsidR="004D2535">
        <w:t xml:space="preserve">South Eastern </w:t>
      </w:r>
      <w:r>
        <w:t>LIRs</w:t>
      </w:r>
      <w:bookmarkEnd w:id="23"/>
    </w:p>
    <w:p w14:paraId="5B0306C4" w14:textId="77777777" w:rsidR="003C699E" w:rsidRDefault="003C699E" w:rsidP="002238EF">
      <w:pPr>
        <w:keepNext/>
      </w:pPr>
    </w:p>
    <w:p w14:paraId="1E276EFD" w14:textId="70F19790" w:rsidR="003C699E" w:rsidRPr="00976C98" w:rsidRDefault="003C699E" w:rsidP="002238EF">
      <w:pPr>
        <w:keepNext/>
        <w:rPr>
          <w:szCs w:val="22"/>
        </w:rPr>
      </w:pPr>
      <w:r w:rsidRPr="00976C98">
        <w:t xml:space="preserve">This </w:t>
      </w:r>
      <w:r w:rsidRPr="00976C98">
        <w:rPr>
          <w:rFonts w:cs="Arial"/>
        </w:rPr>
        <w:t xml:space="preserve">Relief Option would overlay </w:t>
      </w:r>
      <w:r>
        <w:rPr>
          <w:rFonts w:cs="Arial"/>
        </w:rPr>
        <w:t>NPA</w:t>
      </w:r>
      <w:r w:rsidR="00674981">
        <w:rPr>
          <w:rFonts w:cs="Arial"/>
        </w:rPr>
        <w:t> 474</w:t>
      </w:r>
      <w:r w:rsidRPr="00976C98">
        <w:rPr>
          <w:rFonts w:cs="Arial"/>
        </w:rPr>
        <w:t xml:space="preserve"> on the </w:t>
      </w:r>
      <w:r>
        <w:rPr>
          <w:rFonts w:cs="Arial"/>
        </w:rPr>
        <w:t>96</w:t>
      </w:r>
      <w:r w:rsidRPr="00976C98">
        <w:rPr>
          <w:rFonts w:cs="Arial"/>
        </w:rPr>
        <w:t xml:space="preserve"> Exchange Areas </w:t>
      </w:r>
      <w:r w:rsidR="004E4BE5">
        <w:rPr>
          <w:rFonts w:cs="Arial"/>
        </w:rPr>
        <w:t xml:space="preserve">of the </w:t>
      </w:r>
      <w:r>
        <w:rPr>
          <w:rFonts w:cs="Arial"/>
        </w:rPr>
        <w:t>Moose Jaw, Regina, Weyburn, and Yorkton</w:t>
      </w:r>
      <w:r w:rsidR="004E4BE5">
        <w:rPr>
          <w:rFonts w:cs="Arial"/>
        </w:rPr>
        <w:t xml:space="preserve"> LIRs.</w:t>
      </w:r>
      <w:r>
        <w:rPr>
          <w:rFonts w:cs="Arial"/>
        </w:rPr>
        <w:t xml:space="preserve"> </w:t>
      </w:r>
      <w:r w:rsidR="004E4BE5">
        <w:rPr>
          <w:rFonts w:cs="Arial"/>
        </w:rPr>
        <w:t>T</w:t>
      </w:r>
      <w:r>
        <w:rPr>
          <w:rFonts w:cs="Arial"/>
        </w:rPr>
        <w:t>he remaining 1</w:t>
      </w:r>
      <w:r w:rsidR="005B6ADA">
        <w:rPr>
          <w:rFonts w:cs="Arial"/>
        </w:rPr>
        <w:t>32</w:t>
      </w:r>
      <w:r>
        <w:rPr>
          <w:rFonts w:cs="Arial"/>
        </w:rPr>
        <w:t xml:space="preserve"> Exchange </w:t>
      </w:r>
      <w:r w:rsidRPr="00976C98">
        <w:rPr>
          <w:rFonts w:cs="Arial"/>
        </w:rPr>
        <w:t xml:space="preserve">Areas </w:t>
      </w:r>
      <w:r w:rsidR="004E4BE5">
        <w:rPr>
          <w:rFonts w:cs="Arial"/>
        </w:rPr>
        <w:t xml:space="preserve">of the </w:t>
      </w:r>
      <w:r>
        <w:rPr>
          <w:rFonts w:cs="Arial"/>
        </w:rPr>
        <w:t xml:space="preserve">North Battleford, Prince Albert, Saskatoon, </w:t>
      </w:r>
      <w:r w:rsidR="004E4BE5">
        <w:rPr>
          <w:rFonts w:cs="Arial"/>
        </w:rPr>
        <w:t xml:space="preserve">and </w:t>
      </w:r>
      <w:r>
        <w:rPr>
          <w:rFonts w:cs="Arial"/>
        </w:rPr>
        <w:t xml:space="preserve">Swift Current </w:t>
      </w:r>
      <w:r w:rsidR="004E4BE5">
        <w:rPr>
          <w:rFonts w:cs="Arial"/>
        </w:rPr>
        <w:t xml:space="preserve">LIRs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_Ref514159722 \h </w:instrText>
      </w:r>
      <w:r>
        <w:fldChar w:fldCharType="separate"/>
      </w:r>
      <w:r w:rsidR="00052371" w:rsidRPr="00976C98">
        <w:rPr>
          <w:rFonts w:cs="Arial"/>
        </w:rPr>
        <w:t xml:space="preserve">Figure </w:t>
      </w:r>
      <w:r w:rsidR="00052371">
        <w:rPr>
          <w:rFonts w:cs="Arial"/>
          <w:noProof/>
        </w:rPr>
        <w:t>17</w:t>
      </w:r>
      <w:r>
        <w:fldChar w:fldCharType="end"/>
      </w:r>
      <w:r>
        <w:t>.</w:t>
      </w:r>
    </w:p>
    <w:p w14:paraId="69D994F5" w14:textId="77777777" w:rsidR="003C699E" w:rsidRPr="00976C98" w:rsidRDefault="003C699E" w:rsidP="003C699E"/>
    <w:p w14:paraId="5B346BEB" w14:textId="64B3B8F3" w:rsidR="003C699E" w:rsidRPr="00976C98" w:rsidRDefault="003C699E" w:rsidP="003C699E">
      <w:pPr>
        <w:rPr>
          <w:color w:val="000000" w:themeColor="text1"/>
        </w:rPr>
      </w:pPr>
      <w:r w:rsidRPr="00976C98">
        <w:t xml:space="preserve">After this </w:t>
      </w:r>
      <w:r w:rsidR="004A466F">
        <w:t>Concentrated O</w:t>
      </w:r>
      <w:r w:rsidRPr="00976C98">
        <w:t>verlay</w:t>
      </w:r>
      <w:r w:rsidR="00F41E2E">
        <w:t>,</w:t>
      </w:r>
      <w:r w:rsidRPr="00976C98">
        <w:t xml:space="preserve">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the</w:t>
      </w:r>
      <w:r w:rsidR="0055445C">
        <w:t xml:space="preserv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sidR="002238EF">
        <w:rPr>
          <w:color w:val="000000" w:themeColor="text1"/>
        </w:rPr>
        <w:t>1</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4</w:t>
      </w:r>
      <w:r w:rsidRPr="00976C98">
        <w:rPr>
          <w:color w:val="000000" w:themeColor="text1"/>
        </w:rPr>
        <w:t> 20</w:t>
      </w:r>
      <w:r w:rsidR="002238EF">
        <w:rPr>
          <w:color w:val="000000" w:themeColor="text1"/>
        </w:rPr>
        <w:t>66</w:t>
      </w:r>
      <w:r w:rsidRPr="00976C98">
        <w:rPr>
          <w:color w:val="000000" w:themeColor="text1"/>
        </w:rPr>
        <w:t>, respectively.</w:t>
      </w:r>
    </w:p>
    <w:p w14:paraId="401BFED0" w14:textId="615BF1CC" w:rsidR="00344600" w:rsidRDefault="00344600" w:rsidP="00344600">
      <w:pPr>
        <w:pStyle w:val="Heading3"/>
      </w:pPr>
      <w:bookmarkStart w:id="24" w:name="_Toc532389446"/>
      <w:bookmarkEnd w:id="22"/>
      <w:r w:rsidRPr="00976C98">
        <w:t>Concentrated Overlay #</w:t>
      </w:r>
      <w:r>
        <w:t>6</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004D2535">
        <w:rPr>
          <w:rFonts w:cs="Arial"/>
          <w:szCs w:val="22"/>
        </w:rPr>
        <w:t>on the North Western LIRs</w:t>
      </w:r>
      <w:bookmarkEnd w:id="24"/>
    </w:p>
    <w:p w14:paraId="3B023EC4" w14:textId="77777777" w:rsidR="00DF1345" w:rsidRDefault="00DF1345" w:rsidP="00DF1345"/>
    <w:p w14:paraId="602EAB09" w14:textId="49324AF6" w:rsidR="00DF1345" w:rsidRPr="00976C98" w:rsidRDefault="00DF1345" w:rsidP="00DF1345">
      <w:pPr>
        <w:rPr>
          <w:szCs w:val="22"/>
        </w:rPr>
      </w:pPr>
      <w:r w:rsidRPr="00976C98">
        <w:t xml:space="preserve">This </w:t>
      </w:r>
      <w:r w:rsidRPr="00976C98">
        <w:rPr>
          <w:rFonts w:cs="Arial"/>
        </w:rPr>
        <w:t xml:space="preserve">Relief Option would overlay </w:t>
      </w:r>
      <w:r>
        <w:rPr>
          <w:rFonts w:cs="Arial"/>
        </w:rPr>
        <w:t>NPA</w:t>
      </w:r>
      <w:r w:rsidR="00674981">
        <w:rPr>
          <w:rFonts w:cs="Arial"/>
        </w:rPr>
        <w:t> 474</w:t>
      </w:r>
      <w:r w:rsidRPr="00976C98">
        <w:rPr>
          <w:rFonts w:cs="Arial"/>
        </w:rPr>
        <w:t xml:space="preserve"> on the </w:t>
      </w:r>
      <w:r w:rsidR="008C4C14">
        <w:rPr>
          <w:rFonts w:cs="Arial"/>
        </w:rPr>
        <w:t>1</w:t>
      </w:r>
      <w:r w:rsidR="005B6ADA">
        <w:rPr>
          <w:rFonts w:cs="Arial"/>
        </w:rPr>
        <w:t>32</w:t>
      </w:r>
      <w:r w:rsidR="008C4C14">
        <w:rPr>
          <w:rFonts w:cs="Arial"/>
        </w:rPr>
        <w:t xml:space="preserve"> Exchange </w:t>
      </w:r>
      <w:r w:rsidR="008C4C14" w:rsidRPr="00976C98">
        <w:rPr>
          <w:rFonts w:cs="Arial"/>
        </w:rPr>
        <w:t xml:space="preserve">Areas </w:t>
      </w:r>
      <w:r w:rsidR="008C4C14">
        <w:rPr>
          <w:rFonts w:cs="Arial"/>
        </w:rPr>
        <w:t xml:space="preserve">of the North Battleford, Prince Albert, Saskatoon, and Swift Current LIRs. The </w:t>
      </w:r>
      <w:r>
        <w:rPr>
          <w:rFonts w:cs="Arial"/>
        </w:rPr>
        <w:t>remaining 96</w:t>
      </w:r>
      <w:r w:rsidRPr="00976C98">
        <w:rPr>
          <w:rFonts w:cs="Arial"/>
        </w:rPr>
        <w:t xml:space="preserve"> Exchange Areas </w:t>
      </w:r>
      <w:r w:rsidR="008C4C14">
        <w:rPr>
          <w:rFonts w:cs="Arial"/>
        </w:rPr>
        <w:t xml:space="preserve">of the </w:t>
      </w:r>
      <w:r>
        <w:rPr>
          <w:rFonts w:cs="Arial"/>
        </w:rPr>
        <w:t>Moose Ja</w:t>
      </w:r>
      <w:r w:rsidR="008C4C14">
        <w:rPr>
          <w:rFonts w:cs="Arial"/>
        </w:rPr>
        <w:t>w, Regina, Weyburn, and Yorkton 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_Ref522692187 \h </w:instrText>
      </w:r>
      <w:r>
        <w:fldChar w:fldCharType="separate"/>
      </w:r>
      <w:r w:rsidR="00052371" w:rsidRPr="00976C98">
        <w:rPr>
          <w:rFonts w:cs="Arial"/>
        </w:rPr>
        <w:t xml:space="preserve">Figure </w:t>
      </w:r>
      <w:r w:rsidR="00052371">
        <w:rPr>
          <w:rFonts w:cs="Arial"/>
          <w:noProof/>
        </w:rPr>
        <w:t>18</w:t>
      </w:r>
      <w:r>
        <w:fldChar w:fldCharType="end"/>
      </w:r>
      <w:r>
        <w:t>.</w:t>
      </w:r>
    </w:p>
    <w:p w14:paraId="79645D32" w14:textId="77777777" w:rsidR="00DF1345" w:rsidRPr="00976C98" w:rsidRDefault="00DF1345" w:rsidP="00DF1345"/>
    <w:p w14:paraId="1A583AB5" w14:textId="7F3DBF5C" w:rsidR="00DF1345" w:rsidRPr="00976C98" w:rsidRDefault="00DF1345" w:rsidP="00DF1345">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55445C">
        <w:t xml:space="preserve">CO Codes in </w:t>
      </w:r>
      <w:r w:rsidR="00F41E2E">
        <w:t xml:space="preserve">the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306/474/639 area</w:t>
      </w:r>
      <w:r w:rsidRPr="00976C98">
        <w:t xml:space="preserve"> would be expected to exhaust </w:t>
      </w:r>
      <w:r w:rsidRPr="00976C98">
        <w:rPr>
          <w:color w:val="000000" w:themeColor="text1"/>
        </w:rPr>
        <w:t>in Q</w:t>
      </w:r>
      <w:r w:rsidR="002238EF">
        <w:rPr>
          <w:color w:val="000000" w:themeColor="text1"/>
        </w:rPr>
        <w:t>4</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1</w:t>
      </w:r>
      <w:r w:rsidRPr="00976C98">
        <w:rPr>
          <w:color w:val="000000" w:themeColor="text1"/>
        </w:rPr>
        <w:t> 20</w:t>
      </w:r>
      <w:r w:rsidR="002238EF">
        <w:rPr>
          <w:color w:val="000000" w:themeColor="text1"/>
        </w:rPr>
        <w:t>67</w:t>
      </w:r>
      <w:r w:rsidRPr="00976C98">
        <w:rPr>
          <w:color w:val="000000" w:themeColor="text1"/>
        </w:rPr>
        <w:t>, respectively.</w:t>
      </w:r>
    </w:p>
    <w:p w14:paraId="4F292CBC" w14:textId="32DD467C" w:rsidR="00344600" w:rsidRDefault="00344600" w:rsidP="00344600">
      <w:pPr>
        <w:pStyle w:val="Heading3"/>
      </w:pPr>
      <w:bookmarkStart w:id="25" w:name="_Toc532389447"/>
      <w:r w:rsidRPr="00976C98">
        <w:t>Concentrated Overlay #</w:t>
      </w:r>
      <w:r w:rsidR="0033297C">
        <w:t>7</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Pr="00976C98">
        <w:t xml:space="preserve">on </w:t>
      </w:r>
      <w:r>
        <w:t>the Regina</w:t>
      </w:r>
      <w:r w:rsidR="008B2A9E">
        <w:t>/</w:t>
      </w:r>
      <w:r>
        <w:t xml:space="preserve">Saskatoon </w:t>
      </w:r>
      <w:r w:rsidR="0033297C">
        <w:t>EAS</w:t>
      </w:r>
      <w:bookmarkEnd w:id="25"/>
    </w:p>
    <w:p w14:paraId="3BE9DA2F" w14:textId="77777777" w:rsidR="00C26649" w:rsidRDefault="00C26649" w:rsidP="00C26649"/>
    <w:p w14:paraId="60B286CA" w14:textId="2E32837E" w:rsidR="00C26649" w:rsidRPr="00976C98" w:rsidRDefault="00C26649" w:rsidP="00C26649">
      <w:r w:rsidRPr="00976C98">
        <w:t xml:space="preserve">This </w:t>
      </w:r>
      <w:r w:rsidRPr="00976C98">
        <w:rPr>
          <w:rFonts w:cs="Arial"/>
        </w:rPr>
        <w:t>Relief Option would overlay NPA</w:t>
      </w:r>
      <w:r w:rsidR="00674981">
        <w:rPr>
          <w:rFonts w:cs="Arial"/>
        </w:rPr>
        <w:t> 474</w:t>
      </w:r>
      <w:r w:rsidRPr="00976C98">
        <w:rPr>
          <w:rFonts w:cs="Arial"/>
        </w:rPr>
        <w:t xml:space="preserve"> on the </w:t>
      </w:r>
      <w:r w:rsidR="0093198B">
        <w:rPr>
          <w:rFonts w:cs="Arial"/>
        </w:rPr>
        <w:t>17</w:t>
      </w:r>
      <w:r w:rsidR="0093198B" w:rsidRPr="00976C98">
        <w:rPr>
          <w:rFonts w:cs="Arial"/>
        </w:rPr>
        <w:t> Exchange Areas</w:t>
      </w:r>
      <w:r w:rsidR="0093198B">
        <w:rPr>
          <w:rFonts w:cs="Arial"/>
        </w:rPr>
        <w:t xml:space="preserve"> of the </w:t>
      </w:r>
      <w:r>
        <w:rPr>
          <w:rFonts w:cs="Arial"/>
        </w:rPr>
        <w:t>Regina and Saskatoon</w:t>
      </w:r>
      <w:r w:rsidRPr="00976C98">
        <w:rPr>
          <w:rFonts w:cs="Arial"/>
        </w:rPr>
        <w:t xml:space="preserve"> EAS</w:t>
      </w:r>
      <w:r w:rsidR="0093198B">
        <w:rPr>
          <w:rFonts w:cs="Arial"/>
        </w:rPr>
        <w:t>. T</w:t>
      </w:r>
      <w:r w:rsidRPr="00976C98">
        <w:rPr>
          <w:rFonts w:cs="Arial"/>
        </w:rPr>
        <w:t>he remaining 2</w:t>
      </w:r>
      <w:r>
        <w:rPr>
          <w:rFonts w:cs="Arial"/>
        </w:rPr>
        <w:t>11</w:t>
      </w:r>
      <w:r w:rsidRPr="00976C98">
        <w:rPr>
          <w:rFonts w:cs="Arial"/>
        </w:rPr>
        <w:t xml:space="preserve"> Exchange Areas </w:t>
      </w:r>
      <w:r w:rsidR="0093198B">
        <w:rPr>
          <w:rFonts w:cs="Arial"/>
        </w:rPr>
        <w:t xml:space="preserve">outside of the Regina and Saskatoon EAS </w:t>
      </w:r>
      <w:r w:rsidRPr="00976C98">
        <w:rPr>
          <w:rFonts w:cs="Arial"/>
        </w:rPr>
        <w:t>would continue to grow using CO 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_Ref522692343 \h </w:instrText>
      </w:r>
      <w:r>
        <w:fldChar w:fldCharType="separate"/>
      </w:r>
      <w:r w:rsidR="00052371" w:rsidRPr="00976C98">
        <w:rPr>
          <w:rFonts w:cs="Arial"/>
        </w:rPr>
        <w:t xml:space="preserve">Figure </w:t>
      </w:r>
      <w:r w:rsidR="00052371">
        <w:rPr>
          <w:rFonts w:cs="Arial"/>
          <w:noProof/>
        </w:rPr>
        <w:t>19</w:t>
      </w:r>
      <w:r>
        <w:fldChar w:fldCharType="end"/>
      </w:r>
      <w:r w:rsidRPr="00976C98">
        <w:t>.</w:t>
      </w:r>
    </w:p>
    <w:p w14:paraId="135696F8" w14:textId="77777777" w:rsidR="00C26649" w:rsidRPr="00976C98" w:rsidRDefault="00C26649" w:rsidP="00C26649"/>
    <w:p w14:paraId="7BEA575F" w14:textId="787A4D2F" w:rsidR="00C26649" w:rsidRPr="00976C98" w:rsidRDefault="00C26649" w:rsidP="00C26649">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sidR="002238EF">
        <w:rPr>
          <w:color w:val="000000" w:themeColor="text1"/>
        </w:rPr>
        <w:t>4</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1</w:t>
      </w:r>
      <w:r w:rsidRPr="00976C98">
        <w:rPr>
          <w:color w:val="000000" w:themeColor="text1"/>
        </w:rPr>
        <w:t> 20</w:t>
      </w:r>
      <w:r w:rsidR="002238EF">
        <w:rPr>
          <w:color w:val="000000" w:themeColor="text1"/>
        </w:rPr>
        <w:t>76</w:t>
      </w:r>
      <w:r w:rsidRPr="00976C98">
        <w:rPr>
          <w:color w:val="000000" w:themeColor="text1"/>
        </w:rPr>
        <w:t>, respectively.</w:t>
      </w:r>
    </w:p>
    <w:p w14:paraId="0AE0D502" w14:textId="32E141C0" w:rsidR="00344600" w:rsidRDefault="00344600" w:rsidP="004A466F">
      <w:pPr>
        <w:pStyle w:val="Heading3"/>
      </w:pPr>
      <w:bookmarkStart w:id="26" w:name="_Toc532389448"/>
      <w:r w:rsidRPr="00976C98">
        <w:t>Concentrated Overlay #</w:t>
      </w:r>
      <w:r>
        <w:t>8</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Pr="00976C98">
        <w:t xml:space="preserve">on </w:t>
      </w:r>
      <w:r>
        <w:t xml:space="preserve">the </w:t>
      </w:r>
      <w:r w:rsidR="0033297C">
        <w:t>Moose Jaw</w:t>
      </w:r>
      <w:r w:rsidR="008B2A9E">
        <w:t>/</w:t>
      </w:r>
      <w:r>
        <w:t>Regina</w:t>
      </w:r>
      <w:r w:rsidR="008B2A9E">
        <w:t>/</w:t>
      </w:r>
      <w:r>
        <w:t xml:space="preserve">Saskatoon </w:t>
      </w:r>
      <w:r w:rsidR="0033297C">
        <w:t>EAS</w:t>
      </w:r>
      <w:bookmarkEnd w:id="26"/>
    </w:p>
    <w:p w14:paraId="5DFF1016" w14:textId="77777777" w:rsidR="00344600" w:rsidRDefault="00344600" w:rsidP="004A466F">
      <w:pPr>
        <w:keepNext/>
      </w:pPr>
    </w:p>
    <w:p w14:paraId="395D318F" w14:textId="62ECA244" w:rsidR="00C26649" w:rsidRPr="00976C98" w:rsidRDefault="00C26649" w:rsidP="004A466F">
      <w:pPr>
        <w:keepNext/>
      </w:pPr>
      <w:r w:rsidRPr="00976C98">
        <w:t xml:space="preserve">This </w:t>
      </w:r>
      <w:r w:rsidRPr="00976C98">
        <w:rPr>
          <w:rFonts w:cs="Arial"/>
        </w:rPr>
        <w:t>Relief Option would overlay NPA</w:t>
      </w:r>
      <w:r w:rsidR="00674981">
        <w:rPr>
          <w:rFonts w:cs="Arial"/>
        </w:rPr>
        <w:t> 474</w:t>
      </w:r>
      <w:r w:rsidRPr="00976C98">
        <w:rPr>
          <w:rFonts w:cs="Arial"/>
        </w:rPr>
        <w:t xml:space="preserve"> on the </w:t>
      </w:r>
      <w:r w:rsidR="0093198B">
        <w:rPr>
          <w:rFonts w:cs="Arial"/>
        </w:rPr>
        <w:t>21</w:t>
      </w:r>
      <w:r w:rsidR="0093198B" w:rsidRPr="00976C98">
        <w:rPr>
          <w:rFonts w:cs="Arial"/>
        </w:rPr>
        <w:t> Exchange Areas</w:t>
      </w:r>
      <w:r w:rsidR="00682DB5">
        <w:rPr>
          <w:rFonts w:cs="Arial"/>
        </w:rPr>
        <w:t xml:space="preserve"> of the </w:t>
      </w:r>
      <w:r>
        <w:rPr>
          <w:rFonts w:cs="Arial"/>
        </w:rPr>
        <w:t>Moose Jaw, Regina and Saskatoon</w:t>
      </w:r>
      <w:r w:rsidRPr="00976C98">
        <w:rPr>
          <w:rFonts w:cs="Arial"/>
        </w:rPr>
        <w:t xml:space="preserve"> EAS</w:t>
      </w:r>
      <w:r w:rsidR="0093198B">
        <w:rPr>
          <w:rFonts w:cs="Arial"/>
        </w:rPr>
        <w:t>. T</w:t>
      </w:r>
      <w:r w:rsidRPr="00976C98">
        <w:rPr>
          <w:rFonts w:cs="Arial"/>
        </w:rPr>
        <w:t>he remaining 2</w:t>
      </w:r>
      <w:r>
        <w:rPr>
          <w:rFonts w:cs="Arial"/>
        </w:rPr>
        <w:t>07</w:t>
      </w:r>
      <w:r w:rsidRPr="00976C98">
        <w:rPr>
          <w:rFonts w:cs="Arial"/>
        </w:rPr>
        <w:t xml:space="preserve"> Exchange Areas </w:t>
      </w:r>
      <w:r w:rsidR="0023385E">
        <w:rPr>
          <w:rFonts w:cs="Arial"/>
        </w:rPr>
        <w:t>outside the Moose Jaw, Regina and Saskatoon</w:t>
      </w:r>
      <w:r w:rsidR="0023385E" w:rsidRPr="00976C98">
        <w:rPr>
          <w:rFonts w:cs="Arial"/>
        </w:rPr>
        <w:t xml:space="preserve"> EAS </w:t>
      </w:r>
      <w:r w:rsidRPr="00976C98">
        <w:rPr>
          <w:rFonts w:cs="Arial"/>
        </w:rPr>
        <w:t>would continue to grow using CO 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052371">
        <w:t>Annex A</w:t>
      </w:r>
      <w:r w:rsidRPr="00976C98">
        <w:fldChar w:fldCharType="end"/>
      </w:r>
      <w:r w:rsidRPr="00976C98">
        <w:t>,</w:t>
      </w:r>
      <w:r>
        <w:t xml:space="preserve"> </w:t>
      </w:r>
      <w:r>
        <w:fldChar w:fldCharType="begin"/>
      </w:r>
      <w:r>
        <w:instrText xml:space="preserve"> REF _Ref522692440 \h </w:instrText>
      </w:r>
      <w:r>
        <w:fldChar w:fldCharType="separate"/>
      </w:r>
      <w:r w:rsidR="00052371" w:rsidRPr="00976C98">
        <w:rPr>
          <w:rFonts w:cs="Arial"/>
        </w:rPr>
        <w:t xml:space="preserve">Figure </w:t>
      </w:r>
      <w:r w:rsidR="00052371">
        <w:rPr>
          <w:rFonts w:cs="Arial"/>
          <w:noProof/>
        </w:rPr>
        <w:t>20</w:t>
      </w:r>
      <w:r>
        <w:fldChar w:fldCharType="end"/>
      </w:r>
      <w:r w:rsidRPr="00976C98">
        <w:t>.</w:t>
      </w:r>
    </w:p>
    <w:p w14:paraId="474305E1" w14:textId="77777777" w:rsidR="00C26649" w:rsidRPr="00976C98" w:rsidRDefault="00C26649" w:rsidP="00C26649"/>
    <w:p w14:paraId="714554CA" w14:textId="6FDB6AB9" w:rsidR="00C26649" w:rsidRPr="00976C98" w:rsidRDefault="00C26649" w:rsidP="00C26649">
      <w:pPr>
        <w:rPr>
          <w:color w:val="000000" w:themeColor="text1"/>
        </w:rPr>
      </w:pPr>
      <w:r w:rsidRPr="00976C98">
        <w:t xml:space="preserve">After this </w:t>
      </w:r>
      <w:r w:rsidR="004A466F">
        <w:t>Concentrated O</w:t>
      </w:r>
      <w:r w:rsidRPr="00976C98">
        <w:t xml:space="preserve">verlay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Pr>
          <w:color w:val="000000" w:themeColor="text1"/>
        </w:rPr>
        <w:t>3</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66</w:t>
      </w:r>
      <w:r w:rsidRPr="00976C98">
        <w:rPr>
          <w:color w:val="000000" w:themeColor="text1"/>
        </w:rPr>
        <w:t>, respectively.</w:t>
      </w:r>
    </w:p>
    <w:p w14:paraId="5936F23F" w14:textId="77777777" w:rsidR="000C6C26" w:rsidRPr="00976C98" w:rsidRDefault="000C6C26" w:rsidP="000C6C26">
      <w:pPr>
        <w:rPr>
          <w:szCs w:val="22"/>
        </w:rPr>
      </w:pPr>
      <w:r w:rsidRPr="00976C98">
        <w:rPr>
          <w:szCs w:val="22"/>
        </w:rPr>
        <w:br w:type="page"/>
      </w:r>
    </w:p>
    <w:p w14:paraId="2BF84EF4" w14:textId="77777777" w:rsidR="000C6C26" w:rsidRPr="00976C98" w:rsidRDefault="000C6C26" w:rsidP="000C6C26">
      <w:pPr>
        <w:pStyle w:val="Heading1"/>
      </w:pPr>
      <w:bookmarkStart w:id="27" w:name="_Toc514833014"/>
      <w:bookmarkStart w:id="28" w:name="_Toc532389449"/>
      <w:r w:rsidRPr="00976C98">
        <w:lastRenderedPageBreak/>
        <w:t>SUMMARY OF RELIEF OPTIONS</w:t>
      </w:r>
      <w:bookmarkEnd w:id="27"/>
      <w:bookmarkEnd w:id="28"/>
    </w:p>
    <w:p w14:paraId="6FF9A7FA" w14:textId="77777777" w:rsidR="000C6C26" w:rsidRPr="00976C98" w:rsidRDefault="000C6C26" w:rsidP="000C6C26">
      <w:pPr>
        <w:rPr>
          <w:szCs w:val="22"/>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0"/>
        <w:gridCol w:w="2394"/>
        <w:gridCol w:w="1222"/>
        <w:gridCol w:w="2157"/>
      </w:tblGrid>
      <w:tr w:rsidR="000C6C26" w:rsidRPr="00976C98" w14:paraId="535F4058" w14:textId="77777777" w:rsidTr="00142D29">
        <w:tc>
          <w:tcPr>
            <w:tcW w:w="4170"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3616"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2157"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142D29">
        <w:tc>
          <w:tcPr>
            <w:tcW w:w="4170" w:type="dxa"/>
            <w:vMerge/>
          </w:tcPr>
          <w:p w14:paraId="083454AD" w14:textId="77777777" w:rsidR="000C6C26" w:rsidRPr="00976C98" w:rsidRDefault="000C6C26" w:rsidP="004E722E">
            <w:pPr>
              <w:rPr>
                <w:rFonts w:cs="Arial"/>
                <w:b/>
                <w:szCs w:val="22"/>
              </w:rPr>
            </w:pPr>
          </w:p>
        </w:tc>
        <w:tc>
          <w:tcPr>
            <w:tcW w:w="2394" w:type="dxa"/>
          </w:tcPr>
          <w:p w14:paraId="5AA1291E" w14:textId="7749D108" w:rsidR="000C6C26" w:rsidRPr="00976C98" w:rsidRDefault="000C6C26" w:rsidP="00C26649">
            <w:pPr>
              <w:rPr>
                <w:rFonts w:cs="Arial"/>
                <w:b/>
                <w:szCs w:val="22"/>
              </w:rPr>
            </w:pPr>
            <w:r w:rsidRPr="00976C98">
              <w:rPr>
                <w:rFonts w:cs="Arial"/>
                <w:b/>
                <w:szCs w:val="22"/>
              </w:rPr>
              <w:t>NPA </w:t>
            </w:r>
            <w:r w:rsidR="00C26649">
              <w:rPr>
                <w:rFonts w:cs="Arial"/>
                <w:b/>
                <w:szCs w:val="22"/>
              </w:rPr>
              <w:t>306/639</w:t>
            </w:r>
          </w:p>
        </w:tc>
        <w:tc>
          <w:tcPr>
            <w:tcW w:w="1222" w:type="dxa"/>
          </w:tcPr>
          <w:p w14:paraId="73B34D8B" w14:textId="7C3F2E84" w:rsidR="000C6C26" w:rsidRPr="00976C98" w:rsidRDefault="000C6C26" w:rsidP="00674981">
            <w:pPr>
              <w:rPr>
                <w:rFonts w:cs="Arial"/>
                <w:b/>
                <w:szCs w:val="22"/>
              </w:rPr>
            </w:pPr>
            <w:r w:rsidRPr="00976C98">
              <w:rPr>
                <w:rFonts w:cs="Arial"/>
                <w:b/>
                <w:szCs w:val="22"/>
              </w:rPr>
              <w:t>NPA</w:t>
            </w:r>
            <w:r w:rsidR="00674981">
              <w:rPr>
                <w:rFonts w:cs="Arial"/>
                <w:b/>
                <w:szCs w:val="22"/>
              </w:rPr>
              <w:t> 474</w:t>
            </w:r>
          </w:p>
        </w:tc>
        <w:tc>
          <w:tcPr>
            <w:tcW w:w="2157" w:type="dxa"/>
            <w:vMerge/>
          </w:tcPr>
          <w:p w14:paraId="40B2D20B" w14:textId="77777777" w:rsidR="000C6C26" w:rsidRPr="00976C98" w:rsidRDefault="000C6C26" w:rsidP="004E722E">
            <w:pPr>
              <w:rPr>
                <w:rFonts w:cs="Arial"/>
                <w:b/>
                <w:szCs w:val="22"/>
              </w:rPr>
            </w:pPr>
          </w:p>
        </w:tc>
      </w:tr>
      <w:tr w:rsidR="00142D29" w:rsidRPr="00976C98" w14:paraId="2A46F321" w14:textId="77777777" w:rsidTr="00142D29">
        <w:tc>
          <w:tcPr>
            <w:tcW w:w="4170" w:type="dxa"/>
          </w:tcPr>
          <w:p w14:paraId="4EAB79EA" w14:textId="77777777" w:rsidR="003D2D62"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2370F188" w14:textId="77777777" w:rsidR="00142D29" w:rsidRDefault="00142D29"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Distributed Overlay</w:t>
            </w:r>
          </w:p>
          <w:p w14:paraId="5CF9F3D1" w14:textId="77777777" w:rsidR="003D2D62"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3EAE5E71" w14:textId="3F5A8495" w:rsidR="003D2D62" w:rsidRPr="00C26649"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0747CC64" w14:textId="77777777" w:rsidR="003D2D62" w:rsidRDefault="003D2D62" w:rsidP="00142D29">
            <w:pPr>
              <w:rPr>
                <w:rFonts w:cs="Arial"/>
                <w:szCs w:val="22"/>
              </w:rPr>
            </w:pPr>
          </w:p>
          <w:p w14:paraId="4269D7AA" w14:textId="08A4A2CB" w:rsidR="00142D29" w:rsidRPr="00976C98" w:rsidRDefault="00142D29" w:rsidP="00142D29">
            <w:pPr>
              <w:rPr>
                <w:rFonts w:cs="Arial"/>
                <w:caps/>
                <w:szCs w:val="22"/>
              </w:rPr>
            </w:pPr>
            <w:r w:rsidRPr="00976C98">
              <w:rPr>
                <w:rFonts w:cs="Arial"/>
                <w:szCs w:val="22"/>
              </w:rPr>
              <w:t>Sep-2022</w:t>
            </w:r>
          </w:p>
        </w:tc>
        <w:tc>
          <w:tcPr>
            <w:tcW w:w="1222" w:type="dxa"/>
          </w:tcPr>
          <w:p w14:paraId="52E4ABD5" w14:textId="77777777" w:rsidR="00142D29" w:rsidRDefault="00142D29" w:rsidP="00142D29">
            <w:pPr>
              <w:rPr>
                <w:rFonts w:cs="Arial"/>
                <w:szCs w:val="22"/>
              </w:rPr>
            </w:pPr>
          </w:p>
          <w:p w14:paraId="7D1DA553" w14:textId="77777777" w:rsidR="003D2D62" w:rsidRPr="00976C98" w:rsidRDefault="003D2D62" w:rsidP="00142D29">
            <w:pPr>
              <w:rPr>
                <w:rFonts w:cs="Arial"/>
                <w:szCs w:val="22"/>
              </w:rPr>
            </w:pPr>
          </w:p>
          <w:p w14:paraId="573737C8" w14:textId="28C572DD" w:rsidR="00142D29" w:rsidRPr="00976C98" w:rsidRDefault="007A4475" w:rsidP="007A4475">
            <w:pPr>
              <w:rPr>
                <w:rFonts w:cs="Arial"/>
                <w:szCs w:val="22"/>
              </w:rPr>
            </w:pPr>
            <w:r>
              <w:rPr>
                <w:rFonts w:cs="Arial"/>
                <w:szCs w:val="22"/>
              </w:rPr>
              <w:t>Dec</w:t>
            </w:r>
            <w:r w:rsidR="00C26649">
              <w:rPr>
                <w:rFonts w:cs="Arial"/>
                <w:szCs w:val="22"/>
              </w:rPr>
              <w:t>-2048</w:t>
            </w:r>
          </w:p>
        </w:tc>
        <w:tc>
          <w:tcPr>
            <w:tcW w:w="2157" w:type="dxa"/>
          </w:tcPr>
          <w:p w14:paraId="3022DE3F" w14:textId="77777777" w:rsidR="00142D29" w:rsidRDefault="00142D29" w:rsidP="00142D29">
            <w:pPr>
              <w:rPr>
                <w:rFonts w:cs="Arial"/>
                <w:szCs w:val="22"/>
              </w:rPr>
            </w:pPr>
          </w:p>
          <w:p w14:paraId="7C0B8A37" w14:textId="77777777" w:rsidR="003D2D62" w:rsidRPr="00976C98" w:rsidRDefault="003D2D62" w:rsidP="00142D29">
            <w:pPr>
              <w:rPr>
                <w:rFonts w:cs="Arial"/>
                <w:szCs w:val="22"/>
              </w:rPr>
            </w:pPr>
          </w:p>
          <w:p w14:paraId="1FAC2653" w14:textId="5464B7FE" w:rsidR="00142D29" w:rsidRPr="00976C98" w:rsidRDefault="007A4475" w:rsidP="007A4475">
            <w:pPr>
              <w:rPr>
                <w:rFonts w:cs="Arial"/>
                <w:szCs w:val="22"/>
              </w:rPr>
            </w:pPr>
            <w:r>
              <w:rPr>
                <w:rFonts w:cs="Arial"/>
                <w:szCs w:val="22"/>
              </w:rPr>
              <w:t>Dec</w:t>
            </w:r>
            <w:r w:rsidR="00142D29" w:rsidRPr="00976C98">
              <w:rPr>
                <w:rFonts w:cs="Arial"/>
                <w:szCs w:val="22"/>
              </w:rPr>
              <w:t>-20</w:t>
            </w:r>
            <w:r w:rsidR="00C26649">
              <w:rPr>
                <w:rFonts w:cs="Arial"/>
                <w:szCs w:val="22"/>
              </w:rPr>
              <w:t>47</w:t>
            </w:r>
          </w:p>
        </w:tc>
      </w:tr>
      <w:tr w:rsidR="00142D29" w:rsidRPr="00976C98" w14:paraId="6FD79A12" w14:textId="77777777" w:rsidTr="00142D29">
        <w:tc>
          <w:tcPr>
            <w:tcW w:w="4170" w:type="dxa"/>
          </w:tcPr>
          <w:p w14:paraId="710E5A4F"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7EE9FC92" w14:textId="3C162550" w:rsidR="00142D29" w:rsidRPr="00976C98" w:rsidRDefault="00C2664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w:t>
            </w:r>
            <w:r w:rsidR="00142D29" w:rsidRPr="00976C98">
              <w:rPr>
                <w:rFonts w:cs="Arial"/>
                <w:snapToGrid w:val="0"/>
                <w:color w:val="000000"/>
                <w:szCs w:val="22"/>
              </w:rPr>
              <w:t>lay #1</w:t>
            </w:r>
          </w:p>
          <w:p w14:paraId="63A92FA0"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Central LIRs</w:t>
            </w:r>
            <w:r w:rsidRPr="00976C98">
              <w:rPr>
                <w:rFonts w:cs="Arial"/>
                <w:snapToGrid w:val="0"/>
                <w:color w:val="000000"/>
                <w:szCs w:val="22"/>
              </w:rPr>
              <w:t>)</w:t>
            </w:r>
          </w:p>
          <w:p w14:paraId="50AB0D77" w14:textId="71C86C9A"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6878D132" w14:textId="77777777" w:rsidR="003D2D62" w:rsidRDefault="003D2D62" w:rsidP="00C26649">
            <w:pPr>
              <w:rPr>
                <w:rFonts w:cs="Arial"/>
                <w:szCs w:val="22"/>
              </w:rPr>
            </w:pPr>
          </w:p>
          <w:p w14:paraId="4D3066F2" w14:textId="7D4988E7" w:rsidR="00142D29" w:rsidRPr="00976C98" w:rsidRDefault="002238EF" w:rsidP="002238EF">
            <w:pPr>
              <w:rPr>
                <w:rFonts w:cs="Arial"/>
                <w:szCs w:val="22"/>
              </w:rPr>
            </w:pPr>
            <w:r>
              <w:rPr>
                <w:rFonts w:cs="Arial"/>
                <w:szCs w:val="22"/>
              </w:rPr>
              <w:t>Mar</w:t>
            </w:r>
            <w:r w:rsidR="00C26649">
              <w:rPr>
                <w:rFonts w:cs="Arial"/>
                <w:szCs w:val="22"/>
              </w:rPr>
              <w:t>-202</w:t>
            </w:r>
            <w:r>
              <w:rPr>
                <w:rFonts w:cs="Arial"/>
                <w:szCs w:val="22"/>
              </w:rPr>
              <w:t>5</w:t>
            </w:r>
          </w:p>
        </w:tc>
        <w:tc>
          <w:tcPr>
            <w:tcW w:w="1222" w:type="dxa"/>
          </w:tcPr>
          <w:p w14:paraId="67F72D36" w14:textId="77777777" w:rsidR="00142D29" w:rsidRDefault="00142D29" w:rsidP="00142D29">
            <w:pPr>
              <w:rPr>
                <w:rFonts w:cs="Arial"/>
                <w:szCs w:val="22"/>
              </w:rPr>
            </w:pPr>
          </w:p>
          <w:p w14:paraId="755C6AA5" w14:textId="77777777" w:rsidR="003D2D62" w:rsidRPr="00976C98" w:rsidRDefault="003D2D62" w:rsidP="00142D29">
            <w:pPr>
              <w:rPr>
                <w:rFonts w:cs="Arial"/>
                <w:szCs w:val="22"/>
              </w:rPr>
            </w:pPr>
          </w:p>
          <w:p w14:paraId="36F958A6" w14:textId="4F6D8A9A" w:rsidR="00142D29" w:rsidRPr="00976C98" w:rsidRDefault="002238EF" w:rsidP="002238EF">
            <w:pPr>
              <w:rPr>
                <w:rFonts w:cs="Arial"/>
                <w:szCs w:val="22"/>
              </w:rPr>
            </w:pPr>
            <w:r>
              <w:rPr>
                <w:rFonts w:cs="Arial"/>
                <w:szCs w:val="22"/>
              </w:rPr>
              <w:t>Apr</w:t>
            </w:r>
            <w:r w:rsidR="00142D29" w:rsidRPr="00976C98">
              <w:rPr>
                <w:rFonts w:cs="Arial"/>
                <w:szCs w:val="22"/>
              </w:rPr>
              <w:t>-20</w:t>
            </w:r>
            <w:r>
              <w:rPr>
                <w:rFonts w:cs="Arial"/>
                <w:szCs w:val="22"/>
              </w:rPr>
              <w:t>69</w:t>
            </w:r>
          </w:p>
        </w:tc>
        <w:tc>
          <w:tcPr>
            <w:tcW w:w="2157" w:type="dxa"/>
          </w:tcPr>
          <w:p w14:paraId="61C25265" w14:textId="77777777" w:rsidR="003D2D62" w:rsidRDefault="003D2D62" w:rsidP="00BC21E1">
            <w:pPr>
              <w:rPr>
                <w:rFonts w:cs="Arial"/>
                <w:szCs w:val="22"/>
              </w:rPr>
            </w:pPr>
          </w:p>
          <w:p w14:paraId="41B19928" w14:textId="1B0406FA" w:rsidR="00142D29" w:rsidRDefault="002238EF" w:rsidP="00BC21E1">
            <w:pPr>
              <w:rPr>
                <w:rFonts w:cs="Arial"/>
                <w:szCs w:val="22"/>
              </w:rPr>
            </w:pPr>
            <w:r>
              <w:rPr>
                <w:rFonts w:cs="Arial"/>
                <w:szCs w:val="22"/>
              </w:rPr>
              <w:t>Mar</w:t>
            </w:r>
            <w:r w:rsidR="003D2D62">
              <w:rPr>
                <w:rFonts w:cs="Arial"/>
                <w:szCs w:val="22"/>
              </w:rPr>
              <w:t>-202</w:t>
            </w:r>
            <w:r>
              <w:rPr>
                <w:rFonts w:cs="Arial"/>
                <w:szCs w:val="22"/>
              </w:rPr>
              <w:t>4</w:t>
            </w:r>
          </w:p>
          <w:p w14:paraId="768BE4DB" w14:textId="5EDCB166" w:rsidR="003D2D62" w:rsidRPr="00976C98" w:rsidRDefault="002238EF" w:rsidP="002238EF">
            <w:pPr>
              <w:rPr>
                <w:rFonts w:cs="Arial"/>
                <w:szCs w:val="22"/>
              </w:rPr>
            </w:pPr>
            <w:r>
              <w:rPr>
                <w:rFonts w:cs="Arial"/>
                <w:szCs w:val="22"/>
              </w:rPr>
              <w:t>Apr</w:t>
            </w:r>
            <w:r w:rsidR="003D2D62">
              <w:rPr>
                <w:rFonts w:cs="Arial"/>
                <w:szCs w:val="22"/>
              </w:rPr>
              <w:t>-20</w:t>
            </w:r>
            <w:r>
              <w:rPr>
                <w:rFonts w:cs="Arial"/>
                <w:szCs w:val="22"/>
              </w:rPr>
              <w:t>68</w:t>
            </w:r>
          </w:p>
        </w:tc>
      </w:tr>
      <w:tr w:rsidR="00142D29" w:rsidRPr="00976C98" w14:paraId="6A6F44FB" w14:textId="77777777" w:rsidTr="00142D29">
        <w:tc>
          <w:tcPr>
            <w:tcW w:w="4170" w:type="dxa"/>
          </w:tcPr>
          <w:p w14:paraId="3EEEBAFC"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3D3E8FC3" w14:textId="77777777"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6C94FB31"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non-Central LIRs</w:t>
            </w:r>
            <w:r w:rsidRPr="00976C98">
              <w:rPr>
                <w:rFonts w:cs="Arial"/>
                <w:snapToGrid w:val="0"/>
                <w:color w:val="000000"/>
                <w:szCs w:val="22"/>
              </w:rPr>
              <w:t>)</w:t>
            </w:r>
          </w:p>
          <w:p w14:paraId="1F41AA79" w14:textId="0BAA6405"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7DFE6631" w14:textId="77777777" w:rsidR="003D2D62" w:rsidRDefault="003D2D62" w:rsidP="006B3A92">
            <w:pPr>
              <w:rPr>
                <w:rFonts w:cs="Arial"/>
                <w:szCs w:val="22"/>
              </w:rPr>
            </w:pPr>
          </w:p>
          <w:p w14:paraId="35359676" w14:textId="0065CB62" w:rsidR="00142D29" w:rsidRPr="00976C98" w:rsidRDefault="002238EF" w:rsidP="007A4475">
            <w:pPr>
              <w:rPr>
                <w:rFonts w:cs="Arial"/>
                <w:szCs w:val="22"/>
              </w:rPr>
            </w:pPr>
            <w:r>
              <w:rPr>
                <w:rFonts w:cs="Arial"/>
                <w:szCs w:val="22"/>
              </w:rPr>
              <w:t>Sep</w:t>
            </w:r>
            <w:r w:rsidR="00C26649">
              <w:rPr>
                <w:rFonts w:cs="Arial"/>
                <w:szCs w:val="22"/>
              </w:rPr>
              <w:t>-2024</w:t>
            </w:r>
          </w:p>
        </w:tc>
        <w:tc>
          <w:tcPr>
            <w:tcW w:w="1222" w:type="dxa"/>
          </w:tcPr>
          <w:p w14:paraId="414641C7" w14:textId="77777777" w:rsidR="00142D29" w:rsidRDefault="00142D29" w:rsidP="00BC21E1">
            <w:pPr>
              <w:rPr>
                <w:rFonts w:cs="Arial"/>
                <w:szCs w:val="22"/>
              </w:rPr>
            </w:pPr>
          </w:p>
          <w:p w14:paraId="757421C4" w14:textId="77777777" w:rsidR="003D2D62" w:rsidRDefault="003D2D62" w:rsidP="00BC21E1">
            <w:pPr>
              <w:rPr>
                <w:rFonts w:cs="Arial"/>
                <w:szCs w:val="22"/>
              </w:rPr>
            </w:pPr>
          </w:p>
          <w:p w14:paraId="3AF30573" w14:textId="72B8E2E0" w:rsidR="00C26649" w:rsidRPr="00976C98" w:rsidRDefault="002238EF" w:rsidP="002238EF">
            <w:pPr>
              <w:rPr>
                <w:rFonts w:cs="Arial"/>
                <w:szCs w:val="22"/>
              </w:rPr>
            </w:pPr>
            <w:r>
              <w:rPr>
                <w:rFonts w:cs="Arial"/>
                <w:szCs w:val="22"/>
              </w:rPr>
              <w:t>Oct</w:t>
            </w:r>
            <w:r w:rsidR="00C26649">
              <w:rPr>
                <w:rFonts w:cs="Arial"/>
                <w:szCs w:val="22"/>
              </w:rPr>
              <w:t>-20</w:t>
            </w:r>
            <w:r>
              <w:rPr>
                <w:rFonts w:cs="Arial"/>
                <w:szCs w:val="22"/>
              </w:rPr>
              <w:t>64</w:t>
            </w:r>
          </w:p>
        </w:tc>
        <w:tc>
          <w:tcPr>
            <w:tcW w:w="2157" w:type="dxa"/>
          </w:tcPr>
          <w:p w14:paraId="76DFD49D" w14:textId="77777777" w:rsidR="003D2D62" w:rsidRDefault="003D2D62" w:rsidP="00BC21E1">
            <w:pPr>
              <w:rPr>
                <w:rFonts w:cs="Arial"/>
                <w:szCs w:val="22"/>
              </w:rPr>
            </w:pPr>
          </w:p>
          <w:p w14:paraId="183B523C" w14:textId="58C68D65" w:rsidR="00142D29" w:rsidRDefault="002238EF" w:rsidP="00BC21E1">
            <w:pPr>
              <w:rPr>
                <w:rFonts w:cs="Arial"/>
                <w:szCs w:val="22"/>
              </w:rPr>
            </w:pPr>
            <w:r>
              <w:rPr>
                <w:rFonts w:cs="Arial"/>
                <w:szCs w:val="22"/>
              </w:rPr>
              <w:t>Sep</w:t>
            </w:r>
            <w:r w:rsidR="003D2D62">
              <w:rPr>
                <w:rFonts w:cs="Arial"/>
                <w:szCs w:val="22"/>
              </w:rPr>
              <w:t>-2023</w:t>
            </w:r>
          </w:p>
          <w:p w14:paraId="5837A985" w14:textId="2F9FD297" w:rsidR="003D2D62" w:rsidRPr="00976C98" w:rsidRDefault="002238EF" w:rsidP="002238EF">
            <w:pPr>
              <w:rPr>
                <w:rFonts w:cs="Arial"/>
                <w:szCs w:val="22"/>
              </w:rPr>
            </w:pPr>
            <w:r>
              <w:rPr>
                <w:rFonts w:cs="Arial"/>
                <w:szCs w:val="22"/>
              </w:rPr>
              <w:t>Oct</w:t>
            </w:r>
            <w:r w:rsidR="003D2D62">
              <w:rPr>
                <w:rFonts w:cs="Arial"/>
                <w:szCs w:val="22"/>
              </w:rPr>
              <w:t>-20</w:t>
            </w:r>
            <w:r>
              <w:rPr>
                <w:rFonts w:cs="Arial"/>
                <w:szCs w:val="22"/>
              </w:rPr>
              <w:t>63</w:t>
            </w:r>
          </w:p>
        </w:tc>
      </w:tr>
      <w:tr w:rsidR="00142D29" w:rsidRPr="00976C98" w14:paraId="675D5A90" w14:textId="77777777" w:rsidTr="00142D29">
        <w:tc>
          <w:tcPr>
            <w:tcW w:w="4170" w:type="dxa"/>
          </w:tcPr>
          <w:p w14:paraId="67882172"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49B64014" w14:textId="36CE91C1"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2A75807C"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Southern LIRs</w:t>
            </w:r>
            <w:r w:rsidRPr="00976C98">
              <w:rPr>
                <w:rFonts w:cs="Arial"/>
                <w:snapToGrid w:val="0"/>
                <w:color w:val="000000"/>
                <w:szCs w:val="22"/>
              </w:rPr>
              <w:t>)</w:t>
            </w:r>
          </w:p>
          <w:p w14:paraId="7B7D55FE" w14:textId="6B133F14"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23A36FBF" w14:textId="77777777" w:rsidR="003D2D62" w:rsidRDefault="003D2D62" w:rsidP="006B3A92">
            <w:pPr>
              <w:rPr>
                <w:rFonts w:cs="Arial"/>
                <w:szCs w:val="22"/>
              </w:rPr>
            </w:pPr>
          </w:p>
          <w:p w14:paraId="1258F167" w14:textId="43A1D663" w:rsidR="00142D29" w:rsidRPr="00976C98" w:rsidRDefault="002238EF" w:rsidP="002238EF">
            <w:pPr>
              <w:rPr>
                <w:rFonts w:cs="Arial"/>
                <w:szCs w:val="22"/>
              </w:rPr>
            </w:pPr>
            <w:r>
              <w:rPr>
                <w:rFonts w:cs="Arial"/>
                <w:szCs w:val="22"/>
              </w:rPr>
              <w:t>Jun</w:t>
            </w:r>
            <w:r w:rsidR="00C26649">
              <w:rPr>
                <w:rFonts w:cs="Arial"/>
                <w:szCs w:val="22"/>
              </w:rPr>
              <w:t>-202</w:t>
            </w:r>
            <w:r>
              <w:rPr>
                <w:rFonts w:cs="Arial"/>
                <w:szCs w:val="22"/>
              </w:rPr>
              <w:t>5</w:t>
            </w:r>
          </w:p>
        </w:tc>
        <w:tc>
          <w:tcPr>
            <w:tcW w:w="1222" w:type="dxa"/>
          </w:tcPr>
          <w:p w14:paraId="69972DAC" w14:textId="77777777" w:rsidR="00142D29" w:rsidRDefault="00142D29" w:rsidP="00BC21E1">
            <w:pPr>
              <w:rPr>
                <w:rFonts w:cs="Arial"/>
                <w:szCs w:val="22"/>
              </w:rPr>
            </w:pPr>
          </w:p>
          <w:p w14:paraId="034056B7" w14:textId="77777777" w:rsidR="003D2D62" w:rsidRDefault="003D2D62" w:rsidP="00BC21E1">
            <w:pPr>
              <w:rPr>
                <w:rFonts w:cs="Arial"/>
                <w:szCs w:val="22"/>
              </w:rPr>
            </w:pPr>
          </w:p>
          <w:p w14:paraId="05B68D84" w14:textId="54E688F5" w:rsidR="00C26649" w:rsidRPr="00976C98" w:rsidRDefault="002238EF" w:rsidP="002238EF">
            <w:pPr>
              <w:rPr>
                <w:rFonts w:cs="Arial"/>
                <w:szCs w:val="22"/>
              </w:rPr>
            </w:pPr>
            <w:r>
              <w:rPr>
                <w:rFonts w:cs="Arial"/>
                <w:szCs w:val="22"/>
              </w:rPr>
              <w:t>Apr</w:t>
            </w:r>
            <w:r w:rsidR="00C26649">
              <w:rPr>
                <w:rFonts w:cs="Arial"/>
                <w:szCs w:val="22"/>
              </w:rPr>
              <w:t>-20</w:t>
            </w:r>
            <w:r>
              <w:rPr>
                <w:rFonts w:cs="Arial"/>
                <w:szCs w:val="22"/>
              </w:rPr>
              <w:t>60</w:t>
            </w:r>
          </w:p>
        </w:tc>
        <w:tc>
          <w:tcPr>
            <w:tcW w:w="2157" w:type="dxa"/>
          </w:tcPr>
          <w:p w14:paraId="03EC88C5" w14:textId="77777777" w:rsidR="003D2D62" w:rsidRDefault="003D2D62" w:rsidP="00BC21E1">
            <w:pPr>
              <w:rPr>
                <w:rFonts w:cs="Arial"/>
                <w:szCs w:val="22"/>
              </w:rPr>
            </w:pPr>
          </w:p>
          <w:p w14:paraId="60B41C08" w14:textId="1F7DC2B7" w:rsidR="00142D29" w:rsidRDefault="002238EF" w:rsidP="00BC21E1">
            <w:pPr>
              <w:rPr>
                <w:rFonts w:cs="Arial"/>
                <w:szCs w:val="22"/>
              </w:rPr>
            </w:pPr>
            <w:r>
              <w:rPr>
                <w:rFonts w:cs="Arial"/>
                <w:szCs w:val="22"/>
              </w:rPr>
              <w:t>Jun</w:t>
            </w:r>
            <w:r w:rsidR="003D2D62">
              <w:rPr>
                <w:rFonts w:cs="Arial"/>
                <w:szCs w:val="22"/>
              </w:rPr>
              <w:t>-202</w:t>
            </w:r>
            <w:r>
              <w:rPr>
                <w:rFonts w:cs="Arial"/>
                <w:szCs w:val="22"/>
              </w:rPr>
              <w:t>4</w:t>
            </w:r>
          </w:p>
          <w:p w14:paraId="40571214" w14:textId="251365B8" w:rsidR="003D2D62" w:rsidRPr="00976C98" w:rsidRDefault="002238EF" w:rsidP="002238EF">
            <w:pPr>
              <w:rPr>
                <w:rFonts w:cs="Arial"/>
                <w:szCs w:val="22"/>
              </w:rPr>
            </w:pPr>
            <w:r>
              <w:rPr>
                <w:rFonts w:cs="Arial"/>
                <w:szCs w:val="22"/>
              </w:rPr>
              <w:t>Apr</w:t>
            </w:r>
            <w:r w:rsidR="003D2D62">
              <w:rPr>
                <w:rFonts w:cs="Arial"/>
                <w:szCs w:val="22"/>
              </w:rPr>
              <w:t>-20</w:t>
            </w:r>
            <w:r>
              <w:rPr>
                <w:rFonts w:cs="Arial"/>
                <w:szCs w:val="22"/>
              </w:rPr>
              <w:t>59</w:t>
            </w:r>
          </w:p>
        </w:tc>
      </w:tr>
      <w:tr w:rsidR="00142D29" w:rsidRPr="00976C98" w14:paraId="7A8233FE" w14:textId="77777777" w:rsidTr="00142D29">
        <w:tc>
          <w:tcPr>
            <w:tcW w:w="4170" w:type="dxa"/>
          </w:tcPr>
          <w:p w14:paraId="6C7812B0"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0368233A" w14:textId="78A450CB"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#4</w:t>
            </w:r>
          </w:p>
          <w:p w14:paraId="78CEEE49"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Northern LIRs</w:t>
            </w:r>
            <w:r w:rsidRPr="00976C98">
              <w:rPr>
                <w:rFonts w:cs="Arial"/>
                <w:snapToGrid w:val="0"/>
                <w:color w:val="000000"/>
                <w:szCs w:val="22"/>
              </w:rPr>
              <w:t>)</w:t>
            </w:r>
          </w:p>
          <w:p w14:paraId="56411446" w14:textId="208EDD22"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5002B54C" w14:textId="77777777" w:rsidR="003D2D62" w:rsidRDefault="003D2D62" w:rsidP="006B3A92">
            <w:pPr>
              <w:rPr>
                <w:rFonts w:cs="Arial"/>
                <w:szCs w:val="22"/>
              </w:rPr>
            </w:pPr>
          </w:p>
          <w:p w14:paraId="19B3A264" w14:textId="2D27CEEC" w:rsidR="00142D29" w:rsidRPr="00976C98" w:rsidRDefault="002238EF" w:rsidP="007A4475">
            <w:pPr>
              <w:rPr>
                <w:rFonts w:cs="Arial"/>
                <w:szCs w:val="22"/>
              </w:rPr>
            </w:pPr>
            <w:r>
              <w:rPr>
                <w:rFonts w:cs="Arial"/>
                <w:szCs w:val="22"/>
              </w:rPr>
              <w:t>Aug</w:t>
            </w:r>
            <w:r w:rsidR="00C26649">
              <w:rPr>
                <w:rFonts w:cs="Arial"/>
                <w:szCs w:val="22"/>
              </w:rPr>
              <w:t>-2024</w:t>
            </w:r>
          </w:p>
        </w:tc>
        <w:tc>
          <w:tcPr>
            <w:tcW w:w="1222" w:type="dxa"/>
          </w:tcPr>
          <w:p w14:paraId="4F8B4F01" w14:textId="77777777" w:rsidR="00142D29" w:rsidRDefault="00142D29" w:rsidP="00BC21E1">
            <w:pPr>
              <w:rPr>
                <w:rFonts w:cs="Arial"/>
                <w:szCs w:val="22"/>
              </w:rPr>
            </w:pPr>
          </w:p>
          <w:p w14:paraId="564B5D5B" w14:textId="77777777" w:rsidR="003D2D62" w:rsidRDefault="003D2D62" w:rsidP="00BC21E1">
            <w:pPr>
              <w:rPr>
                <w:rFonts w:cs="Arial"/>
                <w:szCs w:val="22"/>
              </w:rPr>
            </w:pPr>
          </w:p>
          <w:p w14:paraId="3B17B2AA" w14:textId="44B20713" w:rsidR="00C26649" w:rsidRPr="00976C98" w:rsidRDefault="002238EF" w:rsidP="002238EF">
            <w:pPr>
              <w:rPr>
                <w:rFonts w:cs="Arial"/>
                <w:szCs w:val="22"/>
              </w:rPr>
            </w:pPr>
            <w:r>
              <w:rPr>
                <w:rFonts w:cs="Arial"/>
                <w:szCs w:val="22"/>
              </w:rPr>
              <w:t>May</w:t>
            </w:r>
            <w:r w:rsidR="00C26649">
              <w:rPr>
                <w:rFonts w:cs="Arial"/>
                <w:szCs w:val="22"/>
              </w:rPr>
              <w:t>-20</w:t>
            </w:r>
            <w:r>
              <w:rPr>
                <w:rFonts w:cs="Arial"/>
                <w:szCs w:val="22"/>
              </w:rPr>
              <w:t>7</w:t>
            </w:r>
            <w:r w:rsidR="00C26649">
              <w:rPr>
                <w:rFonts w:cs="Arial"/>
                <w:szCs w:val="22"/>
              </w:rPr>
              <w:t>6</w:t>
            </w:r>
          </w:p>
        </w:tc>
        <w:tc>
          <w:tcPr>
            <w:tcW w:w="2157" w:type="dxa"/>
          </w:tcPr>
          <w:p w14:paraId="24479940" w14:textId="77777777" w:rsidR="003D2D62" w:rsidRDefault="003D2D62" w:rsidP="00BC21E1">
            <w:pPr>
              <w:rPr>
                <w:rFonts w:cs="Arial"/>
                <w:szCs w:val="22"/>
              </w:rPr>
            </w:pPr>
          </w:p>
          <w:p w14:paraId="2475E4D2" w14:textId="3D8AA3B6" w:rsidR="00142D29" w:rsidRDefault="002238EF" w:rsidP="00BC21E1">
            <w:pPr>
              <w:rPr>
                <w:rFonts w:cs="Arial"/>
                <w:szCs w:val="22"/>
              </w:rPr>
            </w:pPr>
            <w:r>
              <w:rPr>
                <w:rFonts w:cs="Arial"/>
                <w:szCs w:val="22"/>
              </w:rPr>
              <w:t>Aug</w:t>
            </w:r>
            <w:r w:rsidR="003D2D62">
              <w:rPr>
                <w:rFonts w:cs="Arial"/>
                <w:szCs w:val="22"/>
              </w:rPr>
              <w:t>-2023</w:t>
            </w:r>
          </w:p>
          <w:p w14:paraId="583EC115" w14:textId="64A2F9E3" w:rsidR="003D2D62" w:rsidRPr="00976C98" w:rsidRDefault="002238EF" w:rsidP="002238EF">
            <w:pPr>
              <w:rPr>
                <w:rFonts w:cs="Arial"/>
                <w:szCs w:val="22"/>
              </w:rPr>
            </w:pPr>
            <w:r>
              <w:rPr>
                <w:rFonts w:cs="Arial"/>
                <w:szCs w:val="22"/>
              </w:rPr>
              <w:t>May</w:t>
            </w:r>
            <w:r w:rsidR="003D2D62">
              <w:rPr>
                <w:rFonts w:cs="Arial"/>
                <w:szCs w:val="22"/>
              </w:rPr>
              <w:t>-20</w:t>
            </w:r>
            <w:r>
              <w:rPr>
                <w:rFonts w:cs="Arial"/>
                <w:szCs w:val="22"/>
              </w:rPr>
              <w:t>7</w:t>
            </w:r>
            <w:r w:rsidR="003D2D62">
              <w:rPr>
                <w:rFonts w:cs="Arial"/>
                <w:szCs w:val="22"/>
              </w:rPr>
              <w:t>5</w:t>
            </w:r>
          </w:p>
        </w:tc>
      </w:tr>
      <w:tr w:rsidR="00C26649" w:rsidRPr="00976C98" w14:paraId="323BA680" w14:textId="77777777" w:rsidTr="00142D29">
        <w:tc>
          <w:tcPr>
            <w:tcW w:w="4170" w:type="dxa"/>
          </w:tcPr>
          <w:p w14:paraId="5571E8F1" w14:textId="77777777" w:rsidR="003D2D62"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1E1D07C5" w14:textId="59D8004A" w:rsidR="00C26649" w:rsidRPr="00976C98"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#5</w:t>
            </w:r>
          </w:p>
          <w:p w14:paraId="35984D2C" w14:textId="77777777" w:rsidR="00C26649"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South Eastern LIRs</w:t>
            </w:r>
            <w:r w:rsidRPr="00976C98">
              <w:rPr>
                <w:rFonts w:cs="Arial"/>
                <w:snapToGrid w:val="0"/>
                <w:color w:val="000000"/>
                <w:szCs w:val="22"/>
              </w:rPr>
              <w:t>)</w:t>
            </w:r>
          </w:p>
          <w:p w14:paraId="3826C8CE" w14:textId="6D879DA0" w:rsidR="003D2D62" w:rsidRPr="00976C98"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12F20652" w14:textId="77777777" w:rsidR="003D2D62" w:rsidRDefault="003D2D62" w:rsidP="00C26649">
            <w:pPr>
              <w:rPr>
                <w:rFonts w:cs="Arial"/>
                <w:szCs w:val="22"/>
              </w:rPr>
            </w:pPr>
          </w:p>
          <w:p w14:paraId="42F248D9" w14:textId="5C5A185D" w:rsidR="00C26649" w:rsidRPr="00976C98" w:rsidRDefault="00C26649" w:rsidP="002238EF">
            <w:pPr>
              <w:rPr>
                <w:rFonts w:cs="Arial"/>
                <w:szCs w:val="22"/>
              </w:rPr>
            </w:pPr>
            <w:r>
              <w:rPr>
                <w:rFonts w:cs="Arial"/>
                <w:szCs w:val="22"/>
              </w:rPr>
              <w:t>J</w:t>
            </w:r>
            <w:r w:rsidR="002238EF">
              <w:rPr>
                <w:rFonts w:cs="Arial"/>
                <w:szCs w:val="22"/>
              </w:rPr>
              <w:t>an</w:t>
            </w:r>
            <w:r>
              <w:rPr>
                <w:rFonts w:cs="Arial"/>
                <w:szCs w:val="22"/>
              </w:rPr>
              <w:t>-202</w:t>
            </w:r>
            <w:r w:rsidR="002238EF">
              <w:rPr>
                <w:rFonts w:cs="Arial"/>
                <w:szCs w:val="22"/>
              </w:rPr>
              <w:t>5</w:t>
            </w:r>
          </w:p>
        </w:tc>
        <w:tc>
          <w:tcPr>
            <w:tcW w:w="1222" w:type="dxa"/>
          </w:tcPr>
          <w:p w14:paraId="573C17B7" w14:textId="77777777" w:rsidR="00C26649" w:rsidRDefault="00C26649" w:rsidP="00C26649">
            <w:pPr>
              <w:rPr>
                <w:rFonts w:cs="Arial"/>
                <w:szCs w:val="22"/>
              </w:rPr>
            </w:pPr>
          </w:p>
          <w:p w14:paraId="244952B7" w14:textId="77777777" w:rsidR="003D2D62" w:rsidRDefault="003D2D62" w:rsidP="00C26649">
            <w:pPr>
              <w:rPr>
                <w:rFonts w:cs="Arial"/>
                <w:szCs w:val="22"/>
              </w:rPr>
            </w:pPr>
          </w:p>
          <w:p w14:paraId="63E187A5" w14:textId="59B097F2" w:rsidR="00C26649" w:rsidRPr="00976C98" w:rsidRDefault="002238EF" w:rsidP="002238EF">
            <w:pPr>
              <w:rPr>
                <w:rFonts w:cs="Arial"/>
                <w:szCs w:val="22"/>
              </w:rPr>
            </w:pPr>
            <w:r>
              <w:rPr>
                <w:rFonts w:cs="Arial"/>
                <w:szCs w:val="22"/>
              </w:rPr>
              <w:t>Oct</w:t>
            </w:r>
            <w:r w:rsidR="00C26649">
              <w:rPr>
                <w:rFonts w:cs="Arial"/>
                <w:szCs w:val="22"/>
              </w:rPr>
              <w:t>-20</w:t>
            </w:r>
            <w:r>
              <w:rPr>
                <w:rFonts w:cs="Arial"/>
                <w:szCs w:val="22"/>
              </w:rPr>
              <w:t>66</w:t>
            </w:r>
          </w:p>
        </w:tc>
        <w:tc>
          <w:tcPr>
            <w:tcW w:w="2157" w:type="dxa"/>
          </w:tcPr>
          <w:p w14:paraId="69CF021E" w14:textId="77777777" w:rsidR="003D2D62" w:rsidRDefault="003D2D62" w:rsidP="00C26649">
            <w:pPr>
              <w:rPr>
                <w:rFonts w:cs="Arial"/>
                <w:szCs w:val="22"/>
              </w:rPr>
            </w:pPr>
          </w:p>
          <w:p w14:paraId="0368F701" w14:textId="1DAC367C" w:rsidR="00C26649" w:rsidRDefault="003D2D62" w:rsidP="00C26649">
            <w:pPr>
              <w:rPr>
                <w:rFonts w:cs="Arial"/>
                <w:szCs w:val="22"/>
              </w:rPr>
            </w:pPr>
            <w:r>
              <w:rPr>
                <w:rFonts w:cs="Arial"/>
                <w:szCs w:val="22"/>
              </w:rPr>
              <w:t>J</w:t>
            </w:r>
            <w:r w:rsidR="002238EF">
              <w:rPr>
                <w:rFonts w:cs="Arial"/>
                <w:szCs w:val="22"/>
              </w:rPr>
              <w:t>an</w:t>
            </w:r>
            <w:r>
              <w:rPr>
                <w:rFonts w:cs="Arial"/>
                <w:szCs w:val="22"/>
              </w:rPr>
              <w:t>-202</w:t>
            </w:r>
            <w:r w:rsidR="002238EF">
              <w:rPr>
                <w:rFonts w:cs="Arial"/>
                <w:szCs w:val="22"/>
              </w:rPr>
              <w:t>4</w:t>
            </w:r>
          </w:p>
          <w:p w14:paraId="5E1DA479" w14:textId="2B6027ED" w:rsidR="003D2D62" w:rsidRPr="00976C98" w:rsidRDefault="002238EF" w:rsidP="002238EF">
            <w:pPr>
              <w:rPr>
                <w:rFonts w:cs="Arial"/>
                <w:szCs w:val="22"/>
              </w:rPr>
            </w:pPr>
            <w:r>
              <w:rPr>
                <w:rFonts w:cs="Arial"/>
                <w:szCs w:val="22"/>
              </w:rPr>
              <w:t>Oct</w:t>
            </w:r>
            <w:r w:rsidR="003D2D62">
              <w:rPr>
                <w:rFonts w:cs="Arial"/>
                <w:szCs w:val="22"/>
              </w:rPr>
              <w:t>-20</w:t>
            </w:r>
            <w:r>
              <w:rPr>
                <w:rFonts w:cs="Arial"/>
                <w:szCs w:val="22"/>
              </w:rPr>
              <w:t>65</w:t>
            </w:r>
          </w:p>
        </w:tc>
      </w:tr>
      <w:tr w:rsidR="00C26649" w:rsidRPr="00976C98" w14:paraId="4A75F8B2" w14:textId="77777777" w:rsidTr="00142D29">
        <w:tc>
          <w:tcPr>
            <w:tcW w:w="4170" w:type="dxa"/>
          </w:tcPr>
          <w:p w14:paraId="0E023AE6" w14:textId="77777777" w:rsidR="003D2D62"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0A2F8767" w14:textId="6CD88BD8" w:rsidR="00C26649" w:rsidRPr="00976C98"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#6</w:t>
            </w:r>
          </w:p>
          <w:p w14:paraId="2ED56521" w14:textId="77777777" w:rsidR="00C26649"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North Western LIRs</w:t>
            </w:r>
            <w:r w:rsidRPr="00976C98">
              <w:rPr>
                <w:rFonts w:cs="Arial"/>
                <w:snapToGrid w:val="0"/>
                <w:color w:val="000000"/>
                <w:szCs w:val="22"/>
              </w:rPr>
              <w:t>)</w:t>
            </w:r>
          </w:p>
          <w:p w14:paraId="26478E30" w14:textId="52991EB6" w:rsidR="003D2D62" w:rsidRPr="00976C98"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69E925DE" w14:textId="77777777" w:rsidR="003D2D62" w:rsidRDefault="003D2D62" w:rsidP="00C26649">
            <w:pPr>
              <w:rPr>
                <w:rFonts w:cs="Arial"/>
                <w:szCs w:val="22"/>
              </w:rPr>
            </w:pPr>
          </w:p>
          <w:p w14:paraId="22268927" w14:textId="540F4C04" w:rsidR="00C26649" w:rsidRPr="00976C98" w:rsidRDefault="002238EF" w:rsidP="002238EF">
            <w:pPr>
              <w:rPr>
                <w:rFonts w:cs="Arial"/>
                <w:szCs w:val="22"/>
              </w:rPr>
            </w:pPr>
            <w:r>
              <w:rPr>
                <w:rFonts w:cs="Arial"/>
                <w:szCs w:val="22"/>
              </w:rPr>
              <w:t>Oct</w:t>
            </w:r>
            <w:r w:rsidR="00C26649">
              <w:rPr>
                <w:rFonts w:cs="Arial"/>
                <w:szCs w:val="22"/>
              </w:rPr>
              <w:t>-2024</w:t>
            </w:r>
          </w:p>
        </w:tc>
        <w:tc>
          <w:tcPr>
            <w:tcW w:w="1222" w:type="dxa"/>
          </w:tcPr>
          <w:p w14:paraId="61960170" w14:textId="77777777" w:rsidR="00C26649" w:rsidRDefault="00C26649" w:rsidP="00C26649">
            <w:pPr>
              <w:rPr>
                <w:rFonts w:cs="Arial"/>
                <w:szCs w:val="22"/>
              </w:rPr>
            </w:pPr>
          </w:p>
          <w:p w14:paraId="2BF6FB1E" w14:textId="77777777" w:rsidR="003D2D62" w:rsidRDefault="003D2D62" w:rsidP="00C26649">
            <w:pPr>
              <w:rPr>
                <w:rFonts w:cs="Arial"/>
                <w:szCs w:val="22"/>
              </w:rPr>
            </w:pPr>
          </w:p>
          <w:p w14:paraId="3B685C1C" w14:textId="2164B883" w:rsidR="00C26649" w:rsidRPr="00976C98" w:rsidRDefault="00C26649" w:rsidP="002238EF">
            <w:pPr>
              <w:rPr>
                <w:rFonts w:cs="Arial"/>
                <w:szCs w:val="22"/>
              </w:rPr>
            </w:pPr>
            <w:r>
              <w:rPr>
                <w:rFonts w:cs="Arial"/>
                <w:szCs w:val="22"/>
              </w:rPr>
              <w:t>J</w:t>
            </w:r>
            <w:r w:rsidR="002238EF">
              <w:rPr>
                <w:rFonts w:cs="Arial"/>
                <w:szCs w:val="22"/>
              </w:rPr>
              <w:t>an</w:t>
            </w:r>
            <w:r>
              <w:rPr>
                <w:rFonts w:cs="Arial"/>
                <w:szCs w:val="22"/>
              </w:rPr>
              <w:t>-20</w:t>
            </w:r>
            <w:r w:rsidR="002238EF">
              <w:rPr>
                <w:rFonts w:cs="Arial"/>
                <w:szCs w:val="22"/>
              </w:rPr>
              <w:t>67</w:t>
            </w:r>
          </w:p>
        </w:tc>
        <w:tc>
          <w:tcPr>
            <w:tcW w:w="2157" w:type="dxa"/>
          </w:tcPr>
          <w:p w14:paraId="459118E2" w14:textId="77777777" w:rsidR="003D2D62" w:rsidRDefault="003D2D62" w:rsidP="00C26649">
            <w:pPr>
              <w:rPr>
                <w:rFonts w:cs="Arial"/>
                <w:szCs w:val="22"/>
              </w:rPr>
            </w:pPr>
          </w:p>
          <w:p w14:paraId="402B81F4" w14:textId="6218BA13" w:rsidR="00C26649" w:rsidRDefault="002238EF" w:rsidP="00C26649">
            <w:pPr>
              <w:rPr>
                <w:rFonts w:cs="Arial"/>
                <w:szCs w:val="22"/>
              </w:rPr>
            </w:pPr>
            <w:r>
              <w:rPr>
                <w:rFonts w:cs="Arial"/>
                <w:szCs w:val="22"/>
              </w:rPr>
              <w:t>Oct</w:t>
            </w:r>
            <w:r w:rsidR="003D2D62">
              <w:rPr>
                <w:rFonts w:cs="Arial"/>
                <w:szCs w:val="22"/>
              </w:rPr>
              <w:t>-2023</w:t>
            </w:r>
          </w:p>
          <w:p w14:paraId="2DA267D4" w14:textId="1331A37D" w:rsidR="003D2D62" w:rsidRPr="00976C98" w:rsidRDefault="002238EF" w:rsidP="002238EF">
            <w:pPr>
              <w:rPr>
                <w:rFonts w:cs="Arial"/>
                <w:szCs w:val="22"/>
              </w:rPr>
            </w:pPr>
            <w:r>
              <w:rPr>
                <w:rFonts w:cs="Arial"/>
                <w:szCs w:val="22"/>
              </w:rPr>
              <w:t>Jan</w:t>
            </w:r>
            <w:r w:rsidR="003D2D62">
              <w:rPr>
                <w:rFonts w:cs="Arial"/>
                <w:szCs w:val="22"/>
              </w:rPr>
              <w:t>-20</w:t>
            </w:r>
            <w:r>
              <w:rPr>
                <w:rFonts w:cs="Arial"/>
                <w:szCs w:val="22"/>
              </w:rPr>
              <w:t>66</w:t>
            </w:r>
          </w:p>
        </w:tc>
      </w:tr>
      <w:tr w:rsidR="00C26649" w:rsidRPr="00976C98" w14:paraId="44BA7922" w14:textId="77777777" w:rsidTr="00142D29">
        <w:tc>
          <w:tcPr>
            <w:tcW w:w="4170" w:type="dxa"/>
          </w:tcPr>
          <w:p w14:paraId="069A38C3" w14:textId="77777777" w:rsidR="003D2D62"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134BC224" w14:textId="60254335" w:rsidR="004B4002" w:rsidRPr="00976C98"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#7</w:t>
            </w:r>
          </w:p>
          <w:p w14:paraId="4B957C27" w14:textId="77777777" w:rsidR="00C26649"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Regina/Saskatoon EAS</w:t>
            </w:r>
            <w:r w:rsidRPr="00976C98">
              <w:rPr>
                <w:rFonts w:cs="Arial"/>
                <w:snapToGrid w:val="0"/>
                <w:color w:val="000000"/>
                <w:szCs w:val="22"/>
              </w:rPr>
              <w:t>)</w:t>
            </w:r>
          </w:p>
          <w:p w14:paraId="018CF3B4" w14:textId="2219E34C" w:rsidR="003D2D62" w:rsidRPr="00976C98"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305EAAB0" w14:textId="77777777" w:rsidR="003D2D62" w:rsidRDefault="003D2D62" w:rsidP="00C26649">
            <w:pPr>
              <w:rPr>
                <w:rFonts w:cs="Arial"/>
                <w:szCs w:val="22"/>
              </w:rPr>
            </w:pPr>
          </w:p>
          <w:p w14:paraId="176DFA59" w14:textId="0D779C51" w:rsidR="00C26649" w:rsidRPr="00976C98" w:rsidRDefault="002238EF" w:rsidP="002238EF">
            <w:pPr>
              <w:rPr>
                <w:rFonts w:cs="Arial"/>
                <w:szCs w:val="22"/>
              </w:rPr>
            </w:pPr>
            <w:r>
              <w:rPr>
                <w:rFonts w:cs="Arial"/>
                <w:szCs w:val="22"/>
              </w:rPr>
              <w:t>Oct</w:t>
            </w:r>
            <w:r w:rsidR="004B4002">
              <w:rPr>
                <w:rFonts w:cs="Arial"/>
                <w:szCs w:val="22"/>
              </w:rPr>
              <w:t>-2024</w:t>
            </w:r>
          </w:p>
        </w:tc>
        <w:tc>
          <w:tcPr>
            <w:tcW w:w="1222" w:type="dxa"/>
          </w:tcPr>
          <w:p w14:paraId="56319FB1" w14:textId="77777777" w:rsidR="00C26649" w:rsidRDefault="00C26649" w:rsidP="00C26649">
            <w:pPr>
              <w:rPr>
                <w:rFonts w:cs="Arial"/>
                <w:szCs w:val="22"/>
              </w:rPr>
            </w:pPr>
          </w:p>
          <w:p w14:paraId="3D0C7010" w14:textId="77777777" w:rsidR="003D2D62" w:rsidRDefault="003D2D62" w:rsidP="00C26649">
            <w:pPr>
              <w:rPr>
                <w:rFonts w:cs="Arial"/>
                <w:szCs w:val="22"/>
              </w:rPr>
            </w:pPr>
          </w:p>
          <w:p w14:paraId="7129EB23" w14:textId="2A25816C" w:rsidR="004B4002" w:rsidRPr="00976C98" w:rsidRDefault="002238EF" w:rsidP="002238EF">
            <w:pPr>
              <w:rPr>
                <w:rFonts w:cs="Arial"/>
                <w:szCs w:val="22"/>
              </w:rPr>
            </w:pPr>
            <w:r>
              <w:rPr>
                <w:rFonts w:cs="Arial"/>
                <w:szCs w:val="22"/>
              </w:rPr>
              <w:t>Mar</w:t>
            </w:r>
            <w:r w:rsidR="004B4002">
              <w:rPr>
                <w:rFonts w:cs="Arial"/>
                <w:szCs w:val="22"/>
              </w:rPr>
              <w:t>-20</w:t>
            </w:r>
            <w:r>
              <w:rPr>
                <w:rFonts w:cs="Arial"/>
                <w:szCs w:val="22"/>
              </w:rPr>
              <w:t>76</w:t>
            </w:r>
          </w:p>
        </w:tc>
        <w:tc>
          <w:tcPr>
            <w:tcW w:w="2157" w:type="dxa"/>
          </w:tcPr>
          <w:p w14:paraId="6A7463BA" w14:textId="77777777" w:rsidR="003D2D62" w:rsidRDefault="003D2D62" w:rsidP="00C26649">
            <w:pPr>
              <w:rPr>
                <w:rFonts w:cs="Arial"/>
                <w:szCs w:val="22"/>
              </w:rPr>
            </w:pPr>
          </w:p>
          <w:p w14:paraId="06F6E7AF" w14:textId="759C775B" w:rsidR="00C26649" w:rsidRDefault="002238EF" w:rsidP="00C26649">
            <w:pPr>
              <w:rPr>
                <w:rFonts w:cs="Arial"/>
                <w:szCs w:val="22"/>
              </w:rPr>
            </w:pPr>
            <w:r>
              <w:rPr>
                <w:rFonts w:cs="Arial"/>
                <w:szCs w:val="22"/>
              </w:rPr>
              <w:t>Oct</w:t>
            </w:r>
            <w:r w:rsidR="003D2D62">
              <w:rPr>
                <w:rFonts w:cs="Arial"/>
                <w:szCs w:val="22"/>
              </w:rPr>
              <w:t>-2023</w:t>
            </w:r>
          </w:p>
          <w:p w14:paraId="702E8BEA" w14:textId="09FA6682" w:rsidR="003D2D62" w:rsidRPr="00976C98" w:rsidRDefault="002238EF" w:rsidP="002238EF">
            <w:pPr>
              <w:rPr>
                <w:rFonts w:cs="Arial"/>
                <w:szCs w:val="22"/>
              </w:rPr>
            </w:pPr>
            <w:r>
              <w:rPr>
                <w:rFonts w:cs="Arial"/>
                <w:szCs w:val="22"/>
              </w:rPr>
              <w:t>Mar</w:t>
            </w:r>
            <w:r w:rsidR="003D2D62">
              <w:rPr>
                <w:rFonts w:cs="Arial"/>
                <w:szCs w:val="22"/>
              </w:rPr>
              <w:t>-20</w:t>
            </w:r>
            <w:r>
              <w:rPr>
                <w:rFonts w:cs="Arial"/>
                <w:szCs w:val="22"/>
              </w:rPr>
              <w:t>75</w:t>
            </w:r>
          </w:p>
        </w:tc>
      </w:tr>
      <w:tr w:rsidR="00C26649" w:rsidRPr="00976C98" w14:paraId="6A091A71" w14:textId="77777777" w:rsidTr="00142D29">
        <w:tc>
          <w:tcPr>
            <w:tcW w:w="4170" w:type="dxa"/>
          </w:tcPr>
          <w:p w14:paraId="658054F3" w14:textId="77777777" w:rsidR="003D2D62"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2CE47924" w14:textId="4922DD72" w:rsidR="004B4002" w:rsidRPr="00976C98"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#8</w:t>
            </w:r>
          </w:p>
          <w:p w14:paraId="40C8C3DA" w14:textId="77777777" w:rsidR="00C26649"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Moose Jaw/Regina/Saskatoon EAS</w:t>
            </w:r>
            <w:r w:rsidRPr="00976C98">
              <w:rPr>
                <w:rFonts w:cs="Arial"/>
                <w:snapToGrid w:val="0"/>
                <w:color w:val="000000"/>
                <w:szCs w:val="22"/>
              </w:rPr>
              <w:t>)</w:t>
            </w:r>
          </w:p>
          <w:p w14:paraId="09F36452" w14:textId="57FF0416" w:rsidR="003D2D62" w:rsidRPr="00976C98"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3AC6F123" w14:textId="77777777" w:rsidR="003D2D62" w:rsidRDefault="003D2D62" w:rsidP="00C26649">
            <w:pPr>
              <w:rPr>
                <w:rFonts w:cs="Arial"/>
                <w:szCs w:val="22"/>
              </w:rPr>
            </w:pPr>
          </w:p>
          <w:p w14:paraId="595C5469" w14:textId="35E6847B" w:rsidR="00C26649" w:rsidRPr="00976C98" w:rsidRDefault="002238EF" w:rsidP="002238EF">
            <w:pPr>
              <w:rPr>
                <w:rFonts w:cs="Arial"/>
                <w:szCs w:val="22"/>
              </w:rPr>
            </w:pPr>
            <w:r>
              <w:rPr>
                <w:rFonts w:cs="Arial"/>
                <w:szCs w:val="22"/>
              </w:rPr>
              <w:t>Aug</w:t>
            </w:r>
            <w:r w:rsidR="004B4002">
              <w:rPr>
                <w:rFonts w:cs="Arial"/>
                <w:szCs w:val="22"/>
              </w:rPr>
              <w:t>-202</w:t>
            </w:r>
            <w:r>
              <w:rPr>
                <w:rFonts w:cs="Arial"/>
                <w:szCs w:val="22"/>
              </w:rPr>
              <w:t>5</w:t>
            </w:r>
          </w:p>
        </w:tc>
        <w:tc>
          <w:tcPr>
            <w:tcW w:w="1222" w:type="dxa"/>
          </w:tcPr>
          <w:p w14:paraId="6755D1AE" w14:textId="77777777" w:rsidR="00C26649" w:rsidRDefault="00C26649" w:rsidP="00C26649">
            <w:pPr>
              <w:rPr>
                <w:rFonts w:cs="Arial"/>
                <w:szCs w:val="22"/>
              </w:rPr>
            </w:pPr>
          </w:p>
          <w:p w14:paraId="2133D834" w14:textId="77777777" w:rsidR="003D2D62" w:rsidRDefault="003D2D62" w:rsidP="00C26649">
            <w:pPr>
              <w:rPr>
                <w:rFonts w:cs="Arial"/>
                <w:szCs w:val="22"/>
              </w:rPr>
            </w:pPr>
          </w:p>
          <w:p w14:paraId="461F29F1" w14:textId="53581C82" w:rsidR="004B4002" w:rsidRPr="00976C98" w:rsidRDefault="002238EF" w:rsidP="002238EF">
            <w:pPr>
              <w:rPr>
                <w:rFonts w:cs="Arial"/>
                <w:szCs w:val="22"/>
              </w:rPr>
            </w:pPr>
            <w:r>
              <w:rPr>
                <w:rFonts w:cs="Arial"/>
                <w:szCs w:val="22"/>
              </w:rPr>
              <w:t>May</w:t>
            </w:r>
            <w:r w:rsidR="004B4002">
              <w:rPr>
                <w:rFonts w:cs="Arial"/>
                <w:szCs w:val="22"/>
              </w:rPr>
              <w:t>-20</w:t>
            </w:r>
            <w:r>
              <w:rPr>
                <w:rFonts w:cs="Arial"/>
                <w:szCs w:val="22"/>
              </w:rPr>
              <w:t>66</w:t>
            </w:r>
          </w:p>
        </w:tc>
        <w:tc>
          <w:tcPr>
            <w:tcW w:w="2157" w:type="dxa"/>
          </w:tcPr>
          <w:p w14:paraId="0E22B74E" w14:textId="77777777" w:rsidR="003D2D62" w:rsidRDefault="003D2D62" w:rsidP="00C26649">
            <w:pPr>
              <w:rPr>
                <w:rFonts w:cs="Arial"/>
                <w:szCs w:val="22"/>
              </w:rPr>
            </w:pPr>
          </w:p>
          <w:p w14:paraId="72329035" w14:textId="291324FF" w:rsidR="00C26649" w:rsidRDefault="002238EF" w:rsidP="00C26649">
            <w:pPr>
              <w:rPr>
                <w:rFonts w:cs="Arial"/>
                <w:szCs w:val="22"/>
              </w:rPr>
            </w:pPr>
            <w:r>
              <w:rPr>
                <w:rFonts w:cs="Arial"/>
                <w:szCs w:val="22"/>
              </w:rPr>
              <w:t>Aug</w:t>
            </w:r>
            <w:r w:rsidR="003D2D62">
              <w:rPr>
                <w:rFonts w:cs="Arial"/>
                <w:szCs w:val="22"/>
              </w:rPr>
              <w:t>-202</w:t>
            </w:r>
            <w:r>
              <w:rPr>
                <w:rFonts w:cs="Arial"/>
                <w:szCs w:val="22"/>
              </w:rPr>
              <w:t>4</w:t>
            </w:r>
          </w:p>
          <w:p w14:paraId="3498EEAC" w14:textId="72B8AF82" w:rsidR="003D2D62" w:rsidRPr="00976C98" w:rsidRDefault="002238EF" w:rsidP="002238EF">
            <w:pPr>
              <w:rPr>
                <w:rFonts w:cs="Arial"/>
                <w:szCs w:val="22"/>
              </w:rPr>
            </w:pPr>
            <w:r>
              <w:rPr>
                <w:rFonts w:cs="Arial"/>
                <w:szCs w:val="22"/>
              </w:rPr>
              <w:t>May</w:t>
            </w:r>
            <w:r w:rsidR="003D2D62">
              <w:rPr>
                <w:rFonts w:cs="Arial"/>
                <w:szCs w:val="22"/>
              </w:rPr>
              <w:t>-20</w:t>
            </w:r>
            <w:r>
              <w:rPr>
                <w:rFonts w:cs="Arial"/>
                <w:szCs w:val="22"/>
              </w:rPr>
              <w:t>65</w:t>
            </w:r>
          </w:p>
        </w:tc>
      </w:tr>
    </w:tbl>
    <w:p w14:paraId="7F67D86E" w14:textId="18D32A75" w:rsidR="004B4002" w:rsidRDefault="004B4002" w:rsidP="000C6C26"/>
    <w:p w14:paraId="4DE6F6EF" w14:textId="77DE0FD2" w:rsidR="004B4002" w:rsidRPr="003D2D62" w:rsidRDefault="004B4002" w:rsidP="000C6C26">
      <w:pPr>
        <w:rPr>
          <w:b/>
        </w:rPr>
      </w:pPr>
      <w:r w:rsidRPr="003D2D62">
        <w:rPr>
          <w:b/>
        </w:rPr>
        <w:t>Notes:</w:t>
      </w:r>
    </w:p>
    <w:p w14:paraId="2CD1635F" w14:textId="77777777" w:rsidR="004B4002" w:rsidRPr="003D2D62" w:rsidRDefault="004B4002" w:rsidP="000C6C26">
      <w:pPr>
        <w:rPr>
          <w:b/>
        </w:rPr>
      </w:pPr>
    </w:p>
    <w:p w14:paraId="1D11E31A" w14:textId="5767549F" w:rsidR="004B4002" w:rsidRPr="00520752" w:rsidRDefault="003D2D62" w:rsidP="003D2D62">
      <w:pPr>
        <w:pStyle w:val="ListParagraph"/>
        <w:numPr>
          <w:ilvl w:val="0"/>
          <w:numId w:val="42"/>
        </w:numPr>
      </w:pPr>
      <w:r w:rsidRPr="00520752">
        <w:t xml:space="preserve">For </w:t>
      </w:r>
      <w:r w:rsidR="00853B39" w:rsidRPr="00520752">
        <w:t xml:space="preserve">the </w:t>
      </w:r>
      <w:r w:rsidRPr="00520752">
        <w:t xml:space="preserve">Distributed Overlay </w:t>
      </w:r>
      <w:r w:rsidR="00853B39" w:rsidRPr="00520752">
        <w:t xml:space="preserve">Relief Option </w:t>
      </w:r>
      <w:r w:rsidRPr="00520752">
        <w:t>NPA</w:t>
      </w:r>
      <w:r w:rsidR="00674981" w:rsidRPr="00520752">
        <w:t> 474</w:t>
      </w:r>
      <w:r w:rsidRPr="00520752">
        <w:t xml:space="preserve"> would be in service in Q3 2021</w:t>
      </w:r>
      <w:r w:rsidR="00F70186" w:rsidRPr="00520752">
        <w:t>.</w:t>
      </w:r>
    </w:p>
    <w:p w14:paraId="3438F06E" w14:textId="77777777" w:rsidR="003D2D62" w:rsidRPr="00520752" w:rsidRDefault="003D2D62" w:rsidP="003D2D62">
      <w:pPr>
        <w:pStyle w:val="ListParagraph"/>
      </w:pPr>
    </w:p>
    <w:p w14:paraId="4483D257" w14:textId="32263011" w:rsidR="003D2D62" w:rsidRPr="00520752" w:rsidRDefault="00853B39" w:rsidP="003D2D62">
      <w:pPr>
        <w:pStyle w:val="ListParagraph"/>
        <w:numPr>
          <w:ilvl w:val="0"/>
          <w:numId w:val="42"/>
        </w:numPr>
      </w:pPr>
      <w:r w:rsidRPr="00520752">
        <w:t>For all Concentrated Overlay Relief O</w:t>
      </w:r>
      <w:r w:rsidR="003D2D62" w:rsidRPr="00520752">
        <w:t>ptions NPA</w:t>
      </w:r>
      <w:r w:rsidR="00674981" w:rsidRPr="00520752">
        <w:t> 474</w:t>
      </w:r>
      <w:r w:rsidR="003D2D62" w:rsidRPr="00520752">
        <w:t xml:space="preserve"> would be in service in Q1 2021</w:t>
      </w:r>
      <w:r w:rsidR="00F70186" w:rsidRPr="00520752">
        <w:t>.</w:t>
      </w:r>
    </w:p>
    <w:p w14:paraId="076C7997" w14:textId="77777777" w:rsidR="003D2D62" w:rsidRPr="00520752" w:rsidRDefault="003D2D62" w:rsidP="003D2D62">
      <w:pPr>
        <w:pStyle w:val="ListParagraph"/>
      </w:pPr>
    </w:p>
    <w:p w14:paraId="614B11F1" w14:textId="73525415" w:rsidR="000C6C26" w:rsidRPr="00976C98" w:rsidRDefault="003D2D62" w:rsidP="00170D66">
      <w:pPr>
        <w:pStyle w:val="ListParagraph"/>
        <w:numPr>
          <w:ilvl w:val="0"/>
          <w:numId w:val="42"/>
        </w:numPr>
      </w:pPr>
      <w:r w:rsidRPr="00520752">
        <w:t xml:space="preserve">For all Concentrated Overlay </w:t>
      </w:r>
      <w:r w:rsidR="00853B39" w:rsidRPr="00520752">
        <w:t>Relief O</w:t>
      </w:r>
      <w:r w:rsidRPr="00520752">
        <w:t>ptions with a PED in 202</w:t>
      </w:r>
      <w:r w:rsidR="00ED54AF" w:rsidRPr="00520752">
        <w:t>4</w:t>
      </w:r>
      <w:r w:rsidRPr="00520752">
        <w:t xml:space="preserve"> </w:t>
      </w:r>
      <w:r w:rsidR="00037E04" w:rsidRPr="00520752">
        <w:t xml:space="preserve">and 2025, </w:t>
      </w:r>
      <w:r w:rsidR="0084199D" w:rsidRPr="00520752">
        <w:t xml:space="preserve">subsequent relief planning </w:t>
      </w:r>
      <w:r w:rsidR="00C32DD5" w:rsidRPr="00520752">
        <w:t xml:space="preserve">of NPA 306/639 </w:t>
      </w:r>
      <w:r w:rsidR="0084199D" w:rsidRPr="00520752">
        <w:t>would be required</w:t>
      </w:r>
      <w:r w:rsidR="00037E04" w:rsidRPr="00520752">
        <w:t xml:space="preserve"> immediately</w:t>
      </w:r>
      <w:r w:rsidR="0084199D" w:rsidRPr="00520752">
        <w:t>.</w:t>
      </w:r>
      <w:r w:rsidR="000C6C26" w:rsidRPr="00976C98">
        <w:br w:type="page"/>
      </w:r>
    </w:p>
    <w:p w14:paraId="17FC2B70" w14:textId="77777777" w:rsidR="000C6C26" w:rsidRPr="00976C98" w:rsidRDefault="000C6C26" w:rsidP="000C6C26">
      <w:pPr>
        <w:pStyle w:val="Heading1"/>
      </w:pPr>
      <w:bookmarkStart w:id="29" w:name="_Toc514833015"/>
      <w:bookmarkStart w:id="30" w:name="_Toc532389450"/>
      <w:r w:rsidRPr="00976C98">
        <w:lastRenderedPageBreak/>
        <w:t>COMPARATIVE ASSESSMENT OF RELIEF OPTIONS</w:t>
      </w:r>
      <w:bookmarkEnd w:id="29"/>
      <w:bookmarkEnd w:id="30"/>
    </w:p>
    <w:p w14:paraId="401B15D8" w14:textId="77777777" w:rsidR="000C6C26" w:rsidRPr="00976C98" w:rsidRDefault="000C6C26" w:rsidP="000C6C26"/>
    <w:p w14:paraId="35615506" w14:textId="685AA630" w:rsidR="000C6C26" w:rsidRPr="00976C98" w:rsidRDefault="000C6C26" w:rsidP="000C6C26">
      <w:r w:rsidRPr="00976C98">
        <w:t xml:space="preserve">The RPC identified </w:t>
      </w:r>
      <w:r w:rsidR="00F60D8E">
        <w:t>9</w:t>
      </w:r>
      <w:r w:rsidR="00F60D8E" w:rsidRPr="00976C98">
        <w:t xml:space="preserve"> </w:t>
      </w:r>
      <w:r w:rsidRPr="00976C98">
        <w:t>Relief Options in Section 5 of this document. A Pro, Neutral or Con (P, N or C) rating was established for each Relief Option for each of the following attributes. The results are listed in the table below the list of attributes.</w:t>
      </w:r>
    </w:p>
    <w:p w14:paraId="7207A6C9" w14:textId="77777777" w:rsidR="000C6C26" w:rsidRPr="00976C98" w:rsidRDefault="000C6C26" w:rsidP="000C6C26">
      <w:pPr>
        <w:rPr>
          <w:highlight w:val="yellow"/>
        </w:rPr>
      </w:pPr>
    </w:p>
    <w:p w14:paraId="2A966488" w14:textId="562C12B8" w:rsidR="000C6C26" w:rsidRPr="00976C98" w:rsidRDefault="000C6C26" w:rsidP="000C6C26">
      <w:pPr>
        <w:pStyle w:val="ListParagraph"/>
        <w:numPr>
          <w:ilvl w:val="0"/>
          <w:numId w:val="18"/>
        </w:numPr>
        <w:ind w:hanging="720"/>
        <w:rPr>
          <w:rFonts w:cs="Arial"/>
          <w:szCs w:val="22"/>
        </w:rPr>
      </w:pPr>
      <w:r w:rsidRPr="00976C98">
        <w:rPr>
          <w:rFonts w:cs="Arial"/>
          <w:szCs w:val="22"/>
        </w:rPr>
        <w:t>NPA Code Conservation – quantity of new NPAs required in NPA </w:t>
      </w:r>
      <w:r w:rsidR="00A41B0D">
        <w:rPr>
          <w:rFonts w:cs="Arial"/>
          <w:szCs w:val="22"/>
        </w:rPr>
        <w:t>306/639</w:t>
      </w:r>
      <w:r w:rsidRPr="00976C98">
        <w:rPr>
          <w:rFonts w:cs="Arial"/>
          <w:szCs w:val="22"/>
        </w:rPr>
        <w:t xml:space="preserve"> within the next </w:t>
      </w:r>
      <w:r w:rsidR="006B0948">
        <w:rPr>
          <w:rFonts w:cs="Arial"/>
          <w:szCs w:val="22"/>
        </w:rPr>
        <w:t>25</w:t>
      </w:r>
      <w:r w:rsidR="006B0948" w:rsidRPr="00976C98">
        <w:rPr>
          <w:rFonts w:cs="Arial"/>
          <w:szCs w:val="22"/>
        </w:rPr>
        <w:t> </w:t>
      </w:r>
      <w:r w:rsidRPr="00976C98">
        <w:rPr>
          <w:rFonts w:cs="Arial"/>
          <w:szCs w:val="22"/>
        </w:rPr>
        <w:t>years after relief (</w:t>
      </w:r>
      <w:r w:rsidR="006B0948" w:rsidRPr="00520752">
        <w:rPr>
          <w:rFonts w:cs="Arial"/>
          <w:szCs w:val="22"/>
        </w:rPr>
        <w:t xml:space="preserve">2022 </w:t>
      </w:r>
      <w:r w:rsidRPr="00520752">
        <w:rPr>
          <w:rFonts w:cs="Arial"/>
          <w:szCs w:val="22"/>
        </w:rPr>
        <w:t xml:space="preserve">– </w:t>
      </w:r>
      <w:r w:rsidR="006B0948" w:rsidRPr="00520752">
        <w:rPr>
          <w:rFonts w:cs="Arial"/>
          <w:szCs w:val="22"/>
        </w:rPr>
        <w:t>20</w:t>
      </w:r>
      <w:r w:rsidR="006B0948" w:rsidRPr="00F60D8E">
        <w:rPr>
          <w:rFonts w:cs="Arial"/>
          <w:szCs w:val="22"/>
        </w:rPr>
        <w:t>47</w:t>
      </w:r>
      <w:r w:rsidRPr="00976C98">
        <w:rPr>
          <w:rFonts w:cs="Arial"/>
          <w:szCs w:val="22"/>
        </w:rPr>
        <w:t>) (P = 0 new NPAs; N = 1 new NPA; C = 2 or more new NPAs)</w:t>
      </w:r>
    </w:p>
    <w:p w14:paraId="669B8474" w14:textId="354ACFF1"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Number of separate Relief Planning areas in </w:t>
      </w:r>
      <w:r w:rsidR="00F65B7A">
        <w:rPr>
          <w:rFonts w:cs="Arial"/>
          <w:szCs w:val="22"/>
        </w:rPr>
        <w:t>Saskatchewan</w:t>
      </w:r>
      <w:r w:rsidRPr="00976C98">
        <w:rPr>
          <w:rFonts w:cs="Arial"/>
          <w:szCs w:val="22"/>
        </w:rPr>
        <w:t xml:space="preserve"> in the long term (P = decrease; N = stays same; C = increase)</w:t>
      </w:r>
    </w:p>
    <w:p w14:paraId="7735482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Level of Carrier Costs – e.g., network implementation, customer awareness (P = Low; N = Medium; C = High)</w:t>
      </w:r>
    </w:p>
    <w:p w14:paraId="4A239FA8" w14:textId="413FF60B" w:rsidR="00B36888" w:rsidRPr="00C80028" w:rsidRDefault="00B36888" w:rsidP="00B36888">
      <w:pPr>
        <w:pStyle w:val="ListParagraph"/>
        <w:numPr>
          <w:ilvl w:val="0"/>
          <w:numId w:val="18"/>
        </w:numPr>
        <w:ind w:hanging="720"/>
        <w:rPr>
          <w:rFonts w:cs="Arial"/>
          <w:szCs w:val="22"/>
        </w:rPr>
      </w:pPr>
      <w:r w:rsidRPr="00C80028">
        <w:rPr>
          <w:rFonts w:cs="Arial"/>
          <w:szCs w:val="22"/>
        </w:rPr>
        <w:t xml:space="preserve">Length of implementation window </w:t>
      </w:r>
      <w:r>
        <w:rPr>
          <w:rFonts w:cs="Arial"/>
          <w:szCs w:val="22"/>
        </w:rPr>
        <w:t>i.e.</w:t>
      </w:r>
      <w:r w:rsidRPr="00C80028">
        <w:rPr>
          <w:rFonts w:cs="Arial"/>
          <w:szCs w:val="22"/>
        </w:rPr>
        <w:t xml:space="preserve"> length of time</w:t>
      </w:r>
      <w:r>
        <w:rPr>
          <w:rFonts w:cs="Arial"/>
          <w:szCs w:val="22"/>
        </w:rPr>
        <w:t xml:space="preserve"> available</w:t>
      </w:r>
      <w:r w:rsidRPr="00C80028">
        <w:rPr>
          <w:rFonts w:cs="Arial"/>
          <w:szCs w:val="22"/>
        </w:rPr>
        <w:t xml:space="preserve"> for Carriers to implement relief NPA</w:t>
      </w:r>
      <w:r>
        <w:rPr>
          <w:rFonts w:cs="Arial"/>
          <w:szCs w:val="22"/>
        </w:rPr>
        <w:t xml:space="preserve"> between the CRTC Decision and Relief Implementation Date </w:t>
      </w:r>
      <w:r w:rsidRPr="00C80028">
        <w:rPr>
          <w:rFonts w:cs="Arial"/>
          <w:szCs w:val="22"/>
        </w:rPr>
        <w:t>(P = longest; C = shortest)</w:t>
      </w:r>
    </w:p>
    <w:p w14:paraId="092022B6" w14:textId="1EB4B864" w:rsidR="000C6C26" w:rsidRPr="00976C98" w:rsidRDefault="000C6C26" w:rsidP="000C6C26">
      <w:pPr>
        <w:pStyle w:val="ListParagraph"/>
        <w:numPr>
          <w:ilvl w:val="0"/>
          <w:numId w:val="18"/>
        </w:numPr>
        <w:ind w:hanging="720"/>
        <w:rPr>
          <w:rFonts w:cs="Arial"/>
          <w:szCs w:val="22"/>
        </w:rPr>
      </w:pPr>
      <w:r w:rsidRPr="00976C98">
        <w:rPr>
          <w:rFonts w:cs="Arial"/>
          <w:szCs w:val="22"/>
        </w:rPr>
        <w:t>Longevity – the length of time between this relief and subsequent relief activity</w:t>
      </w:r>
      <w:r w:rsidRPr="00976C98" w:rsidDel="000F3FDB">
        <w:rPr>
          <w:rFonts w:cs="Arial"/>
          <w:szCs w:val="22"/>
        </w:rPr>
        <w:t xml:space="preserve"> </w:t>
      </w:r>
      <w:r w:rsidRPr="00976C98">
        <w:rPr>
          <w:rFonts w:cs="Arial"/>
          <w:szCs w:val="22"/>
        </w:rPr>
        <w:t>in NPA </w:t>
      </w:r>
      <w:r w:rsidR="00A41B0D">
        <w:rPr>
          <w:rFonts w:cs="Arial"/>
          <w:szCs w:val="22"/>
        </w:rPr>
        <w:t>306/639</w:t>
      </w:r>
      <w:r w:rsidRPr="00976C98">
        <w:rPr>
          <w:rFonts w:cs="Arial"/>
          <w:szCs w:val="22"/>
        </w:rPr>
        <w:t xml:space="preserve"> (e.g., a new area code) (</w:t>
      </w:r>
      <w:r w:rsidRPr="00B36888">
        <w:rPr>
          <w:rFonts w:cs="Arial"/>
          <w:szCs w:val="22"/>
        </w:rPr>
        <w:t>P = </w:t>
      </w:r>
      <w:r w:rsidRPr="00520752">
        <w:rPr>
          <w:rFonts w:cs="Arial"/>
          <w:szCs w:val="22"/>
        </w:rPr>
        <w:t>15</w:t>
      </w:r>
      <w:r w:rsidRPr="00B36888">
        <w:rPr>
          <w:rFonts w:cs="Arial"/>
          <w:szCs w:val="22"/>
        </w:rPr>
        <w:t xml:space="preserve"> or more years; N = </w:t>
      </w:r>
      <w:r w:rsidRPr="00520752">
        <w:rPr>
          <w:rFonts w:cs="Arial"/>
          <w:szCs w:val="22"/>
        </w:rPr>
        <w:t>9</w:t>
      </w:r>
      <w:r w:rsidRPr="00B36888">
        <w:rPr>
          <w:rFonts w:cs="Arial"/>
          <w:szCs w:val="22"/>
        </w:rPr>
        <w:t xml:space="preserve"> through </w:t>
      </w:r>
      <w:r w:rsidRPr="00520752">
        <w:rPr>
          <w:rFonts w:cs="Arial"/>
          <w:szCs w:val="22"/>
        </w:rPr>
        <w:t>14</w:t>
      </w:r>
      <w:r w:rsidRPr="00B36888">
        <w:rPr>
          <w:rFonts w:cs="Arial"/>
          <w:szCs w:val="22"/>
        </w:rPr>
        <w:t xml:space="preserve"> years; C = within </w:t>
      </w:r>
      <w:r w:rsidRPr="00520752">
        <w:rPr>
          <w:rFonts w:cs="Arial"/>
          <w:szCs w:val="22"/>
        </w:rPr>
        <w:t>8</w:t>
      </w:r>
      <w:r w:rsidRPr="00B36888">
        <w:rPr>
          <w:rFonts w:cs="Arial"/>
          <w:szCs w:val="22"/>
        </w:rPr>
        <w:t> years)</w:t>
      </w:r>
    </w:p>
    <w:p w14:paraId="30E054D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Established Geographic Identities – changes in boundaries of existing NPAs (P = none; C = 1 or more existing NPAs affected)</w:t>
      </w:r>
    </w:p>
    <w:p w14:paraId="29249DB2" w14:textId="622BF0EF" w:rsidR="000C6C26" w:rsidRPr="00976C98" w:rsidRDefault="000C6C26" w:rsidP="000C6C26">
      <w:pPr>
        <w:pStyle w:val="ListParagraph"/>
        <w:numPr>
          <w:ilvl w:val="0"/>
          <w:numId w:val="18"/>
        </w:numPr>
        <w:ind w:hanging="720"/>
        <w:rPr>
          <w:rFonts w:cs="Arial"/>
          <w:szCs w:val="22"/>
        </w:rPr>
      </w:pPr>
      <w:r w:rsidRPr="00976C98">
        <w:rPr>
          <w:rFonts w:cs="Arial"/>
          <w:szCs w:val="22"/>
        </w:rPr>
        <w:t>New Geographic Identities – boundaries of new NPA align with boundaries of known areas (e.g., existing NPA areas, provinces) or identifiable geographic features (e.g., rivers, islands) (P = aligns with existing NPA boundaries; N = aligns with geographic features but not with existing NPA boundaries; C = aligns with neither existing NPA boundaries, nor identifiable geographic features)</w:t>
      </w:r>
    </w:p>
    <w:p w14:paraId="7CC26F5B" w14:textId="3A39A851"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Potential maximum quantity of NPAs in an Exchange Area in the next </w:t>
      </w:r>
      <w:r w:rsidRPr="00520752">
        <w:rPr>
          <w:rFonts w:cs="Arial"/>
          <w:szCs w:val="22"/>
        </w:rPr>
        <w:t>10</w:t>
      </w:r>
      <w:r w:rsidRPr="00976C98">
        <w:rPr>
          <w:rFonts w:cs="Arial"/>
          <w:szCs w:val="22"/>
        </w:rPr>
        <w:t> years after relief (</w:t>
      </w:r>
      <w:r w:rsidR="00B36888" w:rsidRPr="00520752">
        <w:rPr>
          <w:rFonts w:cs="Arial"/>
          <w:szCs w:val="22"/>
        </w:rPr>
        <w:t>2022</w:t>
      </w:r>
      <w:r w:rsidR="00520752" w:rsidRPr="00520752">
        <w:rPr>
          <w:rFonts w:cs="Arial"/>
          <w:szCs w:val="22"/>
        </w:rPr>
        <w:t xml:space="preserve"> – </w:t>
      </w:r>
      <w:r w:rsidR="00B36888" w:rsidRPr="00B36888">
        <w:rPr>
          <w:rFonts w:cs="Arial"/>
          <w:szCs w:val="22"/>
        </w:rPr>
        <w:t>2032</w:t>
      </w:r>
      <w:r w:rsidRPr="00B36888">
        <w:rPr>
          <w:rFonts w:cs="Arial"/>
          <w:szCs w:val="22"/>
        </w:rPr>
        <w:t>) (P = </w:t>
      </w:r>
      <w:r w:rsidR="00A41B0D" w:rsidRPr="00520752">
        <w:rPr>
          <w:rFonts w:cs="Arial"/>
          <w:szCs w:val="22"/>
        </w:rPr>
        <w:t>2</w:t>
      </w:r>
      <w:r w:rsidRPr="00B36888">
        <w:rPr>
          <w:rFonts w:cs="Arial"/>
          <w:szCs w:val="22"/>
        </w:rPr>
        <w:t> NPA; N = </w:t>
      </w:r>
      <w:r w:rsidR="00A41B0D" w:rsidRPr="00520752">
        <w:rPr>
          <w:rFonts w:cs="Arial"/>
          <w:szCs w:val="22"/>
        </w:rPr>
        <w:t>3</w:t>
      </w:r>
      <w:r w:rsidRPr="00B36888">
        <w:rPr>
          <w:rFonts w:cs="Arial"/>
          <w:szCs w:val="22"/>
        </w:rPr>
        <w:t> NPAs; C = </w:t>
      </w:r>
      <w:r w:rsidR="00A41B0D" w:rsidRPr="00520752">
        <w:rPr>
          <w:rFonts w:cs="Arial"/>
          <w:szCs w:val="22"/>
        </w:rPr>
        <w:t>4</w:t>
      </w:r>
      <w:r w:rsidRPr="00B36888">
        <w:rPr>
          <w:rFonts w:cs="Arial"/>
          <w:szCs w:val="22"/>
        </w:rPr>
        <w:t> NPAs</w:t>
      </w:r>
      <w:r w:rsidRPr="00976C98">
        <w:rPr>
          <w:rFonts w:cs="Arial"/>
          <w:szCs w:val="22"/>
        </w:rPr>
        <w:t>)</w:t>
      </w:r>
    </w:p>
    <w:p w14:paraId="38C90324" w14:textId="77777777" w:rsidR="000C6C26" w:rsidRPr="00976C98" w:rsidRDefault="000C6C26" w:rsidP="000C6C26">
      <w:pPr>
        <w:rPr>
          <w:rFonts w:cs="Arial"/>
          <w:szCs w:val="22"/>
        </w:rPr>
      </w:pPr>
    </w:p>
    <w:tbl>
      <w:tblPr>
        <w:tblW w:w="86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45"/>
        <w:gridCol w:w="568"/>
        <w:gridCol w:w="568"/>
        <w:gridCol w:w="568"/>
        <w:gridCol w:w="568"/>
        <w:gridCol w:w="568"/>
        <w:gridCol w:w="568"/>
        <w:gridCol w:w="568"/>
        <w:gridCol w:w="568"/>
        <w:gridCol w:w="1087"/>
      </w:tblGrid>
      <w:tr w:rsidR="00577D1B" w:rsidRPr="00976C98" w14:paraId="08D03CE3" w14:textId="77777777" w:rsidTr="0042117C">
        <w:trPr>
          <w:trHeight w:val="255"/>
          <w:tblHeader/>
          <w:jc w:val="center"/>
        </w:trPr>
        <w:tc>
          <w:tcPr>
            <w:tcW w:w="3045" w:type="dxa"/>
            <w:vMerge w:val="restart"/>
            <w:tcBorders>
              <w:top w:val="single" w:sz="12" w:space="0" w:color="auto"/>
              <w:bottom w:val="single" w:sz="12" w:space="0" w:color="auto"/>
              <w:right w:val="single" w:sz="12" w:space="0" w:color="auto"/>
            </w:tcBorders>
            <w:shd w:val="clear" w:color="auto" w:fill="auto"/>
            <w:vAlign w:val="center"/>
          </w:tcPr>
          <w:p w14:paraId="128A4A02" w14:textId="77777777" w:rsidR="00577D1B" w:rsidRPr="00976C98" w:rsidRDefault="00577D1B" w:rsidP="004E722E">
            <w:pPr>
              <w:jc w:val="center"/>
              <w:rPr>
                <w:rFonts w:cs="Arial"/>
                <w:b/>
                <w:szCs w:val="22"/>
              </w:rPr>
            </w:pPr>
            <w:r w:rsidRPr="00976C98">
              <w:rPr>
                <w:rFonts w:cs="Arial"/>
                <w:b/>
                <w:szCs w:val="22"/>
              </w:rPr>
              <w:t>Relief Option</w:t>
            </w:r>
          </w:p>
          <w:p w14:paraId="5E45DE9B" w14:textId="77777777" w:rsidR="00577D1B" w:rsidRPr="00976C98" w:rsidRDefault="00577D1B" w:rsidP="004E722E">
            <w:pPr>
              <w:jc w:val="center"/>
              <w:rPr>
                <w:rFonts w:cs="Arial"/>
                <w:b/>
                <w:szCs w:val="22"/>
              </w:rPr>
            </w:pPr>
            <w:r w:rsidRPr="00976C98">
              <w:rPr>
                <w:rFonts w:cs="Arial"/>
                <w:b/>
                <w:szCs w:val="22"/>
              </w:rPr>
              <w:t>Description</w:t>
            </w:r>
          </w:p>
        </w:tc>
        <w:tc>
          <w:tcPr>
            <w:tcW w:w="4544" w:type="dxa"/>
            <w:gridSpan w:val="8"/>
            <w:tcBorders>
              <w:top w:val="single" w:sz="12" w:space="0" w:color="auto"/>
              <w:left w:val="single" w:sz="12" w:space="0" w:color="auto"/>
              <w:bottom w:val="single" w:sz="6" w:space="0" w:color="auto"/>
              <w:right w:val="single" w:sz="12" w:space="0" w:color="auto"/>
            </w:tcBorders>
            <w:shd w:val="clear" w:color="auto" w:fill="auto"/>
          </w:tcPr>
          <w:p w14:paraId="0FFC44EB" w14:textId="46B34872" w:rsidR="00577D1B" w:rsidRPr="00976C98" w:rsidRDefault="00577D1B" w:rsidP="004E722E">
            <w:pPr>
              <w:jc w:val="center"/>
              <w:rPr>
                <w:rFonts w:cs="Arial"/>
                <w:b/>
                <w:szCs w:val="22"/>
              </w:rPr>
            </w:pPr>
            <w:r w:rsidRPr="00976C98">
              <w:rPr>
                <w:rFonts w:cs="Arial"/>
                <w:b/>
                <w:szCs w:val="22"/>
              </w:rPr>
              <w:t>Pro, Neutral or Con for Each Attribute</w:t>
            </w:r>
          </w:p>
        </w:tc>
        <w:tc>
          <w:tcPr>
            <w:tcW w:w="1087" w:type="dxa"/>
            <w:vMerge w:val="restart"/>
            <w:tcBorders>
              <w:top w:val="single" w:sz="12" w:space="0" w:color="auto"/>
              <w:left w:val="single" w:sz="12" w:space="0" w:color="auto"/>
              <w:bottom w:val="single" w:sz="12" w:space="0" w:color="auto"/>
            </w:tcBorders>
            <w:shd w:val="clear" w:color="auto" w:fill="auto"/>
            <w:vAlign w:val="center"/>
          </w:tcPr>
          <w:p w14:paraId="0E4BB0F4" w14:textId="77777777" w:rsidR="00577D1B" w:rsidRPr="00976C98" w:rsidRDefault="00577D1B" w:rsidP="004E722E">
            <w:pPr>
              <w:jc w:val="center"/>
              <w:rPr>
                <w:rFonts w:cs="Arial"/>
                <w:b/>
                <w:szCs w:val="22"/>
              </w:rPr>
            </w:pPr>
            <w:r w:rsidRPr="00976C98">
              <w:rPr>
                <w:rFonts w:cs="Arial"/>
                <w:b/>
                <w:szCs w:val="22"/>
              </w:rPr>
              <w:t>Rating</w:t>
            </w:r>
          </w:p>
        </w:tc>
      </w:tr>
      <w:tr w:rsidR="00577D1B" w:rsidRPr="00976C98" w14:paraId="3EB5C3EC" w14:textId="77777777" w:rsidTr="00577D1B">
        <w:trPr>
          <w:trHeight w:val="255"/>
          <w:tblHeader/>
          <w:jc w:val="center"/>
        </w:trPr>
        <w:tc>
          <w:tcPr>
            <w:tcW w:w="3045" w:type="dxa"/>
            <w:vMerge/>
            <w:tcBorders>
              <w:top w:val="single" w:sz="6" w:space="0" w:color="auto"/>
              <w:bottom w:val="single" w:sz="12" w:space="0" w:color="auto"/>
              <w:right w:val="single" w:sz="12" w:space="0" w:color="auto"/>
            </w:tcBorders>
            <w:shd w:val="clear" w:color="auto" w:fill="auto"/>
            <w:vAlign w:val="center"/>
          </w:tcPr>
          <w:p w14:paraId="37BC8571" w14:textId="77777777" w:rsidR="00577D1B" w:rsidRPr="00976C98" w:rsidRDefault="00577D1B" w:rsidP="004E722E">
            <w:pPr>
              <w:jc w:val="center"/>
              <w:rPr>
                <w:rFonts w:cs="Arial"/>
                <w:b/>
                <w:szCs w:val="22"/>
              </w:rPr>
            </w:pPr>
          </w:p>
        </w:tc>
        <w:tc>
          <w:tcPr>
            <w:tcW w:w="568" w:type="dxa"/>
            <w:tcBorders>
              <w:top w:val="single" w:sz="6" w:space="0" w:color="auto"/>
              <w:left w:val="single" w:sz="12" w:space="0" w:color="auto"/>
              <w:bottom w:val="single" w:sz="12" w:space="0" w:color="auto"/>
            </w:tcBorders>
            <w:shd w:val="clear" w:color="auto" w:fill="auto"/>
          </w:tcPr>
          <w:p w14:paraId="565803A3" w14:textId="77777777" w:rsidR="00577D1B" w:rsidRPr="00976C98" w:rsidRDefault="00577D1B" w:rsidP="004E722E">
            <w:pPr>
              <w:jc w:val="center"/>
              <w:rPr>
                <w:rFonts w:cs="Arial"/>
                <w:b/>
                <w:szCs w:val="22"/>
              </w:rPr>
            </w:pPr>
            <w:r w:rsidRPr="00976C98">
              <w:rPr>
                <w:rFonts w:cs="Arial"/>
                <w:b/>
                <w:szCs w:val="22"/>
              </w:rPr>
              <w:t>A</w:t>
            </w:r>
          </w:p>
        </w:tc>
        <w:tc>
          <w:tcPr>
            <w:tcW w:w="568" w:type="dxa"/>
            <w:tcBorders>
              <w:top w:val="single" w:sz="6" w:space="0" w:color="auto"/>
              <w:bottom w:val="single" w:sz="12" w:space="0" w:color="auto"/>
            </w:tcBorders>
          </w:tcPr>
          <w:p w14:paraId="099057EA" w14:textId="77777777" w:rsidR="00577D1B" w:rsidRPr="00976C98" w:rsidRDefault="00577D1B" w:rsidP="004E722E">
            <w:pPr>
              <w:jc w:val="center"/>
              <w:rPr>
                <w:rFonts w:cs="Arial"/>
                <w:b/>
                <w:szCs w:val="22"/>
              </w:rPr>
            </w:pPr>
            <w:r w:rsidRPr="00976C98">
              <w:rPr>
                <w:rFonts w:cs="Arial"/>
                <w:b/>
                <w:szCs w:val="22"/>
              </w:rPr>
              <w:t>B</w:t>
            </w:r>
          </w:p>
        </w:tc>
        <w:tc>
          <w:tcPr>
            <w:tcW w:w="568" w:type="dxa"/>
            <w:tcBorders>
              <w:top w:val="single" w:sz="6" w:space="0" w:color="auto"/>
              <w:bottom w:val="single" w:sz="12" w:space="0" w:color="auto"/>
            </w:tcBorders>
            <w:shd w:val="clear" w:color="auto" w:fill="auto"/>
          </w:tcPr>
          <w:p w14:paraId="01895B5E" w14:textId="77777777" w:rsidR="00577D1B" w:rsidRPr="00976C98" w:rsidRDefault="00577D1B" w:rsidP="004E722E">
            <w:pPr>
              <w:jc w:val="center"/>
              <w:rPr>
                <w:rFonts w:cs="Arial"/>
                <w:b/>
                <w:szCs w:val="22"/>
              </w:rPr>
            </w:pPr>
            <w:r w:rsidRPr="00976C98">
              <w:rPr>
                <w:rFonts w:cs="Arial"/>
                <w:b/>
                <w:szCs w:val="22"/>
              </w:rPr>
              <w:t>C</w:t>
            </w:r>
          </w:p>
        </w:tc>
        <w:tc>
          <w:tcPr>
            <w:tcW w:w="568" w:type="dxa"/>
            <w:tcBorders>
              <w:top w:val="single" w:sz="6" w:space="0" w:color="auto"/>
              <w:bottom w:val="single" w:sz="12" w:space="0" w:color="auto"/>
            </w:tcBorders>
            <w:shd w:val="clear" w:color="auto" w:fill="auto"/>
          </w:tcPr>
          <w:p w14:paraId="0D82D0D6" w14:textId="77777777" w:rsidR="00577D1B" w:rsidRPr="00976C98" w:rsidRDefault="00577D1B" w:rsidP="004E722E">
            <w:pPr>
              <w:jc w:val="center"/>
              <w:rPr>
                <w:rFonts w:cs="Arial"/>
                <w:b/>
                <w:szCs w:val="22"/>
              </w:rPr>
            </w:pPr>
            <w:r w:rsidRPr="00976C98">
              <w:rPr>
                <w:rFonts w:cs="Arial"/>
                <w:b/>
                <w:szCs w:val="22"/>
              </w:rPr>
              <w:t>D</w:t>
            </w:r>
          </w:p>
        </w:tc>
        <w:tc>
          <w:tcPr>
            <w:tcW w:w="568" w:type="dxa"/>
            <w:tcBorders>
              <w:top w:val="single" w:sz="6" w:space="0" w:color="auto"/>
              <w:bottom w:val="single" w:sz="12" w:space="0" w:color="auto"/>
            </w:tcBorders>
          </w:tcPr>
          <w:p w14:paraId="6E92513F" w14:textId="77777777" w:rsidR="00577D1B" w:rsidRPr="00976C98" w:rsidRDefault="00577D1B" w:rsidP="004E722E">
            <w:pPr>
              <w:jc w:val="center"/>
              <w:rPr>
                <w:rFonts w:cs="Arial"/>
                <w:b/>
                <w:szCs w:val="22"/>
              </w:rPr>
            </w:pPr>
            <w:r w:rsidRPr="00976C98">
              <w:rPr>
                <w:rFonts w:cs="Arial"/>
                <w:b/>
                <w:szCs w:val="22"/>
              </w:rPr>
              <w:t>E</w:t>
            </w:r>
          </w:p>
        </w:tc>
        <w:tc>
          <w:tcPr>
            <w:tcW w:w="568" w:type="dxa"/>
            <w:tcBorders>
              <w:top w:val="single" w:sz="6" w:space="0" w:color="auto"/>
              <w:bottom w:val="single" w:sz="12" w:space="0" w:color="auto"/>
            </w:tcBorders>
            <w:shd w:val="clear" w:color="auto" w:fill="auto"/>
          </w:tcPr>
          <w:p w14:paraId="7E43C95E" w14:textId="77777777" w:rsidR="00577D1B" w:rsidRPr="00976C98" w:rsidRDefault="00577D1B" w:rsidP="004E722E">
            <w:pPr>
              <w:jc w:val="center"/>
              <w:rPr>
                <w:rFonts w:cs="Arial"/>
                <w:b/>
                <w:szCs w:val="22"/>
              </w:rPr>
            </w:pPr>
            <w:r w:rsidRPr="00976C98">
              <w:rPr>
                <w:rFonts w:cs="Arial"/>
                <w:b/>
                <w:szCs w:val="22"/>
              </w:rPr>
              <w:t>F</w:t>
            </w:r>
          </w:p>
        </w:tc>
        <w:tc>
          <w:tcPr>
            <w:tcW w:w="568" w:type="dxa"/>
            <w:tcBorders>
              <w:top w:val="single" w:sz="6" w:space="0" w:color="auto"/>
              <w:bottom w:val="single" w:sz="12" w:space="0" w:color="auto"/>
            </w:tcBorders>
            <w:shd w:val="clear" w:color="auto" w:fill="auto"/>
          </w:tcPr>
          <w:p w14:paraId="09911DE7" w14:textId="77777777" w:rsidR="00577D1B" w:rsidRPr="00976C98" w:rsidRDefault="00577D1B" w:rsidP="004E722E">
            <w:pPr>
              <w:jc w:val="center"/>
              <w:rPr>
                <w:rFonts w:cs="Arial"/>
                <w:b/>
                <w:szCs w:val="22"/>
              </w:rPr>
            </w:pPr>
            <w:r w:rsidRPr="00976C98">
              <w:rPr>
                <w:rFonts w:cs="Arial"/>
                <w:b/>
                <w:szCs w:val="22"/>
              </w:rPr>
              <w:t>G</w:t>
            </w:r>
          </w:p>
        </w:tc>
        <w:tc>
          <w:tcPr>
            <w:tcW w:w="568" w:type="dxa"/>
            <w:tcBorders>
              <w:top w:val="single" w:sz="6" w:space="0" w:color="auto"/>
              <w:bottom w:val="single" w:sz="12" w:space="0" w:color="auto"/>
            </w:tcBorders>
            <w:shd w:val="clear" w:color="auto" w:fill="auto"/>
          </w:tcPr>
          <w:p w14:paraId="1F34D90C" w14:textId="77777777" w:rsidR="00577D1B" w:rsidRPr="00976C98" w:rsidRDefault="00577D1B" w:rsidP="004E722E">
            <w:pPr>
              <w:jc w:val="center"/>
              <w:rPr>
                <w:rFonts w:cs="Arial"/>
                <w:b/>
                <w:szCs w:val="22"/>
              </w:rPr>
            </w:pPr>
            <w:r w:rsidRPr="00976C98">
              <w:rPr>
                <w:rFonts w:cs="Arial"/>
                <w:b/>
                <w:szCs w:val="22"/>
              </w:rPr>
              <w:t>H</w:t>
            </w:r>
          </w:p>
        </w:tc>
        <w:tc>
          <w:tcPr>
            <w:tcW w:w="1087" w:type="dxa"/>
            <w:vMerge/>
            <w:tcBorders>
              <w:top w:val="single" w:sz="6" w:space="0" w:color="auto"/>
              <w:left w:val="single" w:sz="12" w:space="0" w:color="auto"/>
              <w:bottom w:val="single" w:sz="12" w:space="0" w:color="auto"/>
            </w:tcBorders>
            <w:shd w:val="clear" w:color="auto" w:fill="auto"/>
          </w:tcPr>
          <w:p w14:paraId="04F82526" w14:textId="77777777" w:rsidR="00577D1B" w:rsidRPr="00976C98" w:rsidRDefault="00577D1B" w:rsidP="004E722E">
            <w:pPr>
              <w:jc w:val="center"/>
              <w:rPr>
                <w:rFonts w:cs="Arial"/>
                <w:b/>
                <w:szCs w:val="22"/>
              </w:rPr>
            </w:pPr>
          </w:p>
        </w:tc>
      </w:tr>
      <w:tr w:rsidR="00577D1B" w:rsidRPr="00976C98" w14:paraId="61109901" w14:textId="77777777" w:rsidTr="00577D1B">
        <w:trPr>
          <w:trHeight w:val="255"/>
          <w:jc w:val="center"/>
        </w:trPr>
        <w:tc>
          <w:tcPr>
            <w:tcW w:w="3045" w:type="dxa"/>
            <w:tcBorders>
              <w:top w:val="single" w:sz="12" w:space="0" w:color="auto"/>
              <w:bottom w:val="single" w:sz="6" w:space="0" w:color="auto"/>
              <w:right w:val="single" w:sz="12" w:space="0" w:color="auto"/>
            </w:tcBorders>
            <w:shd w:val="clear" w:color="auto" w:fill="auto"/>
          </w:tcPr>
          <w:p w14:paraId="5E2A1983" w14:textId="77777777" w:rsidR="00577D1B" w:rsidRPr="00976C98" w:rsidRDefault="00577D1B" w:rsidP="004E72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Distributed Overlay</w:t>
            </w:r>
          </w:p>
        </w:tc>
        <w:tc>
          <w:tcPr>
            <w:tcW w:w="568" w:type="dxa"/>
            <w:tcBorders>
              <w:top w:val="single" w:sz="12" w:space="0" w:color="auto"/>
              <w:left w:val="single" w:sz="12" w:space="0" w:color="auto"/>
              <w:bottom w:val="single" w:sz="6" w:space="0" w:color="auto"/>
            </w:tcBorders>
            <w:shd w:val="clear" w:color="auto" w:fill="auto"/>
          </w:tcPr>
          <w:p w14:paraId="10219C32" w14:textId="36851B61" w:rsidR="00577D1B" w:rsidRPr="00976C98" w:rsidRDefault="006B0948" w:rsidP="004E722E">
            <w:r>
              <w:t>P</w:t>
            </w:r>
          </w:p>
        </w:tc>
        <w:tc>
          <w:tcPr>
            <w:tcW w:w="568" w:type="dxa"/>
            <w:tcBorders>
              <w:top w:val="single" w:sz="12" w:space="0" w:color="auto"/>
              <w:bottom w:val="single" w:sz="6" w:space="0" w:color="auto"/>
            </w:tcBorders>
          </w:tcPr>
          <w:p w14:paraId="7471E953" w14:textId="2F970D19" w:rsidR="00577D1B" w:rsidRPr="00976C98" w:rsidRDefault="00961AB1" w:rsidP="004E722E">
            <w:r>
              <w:t>N</w:t>
            </w:r>
          </w:p>
        </w:tc>
        <w:tc>
          <w:tcPr>
            <w:tcW w:w="568" w:type="dxa"/>
            <w:tcBorders>
              <w:top w:val="single" w:sz="12" w:space="0" w:color="auto"/>
              <w:bottom w:val="single" w:sz="6" w:space="0" w:color="auto"/>
            </w:tcBorders>
            <w:shd w:val="clear" w:color="auto" w:fill="auto"/>
          </w:tcPr>
          <w:p w14:paraId="51111A13" w14:textId="50FB01BE" w:rsidR="00577D1B" w:rsidRPr="00976C98" w:rsidRDefault="00B36888" w:rsidP="004E722E">
            <w:r>
              <w:t>N</w:t>
            </w:r>
          </w:p>
        </w:tc>
        <w:tc>
          <w:tcPr>
            <w:tcW w:w="568" w:type="dxa"/>
            <w:tcBorders>
              <w:top w:val="single" w:sz="12" w:space="0" w:color="auto"/>
              <w:bottom w:val="single" w:sz="6" w:space="0" w:color="auto"/>
            </w:tcBorders>
            <w:shd w:val="clear" w:color="auto" w:fill="auto"/>
          </w:tcPr>
          <w:p w14:paraId="18222DBC" w14:textId="35CD687D" w:rsidR="00577D1B" w:rsidRPr="00976C98" w:rsidRDefault="00FA58B1" w:rsidP="004E722E">
            <w:r>
              <w:t>P</w:t>
            </w:r>
          </w:p>
        </w:tc>
        <w:tc>
          <w:tcPr>
            <w:tcW w:w="568" w:type="dxa"/>
            <w:tcBorders>
              <w:top w:val="single" w:sz="12" w:space="0" w:color="auto"/>
              <w:bottom w:val="single" w:sz="6" w:space="0" w:color="auto"/>
            </w:tcBorders>
          </w:tcPr>
          <w:p w14:paraId="72414F2C" w14:textId="2A04F386" w:rsidR="00577D1B" w:rsidRPr="00976C98" w:rsidRDefault="00FA58B1" w:rsidP="004E722E">
            <w:r>
              <w:t>P</w:t>
            </w:r>
          </w:p>
        </w:tc>
        <w:tc>
          <w:tcPr>
            <w:tcW w:w="568" w:type="dxa"/>
            <w:tcBorders>
              <w:top w:val="single" w:sz="12" w:space="0" w:color="auto"/>
              <w:bottom w:val="single" w:sz="6" w:space="0" w:color="auto"/>
            </w:tcBorders>
            <w:shd w:val="clear" w:color="auto" w:fill="auto"/>
          </w:tcPr>
          <w:p w14:paraId="4E874EEF" w14:textId="69775E46" w:rsidR="00577D1B" w:rsidRPr="00976C98" w:rsidRDefault="00FA58B1" w:rsidP="004E722E">
            <w:r>
              <w:t>P</w:t>
            </w:r>
          </w:p>
        </w:tc>
        <w:tc>
          <w:tcPr>
            <w:tcW w:w="568" w:type="dxa"/>
            <w:tcBorders>
              <w:top w:val="single" w:sz="12" w:space="0" w:color="auto"/>
              <w:bottom w:val="single" w:sz="6" w:space="0" w:color="auto"/>
            </w:tcBorders>
            <w:shd w:val="clear" w:color="auto" w:fill="auto"/>
          </w:tcPr>
          <w:p w14:paraId="37EBFBB8" w14:textId="3155230A" w:rsidR="00577D1B" w:rsidRPr="00976C98" w:rsidRDefault="00FA58B1" w:rsidP="004E722E">
            <w:r>
              <w:t>P</w:t>
            </w:r>
          </w:p>
        </w:tc>
        <w:tc>
          <w:tcPr>
            <w:tcW w:w="568" w:type="dxa"/>
            <w:tcBorders>
              <w:top w:val="single" w:sz="12" w:space="0" w:color="auto"/>
              <w:bottom w:val="single" w:sz="6" w:space="0" w:color="auto"/>
            </w:tcBorders>
            <w:shd w:val="clear" w:color="auto" w:fill="auto"/>
          </w:tcPr>
          <w:p w14:paraId="732493F6" w14:textId="61A0C10E" w:rsidR="00577D1B" w:rsidRPr="00976C98" w:rsidRDefault="00FA58B1" w:rsidP="004E722E">
            <w:r>
              <w:t>N</w:t>
            </w:r>
          </w:p>
        </w:tc>
        <w:tc>
          <w:tcPr>
            <w:tcW w:w="1087" w:type="dxa"/>
            <w:tcBorders>
              <w:top w:val="single" w:sz="12" w:space="0" w:color="auto"/>
              <w:left w:val="single" w:sz="12" w:space="0" w:color="auto"/>
              <w:bottom w:val="single" w:sz="6" w:space="0" w:color="auto"/>
            </w:tcBorders>
            <w:shd w:val="clear" w:color="auto" w:fill="auto"/>
          </w:tcPr>
          <w:p w14:paraId="78BF619C" w14:textId="487EB974" w:rsidR="00577D1B" w:rsidRPr="00976C98" w:rsidRDefault="00465708" w:rsidP="004E722E">
            <w:pPr>
              <w:rPr>
                <w:rFonts w:cs="Arial"/>
                <w:szCs w:val="22"/>
              </w:rPr>
            </w:pPr>
            <w:r>
              <w:rPr>
                <w:rFonts w:cs="Arial"/>
                <w:szCs w:val="22"/>
              </w:rPr>
              <w:t>5</w:t>
            </w:r>
          </w:p>
        </w:tc>
      </w:tr>
      <w:tr w:rsidR="00577D1B" w:rsidRPr="00976C98" w14:paraId="4D91A417"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54CA949A" w14:textId="77777777" w:rsidR="00577D1B" w:rsidRPr="00976C98" w:rsidRDefault="00577D1B" w:rsidP="004E72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#1</w:t>
            </w:r>
          </w:p>
          <w:p w14:paraId="7AB3BE98" w14:textId="315B7F14"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16"/>
                <w:szCs w:val="16"/>
              </w:rPr>
            </w:pPr>
            <w:r w:rsidRPr="00976C98">
              <w:rPr>
                <w:rFonts w:cs="Arial"/>
                <w:snapToGrid w:val="0"/>
                <w:color w:val="000000"/>
                <w:sz w:val="16"/>
                <w:szCs w:val="16"/>
              </w:rPr>
              <w:t>(</w:t>
            </w:r>
            <w:r>
              <w:rPr>
                <w:rFonts w:cs="Arial"/>
                <w:snapToGrid w:val="0"/>
                <w:color w:val="000000"/>
                <w:sz w:val="16"/>
                <w:szCs w:val="16"/>
              </w:rPr>
              <w:t>Central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CA3C793" w14:textId="6BABC418" w:rsidR="00577D1B" w:rsidRPr="00976C98" w:rsidRDefault="006B0948" w:rsidP="004E722E">
            <w:pPr>
              <w:rPr>
                <w:rFonts w:cs="Arial"/>
                <w:szCs w:val="22"/>
              </w:rPr>
            </w:pPr>
            <w:r>
              <w:rPr>
                <w:rFonts w:cs="Arial"/>
                <w:szCs w:val="22"/>
              </w:rPr>
              <w:t>N</w:t>
            </w:r>
          </w:p>
        </w:tc>
        <w:tc>
          <w:tcPr>
            <w:tcW w:w="568" w:type="dxa"/>
            <w:tcBorders>
              <w:top w:val="single" w:sz="6" w:space="0" w:color="auto"/>
              <w:bottom w:val="single" w:sz="6" w:space="0" w:color="auto"/>
            </w:tcBorders>
          </w:tcPr>
          <w:p w14:paraId="122C4412" w14:textId="50DE4DF3" w:rsidR="00577D1B" w:rsidRPr="00976C98" w:rsidRDefault="00961AB1" w:rsidP="004E722E">
            <w:r>
              <w:t>C</w:t>
            </w:r>
          </w:p>
        </w:tc>
        <w:tc>
          <w:tcPr>
            <w:tcW w:w="568" w:type="dxa"/>
            <w:tcBorders>
              <w:top w:val="single" w:sz="6" w:space="0" w:color="auto"/>
              <w:bottom w:val="single" w:sz="6" w:space="0" w:color="auto"/>
            </w:tcBorders>
          </w:tcPr>
          <w:p w14:paraId="473C2F12" w14:textId="409D7267" w:rsidR="00577D1B" w:rsidRPr="00976C98" w:rsidRDefault="00B36888" w:rsidP="004E722E">
            <w:r>
              <w:t>C</w:t>
            </w:r>
          </w:p>
        </w:tc>
        <w:tc>
          <w:tcPr>
            <w:tcW w:w="568" w:type="dxa"/>
            <w:tcBorders>
              <w:top w:val="single" w:sz="6" w:space="0" w:color="auto"/>
              <w:bottom w:val="single" w:sz="6" w:space="0" w:color="auto"/>
            </w:tcBorders>
            <w:shd w:val="clear" w:color="auto" w:fill="auto"/>
          </w:tcPr>
          <w:p w14:paraId="6AE698C8" w14:textId="733ABC65"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2B80294B" w14:textId="1AFF2E67"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6EBCE6CE" w14:textId="23688D75"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5FEF4E64" w14:textId="2A2E065C"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7A9F3F58" w14:textId="6F1B105F"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31E8DDCC" w14:textId="2F5A6CDF" w:rsidR="00577D1B" w:rsidRPr="00976C98" w:rsidRDefault="00465708" w:rsidP="004E722E">
            <w:pPr>
              <w:rPr>
                <w:rFonts w:cs="Arial"/>
                <w:szCs w:val="22"/>
              </w:rPr>
            </w:pPr>
            <w:r>
              <w:rPr>
                <w:rFonts w:cs="Arial"/>
                <w:szCs w:val="22"/>
              </w:rPr>
              <w:t>-6</w:t>
            </w:r>
          </w:p>
        </w:tc>
      </w:tr>
      <w:tr w:rsidR="00577D1B" w:rsidRPr="00976C98" w14:paraId="78A7F991"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6750DD0C"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243CF545" w14:textId="2226A3C5"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non-Central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19A1EB9" w14:textId="378ECAD3" w:rsidR="00577D1B" w:rsidRPr="00976C98" w:rsidRDefault="006B0948" w:rsidP="004E722E">
            <w:pPr>
              <w:rPr>
                <w:rFonts w:cs="Arial"/>
                <w:szCs w:val="22"/>
              </w:rPr>
            </w:pPr>
            <w:r>
              <w:rPr>
                <w:rFonts w:cs="Arial"/>
                <w:szCs w:val="22"/>
              </w:rPr>
              <w:t>N</w:t>
            </w:r>
          </w:p>
        </w:tc>
        <w:tc>
          <w:tcPr>
            <w:tcW w:w="568" w:type="dxa"/>
            <w:tcBorders>
              <w:top w:val="single" w:sz="6" w:space="0" w:color="auto"/>
              <w:bottom w:val="single" w:sz="6" w:space="0" w:color="auto"/>
            </w:tcBorders>
          </w:tcPr>
          <w:p w14:paraId="20998410" w14:textId="78F8A108" w:rsidR="00577D1B" w:rsidRPr="00976C98" w:rsidRDefault="00FA58B1" w:rsidP="004E722E">
            <w:r>
              <w:t>C</w:t>
            </w:r>
          </w:p>
        </w:tc>
        <w:tc>
          <w:tcPr>
            <w:tcW w:w="568" w:type="dxa"/>
            <w:tcBorders>
              <w:top w:val="single" w:sz="6" w:space="0" w:color="auto"/>
              <w:bottom w:val="single" w:sz="6" w:space="0" w:color="auto"/>
            </w:tcBorders>
          </w:tcPr>
          <w:p w14:paraId="3C6C2005" w14:textId="3B0F7C5B" w:rsidR="00577D1B" w:rsidRPr="00976C98" w:rsidRDefault="00B36888" w:rsidP="004E722E">
            <w:r>
              <w:t>C</w:t>
            </w:r>
          </w:p>
        </w:tc>
        <w:tc>
          <w:tcPr>
            <w:tcW w:w="568" w:type="dxa"/>
            <w:tcBorders>
              <w:top w:val="single" w:sz="6" w:space="0" w:color="auto"/>
              <w:bottom w:val="single" w:sz="6" w:space="0" w:color="auto"/>
            </w:tcBorders>
            <w:shd w:val="clear" w:color="auto" w:fill="auto"/>
          </w:tcPr>
          <w:p w14:paraId="1B15413A" w14:textId="5C2284A0"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197406A5" w14:textId="4AA3ED46"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132FA0BD" w14:textId="7D0775CD"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2536405D" w14:textId="42B6B517"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2D4FF120" w14:textId="7C5007FD"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7335F940" w14:textId="3346D899" w:rsidR="00577D1B" w:rsidRPr="00976C98" w:rsidRDefault="00465708" w:rsidP="004E722E">
            <w:pPr>
              <w:rPr>
                <w:rFonts w:cs="Arial"/>
                <w:szCs w:val="22"/>
              </w:rPr>
            </w:pPr>
            <w:r>
              <w:rPr>
                <w:rFonts w:cs="Arial"/>
                <w:szCs w:val="22"/>
              </w:rPr>
              <w:t>-6</w:t>
            </w:r>
          </w:p>
        </w:tc>
      </w:tr>
      <w:tr w:rsidR="00577D1B" w:rsidRPr="00976C98" w14:paraId="50E8D19E"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5F1E307A"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24369B74" w14:textId="15507CEE"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Southern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DF67087" w14:textId="7C07CF19" w:rsidR="00577D1B" w:rsidRPr="00976C98" w:rsidRDefault="006B0948" w:rsidP="004E722E">
            <w:pPr>
              <w:rPr>
                <w:rFonts w:cs="Arial"/>
                <w:szCs w:val="22"/>
              </w:rPr>
            </w:pPr>
            <w:r>
              <w:rPr>
                <w:rFonts w:cs="Arial"/>
                <w:szCs w:val="22"/>
              </w:rPr>
              <w:t>N</w:t>
            </w:r>
          </w:p>
        </w:tc>
        <w:tc>
          <w:tcPr>
            <w:tcW w:w="568" w:type="dxa"/>
            <w:tcBorders>
              <w:top w:val="single" w:sz="6" w:space="0" w:color="auto"/>
              <w:bottom w:val="single" w:sz="6" w:space="0" w:color="auto"/>
            </w:tcBorders>
          </w:tcPr>
          <w:p w14:paraId="5247DE82" w14:textId="7546A11F" w:rsidR="00577D1B" w:rsidRPr="00976C98" w:rsidRDefault="00FA58B1" w:rsidP="004E722E">
            <w:r>
              <w:t>C</w:t>
            </w:r>
          </w:p>
        </w:tc>
        <w:tc>
          <w:tcPr>
            <w:tcW w:w="568" w:type="dxa"/>
            <w:tcBorders>
              <w:top w:val="single" w:sz="6" w:space="0" w:color="auto"/>
              <w:bottom w:val="single" w:sz="6" w:space="0" w:color="auto"/>
            </w:tcBorders>
          </w:tcPr>
          <w:p w14:paraId="2A2FF78C" w14:textId="3FF043B1" w:rsidR="00577D1B" w:rsidRPr="00976C98" w:rsidRDefault="00B36888" w:rsidP="004E722E">
            <w:r>
              <w:t>C</w:t>
            </w:r>
          </w:p>
        </w:tc>
        <w:tc>
          <w:tcPr>
            <w:tcW w:w="568" w:type="dxa"/>
            <w:tcBorders>
              <w:top w:val="single" w:sz="6" w:space="0" w:color="auto"/>
              <w:bottom w:val="single" w:sz="6" w:space="0" w:color="auto"/>
            </w:tcBorders>
            <w:shd w:val="clear" w:color="auto" w:fill="auto"/>
          </w:tcPr>
          <w:p w14:paraId="0D3872EE" w14:textId="7F61BC88"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499DC95C" w14:textId="0DD277B1"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4542B167" w14:textId="223F316F"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2A9C943C" w14:textId="764DF9A3"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53EF9724" w14:textId="254F824D"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17F9456B" w14:textId="638AA870" w:rsidR="00577D1B" w:rsidRPr="00976C98" w:rsidRDefault="00465708" w:rsidP="004E722E">
            <w:pPr>
              <w:rPr>
                <w:rFonts w:cs="Arial"/>
                <w:szCs w:val="22"/>
              </w:rPr>
            </w:pPr>
            <w:r>
              <w:rPr>
                <w:rFonts w:cs="Arial"/>
                <w:szCs w:val="22"/>
              </w:rPr>
              <w:t>-6</w:t>
            </w:r>
          </w:p>
        </w:tc>
      </w:tr>
      <w:tr w:rsidR="00577D1B" w:rsidRPr="00976C98" w14:paraId="073433B9"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0EBE79A3"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#4</w:t>
            </w:r>
          </w:p>
          <w:p w14:paraId="3C4D1085" w14:textId="1695E9E1" w:rsidR="00577D1B" w:rsidRPr="00976C98" w:rsidRDefault="00577D1B" w:rsidP="00A41B0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Northern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737FA1E5" w14:textId="52A0F91A" w:rsidR="00577D1B" w:rsidRPr="00976C98" w:rsidRDefault="006B0948" w:rsidP="004E722E">
            <w:r>
              <w:t>N</w:t>
            </w:r>
          </w:p>
        </w:tc>
        <w:tc>
          <w:tcPr>
            <w:tcW w:w="568" w:type="dxa"/>
            <w:tcBorders>
              <w:top w:val="single" w:sz="6" w:space="0" w:color="auto"/>
              <w:bottom w:val="single" w:sz="6" w:space="0" w:color="auto"/>
            </w:tcBorders>
          </w:tcPr>
          <w:p w14:paraId="0272B765" w14:textId="31A00DC9" w:rsidR="00577D1B" w:rsidRPr="00976C98" w:rsidRDefault="00FA58B1" w:rsidP="004E722E">
            <w:r>
              <w:t>C</w:t>
            </w:r>
          </w:p>
        </w:tc>
        <w:tc>
          <w:tcPr>
            <w:tcW w:w="568" w:type="dxa"/>
            <w:tcBorders>
              <w:top w:val="single" w:sz="6" w:space="0" w:color="auto"/>
              <w:bottom w:val="single" w:sz="6" w:space="0" w:color="auto"/>
            </w:tcBorders>
          </w:tcPr>
          <w:p w14:paraId="05F25212" w14:textId="596CB46A" w:rsidR="00577D1B" w:rsidRPr="00976C98" w:rsidRDefault="00B36888" w:rsidP="004E722E">
            <w:r>
              <w:t>C</w:t>
            </w:r>
          </w:p>
        </w:tc>
        <w:tc>
          <w:tcPr>
            <w:tcW w:w="568" w:type="dxa"/>
            <w:tcBorders>
              <w:top w:val="single" w:sz="6" w:space="0" w:color="auto"/>
              <w:bottom w:val="single" w:sz="6" w:space="0" w:color="auto"/>
            </w:tcBorders>
            <w:shd w:val="clear" w:color="auto" w:fill="auto"/>
          </w:tcPr>
          <w:p w14:paraId="3C432EBE" w14:textId="3A523DA5"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78651450" w14:textId="5E466BEF"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58C94828" w14:textId="6D5841D1"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3CE2138D" w14:textId="286ECA97"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4814ED13" w14:textId="76469485"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257EA95E" w14:textId="0013B571" w:rsidR="00577D1B" w:rsidRPr="00976C98" w:rsidRDefault="00465708" w:rsidP="004E722E">
            <w:pPr>
              <w:rPr>
                <w:rFonts w:cs="Arial"/>
                <w:szCs w:val="22"/>
              </w:rPr>
            </w:pPr>
            <w:r>
              <w:rPr>
                <w:rFonts w:cs="Arial"/>
                <w:szCs w:val="22"/>
              </w:rPr>
              <w:t>-6</w:t>
            </w:r>
          </w:p>
        </w:tc>
      </w:tr>
      <w:tr w:rsidR="00577D1B" w:rsidRPr="00976C98" w14:paraId="2431C37A"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78B0F900"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#5</w:t>
            </w:r>
          </w:p>
          <w:p w14:paraId="384D6911" w14:textId="23FB62F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South Eastern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CC47297" w14:textId="04814094" w:rsidR="00577D1B" w:rsidRPr="00976C98" w:rsidRDefault="006B0948" w:rsidP="004E722E">
            <w:r>
              <w:t>N</w:t>
            </w:r>
          </w:p>
        </w:tc>
        <w:tc>
          <w:tcPr>
            <w:tcW w:w="568" w:type="dxa"/>
            <w:tcBorders>
              <w:top w:val="single" w:sz="6" w:space="0" w:color="auto"/>
              <w:bottom w:val="single" w:sz="6" w:space="0" w:color="auto"/>
            </w:tcBorders>
          </w:tcPr>
          <w:p w14:paraId="676CD448" w14:textId="643DA4AB" w:rsidR="00577D1B" w:rsidRPr="00976C98" w:rsidRDefault="00FA58B1" w:rsidP="004E722E">
            <w:r>
              <w:t>C</w:t>
            </w:r>
          </w:p>
        </w:tc>
        <w:tc>
          <w:tcPr>
            <w:tcW w:w="568" w:type="dxa"/>
            <w:tcBorders>
              <w:top w:val="single" w:sz="6" w:space="0" w:color="auto"/>
              <w:bottom w:val="single" w:sz="6" w:space="0" w:color="auto"/>
            </w:tcBorders>
          </w:tcPr>
          <w:p w14:paraId="5518CEA8" w14:textId="0F246301" w:rsidR="00577D1B" w:rsidRPr="00976C98" w:rsidRDefault="00B36888" w:rsidP="004E722E">
            <w:r>
              <w:t>C</w:t>
            </w:r>
          </w:p>
        </w:tc>
        <w:tc>
          <w:tcPr>
            <w:tcW w:w="568" w:type="dxa"/>
            <w:tcBorders>
              <w:top w:val="single" w:sz="6" w:space="0" w:color="auto"/>
              <w:bottom w:val="single" w:sz="6" w:space="0" w:color="auto"/>
            </w:tcBorders>
            <w:shd w:val="clear" w:color="auto" w:fill="auto"/>
          </w:tcPr>
          <w:p w14:paraId="33BCF094" w14:textId="01F6E4A0"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726626AB" w14:textId="4EA7973A"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53E66435" w14:textId="6DE1EE9A"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489F2948" w14:textId="3D5EDDBE"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1CFF9BCE" w14:textId="0CBC9646"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12E632A6" w14:textId="77AD854A" w:rsidR="00577D1B" w:rsidRPr="00976C98" w:rsidRDefault="00465708" w:rsidP="004E722E">
            <w:pPr>
              <w:rPr>
                <w:rFonts w:cs="Arial"/>
                <w:szCs w:val="22"/>
              </w:rPr>
            </w:pPr>
            <w:r>
              <w:rPr>
                <w:rFonts w:cs="Arial"/>
                <w:szCs w:val="22"/>
              </w:rPr>
              <w:t>-6</w:t>
            </w:r>
          </w:p>
        </w:tc>
      </w:tr>
      <w:tr w:rsidR="00577D1B" w:rsidRPr="00976C98" w14:paraId="59C2FEF8"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28A48ED6" w14:textId="6DA16C9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w:t>
            </w:r>
            <w:r>
              <w:rPr>
                <w:rFonts w:cs="Arial"/>
                <w:snapToGrid w:val="0"/>
                <w:color w:val="000000"/>
                <w:szCs w:val="22"/>
              </w:rPr>
              <w:t>6</w:t>
            </w:r>
          </w:p>
          <w:p w14:paraId="1CDE1641" w14:textId="3BA1D05E"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North Western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F0883D9" w14:textId="6D9710FB" w:rsidR="00577D1B" w:rsidRPr="00976C98" w:rsidRDefault="006B0948" w:rsidP="004E722E">
            <w:r>
              <w:t>N</w:t>
            </w:r>
          </w:p>
        </w:tc>
        <w:tc>
          <w:tcPr>
            <w:tcW w:w="568" w:type="dxa"/>
            <w:tcBorders>
              <w:top w:val="single" w:sz="6" w:space="0" w:color="auto"/>
              <w:bottom w:val="single" w:sz="6" w:space="0" w:color="auto"/>
            </w:tcBorders>
          </w:tcPr>
          <w:p w14:paraId="54B6D334" w14:textId="2BE32D5B" w:rsidR="00577D1B" w:rsidRPr="00976C98" w:rsidRDefault="00FA58B1" w:rsidP="004E722E">
            <w:r>
              <w:t>C</w:t>
            </w:r>
          </w:p>
        </w:tc>
        <w:tc>
          <w:tcPr>
            <w:tcW w:w="568" w:type="dxa"/>
            <w:tcBorders>
              <w:top w:val="single" w:sz="6" w:space="0" w:color="auto"/>
              <w:bottom w:val="single" w:sz="6" w:space="0" w:color="auto"/>
            </w:tcBorders>
          </w:tcPr>
          <w:p w14:paraId="04D154A6" w14:textId="56DF5440" w:rsidR="00577D1B" w:rsidRPr="00976C98" w:rsidRDefault="00B36888">
            <w:r>
              <w:t>C</w:t>
            </w:r>
          </w:p>
        </w:tc>
        <w:tc>
          <w:tcPr>
            <w:tcW w:w="568" w:type="dxa"/>
            <w:tcBorders>
              <w:top w:val="single" w:sz="6" w:space="0" w:color="auto"/>
              <w:bottom w:val="single" w:sz="6" w:space="0" w:color="auto"/>
            </w:tcBorders>
            <w:shd w:val="clear" w:color="auto" w:fill="auto"/>
          </w:tcPr>
          <w:p w14:paraId="6DA92737" w14:textId="50AFF709"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0D524AB1" w14:textId="0E615906"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29081662" w14:textId="0F8B7792"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364F7C47" w14:textId="7B6DA886"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225F7EFF" w14:textId="39DDBAE5"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0A437A99" w14:textId="09A501AB" w:rsidR="00577D1B" w:rsidRPr="00976C98" w:rsidRDefault="00465708" w:rsidP="004E722E">
            <w:pPr>
              <w:rPr>
                <w:rFonts w:cs="Arial"/>
                <w:szCs w:val="22"/>
              </w:rPr>
            </w:pPr>
            <w:r>
              <w:rPr>
                <w:rFonts w:cs="Arial"/>
                <w:szCs w:val="22"/>
              </w:rPr>
              <w:t>-6</w:t>
            </w:r>
          </w:p>
        </w:tc>
      </w:tr>
      <w:tr w:rsidR="00577D1B" w:rsidRPr="00976C98" w14:paraId="2ED51829"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7C68CDEB" w14:textId="26F2EFB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w:t>
            </w:r>
            <w:r>
              <w:rPr>
                <w:rFonts w:cs="Arial"/>
                <w:snapToGrid w:val="0"/>
                <w:color w:val="000000"/>
                <w:szCs w:val="22"/>
              </w:rPr>
              <w:t>7</w:t>
            </w:r>
          </w:p>
          <w:p w14:paraId="1CFF188F" w14:textId="15292015"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Regina/Saskatoon EAS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15DF90D" w14:textId="57735542" w:rsidR="00577D1B" w:rsidRPr="00976C98" w:rsidRDefault="006B0948" w:rsidP="004E722E">
            <w:r>
              <w:t>N</w:t>
            </w:r>
          </w:p>
        </w:tc>
        <w:tc>
          <w:tcPr>
            <w:tcW w:w="568" w:type="dxa"/>
            <w:tcBorders>
              <w:top w:val="single" w:sz="6" w:space="0" w:color="auto"/>
              <w:bottom w:val="single" w:sz="6" w:space="0" w:color="auto"/>
            </w:tcBorders>
          </w:tcPr>
          <w:p w14:paraId="0D2805B3" w14:textId="454FD1DA" w:rsidR="00577D1B" w:rsidRPr="00976C98" w:rsidRDefault="00FA58B1" w:rsidP="004E722E">
            <w:r>
              <w:t>C</w:t>
            </w:r>
          </w:p>
        </w:tc>
        <w:tc>
          <w:tcPr>
            <w:tcW w:w="568" w:type="dxa"/>
            <w:tcBorders>
              <w:top w:val="single" w:sz="6" w:space="0" w:color="auto"/>
              <w:bottom w:val="single" w:sz="6" w:space="0" w:color="auto"/>
            </w:tcBorders>
          </w:tcPr>
          <w:p w14:paraId="536F4A51" w14:textId="1A3DB818" w:rsidR="00577D1B" w:rsidRPr="00976C98" w:rsidRDefault="00B36888" w:rsidP="004E722E">
            <w:r>
              <w:t>C</w:t>
            </w:r>
          </w:p>
        </w:tc>
        <w:tc>
          <w:tcPr>
            <w:tcW w:w="568" w:type="dxa"/>
            <w:tcBorders>
              <w:top w:val="single" w:sz="6" w:space="0" w:color="auto"/>
              <w:bottom w:val="single" w:sz="6" w:space="0" w:color="auto"/>
            </w:tcBorders>
            <w:shd w:val="clear" w:color="auto" w:fill="auto"/>
          </w:tcPr>
          <w:p w14:paraId="6F82E3CC" w14:textId="4CCC2252"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6" w:space="0" w:color="auto"/>
            </w:tcBorders>
          </w:tcPr>
          <w:p w14:paraId="0B69ED84" w14:textId="47A1038F"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79C9A3B6" w14:textId="7476C59F"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479A7740" w14:textId="38E7091A"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6" w:space="0" w:color="auto"/>
            </w:tcBorders>
            <w:shd w:val="clear" w:color="auto" w:fill="auto"/>
          </w:tcPr>
          <w:p w14:paraId="0BDDAF17" w14:textId="0A57B744"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6" w:space="0" w:color="auto"/>
            </w:tcBorders>
            <w:shd w:val="clear" w:color="auto" w:fill="auto"/>
          </w:tcPr>
          <w:p w14:paraId="6217318F" w14:textId="4E4D8712" w:rsidR="00577D1B" w:rsidRPr="00976C98" w:rsidRDefault="00465708" w:rsidP="004E722E">
            <w:pPr>
              <w:rPr>
                <w:rFonts w:cs="Arial"/>
                <w:szCs w:val="22"/>
              </w:rPr>
            </w:pPr>
            <w:r>
              <w:rPr>
                <w:rFonts w:cs="Arial"/>
                <w:szCs w:val="22"/>
              </w:rPr>
              <w:t>-6</w:t>
            </w:r>
          </w:p>
        </w:tc>
      </w:tr>
      <w:tr w:rsidR="00577D1B" w:rsidRPr="00976C98" w14:paraId="5C9644B2" w14:textId="77777777" w:rsidTr="00577D1B">
        <w:trPr>
          <w:trHeight w:val="255"/>
          <w:jc w:val="center"/>
        </w:trPr>
        <w:tc>
          <w:tcPr>
            <w:tcW w:w="3045" w:type="dxa"/>
            <w:tcBorders>
              <w:top w:val="single" w:sz="6" w:space="0" w:color="auto"/>
              <w:bottom w:val="single" w:sz="12" w:space="0" w:color="auto"/>
              <w:right w:val="single" w:sz="12" w:space="0" w:color="auto"/>
            </w:tcBorders>
            <w:shd w:val="clear" w:color="auto" w:fill="auto"/>
          </w:tcPr>
          <w:p w14:paraId="50E3878A" w14:textId="007BA47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#8</w:t>
            </w:r>
          </w:p>
          <w:p w14:paraId="0787999A" w14:textId="1599D6A7"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Moose Jaw/Regina/Saskatoon EAS</w:t>
            </w:r>
            <w:r w:rsidRPr="00976C98">
              <w:rPr>
                <w:rFonts w:cs="Arial"/>
                <w:snapToGrid w:val="0"/>
                <w:color w:val="000000"/>
                <w:sz w:val="16"/>
                <w:szCs w:val="16"/>
              </w:rPr>
              <w:t>)</w:t>
            </w:r>
          </w:p>
        </w:tc>
        <w:tc>
          <w:tcPr>
            <w:tcW w:w="568" w:type="dxa"/>
            <w:tcBorders>
              <w:top w:val="single" w:sz="6" w:space="0" w:color="auto"/>
              <w:left w:val="single" w:sz="12" w:space="0" w:color="auto"/>
              <w:bottom w:val="single" w:sz="12" w:space="0" w:color="auto"/>
            </w:tcBorders>
            <w:shd w:val="clear" w:color="auto" w:fill="auto"/>
          </w:tcPr>
          <w:p w14:paraId="781C4F9B" w14:textId="7E9AAA5A" w:rsidR="00577D1B" w:rsidRPr="00976C98" w:rsidRDefault="006B0948" w:rsidP="004E722E">
            <w:r>
              <w:t>N</w:t>
            </w:r>
          </w:p>
        </w:tc>
        <w:tc>
          <w:tcPr>
            <w:tcW w:w="568" w:type="dxa"/>
            <w:tcBorders>
              <w:top w:val="single" w:sz="6" w:space="0" w:color="auto"/>
              <w:bottom w:val="single" w:sz="12" w:space="0" w:color="auto"/>
            </w:tcBorders>
          </w:tcPr>
          <w:p w14:paraId="7126E305" w14:textId="22327136" w:rsidR="00577D1B" w:rsidRPr="00976C98" w:rsidRDefault="00FA58B1" w:rsidP="004E722E">
            <w:r>
              <w:t>C</w:t>
            </w:r>
          </w:p>
        </w:tc>
        <w:tc>
          <w:tcPr>
            <w:tcW w:w="568" w:type="dxa"/>
            <w:tcBorders>
              <w:top w:val="single" w:sz="6" w:space="0" w:color="auto"/>
              <w:bottom w:val="single" w:sz="12" w:space="0" w:color="auto"/>
            </w:tcBorders>
          </w:tcPr>
          <w:p w14:paraId="7BE01E70" w14:textId="0F438ADE" w:rsidR="00577D1B" w:rsidRPr="00976C98" w:rsidRDefault="00B36888" w:rsidP="004E722E">
            <w:r>
              <w:t>C</w:t>
            </w:r>
          </w:p>
        </w:tc>
        <w:tc>
          <w:tcPr>
            <w:tcW w:w="568" w:type="dxa"/>
            <w:tcBorders>
              <w:top w:val="single" w:sz="6" w:space="0" w:color="auto"/>
              <w:bottom w:val="single" w:sz="12" w:space="0" w:color="auto"/>
            </w:tcBorders>
            <w:shd w:val="clear" w:color="auto" w:fill="auto"/>
          </w:tcPr>
          <w:p w14:paraId="5FFCB6FB" w14:textId="2D332B82" w:rsidR="00577D1B" w:rsidRPr="00976C98" w:rsidRDefault="00B36888" w:rsidP="004E722E">
            <w:pPr>
              <w:rPr>
                <w:rFonts w:cs="Arial"/>
                <w:szCs w:val="22"/>
              </w:rPr>
            </w:pPr>
            <w:r>
              <w:rPr>
                <w:rFonts w:cs="Arial"/>
                <w:szCs w:val="22"/>
              </w:rPr>
              <w:t>C</w:t>
            </w:r>
          </w:p>
        </w:tc>
        <w:tc>
          <w:tcPr>
            <w:tcW w:w="568" w:type="dxa"/>
            <w:tcBorders>
              <w:top w:val="single" w:sz="6" w:space="0" w:color="auto"/>
              <w:bottom w:val="single" w:sz="12" w:space="0" w:color="auto"/>
            </w:tcBorders>
          </w:tcPr>
          <w:p w14:paraId="7D04A49B" w14:textId="071270A0"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12" w:space="0" w:color="auto"/>
            </w:tcBorders>
            <w:shd w:val="clear" w:color="auto" w:fill="auto"/>
          </w:tcPr>
          <w:p w14:paraId="362BBDF4" w14:textId="0B885DB3"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12" w:space="0" w:color="auto"/>
            </w:tcBorders>
            <w:shd w:val="clear" w:color="auto" w:fill="auto"/>
          </w:tcPr>
          <w:p w14:paraId="472305FE" w14:textId="1254FDFE" w:rsidR="00577D1B" w:rsidRPr="00976C98" w:rsidRDefault="00FA58B1" w:rsidP="004E722E">
            <w:pPr>
              <w:rPr>
                <w:rFonts w:cs="Arial"/>
                <w:szCs w:val="22"/>
              </w:rPr>
            </w:pPr>
            <w:r>
              <w:rPr>
                <w:rFonts w:cs="Arial"/>
                <w:szCs w:val="22"/>
              </w:rPr>
              <w:t>C</w:t>
            </w:r>
          </w:p>
        </w:tc>
        <w:tc>
          <w:tcPr>
            <w:tcW w:w="568" w:type="dxa"/>
            <w:tcBorders>
              <w:top w:val="single" w:sz="6" w:space="0" w:color="auto"/>
              <w:bottom w:val="single" w:sz="12" w:space="0" w:color="auto"/>
            </w:tcBorders>
            <w:shd w:val="clear" w:color="auto" w:fill="auto"/>
          </w:tcPr>
          <w:p w14:paraId="25A9BEA3" w14:textId="621E5789" w:rsidR="00577D1B" w:rsidRPr="00976C98" w:rsidRDefault="00FA58B1" w:rsidP="004E722E">
            <w:pPr>
              <w:rPr>
                <w:rFonts w:cs="Arial"/>
                <w:szCs w:val="22"/>
              </w:rPr>
            </w:pPr>
            <w:r>
              <w:rPr>
                <w:rFonts w:cs="Arial"/>
                <w:szCs w:val="22"/>
              </w:rPr>
              <w:t>N</w:t>
            </w:r>
          </w:p>
        </w:tc>
        <w:tc>
          <w:tcPr>
            <w:tcW w:w="1087" w:type="dxa"/>
            <w:tcBorders>
              <w:top w:val="single" w:sz="6" w:space="0" w:color="auto"/>
              <w:left w:val="single" w:sz="12" w:space="0" w:color="auto"/>
              <w:bottom w:val="single" w:sz="12" w:space="0" w:color="auto"/>
            </w:tcBorders>
            <w:shd w:val="clear" w:color="auto" w:fill="auto"/>
          </w:tcPr>
          <w:p w14:paraId="21CD5082" w14:textId="1F18F14C" w:rsidR="00577D1B" w:rsidRPr="00976C98" w:rsidRDefault="00465708" w:rsidP="004E722E">
            <w:pPr>
              <w:rPr>
                <w:rFonts w:cs="Arial"/>
                <w:szCs w:val="22"/>
              </w:rPr>
            </w:pPr>
            <w:r>
              <w:rPr>
                <w:rFonts w:cs="Arial"/>
                <w:szCs w:val="22"/>
              </w:rPr>
              <w:t>-6</w:t>
            </w:r>
          </w:p>
        </w:tc>
      </w:tr>
    </w:tbl>
    <w:p w14:paraId="2424E980" w14:textId="06EF9C8B" w:rsidR="000C6C26" w:rsidRPr="00976C98" w:rsidRDefault="000C6C26" w:rsidP="000C6C26"/>
    <w:p w14:paraId="371EA699" w14:textId="77777777" w:rsidR="000C6C26" w:rsidRPr="00976C98" w:rsidRDefault="000C6C26" w:rsidP="000C6C26">
      <w:pPr>
        <w:rPr>
          <w:szCs w:val="22"/>
        </w:rPr>
      </w:pPr>
      <w:r w:rsidRPr="00976C98">
        <w:rPr>
          <w:szCs w:val="22"/>
        </w:rPr>
        <w:t>It should be noted that none of the options require Exchange Area boundary changes.</w:t>
      </w:r>
    </w:p>
    <w:p w14:paraId="2DE9FFEB" w14:textId="77777777" w:rsidR="000C6C26" w:rsidRPr="00976C98" w:rsidRDefault="000C6C26" w:rsidP="000C6C26">
      <w:pPr>
        <w:rPr>
          <w:rFonts w:cs="Arial"/>
          <w:szCs w:val="22"/>
        </w:rPr>
      </w:pPr>
    </w:p>
    <w:p w14:paraId="050BA707" w14:textId="5F16476D" w:rsidR="000C6C26" w:rsidRPr="00976C98" w:rsidRDefault="000C6C26" w:rsidP="000C6C26">
      <w:pPr>
        <w:rPr>
          <w:rFonts w:cs="Arial"/>
          <w:szCs w:val="22"/>
        </w:rPr>
      </w:pPr>
      <w:r w:rsidRPr="00520752">
        <w:rPr>
          <w:rFonts w:cs="Arial"/>
          <w:szCs w:val="22"/>
        </w:rPr>
        <w:t xml:space="preserve">If P, N and C are assigned a weighting of +1, 0 and -1, respectively, then analysis of the above table gives the highest rating of </w:t>
      </w:r>
      <w:r w:rsidR="00E8080A">
        <w:rPr>
          <w:rFonts w:cs="Arial"/>
          <w:szCs w:val="22"/>
        </w:rPr>
        <w:t>5</w:t>
      </w:r>
      <w:r w:rsidR="00E8080A" w:rsidRPr="00520752">
        <w:rPr>
          <w:rFonts w:cs="Arial"/>
          <w:szCs w:val="22"/>
        </w:rPr>
        <w:t xml:space="preserve"> </w:t>
      </w:r>
      <w:r w:rsidRPr="00520752">
        <w:rPr>
          <w:rFonts w:cs="Arial"/>
          <w:szCs w:val="22"/>
        </w:rPr>
        <w:t xml:space="preserve">points to </w:t>
      </w:r>
      <w:r w:rsidR="00E8080A">
        <w:rPr>
          <w:rFonts w:cs="Arial"/>
          <w:szCs w:val="22"/>
        </w:rPr>
        <w:t xml:space="preserve">the Distributed Overlay </w:t>
      </w:r>
      <w:r w:rsidRPr="00520752">
        <w:rPr>
          <w:rFonts w:cs="Arial"/>
          <w:szCs w:val="22"/>
        </w:rPr>
        <w:t xml:space="preserve">Relief Option, and the next highest rating of </w:t>
      </w:r>
      <w:r w:rsidR="006B0948" w:rsidRPr="00520752">
        <w:rPr>
          <w:rFonts w:cs="Arial"/>
          <w:szCs w:val="22"/>
        </w:rPr>
        <w:t>-</w:t>
      </w:r>
      <w:r w:rsidR="00E8080A">
        <w:rPr>
          <w:rFonts w:cs="Arial"/>
          <w:szCs w:val="22"/>
        </w:rPr>
        <w:t>6</w:t>
      </w:r>
      <w:r w:rsidR="00E8080A" w:rsidRPr="00520752">
        <w:rPr>
          <w:rFonts w:cs="Arial"/>
          <w:szCs w:val="22"/>
        </w:rPr>
        <w:t xml:space="preserve"> </w:t>
      </w:r>
      <w:r w:rsidRPr="00520752">
        <w:rPr>
          <w:rFonts w:cs="Arial"/>
          <w:szCs w:val="22"/>
        </w:rPr>
        <w:t xml:space="preserve">points to </w:t>
      </w:r>
      <w:r w:rsidR="00E8080A">
        <w:rPr>
          <w:rFonts w:cs="Arial"/>
          <w:szCs w:val="22"/>
        </w:rPr>
        <w:t>Concentrated Overlay Relief Options 1 through 8</w:t>
      </w:r>
      <w:r w:rsidRPr="00520752">
        <w:rPr>
          <w:rFonts w:cs="Arial"/>
          <w:szCs w:val="22"/>
        </w:rPr>
        <w:t>.</w:t>
      </w:r>
    </w:p>
    <w:p w14:paraId="2B13640D" w14:textId="77777777" w:rsidR="000C6C26" w:rsidRPr="00976C98" w:rsidRDefault="000C6C26" w:rsidP="000C6C26">
      <w:pPr>
        <w:rPr>
          <w:rFonts w:cs="Arial"/>
          <w:szCs w:val="22"/>
        </w:rPr>
      </w:pPr>
    </w:p>
    <w:p w14:paraId="21F21C85" w14:textId="45043178" w:rsidR="000C6C26" w:rsidRPr="00976C98" w:rsidRDefault="00E8080A" w:rsidP="000C6C26">
      <w:pPr>
        <w:rPr>
          <w:rFonts w:cs="Arial"/>
          <w:szCs w:val="22"/>
        </w:rPr>
      </w:pPr>
      <w:r>
        <w:rPr>
          <w:rFonts w:cs="Arial"/>
          <w:szCs w:val="22"/>
        </w:rPr>
        <w:t xml:space="preserve">The Distributed Overlay </w:t>
      </w:r>
      <w:r w:rsidR="000C6C26" w:rsidRPr="00976C98">
        <w:rPr>
          <w:rFonts w:cs="Arial"/>
          <w:szCs w:val="22"/>
        </w:rPr>
        <w:t>Relief Option has the highest rating when assessed based on the above criteria.</w:t>
      </w:r>
    </w:p>
    <w:p w14:paraId="603CCCF7" w14:textId="77777777" w:rsidR="000C6C26" w:rsidRPr="00976C98" w:rsidRDefault="000C6C26" w:rsidP="000C6C26">
      <w:pPr>
        <w:pStyle w:val="Heading2"/>
      </w:pPr>
      <w:bookmarkStart w:id="31" w:name="_Toc514833016"/>
      <w:bookmarkStart w:id="32" w:name="_Toc532389451"/>
      <w:r w:rsidRPr="00976C98">
        <w:t>Assessment</w:t>
      </w:r>
      <w:bookmarkEnd w:id="31"/>
      <w:bookmarkEnd w:id="32"/>
    </w:p>
    <w:p w14:paraId="0B1DC689" w14:textId="61DEDD0D" w:rsidR="00F137BE" w:rsidRDefault="00E8080A" w:rsidP="00F137BE">
      <w:r>
        <w:t xml:space="preserve">The RPC </w:t>
      </w:r>
      <w:r w:rsidR="00F137BE">
        <w:t xml:space="preserve">prefers the Distributed Overlay of new NPA Code </w:t>
      </w:r>
      <w:r>
        <w:t xml:space="preserve">474 </w:t>
      </w:r>
      <w:r w:rsidR="00F137BE">
        <w:t xml:space="preserve">on </w:t>
      </w:r>
      <w:r>
        <w:t>the province of Saskatchewan</w:t>
      </w:r>
      <w:r w:rsidR="00F137BE">
        <w:t xml:space="preserve"> for the following reasons:</w:t>
      </w:r>
    </w:p>
    <w:p w14:paraId="10561A30" w14:textId="77777777" w:rsidR="00F137BE" w:rsidRDefault="00F137BE" w:rsidP="00F137BE"/>
    <w:p w14:paraId="5237618D" w14:textId="24EBC9A9" w:rsidR="00F137BE" w:rsidRDefault="00F137BE" w:rsidP="00F137BE">
      <w:pPr>
        <w:pStyle w:val="ListParagraph"/>
        <w:numPr>
          <w:ilvl w:val="0"/>
          <w:numId w:val="43"/>
        </w:numPr>
      </w:pPr>
      <w:r>
        <w:t xml:space="preserve">The </w:t>
      </w:r>
      <w:r w:rsidR="00E8080A">
        <w:t xml:space="preserve">Distributed Overlay Option </w:t>
      </w:r>
      <w:r>
        <w:t xml:space="preserve">can be implemented in </w:t>
      </w:r>
      <w:r w:rsidR="003B38FA">
        <w:t>4Q</w:t>
      </w:r>
      <w:r w:rsidR="001A04D8">
        <w:t xml:space="preserve"> </w:t>
      </w:r>
      <w:r>
        <w:t>202</w:t>
      </w:r>
      <w:r w:rsidR="001A04D8">
        <w:t>1</w:t>
      </w:r>
      <w:r>
        <w:t xml:space="preserve"> which will provide additional time for customers and carriers to implement the new NPA; </w:t>
      </w:r>
    </w:p>
    <w:p w14:paraId="31A64E51" w14:textId="1A99009E" w:rsidR="00F137BE" w:rsidRDefault="00F137BE" w:rsidP="00F137BE">
      <w:pPr>
        <w:pStyle w:val="ListParagraph"/>
        <w:numPr>
          <w:ilvl w:val="0"/>
          <w:numId w:val="43"/>
        </w:numPr>
      </w:pPr>
      <w:r>
        <w:t>The existing NPA 306/639 boundary is maintained and no new NPA boundary is created, thus avoiding customer confusion regarding NPA boundaries;</w:t>
      </w:r>
    </w:p>
    <w:p w14:paraId="54174913" w14:textId="185A2825" w:rsidR="00F137BE" w:rsidRDefault="00F137BE" w:rsidP="00F137BE">
      <w:pPr>
        <w:pStyle w:val="ListParagraph"/>
        <w:numPr>
          <w:ilvl w:val="0"/>
          <w:numId w:val="43"/>
        </w:numPr>
      </w:pPr>
      <w:r>
        <w:t xml:space="preserve">The quantity of </w:t>
      </w:r>
      <w:r>
        <w:rPr>
          <w:rFonts w:cs="Arial"/>
          <w:szCs w:val="22"/>
        </w:rPr>
        <w:t xml:space="preserve">Relief Planning areas in </w:t>
      </w:r>
      <w:r>
        <w:rPr>
          <w:szCs w:val="22"/>
        </w:rPr>
        <w:t xml:space="preserve">the </w:t>
      </w:r>
      <w:r>
        <w:t xml:space="preserve">306/639 </w:t>
      </w:r>
      <w:r>
        <w:rPr>
          <w:szCs w:val="22"/>
        </w:rPr>
        <w:t>Numbering Plan Area stays the same;</w:t>
      </w:r>
    </w:p>
    <w:p w14:paraId="1C5B3AF7" w14:textId="2E61CC28" w:rsidR="00F137BE" w:rsidRDefault="00F137BE" w:rsidP="00F137BE">
      <w:pPr>
        <w:pStyle w:val="ListParagraph"/>
        <w:numPr>
          <w:ilvl w:val="0"/>
          <w:numId w:val="43"/>
        </w:numPr>
      </w:pPr>
      <w:r>
        <w:t xml:space="preserve">The </w:t>
      </w:r>
      <w:r w:rsidR="00E8080A">
        <w:t xml:space="preserve">Distributed Overlay Option </w:t>
      </w:r>
      <w:r>
        <w:t xml:space="preserve">provides long term relief with a PED </w:t>
      </w:r>
      <w:r w:rsidRPr="00C30C02">
        <w:t>of 20</w:t>
      </w:r>
      <w:r>
        <w:t>48;</w:t>
      </w:r>
    </w:p>
    <w:p w14:paraId="36335E6A" w14:textId="78E1DDE3" w:rsidR="001A373F" w:rsidRDefault="001A373F">
      <w:pPr>
        <w:pStyle w:val="ListParagraph"/>
        <w:numPr>
          <w:ilvl w:val="0"/>
          <w:numId w:val="43"/>
        </w:numPr>
      </w:pPr>
      <w:r>
        <w:t>For the past 15 years, the vast majority of relief implementations in Canada have been done using the Distributed Overlay method with the sole exception of the Boundary Extension of NPA 778 in British Columbia which ultimately became a Distributed Overlay; and</w:t>
      </w:r>
    </w:p>
    <w:p w14:paraId="4430605A" w14:textId="758F7A56" w:rsidR="00F137BE" w:rsidRDefault="00F137BE" w:rsidP="00F137BE">
      <w:pPr>
        <w:pStyle w:val="ListParagraph"/>
        <w:numPr>
          <w:ilvl w:val="0"/>
          <w:numId w:val="43"/>
        </w:numPr>
      </w:pPr>
      <w:r>
        <w:t xml:space="preserve">The RPC does not see any significant disadvantages to implementing a </w:t>
      </w:r>
      <w:r w:rsidR="00B53215">
        <w:t xml:space="preserve">Distributed Overlay </w:t>
      </w:r>
      <w:r>
        <w:t xml:space="preserve">when compared to a </w:t>
      </w:r>
      <w:r w:rsidR="00B53215">
        <w:t>Concentrated Overlay</w:t>
      </w:r>
      <w:r>
        <w:t>.</w:t>
      </w:r>
    </w:p>
    <w:p w14:paraId="0EED3B09" w14:textId="77777777" w:rsidR="00F137BE" w:rsidRDefault="00F137BE" w:rsidP="00F137BE"/>
    <w:p w14:paraId="3DFE6FAF" w14:textId="1C552D6E" w:rsidR="00F137BE" w:rsidRDefault="001A373F" w:rsidP="00F137BE">
      <w:r>
        <w:t xml:space="preserve">The RPC </w:t>
      </w:r>
      <w:r w:rsidR="00F137BE">
        <w:t xml:space="preserve">believes the Concentrated Overlay Options should be </w:t>
      </w:r>
      <w:r w:rsidR="00F137BE" w:rsidRPr="003E4293">
        <w:rPr>
          <w:b/>
        </w:rPr>
        <w:t>rejected</w:t>
      </w:r>
      <w:r w:rsidR="00F137BE">
        <w:t xml:space="preserve"> for the following reasons:</w:t>
      </w:r>
    </w:p>
    <w:p w14:paraId="650F54E1" w14:textId="77777777" w:rsidR="00F137BE" w:rsidRDefault="00F137BE" w:rsidP="00F137BE"/>
    <w:p w14:paraId="2E2AFEF5" w14:textId="4468D99D" w:rsidR="00AB533D" w:rsidRPr="00E8080A" w:rsidRDefault="001A373F" w:rsidP="00F137BE">
      <w:pPr>
        <w:pStyle w:val="ListParagraph"/>
        <w:numPr>
          <w:ilvl w:val="0"/>
          <w:numId w:val="43"/>
        </w:numPr>
      </w:pPr>
      <w:r>
        <w:t>All</w:t>
      </w:r>
      <w:r w:rsidR="00F137BE">
        <w:t xml:space="preserve"> </w:t>
      </w:r>
      <w:r>
        <w:t xml:space="preserve">Concentrated Overlay Options </w:t>
      </w:r>
      <w:r w:rsidR="00F137BE">
        <w:rPr>
          <w:rFonts w:cs="Arial"/>
          <w:snapToGrid w:val="0"/>
          <w:color w:val="000000"/>
          <w:szCs w:val="22"/>
          <w:lang w:val="en-US"/>
        </w:rPr>
        <w:t>will require immediate relief planning</w:t>
      </w:r>
      <w:r w:rsidR="00F137BE">
        <w:t xml:space="preserve"> </w:t>
      </w:r>
      <w:r w:rsidR="00F137BE">
        <w:rPr>
          <w:rFonts w:cs="Arial"/>
          <w:snapToGrid w:val="0"/>
          <w:color w:val="000000"/>
          <w:szCs w:val="22"/>
          <w:lang w:val="en-US"/>
        </w:rPr>
        <w:t xml:space="preserve">for NPA </w:t>
      </w:r>
      <w:r w:rsidR="00AB533D">
        <w:rPr>
          <w:rFonts w:cs="Arial"/>
          <w:snapToGrid w:val="0"/>
          <w:color w:val="000000"/>
          <w:szCs w:val="22"/>
          <w:lang w:val="en-US"/>
        </w:rPr>
        <w:t>306/639/474</w:t>
      </w:r>
      <w:r w:rsidR="00F137BE">
        <w:t xml:space="preserve"> as NPA </w:t>
      </w:r>
      <w:r w:rsidR="00AB533D">
        <w:t>306/639</w:t>
      </w:r>
      <w:r w:rsidR="00F137BE">
        <w:t xml:space="preserve"> </w:t>
      </w:r>
      <w:r w:rsidR="00F137BE">
        <w:rPr>
          <w:rFonts w:cs="Arial"/>
          <w:snapToGrid w:val="0"/>
          <w:color w:val="000000"/>
          <w:szCs w:val="22"/>
          <w:lang w:val="en-US"/>
        </w:rPr>
        <w:t>would exhaust in</w:t>
      </w:r>
      <w:r>
        <w:rPr>
          <w:rFonts w:cs="Arial"/>
          <w:snapToGrid w:val="0"/>
          <w:color w:val="000000"/>
          <w:szCs w:val="22"/>
          <w:lang w:val="en-US"/>
        </w:rPr>
        <w:t>:</w:t>
      </w:r>
    </w:p>
    <w:p w14:paraId="1BFDF257" w14:textId="6DC7A321" w:rsidR="00AB533D" w:rsidRPr="00E8080A" w:rsidRDefault="00AB533D" w:rsidP="00E8080A">
      <w:pPr>
        <w:pStyle w:val="ListParagraph"/>
        <w:numPr>
          <w:ilvl w:val="1"/>
          <w:numId w:val="43"/>
        </w:numPr>
      </w:pPr>
      <w:r>
        <w:rPr>
          <w:rFonts w:cs="Arial"/>
          <w:snapToGrid w:val="0"/>
          <w:color w:val="000000"/>
          <w:szCs w:val="22"/>
          <w:lang w:val="en-US"/>
        </w:rPr>
        <w:t>Q1</w:t>
      </w:r>
      <w:r w:rsidR="00F137BE" w:rsidRPr="003E4293">
        <w:rPr>
          <w:rFonts w:cs="Arial"/>
          <w:snapToGrid w:val="0"/>
          <w:color w:val="000000"/>
          <w:szCs w:val="22"/>
          <w:lang w:val="en-US"/>
        </w:rPr>
        <w:t xml:space="preserve"> 20</w:t>
      </w:r>
      <w:r w:rsidR="00F137BE" w:rsidRPr="00250B14">
        <w:rPr>
          <w:rFonts w:cs="Arial"/>
          <w:snapToGrid w:val="0"/>
          <w:color w:val="000000"/>
          <w:szCs w:val="22"/>
          <w:lang w:val="en-US"/>
        </w:rPr>
        <w:t>2</w:t>
      </w:r>
      <w:r>
        <w:rPr>
          <w:rFonts w:cs="Arial"/>
          <w:snapToGrid w:val="0"/>
          <w:color w:val="000000"/>
          <w:szCs w:val="22"/>
          <w:lang w:val="en-US"/>
        </w:rPr>
        <w:t>5</w:t>
      </w:r>
      <w:r w:rsidR="00F137BE" w:rsidRPr="003E4293">
        <w:t xml:space="preserve"> (Concentrated Overlay</w:t>
      </w:r>
      <w:r>
        <w:rPr>
          <w:rFonts w:cs="Arial"/>
          <w:snapToGrid w:val="0"/>
          <w:color w:val="000000"/>
          <w:szCs w:val="22"/>
          <w:lang w:val="en-US"/>
        </w:rPr>
        <w:t xml:space="preserve"> #1</w:t>
      </w:r>
      <w:r w:rsidR="00F137BE">
        <w:rPr>
          <w:rFonts w:cs="Arial"/>
          <w:snapToGrid w:val="0"/>
          <w:color w:val="000000"/>
          <w:szCs w:val="22"/>
          <w:lang w:val="en-US"/>
        </w:rPr>
        <w:t xml:space="preserve"> – </w:t>
      </w:r>
      <w:r>
        <w:rPr>
          <w:rFonts w:cs="Arial"/>
          <w:snapToGrid w:val="0"/>
          <w:color w:val="000000"/>
          <w:szCs w:val="22"/>
          <w:lang w:val="en-US"/>
        </w:rPr>
        <w:t>Central LIRs);</w:t>
      </w:r>
    </w:p>
    <w:p w14:paraId="0E5E9C65" w14:textId="614AA600" w:rsidR="00AB533D" w:rsidRPr="00E8080A" w:rsidRDefault="00AB533D" w:rsidP="00E8080A">
      <w:pPr>
        <w:pStyle w:val="ListParagraph"/>
        <w:numPr>
          <w:ilvl w:val="1"/>
          <w:numId w:val="43"/>
        </w:numPr>
      </w:pPr>
      <w:r>
        <w:rPr>
          <w:rFonts w:cs="Arial"/>
          <w:snapToGrid w:val="0"/>
          <w:color w:val="000000"/>
          <w:szCs w:val="22"/>
          <w:lang w:val="en-US"/>
        </w:rPr>
        <w:t>Q3</w:t>
      </w:r>
      <w:r w:rsidR="00F137BE" w:rsidRPr="003E4293">
        <w:rPr>
          <w:rFonts w:cs="Arial"/>
          <w:snapToGrid w:val="0"/>
          <w:color w:val="000000"/>
          <w:szCs w:val="22"/>
          <w:lang w:val="en-US"/>
        </w:rPr>
        <w:t xml:space="preserve"> 20</w:t>
      </w:r>
      <w:r w:rsidR="00F137BE" w:rsidRPr="00250B14">
        <w:rPr>
          <w:rFonts w:cs="Arial"/>
          <w:snapToGrid w:val="0"/>
          <w:color w:val="000000"/>
          <w:szCs w:val="22"/>
          <w:lang w:val="en-US"/>
        </w:rPr>
        <w:t>24</w:t>
      </w:r>
      <w:r w:rsidR="00F137BE" w:rsidRPr="003E4293">
        <w:rPr>
          <w:rFonts w:cs="Arial"/>
          <w:snapToGrid w:val="0"/>
          <w:color w:val="000000"/>
          <w:szCs w:val="22"/>
          <w:lang w:val="en-US"/>
        </w:rPr>
        <w:t xml:space="preserve"> (Concentrated Overlay #</w:t>
      </w:r>
      <w:r>
        <w:rPr>
          <w:rFonts w:cs="Arial"/>
          <w:snapToGrid w:val="0"/>
          <w:color w:val="000000"/>
          <w:szCs w:val="22"/>
          <w:lang w:val="en-US"/>
        </w:rPr>
        <w:t>2</w:t>
      </w:r>
      <w:r w:rsidR="00F137BE">
        <w:rPr>
          <w:rFonts w:cs="Arial"/>
          <w:snapToGrid w:val="0"/>
          <w:color w:val="000000"/>
          <w:szCs w:val="22"/>
          <w:lang w:val="en-US"/>
        </w:rPr>
        <w:t xml:space="preserve"> – </w:t>
      </w:r>
      <w:r>
        <w:rPr>
          <w:rFonts w:cs="Arial"/>
          <w:snapToGrid w:val="0"/>
          <w:color w:val="000000"/>
          <w:szCs w:val="22"/>
          <w:lang w:val="en-US"/>
        </w:rPr>
        <w:t xml:space="preserve">Non-Central </w:t>
      </w:r>
      <w:r w:rsidR="00F137BE">
        <w:rPr>
          <w:rFonts w:cs="Arial"/>
          <w:snapToGrid w:val="0"/>
          <w:color w:val="000000"/>
          <w:szCs w:val="22"/>
          <w:lang w:val="en-US"/>
        </w:rPr>
        <w:t>L</w:t>
      </w:r>
      <w:r>
        <w:rPr>
          <w:rFonts w:cs="Arial"/>
          <w:snapToGrid w:val="0"/>
          <w:color w:val="000000"/>
          <w:szCs w:val="22"/>
          <w:lang w:val="en-US"/>
        </w:rPr>
        <w:t>IRs);</w:t>
      </w:r>
    </w:p>
    <w:p w14:paraId="5DEF7E5B" w14:textId="3368B296" w:rsidR="00AB533D" w:rsidRPr="00E8080A" w:rsidRDefault="00AB533D" w:rsidP="00E8080A">
      <w:pPr>
        <w:pStyle w:val="ListParagraph"/>
        <w:numPr>
          <w:ilvl w:val="1"/>
          <w:numId w:val="43"/>
        </w:numPr>
      </w:pPr>
      <w:r>
        <w:rPr>
          <w:rFonts w:cs="Arial"/>
          <w:snapToGrid w:val="0"/>
          <w:color w:val="000000"/>
          <w:szCs w:val="22"/>
          <w:lang w:val="en-US"/>
        </w:rPr>
        <w:t>Q2</w:t>
      </w:r>
      <w:r w:rsidR="00F137BE" w:rsidRPr="003E4293">
        <w:rPr>
          <w:rFonts w:cs="Arial"/>
          <w:snapToGrid w:val="0"/>
          <w:color w:val="000000"/>
          <w:szCs w:val="22"/>
          <w:lang w:val="en-US"/>
        </w:rPr>
        <w:t xml:space="preserve"> 20</w:t>
      </w:r>
      <w:r>
        <w:rPr>
          <w:rFonts w:cs="Arial"/>
          <w:snapToGrid w:val="0"/>
          <w:color w:val="000000"/>
          <w:szCs w:val="22"/>
          <w:lang w:val="en-US"/>
        </w:rPr>
        <w:t>25 (Concentrated Overlay #3</w:t>
      </w:r>
      <w:r w:rsidR="00F137BE">
        <w:rPr>
          <w:rFonts w:cs="Arial"/>
          <w:snapToGrid w:val="0"/>
          <w:color w:val="000000"/>
          <w:szCs w:val="22"/>
          <w:lang w:val="en-US"/>
        </w:rPr>
        <w:t xml:space="preserve"> – </w:t>
      </w:r>
      <w:r>
        <w:rPr>
          <w:rFonts w:cs="Arial"/>
          <w:snapToGrid w:val="0"/>
          <w:color w:val="000000"/>
          <w:szCs w:val="22"/>
          <w:lang w:val="en-US"/>
        </w:rPr>
        <w:t>Southern LIRs);</w:t>
      </w:r>
    </w:p>
    <w:p w14:paraId="3C416DB0" w14:textId="33EA5144" w:rsidR="00F137BE" w:rsidRPr="00E8080A" w:rsidRDefault="00F137BE" w:rsidP="00E8080A">
      <w:pPr>
        <w:pStyle w:val="ListParagraph"/>
        <w:numPr>
          <w:ilvl w:val="1"/>
          <w:numId w:val="43"/>
        </w:numPr>
      </w:pPr>
      <w:r w:rsidRPr="003E4293">
        <w:rPr>
          <w:rFonts w:cs="Arial"/>
          <w:snapToGrid w:val="0"/>
          <w:color w:val="000000"/>
          <w:szCs w:val="22"/>
        </w:rPr>
        <w:t>Q3 202</w:t>
      </w:r>
      <w:r w:rsidRPr="00250B14">
        <w:rPr>
          <w:rFonts w:cs="Arial"/>
          <w:snapToGrid w:val="0"/>
          <w:color w:val="000000"/>
          <w:szCs w:val="22"/>
        </w:rPr>
        <w:t>4</w:t>
      </w:r>
      <w:r w:rsidR="00AB533D">
        <w:rPr>
          <w:rFonts w:cs="Arial"/>
          <w:snapToGrid w:val="0"/>
          <w:color w:val="000000"/>
          <w:szCs w:val="22"/>
        </w:rPr>
        <w:t xml:space="preserve"> (Concentrated Overlay #4</w:t>
      </w:r>
      <w:r>
        <w:rPr>
          <w:rFonts w:cs="Arial"/>
          <w:snapToGrid w:val="0"/>
          <w:color w:val="000000"/>
          <w:szCs w:val="22"/>
        </w:rPr>
        <w:t xml:space="preserve"> – </w:t>
      </w:r>
      <w:r w:rsidR="00AB533D">
        <w:rPr>
          <w:rFonts w:cs="Arial"/>
          <w:snapToGrid w:val="0"/>
          <w:color w:val="000000"/>
          <w:szCs w:val="22"/>
        </w:rPr>
        <w:t>Northern LIRs</w:t>
      </w:r>
      <w:r w:rsidRPr="003E4293">
        <w:rPr>
          <w:rFonts w:cs="Arial"/>
          <w:snapToGrid w:val="0"/>
          <w:color w:val="000000"/>
          <w:szCs w:val="22"/>
        </w:rPr>
        <w:t>)</w:t>
      </w:r>
      <w:r w:rsidRPr="00250B14">
        <w:rPr>
          <w:rFonts w:cs="Arial"/>
          <w:snapToGrid w:val="0"/>
          <w:color w:val="000000"/>
          <w:szCs w:val="22"/>
        </w:rPr>
        <w:t>;</w:t>
      </w:r>
    </w:p>
    <w:p w14:paraId="3F3C5BBE" w14:textId="4EA466EC" w:rsidR="00AB533D" w:rsidRPr="00E8080A" w:rsidRDefault="00AB533D" w:rsidP="00E8080A">
      <w:pPr>
        <w:pStyle w:val="ListParagraph"/>
        <w:numPr>
          <w:ilvl w:val="1"/>
          <w:numId w:val="43"/>
        </w:numPr>
      </w:pPr>
      <w:r>
        <w:rPr>
          <w:rFonts w:cs="Arial"/>
          <w:snapToGrid w:val="0"/>
          <w:color w:val="000000"/>
          <w:szCs w:val="22"/>
        </w:rPr>
        <w:t>Q1 2025 (Concentrated Overlay #5 – South Eastern LIRs);</w:t>
      </w:r>
    </w:p>
    <w:p w14:paraId="140D3F82" w14:textId="61149160" w:rsidR="00AB533D" w:rsidRPr="00E8080A" w:rsidRDefault="00AB533D" w:rsidP="00E8080A">
      <w:pPr>
        <w:pStyle w:val="ListParagraph"/>
        <w:numPr>
          <w:ilvl w:val="1"/>
          <w:numId w:val="43"/>
        </w:numPr>
      </w:pPr>
      <w:r>
        <w:rPr>
          <w:rFonts w:cs="Arial"/>
          <w:snapToGrid w:val="0"/>
          <w:color w:val="000000"/>
          <w:szCs w:val="22"/>
        </w:rPr>
        <w:t>Q4 2024 (Concentrated Overlay #6 – North Western LIRs);</w:t>
      </w:r>
    </w:p>
    <w:p w14:paraId="6D1A0330" w14:textId="72FA469F" w:rsidR="00AB533D" w:rsidRPr="00E8080A" w:rsidRDefault="00AB533D" w:rsidP="00E8080A">
      <w:pPr>
        <w:pStyle w:val="ListParagraph"/>
        <w:numPr>
          <w:ilvl w:val="1"/>
          <w:numId w:val="43"/>
        </w:numPr>
      </w:pPr>
      <w:r>
        <w:rPr>
          <w:rFonts w:cs="Arial"/>
          <w:snapToGrid w:val="0"/>
          <w:color w:val="000000"/>
          <w:szCs w:val="22"/>
        </w:rPr>
        <w:t xml:space="preserve">Q4 2024 (Concentrated Overlay #7 </w:t>
      </w:r>
      <w:r w:rsidR="001A04D8">
        <w:rPr>
          <w:rFonts w:cs="Arial"/>
          <w:snapToGrid w:val="0"/>
          <w:color w:val="000000"/>
          <w:szCs w:val="22"/>
        </w:rPr>
        <w:t>–</w:t>
      </w:r>
      <w:r>
        <w:rPr>
          <w:rFonts w:cs="Arial"/>
          <w:snapToGrid w:val="0"/>
          <w:color w:val="000000"/>
          <w:szCs w:val="22"/>
        </w:rPr>
        <w:t xml:space="preserve"> </w:t>
      </w:r>
      <w:r w:rsidR="001A04D8">
        <w:rPr>
          <w:rFonts w:cs="Arial"/>
          <w:snapToGrid w:val="0"/>
          <w:color w:val="000000"/>
          <w:szCs w:val="22"/>
        </w:rPr>
        <w:t>Regina/Saskatoon EAS)</w:t>
      </w:r>
      <w:r w:rsidR="001A373F">
        <w:rPr>
          <w:rFonts w:cs="Arial"/>
          <w:snapToGrid w:val="0"/>
          <w:color w:val="000000"/>
          <w:szCs w:val="22"/>
        </w:rPr>
        <w:t>;</w:t>
      </w:r>
    </w:p>
    <w:p w14:paraId="02886991" w14:textId="06744172" w:rsidR="001A04D8" w:rsidRPr="00250B14" w:rsidRDefault="001A04D8" w:rsidP="00E8080A">
      <w:pPr>
        <w:pStyle w:val="ListParagraph"/>
        <w:numPr>
          <w:ilvl w:val="1"/>
          <w:numId w:val="43"/>
        </w:numPr>
      </w:pPr>
      <w:r>
        <w:rPr>
          <w:rFonts w:cs="Arial"/>
          <w:snapToGrid w:val="0"/>
          <w:color w:val="000000"/>
          <w:szCs w:val="22"/>
        </w:rPr>
        <w:t>Q3 2025 (Concentrated Overlay #8 – Moose Jaw/Regina/Saskatoon EAS)</w:t>
      </w:r>
      <w:r w:rsidR="001A373F">
        <w:rPr>
          <w:rFonts w:cs="Arial"/>
          <w:snapToGrid w:val="0"/>
          <w:color w:val="000000"/>
          <w:szCs w:val="22"/>
        </w:rPr>
        <w:t>;</w:t>
      </w:r>
    </w:p>
    <w:p w14:paraId="3519BC39" w14:textId="6F6A9B71" w:rsidR="00F137BE" w:rsidRDefault="00F137BE" w:rsidP="00F137BE">
      <w:pPr>
        <w:pStyle w:val="ListParagraph"/>
        <w:numPr>
          <w:ilvl w:val="0"/>
          <w:numId w:val="43"/>
        </w:numPr>
      </w:pPr>
      <w:r>
        <w:t xml:space="preserve">All </w:t>
      </w:r>
      <w:r w:rsidR="001A373F">
        <w:t xml:space="preserve">Concentrated Overlay Options </w:t>
      </w:r>
      <w:r>
        <w:t>increase the number of se</w:t>
      </w:r>
      <w:r w:rsidR="001A04D8">
        <w:t xml:space="preserve">parate Relief Planning areas </w:t>
      </w:r>
      <w:r>
        <w:t>fr</w:t>
      </w:r>
      <w:r w:rsidR="001A04D8">
        <w:t>om one to two</w:t>
      </w:r>
      <w:r>
        <w:t xml:space="preserve">. This increases the quantity of geographic areas that would require future relief planning activity which would require customers and Carriers to incur higher future relief costs than the </w:t>
      </w:r>
      <w:r w:rsidR="001A373F">
        <w:t>Distributed Overlay Option</w:t>
      </w:r>
      <w:r>
        <w:t xml:space="preserve">; </w:t>
      </w:r>
      <w:r w:rsidR="001A373F">
        <w:t>and</w:t>
      </w:r>
    </w:p>
    <w:p w14:paraId="3756B4E5" w14:textId="50C17652" w:rsidR="00F137BE" w:rsidRPr="003E4293" w:rsidRDefault="00DA2870" w:rsidP="00F137BE">
      <w:pPr>
        <w:pStyle w:val="ListParagraph"/>
        <w:numPr>
          <w:ilvl w:val="0"/>
          <w:numId w:val="43"/>
        </w:numPr>
      </w:pPr>
      <w:r>
        <w:t xml:space="preserve">All </w:t>
      </w:r>
      <w:r w:rsidR="001A373F">
        <w:t>Concentrated O</w:t>
      </w:r>
      <w:r w:rsidR="001A373F" w:rsidRPr="003E4293">
        <w:t xml:space="preserve">verlay </w:t>
      </w:r>
      <w:r w:rsidR="001A373F">
        <w:t>Options</w:t>
      </w:r>
      <w:r w:rsidR="001A373F" w:rsidRPr="003E4293">
        <w:t xml:space="preserve"> </w:t>
      </w:r>
      <w:r w:rsidR="00F137BE" w:rsidRPr="003E4293">
        <w:t>implement the new NPA on non-contiguous regions resulting in difficulty in providing clear and concise consumer communications</w:t>
      </w:r>
      <w:r w:rsidR="001A373F">
        <w:t>.</w:t>
      </w:r>
    </w:p>
    <w:p w14:paraId="2405BC83" w14:textId="77777777" w:rsidR="00F137BE" w:rsidRPr="00976C98" w:rsidRDefault="00F137BE" w:rsidP="000C6C26"/>
    <w:p w14:paraId="06BBBD60" w14:textId="77777777" w:rsidR="000C6C26" w:rsidRPr="00976C98" w:rsidRDefault="000C6C26" w:rsidP="000C6C26">
      <w:pPr>
        <w:pStyle w:val="Heading1"/>
      </w:pPr>
      <w:bookmarkStart w:id="33" w:name="_Toc514833017"/>
      <w:bookmarkStart w:id="34" w:name="_Toc532389452"/>
      <w:r w:rsidRPr="00976C98">
        <w:t>DIALLING CHANGES FOR LOCAL CALLS</w:t>
      </w:r>
      <w:bookmarkEnd w:id="33"/>
      <w:bookmarkEnd w:id="34"/>
    </w:p>
    <w:p w14:paraId="6B5CADF7" w14:textId="77777777" w:rsidR="000C6C26" w:rsidRPr="00976C98" w:rsidRDefault="000C6C26" w:rsidP="000C6C26">
      <w:pPr>
        <w:keepNext/>
        <w:rPr>
          <w:szCs w:val="22"/>
        </w:rPr>
      </w:pPr>
    </w:p>
    <w:p w14:paraId="5D8ACF5F" w14:textId="51EF0331" w:rsidR="000C6C26" w:rsidRPr="00976C98" w:rsidRDefault="000C6C26" w:rsidP="000C6C26">
      <w:r w:rsidRPr="00976C98">
        <w:t>Currently 10-digit dialling is mandatory for local calls originating within area code </w:t>
      </w:r>
      <w:r w:rsidR="000E66D2" w:rsidRPr="00976C98">
        <w:t>NPA </w:t>
      </w:r>
      <w:r w:rsidR="00BE641C">
        <w:t>306/639</w:t>
      </w:r>
      <w:r w:rsidRPr="00976C98">
        <w:t>. Local dialling plans will not change with this relief.</w:t>
      </w:r>
    </w:p>
    <w:p w14:paraId="3142460E" w14:textId="77777777" w:rsidR="000C6C26" w:rsidRPr="00976C98" w:rsidRDefault="000C6C26" w:rsidP="000C6C26"/>
    <w:p w14:paraId="5686590E" w14:textId="6E646FE2" w:rsidR="000C6C26" w:rsidRDefault="000C6C26" w:rsidP="000C6C26">
      <w:r w:rsidRPr="00976C98">
        <w:t xml:space="preserve">The addition of </w:t>
      </w:r>
      <w:r w:rsidR="007D38E4">
        <w:t xml:space="preserve">new </w:t>
      </w:r>
      <w:r w:rsidRPr="00976C98">
        <w:t>NPA</w:t>
      </w:r>
      <w:r w:rsidR="00674981">
        <w:t> 474</w:t>
      </w:r>
      <w:r w:rsidRPr="00976C98">
        <w:t xml:space="preserve"> will not affect the dialling plan for long-distance calls originating within NPA </w:t>
      </w:r>
      <w:r w:rsidR="00BE641C">
        <w:t>306/639 and NPA</w:t>
      </w:r>
      <w:r w:rsidR="00674981">
        <w:t> 474</w:t>
      </w:r>
      <w:r w:rsidRPr="00976C98">
        <w:t>.</w:t>
      </w:r>
    </w:p>
    <w:p w14:paraId="46CB9F36" w14:textId="77777777" w:rsidR="00BE55D7" w:rsidRPr="00976C98" w:rsidRDefault="00BE55D7" w:rsidP="000C6C26"/>
    <w:p w14:paraId="31D73170" w14:textId="2C0D0410" w:rsidR="000C6C26" w:rsidRPr="00976C98" w:rsidRDefault="0020039E" w:rsidP="000C6C26">
      <w:pPr>
        <w:pStyle w:val="Heading1"/>
      </w:pPr>
      <w:bookmarkStart w:id="35" w:name="_Toc514833018"/>
      <w:bookmarkStart w:id="36" w:name="_Toc532389453"/>
      <w:r w:rsidRPr="00976C98">
        <w:lastRenderedPageBreak/>
        <w:t>P</w:t>
      </w:r>
      <w:r w:rsidR="000C6C26" w:rsidRPr="00976C98">
        <w:t>ROPOSED SCHEDULE</w:t>
      </w:r>
      <w:bookmarkEnd w:id="35"/>
      <w:bookmarkEnd w:id="36"/>
    </w:p>
    <w:p w14:paraId="03164B3E" w14:textId="77777777" w:rsidR="000C6C26" w:rsidRPr="00976C98" w:rsidRDefault="000C6C26" w:rsidP="000C6C26">
      <w:pPr>
        <w:keepNext/>
        <w:rPr>
          <w:szCs w:val="22"/>
        </w:rPr>
      </w:pPr>
    </w:p>
    <w:p w14:paraId="09513F2D" w14:textId="0FF2FE97" w:rsidR="000C6C26" w:rsidRDefault="000C6C26" w:rsidP="000C6C26">
      <w:pPr>
        <w:keepNext/>
        <w:rPr>
          <w:noProof/>
        </w:rPr>
      </w:pPr>
      <w:r w:rsidRPr="00976C98">
        <w:rPr>
          <w:szCs w:val="22"/>
        </w:rPr>
        <w:t>The RPC submits the following schedule for NPA </w:t>
      </w:r>
      <w:r w:rsidR="00BE641C">
        <w:rPr>
          <w:szCs w:val="22"/>
        </w:rPr>
        <w:t>306/639</w:t>
      </w:r>
      <w:r w:rsidRPr="00976C98">
        <w:rPr>
          <w:szCs w:val="22"/>
        </w:rPr>
        <w:t xml:space="preserve"> relief based on the recommendations contained in this PD and the current PED of </w:t>
      </w:r>
      <w:r w:rsidR="00BE641C" w:rsidRPr="00BE641C">
        <w:rPr>
          <w:szCs w:val="22"/>
        </w:rPr>
        <w:t>September 2022</w:t>
      </w:r>
      <w:r w:rsidRPr="00976C98">
        <w:rPr>
          <w:szCs w:val="22"/>
        </w:rPr>
        <w:t>. The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132161A6" w14:textId="77777777" w:rsidR="00335421" w:rsidRPr="00976C98" w:rsidRDefault="00335421" w:rsidP="000C6C26">
      <w:pPr>
        <w:keepNext/>
        <w:rPr>
          <w:noProof/>
        </w:rPr>
      </w:pPr>
    </w:p>
    <w:p w14:paraId="2C0A701A" w14:textId="3891540E" w:rsidR="00BE55D7" w:rsidRDefault="000C6C26" w:rsidP="00520752">
      <w:pPr>
        <w:jc w:val="center"/>
        <w:rPr>
          <w:b/>
        </w:rPr>
      </w:pPr>
      <w:r w:rsidRPr="00976C98">
        <w:rPr>
          <w:b/>
        </w:rPr>
        <w:t>RELIEF IMPLEMENTATION SCHEDULE</w:t>
      </w:r>
    </w:p>
    <w:p w14:paraId="26829ECC" w14:textId="4D3772B8" w:rsidR="000C6C26" w:rsidRDefault="000C6C26" w:rsidP="00520752">
      <w:pPr>
        <w:jc w:val="center"/>
        <w:rPr>
          <w:b/>
        </w:rPr>
      </w:pPr>
      <w:r w:rsidRPr="00976C98">
        <w:rPr>
          <w:b/>
        </w:rPr>
        <w:t xml:space="preserve">For an </w:t>
      </w:r>
      <w:r w:rsidRPr="00520752">
        <w:rPr>
          <w:b/>
        </w:rPr>
        <w:t>Overlay</w:t>
      </w:r>
      <w:r w:rsidRPr="00976C98">
        <w:rPr>
          <w:b/>
        </w:rPr>
        <w:t xml:space="preserve"> of NPA</w:t>
      </w:r>
      <w:r w:rsidR="00F70186">
        <w:rPr>
          <w:b/>
        </w:rPr>
        <w:t> 474</w:t>
      </w:r>
      <w:r w:rsidRPr="00976C98">
        <w:rPr>
          <w:b/>
        </w:rPr>
        <w:t xml:space="preserve"> over NPA </w:t>
      </w:r>
      <w:r w:rsidR="00BE641C">
        <w:rPr>
          <w:b/>
        </w:rPr>
        <w:t>306/639</w:t>
      </w:r>
    </w:p>
    <w:p w14:paraId="277B659F" w14:textId="43F645E0" w:rsidR="00BE55D7" w:rsidRPr="00976C98" w:rsidRDefault="00BE55D7" w:rsidP="00520752">
      <w:pPr>
        <w:jc w:val="center"/>
      </w:pPr>
    </w:p>
    <w:tbl>
      <w:tblPr>
        <w:tblW w:w="10440" w:type="dxa"/>
        <w:jc w:val="center"/>
        <w:shd w:val="clear" w:color="auto" w:fill="FFFFFF" w:themeFill="background1"/>
        <w:tblLook w:val="04A0" w:firstRow="1" w:lastRow="0" w:firstColumn="1" w:lastColumn="0" w:noHBand="0" w:noVBand="1"/>
      </w:tblPr>
      <w:tblGrid>
        <w:gridCol w:w="1035"/>
        <w:gridCol w:w="5880"/>
        <w:gridCol w:w="1057"/>
        <w:gridCol w:w="1283"/>
        <w:gridCol w:w="1185"/>
      </w:tblGrid>
      <w:tr w:rsidR="00BE55D7" w:rsidRPr="00335421" w14:paraId="368F02FF" w14:textId="77777777" w:rsidTr="00520752">
        <w:trPr>
          <w:cantSplit/>
          <w:trHeight w:val="300"/>
          <w:tblHeader/>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31940C" w14:textId="77777777" w:rsidR="00BE55D7" w:rsidRPr="00ED28D4" w:rsidRDefault="00BE55D7" w:rsidP="00520752">
            <w:pPr>
              <w:jc w:val="center"/>
              <w:rPr>
                <w:rFonts w:cs="Arial"/>
                <w:b/>
                <w:bCs/>
                <w:color w:val="000000"/>
                <w:sz w:val="18"/>
                <w:szCs w:val="18"/>
                <w:lang w:eastAsia="en-CA"/>
              </w:rPr>
            </w:pPr>
            <w:r w:rsidRPr="00ED28D4">
              <w:rPr>
                <w:rFonts w:cs="Arial"/>
                <w:b/>
                <w:bCs/>
                <w:color w:val="000000"/>
                <w:sz w:val="18"/>
                <w:szCs w:val="18"/>
                <w:lang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D093E11" w14:textId="77777777" w:rsidR="00BE55D7" w:rsidRPr="00335421" w:rsidRDefault="00BE55D7" w:rsidP="00520752">
            <w:pPr>
              <w:rPr>
                <w:rFonts w:cs="Arial"/>
                <w:b/>
                <w:bCs/>
                <w:color w:val="000000"/>
                <w:sz w:val="18"/>
                <w:szCs w:val="18"/>
                <w:lang w:eastAsia="en-CA"/>
              </w:rPr>
            </w:pPr>
            <w:r w:rsidRPr="00335421">
              <w:rPr>
                <w:rFonts w:cs="Arial"/>
                <w:b/>
                <w:bCs/>
                <w:color w:val="000000"/>
                <w:sz w:val="18"/>
                <w:szCs w:val="18"/>
                <w:lang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69EE45E" w14:textId="77777777" w:rsidR="00BE55D7" w:rsidRPr="00335421" w:rsidRDefault="00BE55D7" w:rsidP="00520752">
            <w:pPr>
              <w:rPr>
                <w:rFonts w:cs="Arial"/>
                <w:b/>
                <w:bCs/>
                <w:color w:val="000000"/>
                <w:sz w:val="18"/>
                <w:szCs w:val="18"/>
                <w:lang w:eastAsia="en-CA"/>
              </w:rPr>
            </w:pPr>
            <w:r w:rsidRPr="00335421">
              <w:rPr>
                <w:rFonts w:cs="Arial"/>
                <w:b/>
                <w:bCs/>
                <w:color w:val="000000"/>
                <w:sz w:val="18"/>
                <w:szCs w:val="18"/>
                <w:lang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8ABF451" w14:textId="77777777" w:rsidR="00BE55D7" w:rsidRPr="00335421" w:rsidRDefault="00BE55D7" w:rsidP="00520752">
            <w:pPr>
              <w:rPr>
                <w:rFonts w:cs="Arial"/>
                <w:b/>
                <w:bCs/>
                <w:color w:val="000000"/>
                <w:sz w:val="18"/>
                <w:szCs w:val="18"/>
                <w:lang w:eastAsia="en-CA"/>
              </w:rPr>
            </w:pPr>
            <w:r w:rsidRPr="00335421">
              <w:rPr>
                <w:rFonts w:cs="Arial"/>
                <w:b/>
                <w:bCs/>
                <w:color w:val="000000"/>
                <w:sz w:val="18"/>
                <w:szCs w:val="18"/>
                <w:lang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7C89F2C" w14:textId="77777777" w:rsidR="00BE55D7" w:rsidRPr="00335421" w:rsidRDefault="00BE55D7" w:rsidP="00520752">
            <w:pPr>
              <w:rPr>
                <w:rFonts w:cs="Arial"/>
                <w:b/>
                <w:bCs/>
                <w:color w:val="000000"/>
                <w:sz w:val="18"/>
                <w:szCs w:val="18"/>
                <w:lang w:eastAsia="en-CA"/>
              </w:rPr>
            </w:pPr>
            <w:r w:rsidRPr="00335421">
              <w:rPr>
                <w:rFonts w:cs="Arial"/>
                <w:b/>
                <w:bCs/>
                <w:color w:val="000000"/>
                <w:sz w:val="18"/>
                <w:szCs w:val="18"/>
                <w:lang w:eastAsia="en-CA"/>
              </w:rPr>
              <w:t>END</w:t>
            </w:r>
          </w:p>
        </w:tc>
      </w:tr>
      <w:tr w:rsidR="00BE55D7" w:rsidRPr="00335421" w14:paraId="25B8E408"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772CA54"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9C8BC3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identifies NPA exhaust of June 2022 and notifies by e-mail CRTC staff, CSCN, North American Numbering Plan Administrator (NANPA)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4EAC4E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D8FDFA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383E36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8-Apr-18</w:t>
            </w:r>
          </w:p>
        </w:tc>
      </w:tr>
      <w:tr w:rsidR="00BE55D7" w:rsidRPr="00335421" w14:paraId="174D8B0E"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10BE21"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A5ACCC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86FEC5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8CB19A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2A3F72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11-Jul-18</w:t>
            </w:r>
          </w:p>
        </w:tc>
      </w:tr>
      <w:tr w:rsidR="00BE55D7" w:rsidRPr="00335421" w14:paraId="607F4B61"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C638B"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5E37B9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conducts initial R-NRUF and releases results indicating the PED has moved out to September 2023</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3098DF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097764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23-Apr-18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DA2255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27-Jul-18</w:t>
            </w:r>
          </w:p>
        </w:tc>
      </w:tr>
      <w:tr w:rsidR="00BE55D7" w:rsidRPr="00335421" w14:paraId="5C6AF152"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7BA634"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8A3C3D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D9C528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118412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A87F26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14-Jan-22</w:t>
            </w:r>
          </w:p>
        </w:tc>
      </w:tr>
      <w:tr w:rsidR="00BE55D7" w:rsidRPr="00335421" w14:paraId="6F9DEDF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B8AE75"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10985E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563197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5D460D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8-Apr-18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F94EEE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12-Oct-18</w:t>
            </w:r>
          </w:p>
        </w:tc>
      </w:tr>
      <w:tr w:rsidR="00BE55D7" w:rsidRPr="00335421" w14:paraId="7918D7E4"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BF9CC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9EDB1F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ED040D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655681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586A29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12-Oct-18</w:t>
            </w:r>
          </w:p>
        </w:tc>
      </w:tr>
      <w:tr w:rsidR="00BE55D7" w:rsidRPr="00335421" w14:paraId="7E0FF352"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1F3FE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EE2BD4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B8365F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AEC930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12-Oct-18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0D1074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27-Nov-18</w:t>
            </w:r>
          </w:p>
        </w:tc>
      </w:tr>
      <w:tr w:rsidR="00BE55D7" w:rsidRPr="00335421" w14:paraId="0A4D5BC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F67F29"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F7910C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chairs initial RPC meeting to start development of PD, RIP &amp; Planning Letter (PL), &amp; schedules future meetings/conference calls including creation of &amp;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286583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6F25A3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27-Nov-18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A7AF67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28-Nov-18</w:t>
            </w:r>
          </w:p>
        </w:tc>
      </w:tr>
      <w:tr w:rsidR="00BE55D7" w:rsidRPr="00335421" w14:paraId="0D2FD558"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C72F32"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86A70B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6724D3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A08BD8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29-Nov-18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5AA9C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29-Mar-19</w:t>
            </w:r>
          </w:p>
        </w:tc>
      </w:tr>
      <w:tr w:rsidR="00BE55D7" w:rsidRPr="00335421" w14:paraId="5AB7A996"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F183E39"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01805D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4A41F8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75A80D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12-Dec-18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60EA40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12-Apr-19</w:t>
            </w:r>
          </w:p>
        </w:tc>
      </w:tr>
      <w:tr w:rsidR="00BE55D7" w:rsidRPr="00335421" w14:paraId="2D287D20"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F1C1CC"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FA494F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Special Types of Telecommunications Service Users (911 Public Safety Answering Points (PSAPs), alarm companies, Internet Service Providers (ISPs),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7F28F4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F6EA92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35CE0C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12-Apr-19</w:t>
            </w:r>
          </w:p>
        </w:tc>
      </w:tr>
      <w:tr w:rsidR="00BE55D7" w:rsidRPr="00335421" w14:paraId="0A7DC0A4"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550301"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960F0B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6FE7A0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B9C8CE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28-Jan-19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D6476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r>
      <w:tr w:rsidR="00BE55D7" w:rsidRPr="00335421" w14:paraId="7AD33938"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540A0E"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412709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275F87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2CAD6F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11-Feb-19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AA659E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15-Jul-19</w:t>
            </w:r>
          </w:p>
        </w:tc>
      </w:tr>
      <w:tr w:rsidR="00BE55D7" w:rsidRPr="00335421" w14:paraId="15B08E70"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471ECB"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775188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23BCC0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B0E736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46EB20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12-Mar-19</w:t>
            </w:r>
          </w:p>
        </w:tc>
      </w:tr>
      <w:tr w:rsidR="00BE55D7" w:rsidRPr="00335421" w14:paraId="5A321DA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15514A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80582A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672783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07BBD1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612CC3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40D059E4"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FA91D56"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5D73B8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D13178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07AC1C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068D56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6-Aug-19</w:t>
            </w:r>
          </w:p>
        </w:tc>
      </w:tr>
      <w:tr w:rsidR="00BE55D7" w:rsidRPr="00335421" w14:paraId="3CBC929C"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15488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F8B846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6637A2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152D58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1D5A8E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15-Jul-19</w:t>
            </w:r>
          </w:p>
        </w:tc>
      </w:tr>
      <w:tr w:rsidR="00BE55D7" w:rsidRPr="00335421" w14:paraId="5A607955"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514077"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D22EE3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01AB8A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C29FF3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23084B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26-Mar-19</w:t>
            </w:r>
          </w:p>
        </w:tc>
      </w:tr>
      <w:tr w:rsidR="00BE55D7" w:rsidRPr="00335421" w14:paraId="2A609C2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1BA0B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8F0BF4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NANPA receives and posts PL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6E7E9B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9FE6EF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0F3F73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9-Apr-19</w:t>
            </w:r>
          </w:p>
        </w:tc>
      </w:tr>
      <w:tr w:rsidR="00BE55D7" w:rsidRPr="00335421" w14:paraId="202B18D2"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7535876"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375997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18D76A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B0D80E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6-Aug-19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0177D3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4FAE8386"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63FD78"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6FFA92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9091EB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DEC8C1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6-Aug-19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6C6B22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2-Oct-20</w:t>
            </w:r>
          </w:p>
        </w:tc>
      </w:tr>
      <w:tr w:rsidR="00BE55D7" w:rsidRPr="00335421" w14:paraId="5CCFBFB6"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4F88C56"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lastRenderedPageBreak/>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E2CA53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to submit Progress Report #1 to Network Implementation Task Force (NITF) and Consumer Awareness Task Force (CATF) (starts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1CB376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C1A219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187AB9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19-Oct-20</w:t>
            </w:r>
          </w:p>
        </w:tc>
      </w:tr>
      <w:tr w:rsidR="00BE55D7" w:rsidRPr="00335421" w14:paraId="646C08B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FA97DD"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0A0BE9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1BCA7B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D7B9AF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19-Oct-20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9F483A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2-Nov-20</w:t>
            </w:r>
          </w:p>
        </w:tc>
      </w:tr>
      <w:tr w:rsidR="00BE55D7" w:rsidRPr="00335421" w14:paraId="3D0BFF4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974D44"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A7BFC0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submits Progress Report #1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1814A1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80496F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2-Nov-20</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31F910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17-Nov-20</w:t>
            </w:r>
          </w:p>
        </w:tc>
      </w:tr>
      <w:tr w:rsidR="00BE55D7" w:rsidRPr="00335421" w14:paraId="0856EB3D"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4D2E0C"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BEC415F" w14:textId="77777777" w:rsidR="00BE55D7" w:rsidRPr="00ED28D4" w:rsidRDefault="00BE55D7" w:rsidP="00520752">
            <w:pPr>
              <w:rPr>
                <w:rFonts w:cs="Arial"/>
                <w:bCs/>
                <w:color w:val="000000"/>
                <w:sz w:val="18"/>
                <w:szCs w:val="18"/>
                <w:lang w:eastAsia="en-CA"/>
              </w:rPr>
            </w:pPr>
            <w:proofErr w:type="spellStart"/>
            <w:r w:rsidRPr="00ED28D4">
              <w:rPr>
                <w:rFonts w:cs="Arial"/>
                <w:bCs/>
                <w:color w:val="000000"/>
                <w:sz w:val="18"/>
                <w:szCs w:val="18"/>
                <w:lang w:eastAsia="en-CA"/>
              </w:rPr>
              <w:t>iconectiv</w:t>
            </w:r>
            <w:proofErr w:type="spellEnd"/>
            <w:r w:rsidRPr="00ED28D4">
              <w:rPr>
                <w:rFonts w:cs="Arial"/>
                <w:bCs/>
                <w:color w:val="000000"/>
                <w:sz w:val="18"/>
                <w:szCs w:val="18"/>
                <w:lang w:eastAsia="en-CA"/>
              </w:rPr>
              <w:t xml:space="preserve"> TRA updates database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3194D080" w14:textId="77777777" w:rsidR="00BE55D7" w:rsidRPr="00ED28D4" w:rsidRDefault="00BE55D7" w:rsidP="00520752">
            <w:pPr>
              <w:rPr>
                <w:rFonts w:cs="Arial"/>
                <w:bCs/>
                <w:color w:val="000000"/>
                <w:sz w:val="18"/>
                <w:szCs w:val="18"/>
                <w:lang w:eastAsia="en-CA"/>
              </w:rPr>
            </w:pPr>
            <w:proofErr w:type="spellStart"/>
            <w:r w:rsidRPr="00ED28D4">
              <w:rPr>
                <w:rFonts w:cs="Arial"/>
                <w:bCs/>
                <w:color w:val="000000"/>
                <w:sz w:val="18"/>
                <w:szCs w:val="18"/>
                <w:lang w:eastAsia="en-CA"/>
              </w:rPr>
              <w:t>iconectiv</w:t>
            </w:r>
            <w:proofErr w:type="spellEnd"/>
            <w:r w:rsidRPr="00ED28D4">
              <w:rPr>
                <w:rFonts w:cs="Arial"/>
                <w:bCs/>
                <w:color w:val="000000"/>
                <w:sz w:val="18"/>
                <w:szCs w:val="18"/>
                <w:lang w:eastAsia="en-CA"/>
              </w:rPr>
              <w:t xml:space="preserve">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50F830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26-Feb-19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F23B80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27-Apr-21</w:t>
            </w:r>
          </w:p>
        </w:tc>
      </w:tr>
      <w:tr w:rsidR="00BE55D7" w:rsidRPr="00335421" w14:paraId="6D930C8E"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B33B8"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C4BC1E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15BA81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44D6CD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956AF6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59142D46"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558824"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5549DE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6A3B668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3DA778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277DD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7E41FCC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619B3DD"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316128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0D1BEF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&amp; Database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9975E6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F0E2F8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241FCBE0"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8C052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AADE04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B814E4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AA578E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91CE23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47671385"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2DD0D10"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54B23F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EAF65A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9DC07A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91F0DF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7C5C8E5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64B2E7"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A301CB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2CB49D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PSAPS</w:t>
            </w:r>
            <w:r w:rsidRPr="00ED28D4">
              <w:rPr>
                <w:rFonts w:cs="Arial"/>
                <w:bCs/>
                <w:color w:val="000000"/>
                <w:sz w:val="18"/>
                <w:szCs w:val="18"/>
                <w:lang w:eastAsia="en-CA"/>
              </w:rPr>
              <w:br/>
              <w:t>9 1 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DB918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16A76C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57CFB53C"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E2AE1"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14FA9E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8366E5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B33F4D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345CCD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0FA0EC0D"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689EEE"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6A5EC0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65C7AA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4DADFD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BC92BC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426C7A8F"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8C6D24"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543BD5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2C2B1F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231BC3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90DD33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7FBE7E1D"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6A6A5C7"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232975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9E59CF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8C42CF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8FEBDA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532E80FB"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F9258E"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6229EB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92F9C1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282D3A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FFF60B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4B25A125"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170CFA"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159ACF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84D208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1E68A2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2-Jan-21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44DE3B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27-Apr-21</w:t>
            </w:r>
          </w:p>
        </w:tc>
      </w:tr>
      <w:tr w:rsidR="00BE55D7" w:rsidRPr="00335421" w14:paraId="1CC13B75"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DA3F516"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15FE355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452320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05669C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E2496F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2-Jul-21</w:t>
            </w:r>
          </w:p>
        </w:tc>
      </w:tr>
      <w:tr w:rsidR="00BE55D7" w:rsidRPr="00335421" w14:paraId="461246E4"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12BF49"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6412DC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D87335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6C8917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28-Jun-19</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780DFB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2-Jul-21</w:t>
            </w:r>
          </w:p>
        </w:tc>
      </w:tr>
      <w:tr w:rsidR="00BE55D7" w:rsidRPr="00335421" w14:paraId="6450FC8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367E81"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3A0075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1D472EDD"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EDD90FA"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0FA59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2-Jul-21</w:t>
            </w:r>
          </w:p>
        </w:tc>
      </w:tr>
      <w:tr w:rsidR="00BE55D7" w:rsidRPr="00335421" w14:paraId="649D8115"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F4C35A"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75F7144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2D1FE07"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D0B0D5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C0C72D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1-Nov-21</w:t>
            </w:r>
          </w:p>
        </w:tc>
      </w:tr>
      <w:tr w:rsidR="00BE55D7" w:rsidRPr="00335421" w14:paraId="555D9DA0"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6DF59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lastRenderedPageBreak/>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5A72ADF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7C87D07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1553DE0"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E33695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16-Jul-21</w:t>
            </w:r>
          </w:p>
        </w:tc>
      </w:tr>
      <w:tr w:rsidR="00BE55D7" w:rsidRPr="00335421" w14:paraId="577FEB96"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74F911"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983B0E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C2682C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C75007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16-Jul-21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9F90B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30-Jul-21</w:t>
            </w:r>
          </w:p>
        </w:tc>
      </w:tr>
      <w:tr w:rsidR="00BE55D7" w:rsidRPr="00335421" w14:paraId="3CA9C8EF"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7DC65C"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12FB4B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E342BD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282B7C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30-Jul-21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BD099D1"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16-Aug-21</w:t>
            </w:r>
          </w:p>
        </w:tc>
      </w:tr>
      <w:tr w:rsidR="00BE55D7" w:rsidRPr="00335421" w14:paraId="5DB86B6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8E59DB"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681A090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9D8ABD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845BC64"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658F4E9"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2-Oct-21</w:t>
            </w:r>
          </w:p>
        </w:tc>
      </w:tr>
      <w:tr w:rsidR="00BE55D7" w:rsidRPr="00335421" w14:paraId="004F4262"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FD49AE"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E0043F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2B3C5DE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5EC4F53"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4-Oct-21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5ABF12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19-Oct-21</w:t>
            </w:r>
          </w:p>
        </w:tc>
      </w:tr>
      <w:tr w:rsidR="00BE55D7" w:rsidRPr="00335421" w14:paraId="06ADBD54"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B25B93"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04701C8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5C032E2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10E501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20-Oct-21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D23EFA8"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2-Nov-21</w:t>
            </w:r>
          </w:p>
        </w:tc>
      </w:tr>
      <w:tr w:rsidR="00BE55D7" w:rsidRPr="00335421" w14:paraId="72767A5C"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44EE75"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397CE3C5"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73AD5E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72C065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2-Nov-21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EFCC74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17-Nov-21</w:t>
            </w:r>
          </w:p>
        </w:tc>
      </w:tr>
      <w:tr w:rsidR="00BE55D7" w:rsidRPr="00335421" w14:paraId="1BCCC8B7"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410DD6"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48BCB2AB"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A1F217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548A4E"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1-Nov-21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14AC0A2"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7-Dec-21</w:t>
            </w:r>
          </w:p>
        </w:tc>
      </w:tr>
      <w:tr w:rsidR="00BE55D7" w:rsidRPr="00335421" w14:paraId="47699841" w14:textId="77777777" w:rsidTr="00520752">
        <w:trPr>
          <w:cantSplit/>
          <w:trHeight w:val="300"/>
          <w:jc w:val="cent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3CE15C" w14:textId="77777777" w:rsidR="00BE55D7" w:rsidRPr="00ED28D4" w:rsidRDefault="00BE55D7" w:rsidP="00520752">
            <w:pPr>
              <w:jc w:val="center"/>
              <w:rPr>
                <w:rFonts w:ascii="Arial Narrow" w:hAnsi="Arial Narrow" w:cs="Calibri"/>
                <w:bCs/>
                <w:color w:val="000000"/>
                <w:sz w:val="18"/>
                <w:szCs w:val="18"/>
                <w:lang w:eastAsia="en-CA"/>
              </w:rPr>
            </w:pPr>
            <w:r w:rsidRPr="00ED28D4">
              <w:rPr>
                <w:rFonts w:ascii="Arial Narrow" w:hAnsi="Arial Narrow" w:cs="Calibri"/>
                <w:bCs/>
                <w:color w:val="000000"/>
                <w:sz w:val="18"/>
                <w:szCs w:val="18"/>
                <w:lang w:eastAsia="en-CA"/>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C9E47D6"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Chair submits, to the CISC, the final RPC Chair report indicating that the NPA 306/639 ad hoc 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4F36A62C"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E91C01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7-Dec-21</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88452CF" w14:textId="77777777" w:rsidR="00BE55D7" w:rsidRPr="00ED28D4" w:rsidRDefault="00BE55D7" w:rsidP="00520752">
            <w:pPr>
              <w:rPr>
                <w:rFonts w:cs="Arial"/>
                <w:bCs/>
                <w:color w:val="000000"/>
                <w:sz w:val="18"/>
                <w:szCs w:val="18"/>
                <w:lang w:eastAsia="en-CA"/>
              </w:rPr>
            </w:pPr>
            <w:r w:rsidRPr="00ED28D4">
              <w:rPr>
                <w:rFonts w:cs="Arial"/>
                <w:bCs/>
                <w:color w:val="000000"/>
                <w:sz w:val="18"/>
                <w:szCs w:val="18"/>
                <w:lang w:eastAsia="en-CA"/>
              </w:rPr>
              <w:t>14-Jan-22</w:t>
            </w:r>
          </w:p>
        </w:tc>
      </w:tr>
    </w:tbl>
    <w:p w14:paraId="740E027F" w14:textId="1FB4CAE8" w:rsidR="000C6C26" w:rsidRDefault="000C6C26"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37" w:name="_Toc514833019"/>
      <w:bookmarkStart w:id="38" w:name="_Toc532389454"/>
      <w:r w:rsidRPr="00976C98">
        <w:lastRenderedPageBreak/>
        <w:t>JEOPARDY CONTINGENCY PLAN (JCP)</w:t>
      </w:r>
      <w:bookmarkEnd w:id="37"/>
      <w:bookmarkEnd w:id="38"/>
    </w:p>
    <w:p w14:paraId="1370C543" w14:textId="77777777" w:rsidR="000C6C26" w:rsidRPr="00976C98" w:rsidRDefault="000C6C26" w:rsidP="000C6C26">
      <w:pPr>
        <w:keepNext/>
      </w:pPr>
    </w:p>
    <w:p w14:paraId="3D91DC89" w14:textId="55D8B66B" w:rsidR="000C6C26" w:rsidRPr="00976C98" w:rsidRDefault="000C6C26" w:rsidP="000C6C26">
      <w:pPr>
        <w:rPr>
          <w:rFonts w:cs="Arial"/>
          <w:b/>
        </w:rPr>
      </w:pPr>
      <w:r w:rsidRPr="00976C98">
        <w:rPr>
          <w:rFonts w:cs="Arial"/>
        </w:rPr>
        <w:t xml:space="preserve">The RPC has developed the following </w:t>
      </w:r>
      <w:r w:rsidR="00DA2870">
        <w:rPr>
          <w:rFonts w:cs="Arial"/>
        </w:rPr>
        <w:t>Jeopardy Contingency Plan (</w:t>
      </w:r>
      <w:r w:rsidRPr="00976C98">
        <w:rPr>
          <w:rFonts w:cs="Arial"/>
        </w:rPr>
        <w:t>JCP</w:t>
      </w:r>
      <w:r w:rsidR="00DA2870">
        <w:rPr>
          <w:rFonts w:cs="Arial"/>
        </w:rPr>
        <w:t>)</w:t>
      </w:r>
      <w:r w:rsidRPr="00976C98">
        <w:rPr>
          <w:rFonts w:cs="Arial"/>
        </w:rPr>
        <w:t xml:space="preserve"> for inclusion in the PD for NPA </w:t>
      </w:r>
      <w:r w:rsidR="00ED7DD8">
        <w:rPr>
          <w:rFonts w:cs="Arial"/>
        </w:rPr>
        <w:t>306/639</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12FE0DE0"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ED7DD8">
        <w:rPr>
          <w:spacing w:val="-1"/>
        </w:rPr>
        <w:t>306/639</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proofErr w:type="gramStart"/>
      <w:r w:rsidRPr="00976C98">
        <w:rPr>
          <w:spacing w:val="-1"/>
          <w:szCs w:val="22"/>
        </w:rPr>
        <w:t>shall</w:t>
      </w:r>
      <w:proofErr w:type="gramEnd"/>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proofErr w:type="gramStart"/>
      <w:r w:rsidRPr="00976C98">
        <w:rPr>
          <w:spacing w:val="-1"/>
          <w:szCs w:val="22"/>
        </w:rPr>
        <w:t>shall</w:t>
      </w:r>
      <w:proofErr w:type="gramEnd"/>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proofErr w:type="gramStart"/>
      <w:r w:rsidRPr="00976C98">
        <w:rPr>
          <w:spacing w:val="-1"/>
          <w:szCs w:val="22"/>
        </w:rPr>
        <w:t>shall</w:t>
      </w:r>
      <w:proofErr w:type="gramEnd"/>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proofErr w:type="gramStart"/>
      <w:r w:rsidRPr="00976C98">
        <w:rPr>
          <w:spacing w:val="-1"/>
          <w:szCs w:val="22"/>
        </w:rPr>
        <w:t>confirmation</w:t>
      </w:r>
      <w:proofErr w:type="gramEnd"/>
      <w:r w:rsidRPr="00976C98">
        <w:rPr>
          <w:spacing w:val="-1"/>
          <w:szCs w:val="22"/>
        </w:rPr>
        <w:t xml:space="preserve">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w:t>
      </w:r>
      <w:r w:rsidRPr="00976C98">
        <w:rPr>
          <w:spacing w:val="-1"/>
          <w:szCs w:val="22"/>
        </w:rPr>
        <w:lastRenderedPageBreak/>
        <w:t>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forecasted quantities in Form 1 should be the same as or lower than the last R-NRUF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631CAC11"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Pr="00976C98">
        <w:rPr>
          <w:spacing w:val="-1"/>
          <w:szCs w:val="22"/>
        </w:rPr>
        <w:t xml:space="preserv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122B8D">
          <w:footerReference w:type="default" r:id="rId20"/>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644EC8">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520752"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1"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520752"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1"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644EC8">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520752">
        <w:rPr>
          <w:rFonts w:cs="Arial"/>
          <w:b w:val="0"/>
          <w:sz w:val="20"/>
          <w:lang w:val="en-CA"/>
        </w:rPr>
      </w:r>
      <w:r w:rsidR="0052075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520752" w:rsidP="00B450EF">
      <w:pPr>
        <w:pStyle w:val="Style1"/>
        <w:keepNext/>
        <w:tabs>
          <w:tab w:val="left" w:pos="2250"/>
        </w:tabs>
        <w:rPr>
          <w:szCs w:val="22"/>
          <w:lang w:val="en-CA"/>
        </w:rPr>
      </w:pPr>
      <w:r>
        <w:rPr>
          <w:noProof/>
          <w:sz w:val="20"/>
          <w:lang w:val="en-CA"/>
        </w:rPr>
        <w:object w:dxaOrig="0" w:dyaOrig="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2" o:title=""/>
            <w10:wrap type="topAndBottom"/>
          </v:shape>
          <o:OLEObject Type="Embed" ProgID="Excel.Sheet.8" ShapeID="_x0000_s1026" DrawAspect="Content" ObjectID="_1606131924" r:id="rId23"/>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4"/>
          <w:footerReference w:type="default" r:id="rId25"/>
          <w:type w:val="continuous"/>
          <w:pgSz w:w="15840" w:h="12240" w:orient="landscape"/>
          <w:pgMar w:top="1080" w:right="1040" w:bottom="840" w:left="960" w:header="720" w:footer="720" w:gutter="0"/>
          <w:cols w:space="720"/>
        </w:sectPr>
      </w:pPr>
    </w:p>
    <w:p w14:paraId="3C829735" w14:textId="06228769" w:rsidR="000C6C26" w:rsidRPr="00976C98" w:rsidRDefault="000C6C26" w:rsidP="000C6C26">
      <w:pPr>
        <w:jc w:val="center"/>
        <w:rPr>
          <w:sz w:val="28"/>
          <w:szCs w:val="28"/>
        </w:rPr>
      </w:pPr>
      <w:r w:rsidRPr="00976C98">
        <w:rPr>
          <w:b/>
          <w:sz w:val="28"/>
          <w:szCs w:val="28"/>
        </w:rPr>
        <w:lastRenderedPageBreak/>
        <w:t>NPA </w:t>
      </w:r>
      <w:r w:rsidR="00ED7DD8">
        <w:rPr>
          <w:b/>
          <w:sz w:val="28"/>
          <w:szCs w:val="28"/>
        </w:rPr>
        <w:t>306/639</w:t>
      </w:r>
      <w:r w:rsidRPr="00976C98">
        <w:rPr>
          <w:b/>
          <w:sz w:val="28"/>
          <w:szCs w:val="28"/>
        </w:rPr>
        <w:t xml:space="preserve"> CO Code Inventory Chart</w:t>
      </w:r>
    </w:p>
    <w:p w14:paraId="78EFB0E1" w14:textId="77777777" w:rsidR="000C6C26" w:rsidRPr="00976C98" w:rsidRDefault="000C6C26" w:rsidP="000C6C26"/>
    <w:p w14:paraId="1E61A5C5" w14:textId="2170FFFE" w:rsidR="000C6C26" w:rsidRPr="00976C98" w:rsidRDefault="000C6C26" w:rsidP="000C6C26">
      <w:r w:rsidRPr="00976C98">
        <w:t>The following chart and the instructions it contains will apply in NPA </w:t>
      </w:r>
      <w:r w:rsidR="00CD7A9E">
        <w:t>306/639</w:t>
      </w:r>
      <w:r w:rsidRPr="00976C98">
        <w:t xml:space="preserve"> in a Jeopardy Condition.</w:t>
      </w:r>
    </w:p>
    <w:p w14:paraId="23213E20" w14:textId="77777777" w:rsidR="000C6C26" w:rsidRPr="00976C98" w:rsidRDefault="000C6C26" w:rsidP="000C6C26">
      <w:pPr>
        <w:rPr>
          <w:rFonts w:cs="Arial"/>
        </w:rPr>
      </w:pPr>
    </w:p>
    <w:p w14:paraId="4D591702" w14:textId="2E182C51" w:rsidR="000C6C26" w:rsidRPr="00976C98"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ED7DD8">
        <w:rPr>
          <w:rFonts w:cs="Arial"/>
        </w:rPr>
        <w:t>306/639</w:t>
      </w:r>
      <w:r w:rsidRPr="00976C98">
        <w:t xml:space="preserve"> </w:t>
      </w:r>
      <w:r w:rsidRPr="00976C98">
        <w:rPr>
          <w:rFonts w:cs="Arial"/>
        </w:rPr>
        <w:t>assigned and In</w:t>
      </w:r>
      <w:r w:rsidRPr="00976C98">
        <w:rPr>
          <w:rFonts w:cs="Arial"/>
        </w:rPr>
        <w:noBreakHyphen/>
        <w:t xml:space="preserve">service as of </w:t>
      </w:r>
      <w:r w:rsidR="00822476" w:rsidRPr="00822476">
        <w:rPr>
          <w:rFonts w:cs="Arial"/>
        </w:rPr>
        <w:t xml:space="preserve">12 December </w:t>
      </w:r>
      <w:r w:rsidR="007D38E4">
        <w:rPr>
          <w:rFonts w:cs="Arial"/>
        </w:rPr>
        <w:t>2018</w:t>
      </w:r>
      <w:r w:rsidRPr="00976C98">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976C98"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976C98" w14:paraId="01A93CB8" w14:textId="77777777" w:rsidTr="004E722E">
        <w:tc>
          <w:tcPr>
            <w:tcW w:w="421" w:type="dxa"/>
          </w:tcPr>
          <w:p w14:paraId="0DA09C29" w14:textId="77777777" w:rsidR="000C6C26" w:rsidRPr="00976C98" w:rsidRDefault="000C6C26" w:rsidP="004E722E">
            <w:pPr>
              <w:spacing w:line="240" w:lineRule="exact"/>
              <w:rPr>
                <w:rFonts w:cs="Arial"/>
                <w:b/>
                <w:bCs/>
                <w:sz w:val="20"/>
              </w:rPr>
            </w:pPr>
          </w:p>
        </w:tc>
        <w:tc>
          <w:tcPr>
            <w:tcW w:w="7796" w:type="dxa"/>
          </w:tcPr>
          <w:p w14:paraId="65938591" w14:textId="77777777" w:rsidR="000C6C26" w:rsidRPr="00976C98"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976C98" w:rsidRDefault="000C6C26" w:rsidP="004E722E">
            <w:pPr>
              <w:keepNext/>
              <w:spacing w:line="240" w:lineRule="exact"/>
              <w:jc w:val="center"/>
              <w:rPr>
                <w:rFonts w:cs="Arial"/>
                <w:b/>
                <w:bCs/>
                <w:sz w:val="20"/>
              </w:rPr>
            </w:pPr>
            <w:r w:rsidRPr="00976C98">
              <w:rPr>
                <w:rFonts w:cs="Arial"/>
                <w:b/>
                <w:bCs/>
                <w:sz w:val="20"/>
              </w:rPr>
              <w:t>Quantity</w:t>
            </w:r>
          </w:p>
        </w:tc>
      </w:tr>
      <w:tr w:rsidR="000C6C26" w:rsidRPr="00976C98" w14:paraId="1F26F449" w14:textId="77777777" w:rsidTr="004E722E">
        <w:tc>
          <w:tcPr>
            <w:tcW w:w="421" w:type="dxa"/>
          </w:tcPr>
          <w:p w14:paraId="548B0CB3" w14:textId="77777777" w:rsidR="000C6C26" w:rsidRPr="00976C98" w:rsidRDefault="000C6C26" w:rsidP="004E722E">
            <w:pPr>
              <w:spacing w:line="240" w:lineRule="exact"/>
              <w:rPr>
                <w:rFonts w:cs="Arial"/>
                <w:b/>
                <w:bCs/>
                <w:sz w:val="20"/>
              </w:rPr>
            </w:pPr>
            <w:r w:rsidRPr="00976C98">
              <w:rPr>
                <w:rFonts w:cs="Arial"/>
                <w:b/>
                <w:sz w:val="20"/>
              </w:rPr>
              <w:t>A</w:t>
            </w:r>
          </w:p>
        </w:tc>
        <w:tc>
          <w:tcPr>
            <w:tcW w:w="7796" w:type="dxa"/>
          </w:tcPr>
          <w:p w14:paraId="75730F29" w14:textId="047E54F7" w:rsidR="000C6C26" w:rsidRPr="00976C98" w:rsidRDefault="00ED7DD8" w:rsidP="00ED7DD8">
            <w:pPr>
              <w:pStyle w:val="Header"/>
              <w:keepNext/>
              <w:tabs>
                <w:tab w:val="clear" w:pos="4320"/>
                <w:tab w:val="clear" w:pos="8640"/>
              </w:tabs>
              <w:spacing w:line="240" w:lineRule="exact"/>
              <w:rPr>
                <w:rFonts w:cs="Arial"/>
                <w:sz w:val="20"/>
              </w:rPr>
            </w:pPr>
            <w:r>
              <w:rPr>
                <w:rFonts w:cs="Arial"/>
                <w:b/>
                <w:sz w:val="20"/>
              </w:rPr>
              <w:t>Total CO Codes in NPAs 306/639</w:t>
            </w:r>
            <w:r w:rsidR="000C6C26" w:rsidRPr="00976C98">
              <w:rPr>
                <w:rFonts w:cs="Arial"/>
                <w:sz w:val="20"/>
              </w:rPr>
              <w:t xml:space="preserve"> </w:t>
            </w:r>
            <w:r w:rsidR="000C6C26" w:rsidRPr="00976C98">
              <w:rPr>
                <w:rFonts w:cs="Arial"/>
                <w:b/>
                <w:sz w:val="20"/>
              </w:rPr>
              <w:t>(NXX format)</w:t>
            </w:r>
          </w:p>
        </w:tc>
        <w:tc>
          <w:tcPr>
            <w:tcW w:w="1260" w:type="dxa"/>
          </w:tcPr>
          <w:p w14:paraId="5A197EEB" w14:textId="2323663D" w:rsidR="000C6C26" w:rsidRPr="00976C98" w:rsidRDefault="00FE7E7C" w:rsidP="00FE7E7C">
            <w:pPr>
              <w:keepNext/>
              <w:spacing w:line="240" w:lineRule="exact"/>
              <w:jc w:val="center"/>
              <w:rPr>
                <w:rFonts w:cs="Arial"/>
                <w:b/>
                <w:bCs/>
                <w:sz w:val="20"/>
              </w:rPr>
            </w:pPr>
            <w:r>
              <w:rPr>
                <w:rFonts w:cs="Arial"/>
                <w:b/>
                <w:bCs/>
                <w:sz w:val="20"/>
              </w:rPr>
              <w:t>1600</w:t>
            </w:r>
          </w:p>
        </w:tc>
      </w:tr>
      <w:tr w:rsidR="000C6C26" w:rsidRPr="00976C98" w14:paraId="3A38E1DA" w14:textId="77777777" w:rsidTr="004E722E">
        <w:trPr>
          <w:trHeight w:hRule="exact" w:val="113"/>
        </w:trPr>
        <w:tc>
          <w:tcPr>
            <w:tcW w:w="9477" w:type="dxa"/>
            <w:gridSpan w:val="3"/>
          </w:tcPr>
          <w:p w14:paraId="3476521D" w14:textId="77777777" w:rsidR="000C6C26" w:rsidRPr="00976C98" w:rsidRDefault="000C6C26" w:rsidP="004E722E">
            <w:pPr>
              <w:spacing w:line="240" w:lineRule="exact"/>
              <w:jc w:val="center"/>
              <w:rPr>
                <w:rFonts w:cs="Arial"/>
                <w:sz w:val="20"/>
              </w:rPr>
            </w:pPr>
          </w:p>
        </w:tc>
      </w:tr>
      <w:tr w:rsidR="000C6C26" w:rsidRPr="00976C98" w14:paraId="27FB2873" w14:textId="77777777" w:rsidTr="004E722E">
        <w:tc>
          <w:tcPr>
            <w:tcW w:w="421" w:type="dxa"/>
          </w:tcPr>
          <w:p w14:paraId="333D2E54" w14:textId="77777777" w:rsidR="000C6C26" w:rsidRPr="00976C98" w:rsidRDefault="000C6C26" w:rsidP="004E722E">
            <w:pPr>
              <w:spacing w:line="240" w:lineRule="exact"/>
              <w:rPr>
                <w:rFonts w:cs="Arial"/>
                <w:b/>
                <w:sz w:val="20"/>
              </w:rPr>
            </w:pPr>
            <w:r w:rsidRPr="00976C98">
              <w:rPr>
                <w:rFonts w:cs="Arial"/>
                <w:b/>
                <w:sz w:val="20"/>
              </w:rPr>
              <w:t>B</w:t>
            </w:r>
          </w:p>
        </w:tc>
        <w:tc>
          <w:tcPr>
            <w:tcW w:w="7796" w:type="dxa"/>
          </w:tcPr>
          <w:p w14:paraId="4D2726F4" w14:textId="77777777" w:rsidR="000C6C26" w:rsidRPr="00976C98" w:rsidRDefault="000C6C26" w:rsidP="004E722E">
            <w:pPr>
              <w:spacing w:line="240" w:lineRule="exact"/>
              <w:rPr>
                <w:rFonts w:cs="Arial"/>
                <w:b/>
                <w:sz w:val="20"/>
              </w:rPr>
            </w:pPr>
            <w:r w:rsidRPr="00976C98">
              <w:rPr>
                <w:rFonts w:cs="Arial"/>
                <w:b/>
                <w:sz w:val="20"/>
              </w:rPr>
              <w:t>CO Codes unassignable prior to a Jeopardy Condition</w:t>
            </w:r>
          </w:p>
        </w:tc>
        <w:tc>
          <w:tcPr>
            <w:tcW w:w="1260" w:type="dxa"/>
          </w:tcPr>
          <w:p w14:paraId="720E41B1" w14:textId="77777777" w:rsidR="000C6C26" w:rsidRPr="00976C98" w:rsidRDefault="000C6C26" w:rsidP="004E722E">
            <w:pPr>
              <w:spacing w:line="240" w:lineRule="exact"/>
              <w:jc w:val="center"/>
              <w:rPr>
                <w:rFonts w:cs="Arial"/>
                <w:sz w:val="20"/>
              </w:rPr>
            </w:pPr>
          </w:p>
        </w:tc>
      </w:tr>
      <w:tr w:rsidR="000C6C26" w:rsidRPr="00976C98" w14:paraId="51090892" w14:textId="77777777" w:rsidTr="004E722E">
        <w:trPr>
          <w:trHeight w:val="287"/>
        </w:trPr>
        <w:tc>
          <w:tcPr>
            <w:tcW w:w="421" w:type="dxa"/>
          </w:tcPr>
          <w:p w14:paraId="694B9513" w14:textId="77777777" w:rsidR="000C6C26" w:rsidRPr="00976C98" w:rsidRDefault="000C6C26" w:rsidP="004E722E">
            <w:pPr>
              <w:spacing w:line="240" w:lineRule="exact"/>
              <w:rPr>
                <w:rFonts w:cs="Arial"/>
                <w:sz w:val="20"/>
              </w:rPr>
            </w:pPr>
          </w:p>
        </w:tc>
        <w:tc>
          <w:tcPr>
            <w:tcW w:w="7796" w:type="dxa"/>
          </w:tcPr>
          <w:p w14:paraId="13A2D6D1" w14:textId="77777777" w:rsidR="000C6C26" w:rsidRPr="00976C98" w:rsidRDefault="000C6C26" w:rsidP="004E722E">
            <w:pPr>
              <w:ind w:left="252"/>
              <w:rPr>
                <w:rFonts w:cs="Arial"/>
                <w:sz w:val="20"/>
              </w:rPr>
            </w:pPr>
            <w:r w:rsidRPr="00976C98">
              <w:rPr>
                <w:rFonts w:cs="Arial"/>
                <w:sz w:val="20"/>
              </w:rPr>
              <w:t>N11 Service Codes (211, 311, 411, 511, 611, 711, 811, 911)</w:t>
            </w:r>
          </w:p>
        </w:tc>
        <w:tc>
          <w:tcPr>
            <w:tcW w:w="1260" w:type="dxa"/>
          </w:tcPr>
          <w:p w14:paraId="6917CC64" w14:textId="4831197E" w:rsidR="000C6C26" w:rsidRPr="00976C98" w:rsidRDefault="00FE7E7C" w:rsidP="009B602A">
            <w:pPr>
              <w:tabs>
                <w:tab w:val="decimal" w:pos="205"/>
                <w:tab w:val="center" w:pos="4320"/>
                <w:tab w:val="right" w:pos="8640"/>
              </w:tabs>
              <w:jc w:val="center"/>
              <w:rPr>
                <w:rFonts w:cs="Arial"/>
                <w:sz w:val="20"/>
              </w:rPr>
            </w:pPr>
            <w:r>
              <w:rPr>
                <w:rFonts w:cs="Arial"/>
                <w:sz w:val="20"/>
              </w:rPr>
              <w:t>16</w:t>
            </w:r>
          </w:p>
        </w:tc>
      </w:tr>
      <w:tr w:rsidR="000C6C26" w:rsidRPr="00976C98" w14:paraId="02CCDC23" w14:textId="77777777" w:rsidTr="004E722E">
        <w:tc>
          <w:tcPr>
            <w:tcW w:w="421" w:type="dxa"/>
          </w:tcPr>
          <w:p w14:paraId="629AA69F" w14:textId="77777777" w:rsidR="000C6C26" w:rsidRPr="00976C98" w:rsidRDefault="000C6C26" w:rsidP="004E722E">
            <w:pPr>
              <w:spacing w:line="240" w:lineRule="exact"/>
              <w:rPr>
                <w:rFonts w:cs="Arial"/>
                <w:sz w:val="20"/>
              </w:rPr>
            </w:pPr>
          </w:p>
        </w:tc>
        <w:tc>
          <w:tcPr>
            <w:tcW w:w="7796" w:type="dxa"/>
          </w:tcPr>
          <w:p w14:paraId="61F71CF1" w14:textId="77777777" w:rsidR="000C6C26" w:rsidRPr="00976C98" w:rsidRDefault="000C6C26" w:rsidP="004E722E">
            <w:pPr>
              <w:tabs>
                <w:tab w:val="left" w:pos="360"/>
              </w:tabs>
              <w:ind w:left="252"/>
              <w:rPr>
                <w:rFonts w:cs="Arial"/>
                <w:sz w:val="20"/>
              </w:rPr>
            </w:pPr>
            <w:r w:rsidRPr="00976C98">
              <w:rPr>
                <w:rFonts w:cs="Arial"/>
                <w:sz w:val="20"/>
              </w:rPr>
              <w:t>Special Use Codes (555, 950 &amp; 976)</w:t>
            </w:r>
          </w:p>
        </w:tc>
        <w:tc>
          <w:tcPr>
            <w:tcW w:w="1260" w:type="dxa"/>
          </w:tcPr>
          <w:p w14:paraId="601E3B11" w14:textId="6DDD5739" w:rsidR="000C6C26" w:rsidRPr="00976C98" w:rsidRDefault="00FE7E7C" w:rsidP="00FE7E7C">
            <w:pPr>
              <w:tabs>
                <w:tab w:val="decimal" w:pos="205"/>
                <w:tab w:val="center" w:pos="4320"/>
                <w:tab w:val="right" w:pos="8640"/>
              </w:tabs>
              <w:jc w:val="center"/>
              <w:rPr>
                <w:rFonts w:cs="Arial"/>
                <w:sz w:val="20"/>
              </w:rPr>
            </w:pPr>
            <w:r>
              <w:rPr>
                <w:rFonts w:cs="Arial"/>
                <w:sz w:val="20"/>
              </w:rPr>
              <w:t>6</w:t>
            </w:r>
          </w:p>
        </w:tc>
      </w:tr>
      <w:tr w:rsidR="000C6C26" w:rsidRPr="00976C98" w14:paraId="4EE4DB57" w14:textId="77777777" w:rsidTr="004E722E">
        <w:tc>
          <w:tcPr>
            <w:tcW w:w="421" w:type="dxa"/>
          </w:tcPr>
          <w:p w14:paraId="0825DFD8" w14:textId="77777777" w:rsidR="000C6C26" w:rsidRPr="00976C98" w:rsidRDefault="000C6C26" w:rsidP="004E722E">
            <w:pPr>
              <w:spacing w:line="240" w:lineRule="exact"/>
              <w:rPr>
                <w:rFonts w:cs="Arial"/>
                <w:sz w:val="20"/>
              </w:rPr>
            </w:pPr>
          </w:p>
        </w:tc>
        <w:tc>
          <w:tcPr>
            <w:tcW w:w="7796" w:type="dxa"/>
          </w:tcPr>
          <w:p w14:paraId="30090CA2" w14:textId="6E1621EA" w:rsidR="000C6C26" w:rsidRPr="00976C98" w:rsidRDefault="000C6C26" w:rsidP="009B602A">
            <w:pPr>
              <w:tabs>
                <w:tab w:val="left" w:pos="360"/>
              </w:tabs>
              <w:ind w:left="252"/>
              <w:rPr>
                <w:rFonts w:cs="Arial"/>
                <w:sz w:val="20"/>
              </w:rPr>
            </w:pPr>
            <w:r w:rsidRPr="00976C98">
              <w:rPr>
                <w:rFonts w:cs="Arial"/>
                <w:sz w:val="20"/>
              </w:rPr>
              <w:t>Home NPA Code(s)</w:t>
            </w:r>
          </w:p>
        </w:tc>
        <w:tc>
          <w:tcPr>
            <w:tcW w:w="1260" w:type="dxa"/>
          </w:tcPr>
          <w:p w14:paraId="66365EEF" w14:textId="6AE2BF06" w:rsidR="000C6C26" w:rsidRPr="00976C98" w:rsidRDefault="00FE7E7C" w:rsidP="00FE7E7C">
            <w:pPr>
              <w:tabs>
                <w:tab w:val="decimal" w:pos="205"/>
                <w:tab w:val="center" w:pos="4320"/>
                <w:tab w:val="right" w:pos="8640"/>
              </w:tabs>
              <w:jc w:val="center"/>
              <w:rPr>
                <w:rFonts w:cs="Arial"/>
                <w:sz w:val="20"/>
              </w:rPr>
            </w:pPr>
            <w:r>
              <w:rPr>
                <w:rFonts w:cs="Arial"/>
                <w:sz w:val="20"/>
              </w:rPr>
              <w:t>4</w:t>
            </w:r>
          </w:p>
        </w:tc>
      </w:tr>
      <w:tr w:rsidR="000C6C26" w:rsidRPr="00976C98" w14:paraId="6238C977" w14:textId="77777777" w:rsidTr="004E722E">
        <w:tc>
          <w:tcPr>
            <w:tcW w:w="421" w:type="dxa"/>
          </w:tcPr>
          <w:p w14:paraId="3CBF78F7" w14:textId="77777777" w:rsidR="000C6C26" w:rsidRPr="00976C98" w:rsidRDefault="000C6C26" w:rsidP="004E722E">
            <w:pPr>
              <w:spacing w:line="240" w:lineRule="exact"/>
              <w:rPr>
                <w:rFonts w:cs="Arial"/>
                <w:sz w:val="20"/>
              </w:rPr>
            </w:pPr>
          </w:p>
        </w:tc>
        <w:tc>
          <w:tcPr>
            <w:tcW w:w="7796" w:type="dxa"/>
          </w:tcPr>
          <w:p w14:paraId="189065D6" w14:textId="3CF5688C" w:rsidR="000C6C26" w:rsidRPr="00976C98" w:rsidRDefault="000C6C26" w:rsidP="007A4475">
            <w:pPr>
              <w:tabs>
                <w:tab w:val="left" w:pos="360"/>
              </w:tabs>
              <w:ind w:left="252"/>
              <w:rPr>
                <w:rFonts w:cs="Arial"/>
                <w:sz w:val="20"/>
              </w:rPr>
            </w:pPr>
            <w:r w:rsidRPr="00976C98">
              <w:rPr>
                <w:rFonts w:cs="Arial"/>
                <w:sz w:val="20"/>
              </w:rPr>
              <w:t>Current Neighbouring NPA Codes (</w:t>
            </w:r>
            <w:r w:rsidR="00FE7E7C">
              <w:rPr>
                <w:rFonts w:cs="Arial"/>
                <w:sz w:val="20"/>
              </w:rPr>
              <w:t>204,431</w:t>
            </w:r>
            <w:r w:rsidRPr="00976C98">
              <w:rPr>
                <w:rFonts w:cs="Arial"/>
                <w:sz w:val="20"/>
              </w:rPr>
              <w:t>)</w:t>
            </w:r>
          </w:p>
        </w:tc>
        <w:tc>
          <w:tcPr>
            <w:tcW w:w="1260" w:type="dxa"/>
          </w:tcPr>
          <w:p w14:paraId="769F8EDE" w14:textId="1E21138C" w:rsidR="000C6C26" w:rsidRPr="00976C98" w:rsidRDefault="007A4475" w:rsidP="007A4475">
            <w:pPr>
              <w:tabs>
                <w:tab w:val="decimal" w:pos="205"/>
                <w:tab w:val="center" w:pos="4320"/>
                <w:tab w:val="right" w:pos="8640"/>
              </w:tabs>
              <w:jc w:val="center"/>
              <w:rPr>
                <w:rFonts w:cs="Arial"/>
                <w:sz w:val="20"/>
              </w:rPr>
            </w:pPr>
            <w:r>
              <w:rPr>
                <w:rFonts w:cs="Arial"/>
                <w:sz w:val="20"/>
              </w:rPr>
              <w:t>4</w:t>
            </w:r>
          </w:p>
        </w:tc>
      </w:tr>
      <w:tr w:rsidR="000C6C26" w:rsidRPr="00976C98" w14:paraId="10D6DDE7" w14:textId="77777777" w:rsidTr="004E722E">
        <w:tc>
          <w:tcPr>
            <w:tcW w:w="421" w:type="dxa"/>
          </w:tcPr>
          <w:p w14:paraId="3795CCF2" w14:textId="77777777" w:rsidR="000C6C26" w:rsidRPr="00976C98" w:rsidRDefault="000C6C26" w:rsidP="004E722E">
            <w:pPr>
              <w:spacing w:line="240" w:lineRule="exact"/>
              <w:rPr>
                <w:rFonts w:cs="Arial"/>
                <w:sz w:val="20"/>
              </w:rPr>
            </w:pPr>
          </w:p>
        </w:tc>
        <w:tc>
          <w:tcPr>
            <w:tcW w:w="7796" w:type="dxa"/>
          </w:tcPr>
          <w:p w14:paraId="08E43D47" w14:textId="1900EE3C" w:rsidR="000C6C26" w:rsidRPr="00976C98" w:rsidRDefault="000C6C26" w:rsidP="004E722E">
            <w:pPr>
              <w:tabs>
                <w:tab w:val="left" w:pos="360"/>
              </w:tabs>
              <w:ind w:left="252"/>
              <w:rPr>
                <w:rFonts w:cs="Arial"/>
                <w:sz w:val="20"/>
              </w:rPr>
            </w:pPr>
            <w:r w:rsidRPr="00976C98">
              <w:rPr>
                <w:rFonts w:cs="Arial"/>
                <w:sz w:val="20"/>
              </w:rPr>
              <w:t>Future Geographic NPA Codes (</w:t>
            </w:r>
            <w:r w:rsidR="00FE7E7C">
              <w:rPr>
                <w:rFonts w:cs="Arial"/>
                <w:sz w:val="20"/>
              </w:rPr>
              <w:t>474, 568, 851, 871, 942</w:t>
            </w:r>
            <w:r w:rsidRPr="00976C98">
              <w:rPr>
                <w:rFonts w:cs="Arial"/>
                <w:sz w:val="20"/>
              </w:rPr>
              <w:t>)</w:t>
            </w:r>
          </w:p>
          <w:p w14:paraId="370F8CB5" w14:textId="0E979659" w:rsidR="000C6C26" w:rsidRPr="00976C98" w:rsidRDefault="000C6C26" w:rsidP="004E722E">
            <w:pPr>
              <w:tabs>
                <w:tab w:val="left" w:pos="360"/>
              </w:tabs>
              <w:ind w:left="252"/>
              <w:rPr>
                <w:rFonts w:cs="Arial"/>
                <w:sz w:val="20"/>
              </w:rPr>
            </w:pPr>
            <w:r w:rsidRPr="00976C98">
              <w:rPr>
                <w:rFonts w:cs="Arial"/>
                <w:sz w:val="20"/>
              </w:rPr>
              <w:t>(Note 1</w:t>
            </w:r>
            <w:r w:rsidR="00FD5FC6">
              <w:rPr>
                <w:rFonts w:cs="Arial"/>
                <w:sz w:val="20"/>
              </w:rPr>
              <w:t xml:space="preserve"> &amp; 2</w:t>
            </w:r>
            <w:r w:rsidRPr="00976C98">
              <w:rPr>
                <w:rFonts w:cs="Arial"/>
                <w:sz w:val="20"/>
              </w:rPr>
              <w:t>)</w:t>
            </w:r>
          </w:p>
        </w:tc>
        <w:tc>
          <w:tcPr>
            <w:tcW w:w="1260" w:type="dxa"/>
          </w:tcPr>
          <w:p w14:paraId="6A95D345" w14:textId="53C02699" w:rsidR="000C6C26" w:rsidRPr="00976C98" w:rsidRDefault="009B602A" w:rsidP="004E722E">
            <w:pPr>
              <w:tabs>
                <w:tab w:val="decimal" w:pos="205"/>
                <w:tab w:val="center" w:pos="4320"/>
                <w:tab w:val="right" w:pos="8640"/>
              </w:tabs>
              <w:jc w:val="center"/>
              <w:rPr>
                <w:rFonts w:cs="Arial"/>
                <w:sz w:val="20"/>
              </w:rPr>
            </w:pPr>
            <w:r w:rsidRPr="00976C98">
              <w:rPr>
                <w:rFonts w:cs="Arial"/>
                <w:sz w:val="20"/>
              </w:rPr>
              <w:t>1</w:t>
            </w:r>
            <w:r w:rsidR="00FE7E7C">
              <w:rPr>
                <w:rFonts w:cs="Arial"/>
                <w:sz w:val="20"/>
              </w:rPr>
              <w:t>0</w:t>
            </w:r>
          </w:p>
        </w:tc>
      </w:tr>
      <w:tr w:rsidR="000C6C26" w:rsidRPr="00976C98" w14:paraId="13DC38A0" w14:textId="77777777" w:rsidTr="004E722E">
        <w:tc>
          <w:tcPr>
            <w:tcW w:w="421" w:type="dxa"/>
          </w:tcPr>
          <w:p w14:paraId="1E0BA69C" w14:textId="77777777" w:rsidR="000C6C26" w:rsidRPr="00976C98" w:rsidRDefault="000C6C26" w:rsidP="004E722E">
            <w:pPr>
              <w:spacing w:line="240" w:lineRule="exact"/>
              <w:rPr>
                <w:rFonts w:cs="Arial"/>
                <w:sz w:val="20"/>
              </w:rPr>
            </w:pPr>
          </w:p>
        </w:tc>
        <w:tc>
          <w:tcPr>
            <w:tcW w:w="7796" w:type="dxa"/>
          </w:tcPr>
          <w:p w14:paraId="40037149" w14:textId="77777777" w:rsidR="000C6C26" w:rsidRPr="00976C98" w:rsidRDefault="000C6C26" w:rsidP="004E722E">
            <w:pPr>
              <w:tabs>
                <w:tab w:val="left" w:pos="360"/>
              </w:tabs>
              <w:ind w:left="252"/>
              <w:rPr>
                <w:rFonts w:cs="Arial"/>
                <w:sz w:val="20"/>
              </w:rPr>
            </w:pPr>
            <w:r w:rsidRPr="00976C98">
              <w:rPr>
                <w:rFonts w:cs="Arial"/>
                <w:sz w:val="20"/>
              </w:rPr>
              <w:t>Plant Test Codes (958 &amp; 959)</w:t>
            </w:r>
          </w:p>
        </w:tc>
        <w:tc>
          <w:tcPr>
            <w:tcW w:w="1260" w:type="dxa"/>
          </w:tcPr>
          <w:p w14:paraId="5F1DC35A" w14:textId="3F7257D2" w:rsidR="000C6C26" w:rsidRPr="00976C98" w:rsidRDefault="00FE7E7C" w:rsidP="00FE7E7C">
            <w:pPr>
              <w:tabs>
                <w:tab w:val="decimal" w:pos="205"/>
                <w:tab w:val="center" w:pos="4320"/>
                <w:tab w:val="right" w:pos="8640"/>
              </w:tabs>
              <w:jc w:val="center"/>
              <w:rPr>
                <w:rFonts w:cs="Arial"/>
                <w:sz w:val="20"/>
              </w:rPr>
            </w:pPr>
            <w:r>
              <w:rPr>
                <w:rFonts w:cs="Arial"/>
                <w:sz w:val="20"/>
              </w:rPr>
              <w:t>4</w:t>
            </w:r>
          </w:p>
        </w:tc>
      </w:tr>
      <w:tr w:rsidR="000C6C26" w:rsidRPr="00976C98" w14:paraId="1004342A" w14:textId="77777777" w:rsidTr="004E722E">
        <w:tc>
          <w:tcPr>
            <w:tcW w:w="421" w:type="dxa"/>
          </w:tcPr>
          <w:p w14:paraId="02751F4E" w14:textId="77777777" w:rsidR="000C6C26" w:rsidRPr="00976C98" w:rsidRDefault="000C6C26" w:rsidP="004E722E">
            <w:pPr>
              <w:spacing w:line="240" w:lineRule="exact"/>
              <w:rPr>
                <w:rFonts w:cs="Arial"/>
                <w:sz w:val="20"/>
              </w:rPr>
            </w:pPr>
          </w:p>
        </w:tc>
        <w:tc>
          <w:tcPr>
            <w:tcW w:w="7796" w:type="dxa"/>
          </w:tcPr>
          <w:p w14:paraId="623EAA42" w14:textId="77777777" w:rsidR="000C6C26" w:rsidRPr="00976C98" w:rsidRDefault="000C6C26" w:rsidP="004E722E">
            <w:pPr>
              <w:tabs>
                <w:tab w:val="left" w:pos="360"/>
              </w:tabs>
              <w:ind w:left="252"/>
              <w:rPr>
                <w:rFonts w:cs="Arial"/>
                <w:sz w:val="20"/>
              </w:rPr>
            </w:pPr>
            <w:r w:rsidRPr="00976C98">
              <w:rPr>
                <w:rFonts w:cs="Arial"/>
                <w:sz w:val="20"/>
              </w:rPr>
              <w:t>Special 7-digit Dialling Codes (310, 610 &amp; 810)</w:t>
            </w:r>
          </w:p>
        </w:tc>
        <w:tc>
          <w:tcPr>
            <w:tcW w:w="1260" w:type="dxa"/>
          </w:tcPr>
          <w:p w14:paraId="1916854A" w14:textId="6F135EA6" w:rsidR="000C6C26" w:rsidRPr="00976C98" w:rsidRDefault="00FE7E7C" w:rsidP="00FE7E7C">
            <w:pPr>
              <w:tabs>
                <w:tab w:val="decimal" w:pos="205"/>
                <w:tab w:val="center" w:pos="4320"/>
                <w:tab w:val="right" w:pos="8640"/>
              </w:tabs>
              <w:jc w:val="center"/>
              <w:rPr>
                <w:rFonts w:cs="Arial"/>
                <w:sz w:val="20"/>
              </w:rPr>
            </w:pPr>
            <w:r>
              <w:rPr>
                <w:rFonts w:cs="Arial"/>
                <w:sz w:val="20"/>
              </w:rPr>
              <w:t>5</w:t>
            </w:r>
          </w:p>
        </w:tc>
      </w:tr>
      <w:tr w:rsidR="000C6C26" w:rsidRPr="00976C98" w14:paraId="26271FF2" w14:textId="77777777" w:rsidTr="004E722E">
        <w:tc>
          <w:tcPr>
            <w:tcW w:w="421" w:type="dxa"/>
          </w:tcPr>
          <w:p w14:paraId="0C51DF4A" w14:textId="77777777" w:rsidR="000C6C26" w:rsidRPr="00976C98" w:rsidRDefault="000C6C26" w:rsidP="004E722E">
            <w:pPr>
              <w:spacing w:line="240" w:lineRule="exact"/>
              <w:rPr>
                <w:rFonts w:cs="Arial"/>
                <w:sz w:val="20"/>
              </w:rPr>
            </w:pPr>
          </w:p>
        </w:tc>
        <w:tc>
          <w:tcPr>
            <w:tcW w:w="7796" w:type="dxa"/>
          </w:tcPr>
          <w:p w14:paraId="3BEFDDEB" w14:textId="77777777" w:rsidR="000C6C26" w:rsidRPr="00976C98" w:rsidRDefault="000C6C26" w:rsidP="004E722E">
            <w:pPr>
              <w:tabs>
                <w:tab w:val="left" w:pos="360"/>
              </w:tabs>
              <w:ind w:left="252"/>
              <w:rPr>
                <w:rFonts w:cs="Arial"/>
                <w:sz w:val="20"/>
              </w:rPr>
            </w:pPr>
            <w:r w:rsidRPr="00976C98">
              <w:rPr>
                <w:rFonts w:cs="Arial"/>
                <w:sz w:val="20"/>
              </w:rPr>
              <w:t>CO Codes set aside for Initial Codes only</w:t>
            </w:r>
          </w:p>
        </w:tc>
        <w:tc>
          <w:tcPr>
            <w:tcW w:w="1260" w:type="dxa"/>
          </w:tcPr>
          <w:p w14:paraId="7C215782" w14:textId="77777777" w:rsidR="000C6C26" w:rsidRPr="00976C98" w:rsidRDefault="000C6C26" w:rsidP="004E722E">
            <w:pPr>
              <w:tabs>
                <w:tab w:val="decimal" w:pos="205"/>
                <w:tab w:val="center" w:pos="4320"/>
                <w:tab w:val="right" w:pos="8640"/>
              </w:tabs>
              <w:jc w:val="center"/>
              <w:rPr>
                <w:rFonts w:cs="Arial"/>
                <w:sz w:val="20"/>
              </w:rPr>
            </w:pPr>
            <w:r w:rsidRPr="00976C98">
              <w:rPr>
                <w:rFonts w:cs="Arial"/>
                <w:sz w:val="20"/>
              </w:rPr>
              <w:t>0</w:t>
            </w:r>
          </w:p>
        </w:tc>
      </w:tr>
      <w:tr w:rsidR="000C6C26" w:rsidRPr="00976C98" w14:paraId="256758C6" w14:textId="77777777" w:rsidTr="004E722E">
        <w:tc>
          <w:tcPr>
            <w:tcW w:w="421" w:type="dxa"/>
          </w:tcPr>
          <w:p w14:paraId="46015B5C" w14:textId="77777777" w:rsidR="000C6C26" w:rsidRPr="00976C98" w:rsidRDefault="000C6C26" w:rsidP="004E722E">
            <w:pPr>
              <w:spacing w:line="240" w:lineRule="exact"/>
              <w:rPr>
                <w:rFonts w:cs="Arial"/>
                <w:sz w:val="20"/>
              </w:rPr>
            </w:pPr>
          </w:p>
        </w:tc>
        <w:tc>
          <w:tcPr>
            <w:tcW w:w="7796" w:type="dxa"/>
          </w:tcPr>
          <w:p w14:paraId="3D1AA719" w14:textId="77777777" w:rsidR="000C6C26" w:rsidRPr="00976C98" w:rsidRDefault="000C6C26" w:rsidP="004E722E">
            <w:pPr>
              <w:tabs>
                <w:tab w:val="left" w:pos="360"/>
              </w:tabs>
              <w:ind w:left="252"/>
              <w:rPr>
                <w:rFonts w:cs="Arial"/>
                <w:sz w:val="20"/>
              </w:rPr>
            </w:pPr>
            <w:r w:rsidRPr="00976C98">
              <w:rPr>
                <w:rFonts w:cs="Arial"/>
                <w:sz w:val="20"/>
              </w:rPr>
              <w:t>CO Codes set aside for New Entrants only</w:t>
            </w:r>
          </w:p>
        </w:tc>
        <w:tc>
          <w:tcPr>
            <w:tcW w:w="1260" w:type="dxa"/>
          </w:tcPr>
          <w:p w14:paraId="42893948" w14:textId="77777777" w:rsidR="000C6C26" w:rsidRPr="00976C98" w:rsidRDefault="000C6C26" w:rsidP="004E722E">
            <w:pPr>
              <w:tabs>
                <w:tab w:val="decimal" w:pos="205"/>
                <w:tab w:val="center" w:pos="4320"/>
                <w:tab w:val="right" w:pos="8640"/>
              </w:tabs>
              <w:jc w:val="center"/>
              <w:rPr>
                <w:rFonts w:cs="Arial"/>
                <w:sz w:val="20"/>
              </w:rPr>
            </w:pPr>
            <w:r w:rsidRPr="00976C98">
              <w:rPr>
                <w:rFonts w:cs="Arial"/>
                <w:sz w:val="20"/>
              </w:rPr>
              <w:t>0</w:t>
            </w:r>
          </w:p>
        </w:tc>
      </w:tr>
      <w:tr w:rsidR="000C6C26" w:rsidRPr="00976C98" w14:paraId="320009C7" w14:textId="77777777" w:rsidTr="004E722E">
        <w:tc>
          <w:tcPr>
            <w:tcW w:w="421" w:type="dxa"/>
          </w:tcPr>
          <w:p w14:paraId="08C560B3" w14:textId="77777777" w:rsidR="000C6C26" w:rsidRPr="00976C98" w:rsidRDefault="000C6C26" w:rsidP="004E722E">
            <w:pPr>
              <w:spacing w:line="240" w:lineRule="exact"/>
              <w:rPr>
                <w:rFonts w:cs="Arial"/>
                <w:sz w:val="20"/>
              </w:rPr>
            </w:pPr>
          </w:p>
        </w:tc>
        <w:tc>
          <w:tcPr>
            <w:tcW w:w="7796" w:type="dxa"/>
          </w:tcPr>
          <w:p w14:paraId="171B726B" w14:textId="77777777" w:rsidR="000C6C26" w:rsidRPr="00976C98" w:rsidRDefault="000C6C26" w:rsidP="004E722E">
            <w:pPr>
              <w:spacing w:line="240" w:lineRule="exact"/>
              <w:rPr>
                <w:rFonts w:cs="Arial"/>
                <w:b/>
                <w:sz w:val="20"/>
              </w:rPr>
            </w:pPr>
            <w:r w:rsidRPr="00976C98">
              <w:rPr>
                <w:rFonts w:cs="Arial"/>
                <w:b/>
                <w:sz w:val="20"/>
              </w:rPr>
              <w:t>Total B</w:t>
            </w:r>
          </w:p>
        </w:tc>
        <w:tc>
          <w:tcPr>
            <w:tcW w:w="1260" w:type="dxa"/>
          </w:tcPr>
          <w:p w14:paraId="13013FFA" w14:textId="6125BFDD" w:rsidR="000C6C26" w:rsidRPr="00976C98" w:rsidRDefault="007A4475" w:rsidP="007A4475">
            <w:pPr>
              <w:tabs>
                <w:tab w:val="decimal" w:pos="205"/>
                <w:tab w:val="center" w:pos="4320"/>
                <w:tab w:val="right" w:pos="8640"/>
              </w:tabs>
              <w:jc w:val="center"/>
              <w:rPr>
                <w:rFonts w:cs="Arial"/>
                <w:sz w:val="20"/>
              </w:rPr>
            </w:pPr>
            <w:r>
              <w:rPr>
                <w:rFonts w:cs="Arial"/>
                <w:sz w:val="20"/>
              </w:rPr>
              <w:t>49</w:t>
            </w:r>
          </w:p>
        </w:tc>
      </w:tr>
      <w:tr w:rsidR="000C6C26" w:rsidRPr="00976C98"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976C98" w:rsidRDefault="000C6C26" w:rsidP="004E722E">
            <w:pPr>
              <w:spacing w:line="240" w:lineRule="exact"/>
              <w:jc w:val="center"/>
              <w:rPr>
                <w:rFonts w:cs="Arial"/>
                <w:sz w:val="20"/>
              </w:rPr>
            </w:pPr>
          </w:p>
        </w:tc>
      </w:tr>
      <w:tr w:rsidR="000C6C26" w:rsidRPr="00976C98" w14:paraId="784ECD68" w14:textId="77777777" w:rsidTr="004E722E">
        <w:tc>
          <w:tcPr>
            <w:tcW w:w="421" w:type="dxa"/>
            <w:tcBorders>
              <w:top w:val="single" w:sz="4" w:space="0" w:color="auto"/>
            </w:tcBorders>
          </w:tcPr>
          <w:p w14:paraId="4532248E" w14:textId="77777777" w:rsidR="000C6C26" w:rsidRPr="00976C98" w:rsidRDefault="000C6C26" w:rsidP="004E722E">
            <w:pPr>
              <w:spacing w:line="240" w:lineRule="exact"/>
              <w:rPr>
                <w:rFonts w:cs="Arial"/>
                <w:sz w:val="20"/>
              </w:rPr>
            </w:pPr>
            <w:r w:rsidRPr="00976C98">
              <w:rPr>
                <w:rFonts w:cs="Arial"/>
                <w:b/>
                <w:bCs/>
                <w:sz w:val="20"/>
              </w:rPr>
              <w:t>C</w:t>
            </w:r>
          </w:p>
        </w:tc>
        <w:tc>
          <w:tcPr>
            <w:tcW w:w="7796" w:type="dxa"/>
            <w:tcBorders>
              <w:top w:val="single" w:sz="4" w:space="0" w:color="auto"/>
            </w:tcBorders>
          </w:tcPr>
          <w:p w14:paraId="2FB13367" w14:textId="77777777" w:rsidR="000C6C26" w:rsidRPr="00976C98" w:rsidRDefault="000C6C26" w:rsidP="004E722E">
            <w:pPr>
              <w:spacing w:line="240" w:lineRule="exact"/>
              <w:rPr>
                <w:rFonts w:cs="Arial"/>
                <w:sz w:val="20"/>
              </w:rPr>
            </w:pPr>
            <w:r w:rsidRPr="00976C98">
              <w:rPr>
                <w:rFonts w:cs="Arial"/>
                <w:b/>
                <w:sz w:val="20"/>
              </w:rPr>
              <w:t>CO Codes assignable prior to a Jeopardy Condition (C=A-B)</w:t>
            </w:r>
          </w:p>
        </w:tc>
        <w:tc>
          <w:tcPr>
            <w:tcW w:w="1260" w:type="dxa"/>
            <w:tcBorders>
              <w:top w:val="single" w:sz="4" w:space="0" w:color="auto"/>
            </w:tcBorders>
          </w:tcPr>
          <w:p w14:paraId="3C0DCBC3" w14:textId="2A300931" w:rsidR="000C6C26" w:rsidRPr="00976C98" w:rsidRDefault="00FE7E7C" w:rsidP="007A4475">
            <w:pPr>
              <w:spacing w:line="240" w:lineRule="exact"/>
              <w:jc w:val="center"/>
              <w:rPr>
                <w:rFonts w:cs="Arial"/>
                <w:b/>
                <w:sz w:val="20"/>
              </w:rPr>
            </w:pPr>
            <w:r>
              <w:rPr>
                <w:rFonts w:cs="Arial"/>
                <w:b/>
                <w:sz w:val="20"/>
              </w:rPr>
              <w:t>15</w:t>
            </w:r>
            <w:r w:rsidR="007A4475">
              <w:rPr>
                <w:rFonts w:cs="Arial"/>
                <w:b/>
                <w:sz w:val="20"/>
              </w:rPr>
              <w:t>51</w:t>
            </w:r>
          </w:p>
        </w:tc>
      </w:tr>
      <w:tr w:rsidR="000C6C26" w:rsidRPr="00976C98" w14:paraId="45A910CC" w14:textId="77777777" w:rsidTr="004E722E">
        <w:trPr>
          <w:trHeight w:hRule="exact" w:val="113"/>
        </w:trPr>
        <w:tc>
          <w:tcPr>
            <w:tcW w:w="9477" w:type="dxa"/>
            <w:gridSpan w:val="3"/>
          </w:tcPr>
          <w:p w14:paraId="022AF942" w14:textId="77777777" w:rsidR="000C6C26" w:rsidRPr="00976C98" w:rsidRDefault="000C6C26" w:rsidP="004E722E">
            <w:pPr>
              <w:spacing w:line="240" w:lineRule="exact"/>
              <w:jc w:val="center"/>
              <w:rPr>
                <w:rFonts w:cs="Arial"/>
                <w:sz w:val="20"/>
              </w:rPr>
            </w:pPr>
          </w:p>
        </w:tc>
      </w:tr>
      <w:tr w:rsidR="000C6C26" w:rsidRPr="00976C98" w14:paraId="6ABC043D" w14:textId="77777777" w:rsidTr="004E722E">
        <w:tc>
          <w:tcPr>
            <w:tcW w:w="421" w:type="dxa"/>
            <w:vMerge w:val="restart"/>
          </w:tcPr>
          <w:p w14:paraId="01F64851" w14:textId="77777777" w:rsidR="000C6C26" w:rsidRPr="00976C98" w:rsidRDefault="000C6C26" w:rsidP="004E722E">
            <w:pPr>
              <w:spacing w:line="240" w:lineRule="exact"/>
              <w:rPr>
                <w:rFonts w:cs="Arial"/>
                <w:sz w:val="20"/>
              </w:rPr>
            </w:pPr>
            <w:r w:rsidRPr="00976C98">
              <w:rPr>
                <w:rFonts w:cs="Arial"/>
                <w:b/>
                <w:bCs/>
                <w:sz w:val="20"/>
              </w:rPr>
              <w:t>D</w:t>
            </w:r>
          </w:p>
        </w:tc>
        <w:tc>
          <w:tcPr>
            <w:tcW w:w="7796" w:type="dxa"/>
          </w:tcPr>
          <w:p w14:paraId="60410C9D" w14:textId="77777777" w:rsidR="000C6C26" w:rsidRPr="00976C98" w:rsidRDefault="000C6C26" w:rsidP="004E722E">
            <w:pPr>
              <w:pStyle w:val="TOC1"/>
              <w:spacing w:before="0" w:after="0"/>
              <w:rPr>
                <w:rFonts w:cs="Arial"/>
                <w:bCs/>
                <w:caps/>
                <w:sz w:val="20"/>
              </w:rPr>
            </w:pPr>
            <w:r w:rsidRPr="00976C98">
              <w:rPr>
                <w:rFonts w:cs="Arial"/>
                <w:sz w:val="20"/>
              </w:rPr>
              <w:t>CO Codes unassignable prior to a Jeopardy Condition that become assignable in a Jeopardy Condition:</w:t>
            </w:r>
          </w:p>
        </w:tc>
        <w:tc>
          <w:tcPr>
            <w:tcW w:w="1260" w:type="dxa"/>
          </w:tcPr>
          <w:p w14:paraId="3A8DBDED" w14:textId="77777777" w:rsidR="000C6C26" w:rsidRPr="00976C98" w:rsidRDefault="000C6C26" w:rsidP="004E722E">
            <w:pPr>
              <w:spacing w:line="240" w:lineRule="exact"/>
              <w:jc w:val="center"/>
              <w:rPr>
                <w:rFonts w:cs="Arial"/>
                <w:sz w:val="20"/>
              </w:rPr>
            </w:pPr>
          </w:p>
        </w:tc>
      </w:tr>
      <w:tr w:rsidR="000C6C26" w:rsidRPr="00976C98" w14:paraId="52023F5A" w14:textId="77777777" w:rsidTr="004E722E">
        <w:tc>
          <w:tcPr>
            <w:tcW w:w="421" w:type="dxa"/>
            <w:vMerge/>
          </w:tcPr>
          <w:p w14:paraId="49FB7B84" w14:textId="77777777" w:rsidR="000C6C26" w:rsidRPr="00976C98" w:rsidRDefault="000C6C26" w:rsidP="004E722E">
            <w:pPr>
              <w:spacing w:line="240" w:lineRule="exact"/>
              <w:rPr>
                <w:rFonts w:cs="Arial"/>
                <w:sz w:val="20"/>
              </w:rPr>
            </w:pPr>
          </w:p>
        </w:tc>
        <w:tc>
          <w:tcPr>
            <w:tcW w:w="7796" w:type="dxa"/>
          </w:tcPr>
          <w:p w14:paraId="4FBE4B3F" w14:textId="2EC31F61" w:rsidR="000C6C26" w:rsidRPr="00976C98" w:rsidRDefault="000C6C26" w:rsidP="00FE7E7C">
            <w:pPr>
              <w:spacing w:line="240" w:lineRule="exact"/>
              <w:ind w:left="252"/>
              <w:rPr>
                <w:rFonts w:cs="Arial"/>
                <w:sz w:val="20"/>
              </w:rPr>
            </w:pPr>
            <w:r w:rsidRPr="00976C98">
              <w:rPr>
                <w:rFonts w:cs="Arial"/>
                <w:sz w:val="20"/>
              </w:rPr>
              <w:t>Future Canadian Geographic NPA Codes (</w:t>
            </w:r>
            <w:r w:rsidR="00FE7E7C">
              <w:rPr>
                <w:rFonts w:cs="Arial"/>
                <w:sz w:val="20"/>
              </w:rPr>
              <w:t>Note</w:t>
            </w:r>
            <w:r w:rsidR="00FD5FC6">
              <w:rPr>
                <w:rFonts w:cs="Arial"/>
                <w:sz w:val="20"/>
              </w:rPr>
              <w:t>s</w:t>
            </w:r>
            <w:r w:rsidR="00FE7E7C">
              <w:rPr>
                <w:rFonts w:cs="Arial"/>
                <w:sz w:val="20"/>
              </w:rPr>
              <w:t xml:space="preserve"> </w:t>
            </w:r>
            <w:r w:rsidR="00FD5FC6">
              <w:rPr>
                <w:rFonts w:cs="Arial"/>
                <w:sz w:val="20"/>
              </w:rPr>
              <w:t xml:space="preserve">1 &amp; </w:t>
            </w:r>
            <w:r w:rsidR="00FE7E7C">
              <w:rPr>
                <w:rFonts w:cs="Arial"/>
                <w:sz w:val="20"/>
              </w:rPr>
              <w:t>2</w:t>
            </w:r>
            <w:r w:rsidRPr="00976C98">
              <w:rPr>
                <w:rFonts w:cs="Arial"/>
                <w:sz w:val="20"/>
              </w:rPr>
              <w:t>)</w:t>
            </w:r>
          </w:p>
        </w:tc>
        <w:tc>
          <w:tcPr>
            <w:tcW w:w="1260" w:type="dxa"/>
          </w:tcPr>
          <w:p w14:paraId="525996FD" w14:textId="5AB03F24" w:rsidR="000C6C26" w:rsidRPr="00976C98" w:rsidRDefault="00FE7E7C" w:rsidP="00FE7E7C">
            <w:pPr>
              <w:tabs>
                <w:tab w:val="decimal" w:pos="205"/>
              </w:tabs>
              <w:spacing w:line="240" w:lineRule="exact"/>
              <w:jc w:val="center"/>
              <w:rPr>
                <w:rFonts w:cs="Arial"/>
                <w:sz w:val="20"/>
              </w:rPr>
            </w:pPr>
            <w:r>
              <w:rPr>
                <w:rFonts w:cs="Arial"/>
                <w:sz w:val="20"/>
              </w:rPr>
              <w:t>8</w:t>
            </w:r>
          </w:p>
        </w:tc>
      </w:tr>
      <w:tr w:rsidR="000C6C26" w:rsidRPr="00976C98" w14:paraId="408550A4" w14:textId="77777777" w:rsidTr="004E722E">
        <w:tc>
          <w:tcPr>
            <w:tcW w:w="421" w:type="dxa"/>
            <w:vMerge/>
          </w:tcPr>
          <w:p w14:paraId="3B453890" w14:textId="77777777" w:rsidR="000C6C26" w:rsidRPr="00976C98" w:rsidRDefault="000C6C26" w:rsidP="004E722E">
            <w:pPr>
              <w:spacing w:line="240" w:lineRule="exact"/>
              <w:rPr>
                <w:rFonts w:cs="Arial"/>
                <w:sz w:val="20"/>
              </w:rPr>
            </w:pPr>
          </w:p>
        </w:tc>
        <w:tc>
          <w:tcPr>
            <w:tcW w:w="7796" w:type="dxa"/>
          </w:tcPr>
          <w:p w14:paraId="6997B01F" w14:textId="355B9C28" w:rsidR="000C6C26" w:rsidRPr="00976C98" w:rsidRDefault="000C6C26" w:rsidP="007A4475">
            <w:pPr>
              <w:spacing w:line="240" w:lineRule="exact"/>
              <w:ind w:left="252"/>
              <w:rPr>
                <w:rFonts w:cs="Arial"/>
                <w:sz w:val="20"/>
              </w:rPr>
            </w:pPr>
            <w:r w:rsidRPr="00976C98">
              <w:rPr>
                <w:rFonts w:cs="Arial"/>
                <w:sz w:val="20"/>
              </w:rPr>
              <w:t>Current Neighbouring NPA Codes (</w:t>
            </w:r>
            <w:r w:rsidR="00FD5FC6">
              <w:rPr>
                <w:rFonts w:cs="Arial"/>
                <w:sz w:val="20"/>
              </w:rPr>
              <w:t xml:space="preserve">204, 431) </w:t>
            </w:r>
            <w:r w:rsidRPr="00976C98">
              <w:rPr>
                <w:rFonts w:cs="Arial"/>
                <w:sz w:val="20"/>
              </w:rPr>
              <w:t xml:space="preserve">(Note </w:t>
            </w:r>
            <w:r w:rsidR="00FE7E7C">
              <w:rPr>
                <w:rFonts w:cs="Arial"/>
                <w:sz w:val="20"/>
              </w:rPr>
              <w:t>3</w:t>
            </w:r>
            <w:r w:rsidRPr="00976C98">
              <w:rPr>
                <w:rFonts w:cs="Arial"/>
                <w:sz w:val="20"/>
              </w:rPr>
              <w:t>)</w:t>
            </w:r>
          </w:p>
        </w:tc>
        <w:tc>
          <w:tcPr>
            <w:tcW w:w="1260" w:type="dxa"/>
          </w:tcPr>
          <w:p w14:paraId="7B4C7DDC" w14:textId="394EFA9A" w:rsidR="000C6C26" w:rsidRPr="00976C98" w:rsidRDefault="007A4475" w:rsidP="00FE7E7C">
            <w:pPr>
              <w:tabs>
                <w:tab w:val="decimal" w:pos="205"/>
              </w:tabs>
              <w:spacing w:line="240" w:lineRule="exact"/>
              <w:jc w:val="center"/>
              <w:rPr>
                <w:rFonts w:cs="Arial"/>
                <w:sz w:val="20"/>
              </w:rPr>
            </w:pPr>
            <w:r>
              <w:rPr>
                <w:rFonts w:cs="Arial"/>
                <w:sz w:val="20"/>
              </w:rPr>
              <w:t>4</w:t>
            </w:r>
          </w:p>
        </w:tc>
      </w:tr>
      <w:tr w:rsidR="000C6C26" w:rsidRPr="00976C98" w14:paraId="4FF4A55F" w14:textId="77777777" w:rsidTr="004E722E">
        <w:trPr>
          <w:trHeight w:val="490"/>
        </w:trPr>
        <w:tc>
          <w:tcPr>
            <w:tcW w:w="421" w:type="dxa"/>
            <w:vMerge/>
          </w:tcPr>
          <w:p w14:paraId="557376D3" w14:textId="77777777" w:rsidR="000C6C26" w:rsidRPr="00976C98" w:rsidRDefault="000C6C26" w:rsidP="004E722E">
            <w:pPr>
              <w:spacing w:line="240" w:lineRule="exact"/>
              <w:rPr>
                <w:rFonts w:cs="Arial"/>
                <w:sz w:val="20"/>
              </w:rPr>
            </w:pPr>
          </w:p>
        </w:tc>
        <w:tc>
          <w:tcPr>
            <w:tcW w:w="7796" w:type="dxa"/>
          </w:tcPr>
          <w:p w14:paraId="49A24EEC" w14:textId="77777777" w:rsidR="000C6C26" w:rsidRPr="00976C98" w:rsidRDefault="000C6C26" w:rsidP="004E722E">
            <w:pPr>
              <w:spacing w:line="240" w:lineRule="exact"/>
              <w:ind w:left="252"/>
              <w:rPr>
                <w:rFonts w:cs="Arial"/>
                <w:sz w:val="20"/>
              </w:rPr>
            </w:pPr>
          </w:p>
          <w:p w14:paraId="72BA9E81" w14:textId="77777777" w:rsidR="000C6C26" w:rsidRPr="00976C98" w:rsidRDefault="000C6C26" w:rsidP="004E722E">
            <w:pPr>
              <w:spacing w:line="240" w:lineRule="exact"/>
              <w:rPr>
                <w:rFonts w:cs="Arial"/>
                <w:sz w:val="20"/>
              </w:rPr>
            </w:pPr>
            <w:r w:rsidRPr="00976C98">
              <w:rPr>
                <w:rFonts w:cs="Arial"/>
                <w:b/>
                <w:sz w:val="20"/>
              </w:rPr>
              <w:t>Total D</w:t>
            </w:r>
          </w:p>
        </w:tc>
        <w:tc>
          <w:tcPr>
            <w:tcW w:w="1260" w:type="dxa"/>
          </w:tcPr>
          <w:p w14:paraId="7C5FB4D8" w14:textId="77777777" w:rsidR="000C6C26" w:rsidRPr="00976C98" w:rsidRDefault="000C6C26" w:rsidP="004E722E">
            <w:pPr>
              <w:tabs>
                <w:tab w:val="decimal" w:pos="205"/>
              </w:tabs>
              <w:spacing w:line="240" w:lineRule="exact"/>
              <w:jc w:val="center"/>
              <w:rPr>
                <w:rFonts w:cs="Arial"/>
                <w:sz w:val="20"/>
              </w:rPr>
            </w:pPr>
          </w:p>
          <w:p w14:paraId="7EA9B794" w14:textId="24236FF8" w:rsidR="000C6C26" w:rsidRPr="00976C98" w:rsidRDefault="00687172" w:rsidP="007A4475">
            <w:pPr>
              <w:spacing w:line="240" w:lineRule="exact"/>
              <w:jc w:val="center"/>
              <w:rPr>
                <w:rFonts w:cs="Arial"/>
                <w:sz w:val="20"/>
              </w:rPr>
            </w:pPr>
            <w:r w:rsidRPr="00976C98">
              <w:rPr>
                <w:rFonts w:cs="Arial"/>
                <w:b/>
                <w:sz w:val="20"/>
              </w:rPr>
              <w:t>1</w:t>
            </w:r>
            <w:r w:rsidR="007A4475">
              <w:rPr>
                <w:rFonts w:cs="Arial"/>
                <w:b/>
                <w:sz w:val="20"/>
              </w:rPr>
              <w:t>2</w:t>
            </w:r>
          </w:p>
        </w:tc>
      </w:tr>
      <w:tr w:rsidR="000C6C26" w:rsidRPr="00976C98"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976C98" w:rsidRDefault="000C6C26" w:rsidP="004E722E">
            <w:pPr>
              <w:spacing w:line="240" w:lineRule="exact"/>
              <w:jc w:val="center"/>
              <w:rPr>
                <w:rFonts w:cs="Arial"/>
                <w:sz w:val="20"/>
              </w:rPr>
            </w:pPr>
          </w:p>
        </w:tc>
      </w:tr>
      <w:tr w:rsidR="000C6C26" w:rsidRPr="00976C98" w14:paraId="563A4E67" w14:textId="77777777" w:rsidTr="004E722E">
        <w:tc>
          <w:tcPr>
            <w:tcW w:w="421" w:type="dxa"/>
          </w:tcPr>
          <w:p w14:paraId="3E55A8C1" w14:textId="77777777" w:rsidR="000C6C26" w:rsidRPr="00976C98" w:rsidRDefault="000C6C26" w:rsidP="004E722E">
            <w:pPr>
              <w:spacing w:line="240" w:lineRule="exact"/>
              <w:rPr>
                <w:rFonts w:cs="Arial"/>
                <w:b/>
                <w:bCs/>
                <w:sz w:val="20"/>
              </w:rPr>
            </w:pPr>
            <w:r w:rsidRPr="00976C98">
              <w:rPr>
                <w:rFonts w:cs="Arial"/>
                <w:b/>
                <w:bCs/>
                <w:sz w:val="20"/>
              </w:rPr>
              <w:t>E</w:t>
            </w:r>
          </w:p>
        </w:tc>
        <w:tc>
          <w:tcPr>
            <w:tcW w:w="7796" w:type="dxa"/>
          </w:tcPr>
          <w:p w14:paraId="7737B779" w14:textId="77777777" w:rsidR="000C6C26" w:rsidRPr="00976C98" w:rsidRDefault="000C6C26" w:rsidP="004E722E">
            <w:pPr>
              <w:spacing w:line="240" w:lineRule="exact"/>
              <w:rPr>
                <w:rFonts w:cs="Arial"/>
                <w:b/>
                <w:sz w:val="20"/>
              </w:rPr>
            </w:pPr>
            <w:r w:rsidRPr="00976C98">
              <w:rPr>
                <w:rFonts w:cs="Arial"/>
                <w:b/>
                <w:sz w:val="20"/>
              </w:rPr>
              <w:t>Assignable CO Codes in a Jeopardy Condition (E=C+D)</w:t>
            </w:r>
          </w:p>
        </w:tc>
        <w:tc>
          <w:tcPr>
            <w:tcW w:w="1260" w:type="dxa"/>
            <w:tcBorders>
              <w:bottom w:val="single" w:sz="4" w:space="0" w:color="auto"/>
            </w:tcBorders>
          </w:tcPr>
          <w:p w14:paraId="2F86821D" w14:textId="4DCEEE1F" w:rsidR="000C6C26" w:rsidRPr="00976C98" w:rsidRDefault="00FE7E7C" w:rsidP="00FE7E7C">
            <w:pPr>
              <w:spacing w:line="240" w:lineRule="exact"/>
              <w:jc w:val="center"/>
              <w:rPr>
                <w:rFonts w:cs="Arial"/>
                <w:b/>
                <w:sz w:val="20"/>
              </w:rPr>
            </w:pPr>
            <w:r>
              <w:rPr>
                <w:rFonts w:cs="Arial"/>
                <w:b/>
                <w:sz w:val="20"/>
              </w:rPr>
              <w:t>1563</w:t>
            </w:r>
          </w:p>
        </w:tc>
      </w:tr>
      <w:tr w:rsidR="000C6C26" w:rsidRPr="00976C98" w14:paraId="6850E579" w14:textId="77777777" w:rsidTr="004E722E">
        <w:tc>
          <w:tcPr>
            <w:tcW w:w="421" w:type="dxa"/>
          </w:tcPr>
          <w:p w14:paraId="15DEA448" w14:textId="77777777" w:rsidR="000C6C26" w:rsidRPr="00976C98" w:rsidRDefault="000C6C26" w:rsidP="004E722E">
            <w:pPr>
              <w:spacing w:line="240" w:lineRule="exact"/>
              <w:rPr>
                <w:rFonts w:cs="Arial"/>
                <w:b/>
                <w:bCs/>
                <w:sz w:val="20"/>
              </w:rPr>
            </w:pPr>
            <w:r w:rsidRPr="00976C98">
              <w:rPr>
                <w:rFonts w:cs="Arial"/>
                <w:b/>
                <w:bCs/>
                <w:sz w:val="20"/>
              </w:rPr>
              <w:t>F</w:t>
            </w:r>
          </w:p>
        </w:tc>
        <w:tc>
          <w:tcPr>
            <w:tcW w:w="7796" w:type="dxa"/>
          </w:tcPr>
          <w:p w14:paraId="19510FFC" w14:textId="7068F06C" w:rsidR="000C6C26" w:rsidRPr="00976C98" w:rsidRDefault="000C6C26" w:rsidP="00822476">
            <w:pPr>
              <w:spacing w:line="240" w:lineRule="exact"/>
              <w:rPr>
                <w:rFonts w:cs="Arial"/>
                <w:b/>
                <w:sz w:val="20"/>
              </w:rPr>
            </w:pPr>
            <w:r w:rsidRPr="00976C98">
              <w:rPr>
                <w:rFonts w:cs="Arial"/>
                <w:b/>
                <w:sz w:val="20"/>
              </w:rPr>
              <w:t>Assigned CO Codes</w:t>
            </w:r>
            <w:r w:rsidRPr="00976C98" w:rsidDel="00EF6827">
              <w:rPr>
                <w:rFonts w:cs="Arial"/>
                <w:b/>
                <w:sz w:val="20"/>
              </w:rPr>
              <w:t xml:space="preserve"> </w:t>
            </w:r>
            <w:r w:rsidRPr="00976C98">
              <w:rPr>
                <w:rFonts w:cs="Arial"/>
                <w:b/>
                <w:sz w:val="20"/>
              </w:rPr>
              <w:t xml:space="preserve">as of </w:t>
            </w:r>
            <w:r w:rsidR="00822476">
              <w:rPr>
                <w:rFonts w:cs="Arial"/>
                <w:b/>
                <w:sz w:val="20"/>
              </w:rPr>
              <w:t>12 December</w:t>
            </w:r>
            <w:r w:rsidR="007D38E4">
              <w:rPr>
                <w:rFonts w:cs="Arial"/>
                <w:b/>
                <w:sz w:val="20"/>
              </w:rPr>
              <w:t xml:space="preserve"> 2018</w:t>
            </w:r>
          </w:p>
        </w:tc>
        <w:tc>
          <w:tcPr>
            <w:tcW w:w="1260" w:type="dxa"/>
            <w:tcBorders>
              <w:bottom w:val="single" w:sz="4" w:space="0" w:color="auto"/>
            </w:tcBorders>
          </w:tcPr>
          <w:p w14:paraId="55DF085E" w14:textId="118EA82B" w:rsidR="000C6C26" w:rsidRPr="00DA6072" w:rsidRDefault="007D38E4" w:rsidP="00DA6072">
            <w:pPr>
              <w:spacing w:line="240" w:lineRule="exact"/>
              <w:jc w:val="center"/>
              <w:rPr>
                <w:rFonts w:cs="Arial"/>
                <w:b/>
                <w:sz w:val="20"/>
              </w:rPr>
            </w:pPr>
            <w:r>
              <w:rPr>
                <w:rFonts w:cs="Arial"/>
                <w:b/>
                <w:sz w:val="20"/>
              </w:rPr>
              <w:t>1349</w:t>
            </w:r>
          </w:p>
        </w:tc>
      </w:tr>
      <w:tr w:rsidR="000C6C26" w:rsidRPr="00976C98" w14:paraId="3072F4AA" w14:textId="77777777" w:rsidTr="004E722E">
        <w:tc>
          <w:tcPr>
            <w:tcW w:w="421" w:type="dxa"/>
          </w:tcPr>
          <w:p w14:paraId="02803F4F" w14:textId="77777777" w:rsidR="000C6C26" w:rsidRPr="00976C98" w:rsidRDefault="000C6C26" w:rsidP="004E722E">
            <w:pPr>
              <w:spacing w:line="240" w:lineRule="exact"/>
              <w:rPr>
                <w:rFonts w:cs="Arial"/>
                <w:b/>
                <w:bCs/>
                <w:sz w:val="20"/>
              </w:rPr>
            </w:pPr>
            <w:r w:rsidRPr="00976C98">
              <w:rPr>
                <w:rFonts w:cs="Arial"/>
                <w:b/>
                <w:bCs/>
                <w:sz w:val="20"/>
              </w:rPr>
              <w:t>G</w:t>
            </w:r>
          </w:p>
        </w:tc>
        <w:tc>
          <w:tcPr>
            <w:tcW w:w="7796" w:type="dxa"/>
          </w:tcPr>
          <w:p w14:paraId="0D095FD7" w14:textId="4B0A9096" w:rsidR="000C6C26" w:rsidRPr="00976C98" w:rsidRDefault="000C6C26">
            <w:pPr>
              <w:spacing w:line="240" w:lineRule="exact"/>
              <w:rPr>
                <w:rFonts w:cs="Arial"/>
                <w:b/>
                <w:sz w:val="20"/>
              </w:rPr>
            </w:pPr>
            <w:r w:rsidRPr="00976C98">
              <w:rPr>
                <w:rFonts w:cs="Arial"/>
                <w:b/>
                <w:sz w:val="20"/>
              </w:rPr>
              <w:t xml:space="preserve">Net CO Codes available for assignment as of </w:t>
            </w:r>
            <w:r w:rsidR="00822476">
              <w:rPr>
                <w:rFonts w:cs="Arial"/>
                <w:b/>
                <w:sz w:val="20"/>
              </w:rPr>
              <w:t xml:space="preserve">12 December </w:t>
            </w:r>
            <w:r w:rsidR="007D38E4">
              <w:rPr>
                <w:rFonts w:cs="Arial"/>
                <w:b/>
                <w:sz w:val="20"/>
              </w:rPr>
              <w:t>2018</w:t>
            </w:r>
            <w:r w:rsidRPr="00976C98">
              <w:rPr>
                <w:rFonts w:cs="Arial"/>
                <w:b/>
                <w:sz w:val="20"/>
              </w:rPr>
              <w:t xml:space="preserve"> without a Jeopardy Condition (G=C-F)</w:t>
            </w:r>
          </w:p>
        </w:tc>
        <w:tc>
          <w:tcPr>
            <w:tcW w:w="1260" w:type="dxa"/>
            <w:tcBorders>
              <w:top w:val="single" w:sz="4" w:space="0" w:color="auto"/>
            </w:tcBorders>
          </w:tcPr>
          <w:p w14:paraId="3BAE800B" w14:textId="28D64201" w:rsidR="000C6C26" w:rsidRPr="00DA6072" w:rsidRDefault="007D38E4" w:rsidP="00DA6072">
            <w:pPr>
              <w:pStyle w:val="TOC1"/>
              <w:jc w:val="center"/>
              <w:rPr>
                <w:rFonts w:cs="Arial"/>
                <w:sz w:val="20"/>
              </w:rPr>
            </w:pPr>
            <w:r>
              <w:rPr>
                <w:rFonts w:cs="Arial"/>
                <w:sz w:val="20"/>
              </w:rPr>
              <w:t>202</w:t>
            </w:r>
          </w:p>
        </w:tc>
      </w:tr>
      <w:tr w:rsidR="000C6C26" w:rsidRPr="00976C98" w14:paraId="3B38336F" w14:textId="77777777" w:rsidTr="004E722E">
        <w:tc>
          <w:tcPr>
            <w:tcW w:w="421" w:type="dxa"/>
          </w:tcPr>
          <w:p w14:paraId="4520DDAC" w14:textId="77777777" w:rsidR="000C6C26" w:rsidRPr="00976C98" w:rsidRDefault="000C6C26" w:rsidP="004E722E">
            <w:pPr>
              <w:spacing w:line="240" w:lineRule="exact"/>
              <w:rPr>
                <w:rFonts w:cs="Arial"/>
                <w:b/>
                <w:bCs/>
                <w:sz w:val="20"/>
              </w:rPr>
            </w:pPr>
            <w:r w:rsidRPr="00976C98">
              <w:rPr>
                <w:rFonts w:cs="Arial"/>
                <w:b/>
                <w:bCs/>
                <w:sz w:val="20"/>
              </w:rPr>
              <w:t>H</w:t>
            </w:r>
          </w:p>
        </w:tc>
        <w:tc>
          <w:tcPr>
            <w:tcW w:w="7796" w:type="dxa"/>
          </w:tcPr>
          <w:p w14:paraId="18E4E701" w14:textId="5CD4249E" w:rsidR="000C6C26" w:rsidRPr="00976C98" w:rsidRDefault="000C6C26">
            <w:pPr>
              <w:spacing w:line="240" w:lineRule="exact"/>
              <w:rPr>
                <w:rFonts w:cs="Arial"/>
                <w:b/>
                <w:sz w:val="20"/>
              </w:rPr>
            </w:pPr>
            <w:r w:rsidRPr="00976C98">
              <w:rPr>
                <w:rFonts w:cs="Arial"/>
                <w:b/>
                <w:sz w:val="20"/>
              </w:rPr>
              <w:t xml:space="preserve">Net CO Codes available for assignment as of </w:t>
            </w:r>
            <w:r w:rsidR="00822476">
              <w:rPr>
                <w:rFonts w:cs="Arial"/>
                <w:b/>
                <w:sz w:val="20"/>
              </w:rPr>
              <w:t xml:space="preserve">12 December </w:t>
            </w:r>
            <w:r w:rsidR="007D38E4">
              <w:rPr>
                <w:rFonts w:cs="Arial"/>
                <w:b/>
                <w:sz w:val="20"/>
              </w:rPr>
              <w:t>2018</w:t>
            </w:r>
            <w:r w:rsidRPr="00674981">
              <w:rPr>
                <w:rFonts w:cs="Arial"/>
                <w:b/>
                <w:sz w:val="20"/>
              </w:rPr>
              <w:t xml:space="preserve"> in a Jeopardy Condition (H=E-F)</w:t>
            </w:r>
          </w:p>
        </w:tc>
        <w:tc>
          <w:tcPr>
            <w:tcW w:w="1260" w:type="dxa"/>
          </w:tcPr>
          <w:p w14:paraId="207ECAD6" w14:textId="3EAEE5AC" w:rsidR="000C6C26" w:rsidRPr="00DA6072" w:rsidRDefault="007D38E4" w:rsidP="00DA6072">
            <w:pPr>
              <w:pStyle w:val="TOC1"/>
              <w:jc w:val="center"/>
              <w:rPr>
                <w:rFonts w:cs="Arial"/>
                <w:sz w:val="20"/>
              </w:rPr>
            </w:pPr>
            <w:r>
              <w:rPr>
                <w:rFonts w:cs="Arial"/>
                <w:sz w:val="20"/>
              </w:rPr>
              <w:t>214</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69A8D0BE" w14:textId="3874BD56" w:rsidR="000C6C26" w:rsidRDefault="00C834C2" w:rsidP="00FE7E7C">
      <w:pPr>
        <w:pStyle w:val="ListParagraph"/>
        <w:keepNext/>
        <w:widowControl w:val="0"/>
        <w:numPr>
          <w:ilvl w:val="0"/>
          <w:numId w:val="19"/>
        </w:numPr>
        <w:tabs>
          <w:tab w:val="left" w:pos="180"/>
        </w:tabs>
        <w:ind w:right="-187"/>
        <w:rPr>
          <w:sz w:val="18"/>
          <w:szCs w:val="18"/>
        </w:rPr>
      </w:pPr>
      <w:r w:rsidRPr="00FE7E7C">
        <w:rPr>
          <w:sz w:val="18"/>
          <w:szCs w:val="18"/>
        </w:rPr>
        <w:t xml:space="preserve">In Telecom Decision </w:t>
      </w:r>
      <w:r w:rsidR="00FE7E7C" w:rsidRPr="00FE7E7C">
        <w:rPr>
          <w:sz w:val="18"/>
          <w:szCs w:val="18"/>
        </w:rPr>
        <w:t>CRTC 2010-784, NPA Code 474 was set aside for relief of NPA 306.</w:t>
      </w:r>
    </w:p>
    <w:p w14:paraId="28089899" w14:textId="549A0D2B" w:rsidR="00FE7E7C" w:rsidRPr="00FD5FC6" w:rsidRDefault="00FD5FC6" w:rsidP="009F5022">
      <w:pPr>
        <w:pStyle w:val="ListParagraph"/>
        <w:keepNext/>
        <w:widowControl w:val="0"/>
        <w:numPr>
          <w:ilvl w:val="0"/>
          <w:numId w:val="19"/>
        </w:numPr>
        <w:ind w:right="-187"/>
        <w:rPr>
          <w:sz w:val="18"/>
          <w:szCs w:val="18"/>
        </w:rPr>
      </w:pPr>
      <w:r w:rsidRPr="00FD5FC6">
        <w:rPr>
          <w:sz w:val="18"/>
          <w:szCs w:val="18"/>
        </w:rPr>
        <w:t>CO Codes 474, 568, 851, 871 and 942 should become assignable in a Jeopardy Condition. At least one of these CO Code might not become assignable even in a Jeopardy Condition as it should be the relief NPA.</w:t>
      </w:r>
    </w:p>
    <w:p w14:paraId="6651FD99" w14:textId="0D5542C8" w:rsidR="000C6C26" w:rsidRPr="00976C98" w:rsidRDefault="000C6C26" w:rsidP="000C6C26">
      <w:pPr>
        <w:pStyle w:val="ListParagraph"/>
        <w:keepNext/>
        <w:widowControl w:val="0"/>
        <w:numPr>
          <w:ilvl w:val="0"/>
          <w:numId w:val="19"/>
        </w:numPr>
        <w:tabs>
          <w:tab w:val="left" w:pos="180"/>
        </w:tabs>
        <w:ind w:right="-187"/>
        <w:rPr>
          <w:sz w:val="18"/>
          <w:szCs w:val="18"/>
        </w:rPr>
      </w:pPr>
      <w:r w:rsidRPr="00976C98">
        <w:rPr>
          <w:rFonts w:cs="Arial"/>
          <w:sz w:val="18"/>
          <w:szCs w:val="18"/>
        </w:rPr>
        <w:t>In an extreme Jeopardy Condition (</w:t>
      </w:r>
      <w:r w:rsidR="00917C8C" w:rsidRPr="00976C98">
        <w:rPr>
          <w:rFonts w:cs="Arial"/>
          <w:sz w:val="18"/>
          <w:szCs w:val="18"/>
        </w:rPr>
        <w:t>i.e.</w:t>
      </w:r>
      <w:r w:rsidRPr="00976C98">
        <w:rPr>
          <w:rFonts w:cs="Arial"/>
          <w:sz w:val="18"/>
          <w:szCs w:val="18"/>
        </w:rPr>
        <w:t xml:space="preserve"> when the Projected Exhaust Date is earlier than the Relief Date), the current Neighbouring NPA Codes </w:t>
      </w:r>
      <w:r w:rsidR="00F51B69">
        <w:rPr>
          <w:rFonts w:cs="Arial"/>
          <w:sz w:val="18"/>
          <w:szCs w:val="18"/>
        </w:rPr>
        <w:t>204, and 431</w:t>
      </w:r>
      <w:r w:rsidR="00C834C2" w:rsidRPr="00976C98">
        <w:rPr>
          <w:rFonts w:cs="Arial"/>
          <w:sz w:val="18"/>
          <w:szCs w:val="18"/>
        </w:rPr>
        <w:t xml:space="preserve"> could be </w:t>
      </w:r>
      <w:r w:rsidRPr="00976C98">
        <w:rPr>
          <w:rFonts w:cs="Arial"/>
          <w:sz w:val="18"/>
          <w:szCs w:val="18"/>
        </w:rPr>
        <w:t>assignable with CRTC staff approval.</w:t>
      </w:r>
    </w:p>
    <w:p w14:paraId="727AB5E3" w14:textId="77777777" w:rsidR="000C6C26" w:rsidRPr="00976C98" w:rsidRDefault="000C6C26" w:rsidP="000C6C26"/>
    <w:p w14:paraId="68A0C777" w14:textId="77777777"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t>.</w:t>
      </w:r>
      <w:r w:rsidRPr="00976C98">
        <w:rPr>
          <w:rFonts w:cs="Arial"/>
          <w:sz w:val="18"/>
          <w:szCs w:val="18"/>
        </w:rPr>
        <w:br w:type="page"/>
      </w:r>
    </w:p>
    <w:p w14:paraId="7B10FFC3" w14:textId="77777777" w:rsidR="000C6C26" w:rsidRPr="00976C98" w:rsidRDefault="000C6C26" w:rsidP="000C6C26">
      <w:pPr>
        <w:pStyle w:val="Heading1"/>
      </w:pPr>
      <w:bookmarkStart w:id="39" w:name="_Toc514833020"/>
      <w:bookmarkStart w:id="40" w:name="_Toc532389455"/>
      <w:r w:rsidRPr="00976C98">
        <w:lastRenderedPageBreak/>
        <w:t>SELECTION OF RELIEF NPA CODE</w:t>
      </w:r>
      <w:bookmarkEnd w:id="39"/>
      <w:bookmarkEnd w:id="40"/>
    </w:p>
    <w:p w14:paraId="5630CC62" w14:textId="77777777" w:rsidR="000C6C26" w:rsidRPr="00976C98" w:rsidRDefault="000C6C26" w:rsidP="000C6C26"/>
    <w:p w14:paraId="291D9ED9" w14:textId="03B9C363" w:rsidR="000C6C26" w:rsidRPr="00976C98" w:rsidRDefault="000C6C26" w:rsidP="000C6C26">
      <w:pPr>
        <w:rPr>
          <w:rFonts w:cs="Arial"/>
          <w:szCs w:val="22"/>
        </w:rPr>
      </w:pPr>
      <w:r w:rsidRPr="00976C98">
        <w:rPr>
          <w:szCs w:val="22"/>
        </w:rPr>
        <w:t xml:space="preserve">In </w:t>
      </w:r>
      <w:r w:rsidR="000E0CF1">
        <w:rPr>
          <w:szCs w:val="22"/>
        </w:rPr>
        <w:t>the event that the recommended Relief O</w:t>
      </w:r>
      <w:r w:rsidRPr="00976C98">
        <w:rPr>
          <w:szCs w:val="22"/>
        </w:rPr>
        <w:t xml:space="preserve">ption requires a new NPA Code, the criteria for selection of an appropriate area code for relief is addressed in section 4.10 of the </w:t>
      </w:r>
      <w:r w:rsidRPr="000E0CF1">
        <w:rPr>
          <w:i/>
          <w:szCs w:val="22"/>
        </w:rPr>
        <w:t>Canadian NPA Relief Planning Guideline</w:t>
      </w:r>
      <w:r w:rsidRPr="00976C98">
        <w:rPr>
          <w:szCs w:val="22"/>
        </w:rPr>
        <w:t>. T</w:t>
      </w:r>
      <w:r w:rsidRPr="00976C98">
        <w:rPr>
          <w:rFonts w:cs="Arial"/>
          <w:szCs w:val="22"/>
        </w:rPr>
        <w:t>he criteria that should be taken into account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392E7541"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306/639 and therefore meet criterion a) above are 474, 568, 851, 871, </w:t>
      </w:r>
      <w:r w:rsidRPr="00347DDD">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CAA10E1" w14:textId="45886D33"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Criterion b) is not applicable since Saskatchewan has a single Numbering Plan Area.</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5C42F14"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306/639</w:t>
      </w:r>
      <w:r w:rsidR="00C93163">
        <w:rPr>
          <w:szCs w:val="22"/>
        </w:rPr>
        <w:t xml:space="preserve">, </w:t>
      </w:r>
      <w:r>
        <w:rPr>
          <w:szCs w:val="22"/>
        </w:rPr>
        <w:t>neighbouring NPA</w:t>
      </w:r>
      <w:r w:rsidR="00C93163">
        <w:rPr>
          <w:szCs w:val="22"/>
        </w:rPr>
        <w:t xml:space="preserve"> 204/431 and NPA 403/587/780/825) </w:t>
      </w:r>
      <w:r>
        <w:rPr>
          <w:szCs w:val="22"/>
        </w:rPr>
        <w:t>have 10</w:t>
      </w:r>
      <w:r w:rsidR="000E0CF1">
        <w:rPr>
          <w:szCs w:val="22"/>
        </w:rPr>
        <w:noBreakHyphen/>
      </w:r>
      <w:r w:rsidRPr="00E2120A">
        <w:rPr>
          <w:szCs w:val="22"/>
        </w:rPr>
        <w:t>digit local calling</w:t>
      </w:r>
      <w:r w:rsidR="00C93163">
        <w:rPr>
          <w:szCs w:val="22"/>
        </w:rPr>
        <w:t xml:space="preserve"> and neighbouring NPA 867 does not have local dialling with NPA 306/639.</w:t>
      </w:r>
    </w:p>
    <w:p w14:paraId="1A34D088" w14:textId="77777777" w:rsidR="009B6562" w:rsidRDefault="009B6562"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C0F45CB" w14:textId="7B3E00EB"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6"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The following table, extracted from the NPA Code Selection Tool, shows all codes corresponding to Future Canadian Geographic NPA Codes that are designated as unassignable CO Codes in the Home NPA, therefore are preferred candidates when selecting a relief NPA Code for NPA 306/639.</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73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75"/>
        <w:gridCol w:w="564"/>
        <w:gridCol w:w="564"/>
        <w:gridCol w:w="564"/>
        <w:gridCol w:w="564"/>
        <w:gridCol w:w="564"/>
      </w:tblGrid>
      <w:tr w:rsidR="00435EBB" w14:paraId="29D05047" w14:textId="77777777" w:rsidTr="00435EBB">
        <w:trPr>
          <w:tblHeader/>
          <w:jc w:val="center"/>
        </w:trPr>
        <w:tc>
          <w:tcPr>
            <w:tcW w:w="4575" w:type="dxa"/>
            <w:tcBorders>
              <w:top w:val="single" w:sz="12" w:space="0" w:color="auto"/>
              <w:left w:val="single" w:sz="12" w:space="0" w:color="auto"/>
              <w:bottom w:val="single" w:sz="12" w:space="0" w:color="auto"/>
              <w:right w:val="single" w:sz="12" w:space="0" w:color="auto"/>
            </w:tcBorders>
            <w:hideMark/>
          </w:tcPr>
          <w:p w14:paraId="3A16C311"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4" w:type="dxa"/>
            <w:tcBorders>
              <w:top w:val="single" w:sz="12" w:space="0" w:color="auto"/>
              <w:left w:val="single" w:sz="4" w:space="0" w:color="auto"/>
              <w:bottom w:val="single" w:sz="12" w:space="0" w:color="auto"/>
              <w:right w:val="single" w:sz="12" w:space="0" w:color="auto"/>
            </w:tcBorders>
            <w:vAlign w:val="center"/>
          </w:tcPr>
          <w:p w14:paraId="51D75B8B" w14:textId="0613FDB1"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vAlign w:val="center"/>
          </w:tcPr>
          <w:p w14:paraId="40A12964" w14:textId="1184392C"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12" w:space="0" w:color="auto"/>
              <w:bottom w:val="single" w:sz="12" w:space="0" w:color="auto"/>
              <w:right w:val="single" w:sz="12" w:space="0" w:color="auto"/>
            </w:tcBorders>
            <w:vAlign w:val="center"/>
          </w:tcPr>
          <w:p w14:paraId="41318BF3" w14:textId="6A31E84F"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564" w:type="dxa"/>
            <w:tcBorders>
              <w:top w:val="single" w:sz="12" w:space="0" w:color="auto"/>
              <w:left w:val="single" w:sz="12" w:space="0" w:color="auto"/>
              <w:bottom w:val="single" w:sz="12" w:space="0" w:color="auto"/>
              <w:right w:val="single" w:sz="12" w:space="0" w:color="auto"/>
            </w:tcBorders>
            <w:vAlign w:val="center"/>
          </w:tcPr>
          <w:p w14:paraId="24D2B57B" w14:textId="17AA219A"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12" w:space="0" w:color="auto"/>
              <w:bottom w:val="single" w:sz="12" w:space="0" w:color="auto"/>
              <w:right w:val="single" w:sz="12" w:space="0" w:color="auto"/>
            </w:tcBorders>
            <w:vAlign w:val="center"/>
          </w:tcPr>
          <w:p w14:paraId="1E7D3ABD" w14:textId="4E41993B"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435EBB" w14:paraId="54C32194" w14:textId="77777777" w:rsidTr="00435EBB">
        <w:trPr>
          <w:jc w:val="center"/>
        </w:trPr>
        <w:tc>
          <w:tcPr>
            <w:tcW w:w="4575" w:type="dxa"/>
            <w:tcBorders>
              <w:top w:val="single" w:sz="4" w:space="0" w:color="auto"/>
              <w:left w:val="single" w:sz="12" w:space="0" w:color="auto"/>
              <w:bottom w:val="single" w:sz="4" w:space="0" w:color="auto"/>
              <w:right w:val="single" w:sz="12" w:space="0" w:color="auto"/>
            </w:tcBorders>
            <w:hideMark/>
          </w:tcPr>
          <w:p w14:paraId="37A47C2D" w14:textId="67C5A1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4" w:type="dxa"/>
            <w:tcBorders>
              <w:top w:val="single" w:sz="4" w:space="0" w:color="auto"/>
              <w:left w:val="single" w:sz="4" w:space="0" w:color="auto"/>
              <w:bottom w:val="single" w:sz="4" w:space="0" w:color="auto"/>
              <w:right w:val="single" w:sz="12" w:space="0" w:color="auto"/>
            </w:tcBorders>
            <w:vAlign w:val="center"/>
          </w:tcPr>
          <w:p w14:paraId="6386031E"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69FB3D8" w14:textId="18921A8A"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CAF9D55" w14:textId="74D7D0EE"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8337649" w14:textId="16773F50"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5FB0B90"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r w:rsidR="00435EBB" w14:paraId="37B97435" w14:textId="77777777" w:rsidTr="00435EBB">
        <w:trPr>
          <w:jc w:val="center"/>
        </w:trPr>
        <w:tc>
          <w:tcPr>
            <w:tcW w:w="4575" w:type="dxa"/>
            <w:tcBorders>
              <w:top w:val="single" w:sz="4" w:space="0" w:color="auto"/>
              <w:left w:val="single" w:sz="12" w:space="0" w:color="auto"/>
              <w:bottom w:val="single" w:sz="12" w:space="0" w:color="auto"/>
              <w:right w:val="single" w:sz="12" w:space="0" w:color="auto"/>
            </w:tcBorders>
            <w:hideMark/>
          </w:tcPr>
          <w:p w14:paraId="78AF8031" w14:textId="00D7557B"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All Concentrated Overlays</w:t>
            </w:r>
          </w:p>
        </w:tc>
        <w:tc>
          <w:tcPr>
            <w:tcW w:w="564" w:type="dxa"/>
            <w:tcBorders>
              <w:top w:val="single" w:sz="4" w:space="0" w:color="auto"/>
              <w:left w:val="single" w:sz="4" w:space="0" w:color="auto"/>
              <w:bottom w:val="single" w:sz="12" w:space="0" w:color="auto"/>
              <w:right w:val="single" w:sz="12" w:space="0" w:color="auto"/>
            </w:tcBorders>
            <w:vAlign w:val="center"/>
          </w:tcPr>
          <w:p w14:paraId="0C965D3F"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39F8D003" w14:textId="3810D389"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7F750ECD" w14:textId="77C4957C"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48C5DA10" w14:textId="4BA7A371"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6AB32A1"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16E7ACFD" w14:textId="77777777" w:rsidR="00435EBB" w:rsidRDefault="00435EBB" w:rsidP="00FC4736">
      <w:pPr>
        <w:rPr>
          <w:szCs w:val="22"/>
        </w:rPr>
      </w:pPr>
    </w:p>
    <w:p w14:paraId="21CD345A" w14:textId="4BB0215A"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Pr>
          <w:szCs w:val="22"/>
        </w:rPr>
        <w:t xml:space="preserve">474, 568, 851, 871, </w:t>
      </w:r>
      <w:r w:rsidRPr="00347DDD">
        <w:rPr>
          <w:szCs w:val="22"/>
        </w:rPr>
        <w:t>and 942</w:t>
      </w:r>
      <w:r w:rsidRPr="00AD4FE7">
        <w:rPr>
          <w:szCs w:val="22"/>
        </w:rPr>
        <w:t>) are therefore equally suitable as a new NPA Code for the relief of NPA </w:t>
      </w:r>
      <w:r>
        <w:rPr>
          <w:szCs w:val="22"/>
        </w:rPr>
        <w:t>306/639</w:t>
      </w:r>
      <w:r w:rsidRPr="00AD4FE7">
        <w:rPr>
          <w:szCs w:val="22"/>
        </w:rPr>
        <w:t xml:space="preserve">, unless analysis of potential future code </w:t>
      </w:r>
      <w:r w:rsidRPr="00AD4FE7">
        <w:rPr>
          <w:szCs w:val="22"/>
        </w:rPr>
        <w:lastRenderedPageBreak/>
        <w:t>reservations for NPA relief in other areas of Canada, or TSP cost considerations indicate a preference for one code over another for the relief of NPA </w:t>
      </w:r>
      <w:r>
        <w:rPr>
          <w:szCs w:val="22"/>
        </w:rPr>
        <w:t>306/639</w:t>
      </w:r>
      <w:r w:rsidRPr="00AD4FE7">
        <w:rPr>
          <w:szCs w:val="22"/>
        </w:rPr>
        <w:t>.</w:t>
      </w:r>
    </w:p>
    <w:p w14:paraId="54301B76" w14:textId="77777777"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49A6D96" w14:textId="743D35FD"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Pr>
          <w:szCs w:val="22"/>
        </w:rPr>
        <w:t>0</w:t>
      </w:r>
      <w:r w:rsidRPr="0019657A">
        <w:rPr>
          <w:szCs w:val="22"/>
        </w:rPr>
        <w:t>-</w:t>
      </w:r>
      <w:r>
        <w:rPr>
          <w:szCs w:val="22"/>
        </w:rPr>
        <w:t>784</w:t>
      </w:r>
      <w:r w:rsidRPr="0019657A">
        <w:rPr>
          <w:szCs w:val="22"/>
        </w:rPr>
        <w:t xml:space="preserve">, the Commission determined that area code </w:t>
      </w:r>
      <w:r>
        <w:rPr>
          <w:szCs w:val="22"/>
        </w:rPr>
        <w:t>474</w:t>
      </w:r>
      <w:r w:rsidRPr="0019657A">
        <w:rPr>
          <w:szCs w:val="22"/>
        </w:rPr>
        <w:t xml:space="preserve"> should be set aside as a potential future relief area code for </w:t>
      </w:r>
      <w:r>
        <w:rPr>
          <w:szCs w:val="22"/>
        </w:rPr>
        <w:t>Saskatchewan</w:t>
      </w:r>
      <w:r w:rsidRPr="0019657A">
        <w:rPr>
          <w:szCs w:val="22"/>
        </w:rPr>
        <w:t>.</w:t>
      </w:r>
    </w:p>
    <w:p w14:paraId="6B4D2A83" w14:textId="0A64CA52" w:rsidR="00DA2870" w:rsidRDefault="00DA2870"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0E73B3F" w14:textId="467917DF" w:rsidR="00DA2870" w:rsidRDefault="00DA2870" w:rsidP="00DA2870">
      <w:pPr>
        <w:rPr>
          <w:szCs w:val="22"/>
        </w:rPr>
      </w:pPr>
      <w:r>
        <w:rPr>
          <w:szCs w:val="22"/>
        </w:rPr>
        <w:t>In light of the Decision and the fact that the area code 474 meets the criteria for relief of NPA 306/639, the RPC proposes that NPA Code 474 be implemented for relief of 306/639.</w:t>
      </w:r>
    </w:p>
    <w:p w14:paraId="57B26076" w14:textId="77777777" w:rsidR="00DA2870" w:rsidRDefault="00DA2870"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77777777" w:rsidR="000C6C26" w:rsidRPr="00976C98" w:rsidRDefault="000C6C26" w:rsidP="000C6C26">
      <w:pPr>
        <w:pStyle w:val="Heading1"/>
      </w:pPr>
      <w:bookmarkStart w:id="41" w:name="_Toc514833021"/>
      <w:bookmarkStart w:id="42" w:name="_Toc532389456"/>
      <w:r w:rsidRPr="00976C98">
        <w:t>RECOMMENDATIONS</w:t>
      </w:r>
      <w:bookmarkEnd w:id="41"/>
      <w:bookmarkEnd w:id="42"/>
    </w:p>
    <w:p w14:paraId="7F7D5D86" w14:textId="032258D4" w:rsidR="000C6C26" w:rsidRDefault="000C6C26" w:rsidP="000C6C26"/>
    <w:p w14:paraId="410AC67A" w14:textId="5162C579" w:rsidR="00335421" w:rsidRDefault="00335421" w:rsidP="000C6C26">
      <w:r>
        <w:t>The RPC recommends that:</w:t>
      </w:r>
    </w:p>
    <w:p w14:paraId="556CFE40" w14:textId="77777777" w:rsidR="00335421" w:rsidRDefault="00335421" w:rsidP="000C6C26"/>
    <w:p w14:paraId="0C120E72" w14:textId="655E0DA9" w:rsidR="00DA2870" w:rsidRDefault="00DA2870" w:rsidP="00DA2870">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335421">
        <w:rPr>
          <w:rFonts w:cs="Arial"/>
          <w:lang w:val="en-US"/>
        </w:rPr>
        <w:t xml:space="preserve">Distributed Overlay </w:t>
      </w:r>
      <w:r>
        <w:rPr>
          <w:rFonts w:cs="Arial"/>
          <w:lang w:val="en-US"/>
        </w:rPr>
        <w:t>of a new NPA Code on NPA 306/639;</w:t>
      </w:r>
    </w:p>
    <w:p w14:paraId="2BC0D41A" w14:textId="77777777" w:rsidR="00DA2870" w:rsidRDefault="00DA2870" w:rsidP="00DA2870">
      <w:pPr>
        <w:autoSpaceDE w:val="0"/>
        <w:autoSpaceDN w:val="0"/>
        <w:adjustRightInd w:val="0"/>
        <w:rPr>
          <w:rFonts w:cs="Arial"/>
          <w:lang w:val="en-US"/>
        </w:rPr>
      </w:pPr>
    </w:p>
    <w:p w14:paraId="1F95B520" w14:textId="2AFC2AC8" w:rsidR="00DA2870" w:rsidRDefault="00335421" w:rsidP="00DA2870">
      <w:pPr>
        <w:pStyle w:val="ListParagraph"/>
        <w:numPr>
          <w:ilvl w:val="0"/>
          <w:numId w:val="44"/>
        </w:numPr>
        <w:autoSpaceDE w:val="0"/>
        <w:autoSpaceDN w:val="0"/>
        <w:adjustRightInd w:val="0"/>
        <w:rPr>
          <w:rFonts w:cs="Arial"/>
          <w:lang w:val="en-US"/>
        </w:rPr>
      </w:pPr>
      <w:r>
        <w:rPr>
          <w:rFonts w:cs="Arial"/>
          <w:lang w:val="en-US"/>
        </w:rPr>
        <w:t>The Relief NPA Code for NPA 306/639 should be NPA 474, in accordance with</w:t>
      </w:r>
      <w:r w:rsidR="00DA2870">
        <w:rPr>
          <w:rFonts w:cs="Arial"/>
          <w:lang w:val="en-US"/>
        </w:rPr>
        <w:t xml:space="preserve"> Telecom Decision CRTC 2017-38; and</w:t>
      </w:r>
    </w:p>
    <w:p w14:paraId="4D5251A2" w14:textId="77777777" w:rsidR="00DA2870" w:rsidRDefault="00DA2870" w:rsidP="00DA2870">
      <w:pPr>
        <w:autoSpaceDE w:val="0"/>
        <w:autoSpaceDN w:val="0"/>
        <w:adjustRightInd w:val="0"/>
        <w:rPr>
          <w:rFonts w:cs="Arial"/>
          <w:lang w:val="en-US"/>
        </w:rPr>
      </w:pPr>
    </w:p>
    <w:p w14:paraId="6A1298DA" w14:textId="14B9AABE" w:rsidR="00DA2870" w:rsidRDefault="00DA2870" w:rsidP="00DA2870">
      <w:pPr>
        <w:pStyle w:val="ListParagraph"/>
        <w:numPr>
          <w:ilvl w:val="0"/>
          <w:numId w:val="44"/>
        </w:numPr>
        <w:autoSpaceDE w:val="0"/>
        <w:autoSpaceDN w:val="0"/>
        <w:adjustRightInd w:val="0"/>
        <w:rPr>
          <w:rFonts w:cs="Arial"/>
          <w:lang w:val="en-US"/>
        </w:rPr>
      </w:pPr>
      <w:r>
        <w:rPr>
          <w:rFonts w:cs="Arial"/>
          <w:lang w:val="en-US"/>
        </w:rPr>
        <w:t xml:space="preserve">The Relief Date should be </w:t>
      </w:r>
      <w:r w:rsidR="00335421">
        <w:rPr>
          <w:rFonts w:cs="Arial"/>
          <w:lang w:val="en-US"/>
        </w:rPr>
        <w:t xml:space="preserve">2 </w:t>
      </w:r>
      <w:r w:rsidR="00F43A3F">
        <w:rPr>
          <w:rFonts w:cs="Arial"/>
          <w:lang w:val="en-US"/>
        </w:rPr>
        <w:t>October 2021</w:t>
      </w:r>
      <w:r>
        <w:rPr>
          <w:rFonts w:cs="Arial"/>
          <w:lang w:val="en-US"/>
        </w:rPr>
        <w:t xml:space="preserve"> in order to provide Carriers and customers with advanced notification and sufficient lead-time to implement relief in NPA </w:t>
      </w:r>
      <w:r w:rsidR="00F43A3F">
        <w:rPr>
          <w:rFonts w:cs="Arial"/>
          <w:lang w:val="en-US"/>
        </w:rPr>
        <w:t>306/639</w:t>
      </w:r>
      <w:r>
        <w:rPr>
          <w:rFonts w:cs="Arial"/>
          <w:lang w:val="en-US"/>
        </w:rPr>
        <w:t>.</w:t>
      </w:r>
    </w:p>
    <w:p w14:paraId="57B66A1F" w14:textId="77777777" w:rsidR="00DA2870" w:rsidRPr="00976C98" w:rsidRDefault="00DA2870" w:rsidP="000C6C26"/>
    <w:p w14:paraId="0B998D62" w14:textId="77777777" w:rsidR="00470A45" w:rsidRPr="00976C98" w:rsidRDefault="00470A45" w:rsidP="00291FF7">
      <w:pPr>
        <w:rPr>
          <w:rFonts w:cs="Arial"/>
          <w:color w:val="000000"/>
          <w:szCs w:val="22"/>
          <w:lang w:eastAsia="en-CA"/>
        </w:rPr>
      </w:pPr>
    </w:p>
    <w:p w14:paraId="1CD198B6" w14:textId="77777777" w:rsidR="00082CBA" w:rsidRPr="00976C98" w:rsidRDefault="00082CBA">
      <w:pPr>
        <w:rPr>
          <w:rFonts w:cs="Arial"/>
          <w:color w:val="000000"/>
          <w:szCs w:val="22"/>
          <w:lang w:eastAsia="en-CA"/>
        </w:rPr>
      </w:pPr>
    </w:p>
    <w:p w14:paraId="2FDC39C1" w14:textId="77777777" w:rsidR="00082CBA" w:rsidRPr="00976C98" w:rsidRDefault="00082CBA">
      <w:pPr>
        <w:rPr>
          <w:rFonts w:cs="Arial"/>
          <w:color w:val="000000"/>
          <w:szCs w:val="22"/>
          <w:lang w:eastAsia="en-CA"/>
        </w:rPr>
        <w:sectPr w:rsidR="00082CBA" w:rsidRPr="00976C98" w:rsidSect="00082CBA">
          <w:headerReference w:type="default" r:id="rId27"/>
          <w:footerReference w:type="even" r:id="rId28"/>
          <w:footerReference w:type="default" r:id="rId29"/>
          <w:pgSz w:w="12240" w:h="15840" w:code="1"/>
          <w:pgMar w:top="0" w:right="1800" w:bottom="907" w:left="1800" w:header="187" w:footer="720" w:gutter="0"/>
          <w:cols w:space="720"/>
        </w:sectPr>
      </w:pPr>
    </w:p>
    <w:p w14:paraId="2EA05BD2" w14:textId="3301CC5D" w:rsidR="000C014D" w:rsidRPr="00976C98" w:rsidRDefault="000C014D">
      <w:pPr>
        <w:rPr>
          <w:rFonts w:cs="Arial"/>
          <w:b/>
          <w:caps/>
          <w:sz w:val="24"/>
          <w:szCs w:val="32"/>
        </w:rPr>
      </w:pPr>
    </w:p>
    <w:p w14:paraId="58EF5A0C" w14:textId="77777777" w:rsidR="00771111" w:rsidRPr="00976C98" w:rsidRDefault="002308E4" w:rsidP="008857C3">
      <w:pPr>
        <w:pStyle w:val="AnnexHeading"/>
      </w:pPr>
      <w:bookmarkStart w:id="43" w:name="_Toc532389457"/>
      <w:r w:rsidRPr="00976C98">
        <w:t>A</w:t>
      </w:r>
      <w:r w:rsidR="008857C3" w:rsidRPr="00976C98">
        <w:t>NNEXES</w:t>
      </w:r>
      <w:bookmarkEnd w:id="43"/>
    </w:p>
    <w:p w14:paraId="715E5CE1" w14:textId="77777777" w:rsidR="00771111" w:rsidRPr="00976C98" w:rsidRDefault="00771111" w:rsidP="00771111">
      <w:pPr>
        <w:widowControl w:val="0"/>
        <w:tabs>
          <w:tab w:val="left" w:pos="1080"/>
          <w:tab w:val="left" w:leader="dot" w:pos="8640"/>
        </w:tabs>
        <w:jc w:val="center"/>
        <w:rPr>
          <w:rFonts w:cs="Arial"/>
        </w:rPr>
      </w:pPr>
    </w:p>
    <w:p w14:paraId="4C1E1614" w14:textId="77777777" w:rsidR="00D7007A" w:rsidRPr="00976C98" w:rsidRDefault="00D7007A" w:rsidP="00771111">
      <w:pPr>
        <w:widowControl w:val="0"/>
        <w:tabs>
          <w:tab w:val="left" w:pos="1080"/>
          <w:tab w:val="left" w:leader="dot" w:pos="8640"/>
        </w:tabs>
        <w:jc w:val="center"/>
        <w:rPr>
          <w:rFonts w:cs="Arial"/>
        </w:rPr>
      </w:pPr>
    </w:p>
    <w:p w14:paraId="3941DE4C" w14:textId="77777777" w:rsidR="00771111" w:rsidRPr="00976C98" w:rsidRDefault="00771111" w:rsidP="00771111">
      <w:pPr>
        <w:keepNext/>
        <w:jc w:val="center"/>
        <w:rPr>
          <w:rFonts w:cs="Arial"/>
        </w:rPr>
        <w:sectPr w:rsidR="00771111" w:rsidRPr="00976C98" w:rsidSect="00082CBA">
          <w:pgSz w:w="12240" w:h="15840" w:code="1"/>
          <w:pgMar w:top="288" w:right="1800" w:bottom="907" w:left="1800" w:header="187" w:footer="720" w:gutter="0"/>
          <w:cols w:space="720"/>
          <w:vAlign w:val="center"/>
        </w:sectPr>
      </w:pPr>
    </w:p>
    <w:p w14:paraId="2EF9EC11" w14:textId="77777777" w:rsidR="00D7007A" w:rsidRPr="00976C98" w:rsidRDefault="00D7007A" w:rsidP="00D7007A">
      <w:pPr>
        <w:pStyle w:val="Heading9"/>
      </w:pPr>
      <w:bookmarkStart w:id="44" w:name="_Maps_and_Figures"/>
      <w:bookmarkStart w:id="45" w:name="_Ref456097731"/>
      <w:bookmarkEnd w:id="44"/>
      <w:r w:rsidRPr="00976C98">
        <w:lastRenderedPageBreak/>
        <w:t>Maps and Figures</w:t>
      </w:r>
      <w:bookmarkEnd w:id="45"/>
    </w:p>
    <w:p w14:paraId="3FE47046" w14:textId="1EBD85C9" w:rsidR="00D7007A" w:rsidRPr="00976C98" w:rsidRDefault="00E45ED7" w:rsidP="00771111">
      <w:pPr>
        <w:keepNext/>
        <w:jc w:val="center"/>
        <w:rPr>
          <w:rFonts w:cs="Arial"/>
        </w:rPr>
      </w:pPr>
      <w:r w:rsidRPr="00976C98">
        <w:rPr>
          <w:rFonts w:cs="Arial"/>
          <w:noProof/>
          <w:lang w:eastAsia="en-CA"/>
        </w:rPr>
        <w:drawing>
          <wp:inline distT="0" distB="0" distL="0" distR="0" wp14:anchorId="67C23DDE" wp14:editId="26A38445">
            <wp:extent cx="5695950" cy="7529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306-639_Adjacent-Overview.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5950" cy="7529195"/>
                    </a:xfrm>
                    <a:prstGeom prst="rect">
                      <a:avLst/>
                    </a:prstGeom>
                  </pic:spPr>
                </pic:pic>
              </a:graphicData>
            </a:graphic>
          </wp:inline>
        </w:drawing>
      </w:r>
    </w:p>
    <w:p w14:paraId="30629A98" w14:textId="63DFA904" w:rsidR="00771111" w:rsidRPr="00976C98" w:rsidRDefault="00771111" w:rsidP="00771111">
      <w:pPr>
        <w:keepNext/>
        <w:jc w:val="center"/>
        <w:rPr>
          <w:rFonts w:cs="Arial"/>
        </w:rPr>
      </w:pPr>
    </w:p>
    <w:p w14:paraId="2ED608B6" w14:textId="29AC7E65" w:rsidR="00771111" w:rsidRPr="00976C98" w:rsidRDefault="00771111" w:rsidP="008219D6">
      <w:pPr>
        <w:pStyle w:val="Caption"/>
      </w:pPr>
      <w:bookmarkStart w:id="46" w:name="_Toc455043670"/>
      <w:bookmarkStart w:id="47" w:name="_Toc455050138"/>
      <w:bookmarkStart w:id="48" w:name="_Toc53238941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r w:rsidR="00F60E1B" w:rsidRPr="00976C98">
        <w:rPr>
          <w:rFonts w:cs="Arial"/>
        </w:rPr>
        <w:t>306/639</w:t>
      </w:r>
      <w:bookmarkEnd w:id="46"/>
      <w:bookmarkEnd w:id="47"/>
      <w:bookmarkEnd w:id="48"/>
      <w:r w:rsidRPr="00976C98">
        <w:br w:type="page"/>
      </w:r>
    </w:p>
    <w:p w14:paraId="64190050" w14:textId="0010EAFD" w:rsidR="00771111" w:rsidRPr="00976C98" w:rsidRDefault="00771111" w:rsidP="00106823">
      <w:pPr>
        <w:rPr>
          <w:noProof/>
          <w:lang w:eastAsia="en-CA"/>
        </w:rPr>
      </w:pPr>
    </w:p>
    <w:p w14:paraId="6C6614EE" w14:textId="187892D6" w:rsidR="00B70A56" w:rsidRPr="00976C98" w:rsidRDefault="00B70A56" w:rsidP="00771111">
      <w:pPr>
        <w:rPr>
          <w:lang w:eastAsia="en-CA"/>
        </w:rPr>
      </w:pPr>
      <w:r w:rsidRPr="00976C98">
        <w:rPr>
          <w:noProof/>
          <w:lang w:eastAsia="en-CA"/>
        </w:rPr>
        <w:drawing>
          <wp:inline distT="0" distB="0" distL="0" distR="0" wp14:anchorId="64A5E4DF" wp14:editId="612FFB1D">
            <wp:extent cx="5715000" cy="41513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4151376"/>
                    </a:xfrm>
                    <a:prstGeom prst="rect">
                      <a:avLst/>
                    </a:prstGeom>
                    <a:noFill/>
                  </pic:spPr>
                </pic:pic>
              </a:graphicData>
            </a:graphic>
          </wp:inline>
        </w:drawing>
      </w:r>
    </w:p>
    <w:p w14:paraId="233DE4A0" w14:textId="77777777" w:rsidR="00B70A56" w:rsidRPr="00976C98" w:rsidRDefault="00B70A56" w:rsidP="00771111">
      <w:pPr>
        <w:rPr>
          <w:lang w:eastAsia="en-CA"/>
        </w:rPr>
      </w:pPr>
    </w:p>
    <w:p w14:paraId="31187C64" w14:textId="09055381" w:rsidR="00771111" w:rsidRPr="00976C98" w:rsidRDefault="00771111" w:rsidP="00771111">
      <w:pPr>
        <w:pStyle w:val="Caption"/>
        <w:rPr>
          <w:rFonts w:cs="Arial"/>
        </w:rPr>
      </w:pPr>
      <w:bookmarkStart w:id="49" w:name="_Toc455043671"/>
      <w:bookmarkStart w:id="50" w:name="_Toc455050139"/>
      <w:bookmarkStart w:id="51" w:name="_Toc532389415"/>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2</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774A8D" w:rsidRPr="00976C98">
        <w:rPr>
          <w:rFonts w:cs="Arial"/>
        </w:rPr>
        <w:t>306/639</w:t>
      </w:r>
      <w:r w:rsidRPr="00976C98">
        <w:rPr>
          <w:rFonts w:cs="Arial"/>
        </w:rPr>
        <w:t xml:space="preserve"> Actual and Forecast CO Code Assignments</w:t>
      </w:r>
      <w:bookmarkEnd w:id="49"/>
      <w:bookmarkEnd w:id="50"/>
      <w:bookmarkEnd w:id="51"/>
    </w:p>
    <w:p w14:paraId="1368D6B5" w14:textId="77777777"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44F73E98" w:rsidR="00B47A6F" w:rsidRPr="00976C98" w:rsidRDefault="00B70A56" w:rsidP="00130E02">
      <w:pPr>
        <w:jc w:val="center"/>
        <w:rPr>
          <w:rFonts w:cs="Arial"/>
          <w:noProof/>
        </w:rPr>
      </w:pPr>
      <w:r w:rsidRPr="00976C98">
        <w:rPr>
          <w:noProof/>
          <w:lang w:eastAsia="en-CA"/>
        </w:rPr>
        <w:lastRenderedPageBreak/>
        <w:drawing>
          <wp:inline distT="0" distB="0" distL="0" distR="0" wp14:anchorId="2F8F1DCD" wp14:editId="60C792AB">
            <wp:extent cx="5715000" cy="34198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F888B0A" w14:textId="77777777" w:rsidR="00130E02" w:rsidRPr="00976C98" w:rsidRDefault="00130E02" w:rsidP="00130E02">
      <w:pPr>
        <w:jc w:val="center"/>
        <w:rPr>
          <w:rFonts w:cs="Arial"/>
          <w:noProof/>
        </w:rPr>
      </w:pPr>
    </w:p>
    <w:p w14:paraId="18B3895A" w14:textId="405CC0B5" w:rsidR="00771111" w:rsidRPr="00976C98" w:rsidRDefault="00771111" w:rsidP="00771111">
      <w:pPr>
        <w:pStyle w:val="Caption"/>
        <w:rPr>
          <w:rFonts w:cs="Arial"/>
        </w:rPr>
      </w:pPr>
      <w:bookmarkStart w:id="52" w:name="_Toc455043672"/>
      <w:bookmarkStart w:id="53" w:name="_Toc455050140"/>
      <w:bookmarkStart w:id="54" w:name="_Toc53238941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F60E1B" w:rsidRPr="00976C98">
        <w:rPr>
          <w:rFonts w:cs="Arial"/>
        </w:rPr>
        <w:t>306/639</w:t>
      </w:r>
      <w:r w:rsidRPr="00976C98">
        <w:rPr>
          <w:rFonts w:cs="Arial"/>
        </w:rPr>
        <w:t xml:space="preserve"> CO Code Exhaust: </w:t>
      </w:r>
      <w:r w:rsidR="00536D7A" w:rsidRPr="00976C98">
        <w:rPr>
          <w:rFonts w:cs="Arial"/>
        </w:rPr>
        <w:t>January 201</w:t>
      </w:r>
      <w:r w:rsidR="007030F9" w:rsidRPr="00976C98">
        <w:rPr>
          <w:rFonts w:cs="Arial"/>
        </w:rPr>
        <w:t>7</w:t>
      </w:r>
      <w:r w:rsidR="00536D7A" w:rsidRPr="00976C98">
        <w:rPr>
          <w:rFonts w:cs="Arial"/>
        </w:rPr>
        <w:t xml:space="preserve"> G</w:t>
      </w:r>
      <w:r w:rsidR="00130E02" w:rsidRPr="00976C98">
        <w:rPr>
          <w:rFonts w:cs="Arial"/>
        </w:rPr>
        <w:noBreakHyphen/>
      </w:r>
      <w:r w:rsidRPr="00976C98">
        <w:rPr>
          <w:rFonts w:cs="Arial"/>
        </w:rPr>
        <w:t>NRUF</w:t>
      </w:r>
      <w:bookmarkEnd w:id="52"/>
      <w:bookmarkEnd w:id="53"/>
      <w:bookmarkEnd w:id="54"/>
    </w:p>
    <w:p w14:paraId="3AA8EE21" w14:textId="77777777" w:rsidR="00106823" w:rsidRPr="00976C98" w:rsidRDefault="00106823" w:rsidP="00771111">
      <w:pPr>
        <w:rPr>
          <w:rFonts w:cs="Arial"/>
        </w:rPr>
      </w:pPr>
    </w:p>
    <w:p w14:paraId="7DC436CF" w14:textId="7E0BA213" w:rsidR="00771111" w:rsidRPr="00976C98" w:rsidRDefault="006218B6" w:rsidP="00771111">
      <w:pPr>
        <w:jc w:val="center"/>
        <w:rPr>
          <w:rFonts w:cs="Arial"/>
          <w:noProof/>
        </w:rPr>
      </w:pPr>
      <w:r w:rsidRPr="006218B6">
        <w:rPr>
          <w:noProof/>
          <w:lang w:eastAsia="en-CA"/>
        </w:rPr>
        <w:drawing>
          <wp:inline distT="0" distB="0" distL="0" distR="0" wp14:anchorId="3FC3D0B7" wp14:editId="1F55B20F">
            <wp:extent cx="5715000" cy="331012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310128"/>
                    </a:xfrm>
                    <a:prstGeom prst="rect">
                      <a:avLst/>
                    </a:prstGeom>
                    <a:noFill/>
                    <a:ln>
                      <a:noFill/>
                    </a:ln>
                  </pic:spPr>
                </pic:pic>
              </a:graphicData>
            </a:graphic>
          </wp:inline>
        </w:drawing>
      </w:r>
    </w:p>
    <w:p w14:paraId="6B77A6B2" w14:textId="77777777" w:rsidR="00771111" w:rsidRPr="00976C98" w:rsidRDefault="00771111" w:rsidP="00771111">
      <w:pPr>
        <w:rPr>
          <w:rFonts w:cs="Arial"/>
          <w:noProof/>
        </w:rPr>
      </w:pPr>
    </w:p>
    <w:p w14:paraId="6842F279" w14:textId="2C244264" w:rsidR="00771111" w:rsidRPr="00976C98" w:rsidRDefault="00771111" w:rsidP="00771111">
      <w:pPr>
        <w:pStyle w:val="Caption"/>
        <w:rPr>
          <w:rFonts w:cs="Arial"/>
        </w:rPr>
      </w:pPr>
      <w:bookmarkStart w:id="55" w:name="_Toc455043673"/>
      <w:bookmarkStart w:id="56" w:name="_Toc455050141"/>
      <w:bookmarkStart w:id="57" w:name="_Toc53238941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4</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9B6676">
        <w:rPr>
          <w:rFonts w:cs="Arial"/>
        </w:rPr>
        <w:t>306/639</w:t>
      </w:r>
      <w:r w:rsidRPr="00976C98">
        <w:rPr>
          <w:rFonts w:cs="Arial"/>
        </w:rPr>
        <w:t xml:space="preserve"> Admin and LEC+WSP Codes: </w:t>
      </w:r>
      <w:r w:rsidR="00536D7A" w:rsidRPr="00976C98">
        <w:rPr>
          <w:rFonts w:cs="Arial"/>
        </w:rPr>
        <w:t>January 201</w:t>
      </w:r>
      <w:r w:rsidR="007030F9" w:rsidRPr="00976C98">
        <w:rPr>
          <w:rFonts w:cs="Arial"/>
        </w:rPr>
        <w:t>7</w:t>
      </w:r>
      <w:r w:rsidRPr="00976C98">
        <w:rPr>
          <w:rFonts w:cs="Arial"/>
        </w:rPr>
        <w:t xml:space="preserve"> </w:t>
      </w:r>
      <w:r w:rsidR="00536D7A" w:rsidRPr="00976C98">
        <w:rPr>
          <w:rFonts w:cs="Arial"/>
        </w:rPr>
        <w:t>G</w:t>
      </w:r>
      <w:r w:rsidRPr="00976C98">
        <w:rPr>
          <w:rFonts w:cs="Arial"/>
        </w:rPr>
        <w:noBreakHyphen/>
        <w:t>NRUF</w:t>
      </w:r>
      <w:bookmarkEnd w:id="55"/>
      <w:bookmarkEnd w:id="56"/>
      <w:bookmarkEnd w:id="57"/>
    </w:p>
    <w:p w14:paraId="6B5CF6E1" w14:textId="77777777" w:rsidR="00771111" w:rsidRPr="00976C98" w:rsidRDefault="00771111" w:rsidP="00106823"/>
    <w:p w14:paraId="6877F74B" w14:textId="2F2B9F6D" w:rsidR="0064554D" w:rsidRPr="00976C98" w:rsidRDefault="00B70A56" w:rsidP="00130E02">
      <w:pPr>
        <w:jc w:val="center"/>
      </w:pPr>
      <w:r w:rsidRPr="00976C98">
        <w:rPr>
          <w:noProof/>
          <w:lang w:eastAsia="en-CA"/>
        </w:rPr>
        <w:lastRenderedPageBreak/>
        <w:drawing>
          <wp:inline distT="0" distB="0" distL="0" distR="0" wp14:anchorId="378DE5F4" wp14:editId="08FD0079">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D56E544" w14:textId="77777777" w:rsidR="0064554D" w:rsidRPr="00976C98" w:rsidRDefault="0064554D" w:rsidP="0064554D">
      <w:pPr>
        <w:rPr>
          <w:rFonts w:cs="Arial"/>
          <w:noProof/>
        </w:rPr>
      </w:pPr>
    </w:p>
    <w:p w14:paraId="69A6468E" w14:textId="5B4DD28F" w:rsidR="0064554D" w:rsidRPr="00976C98" w:rsidRDefault="0064554D" w:rsidP="0064554D">
      <w:pPr>
        <w:pStyle w:val="Caption"/>
        <w:rPr>
          <w:rFonts w:cs="Arial"/>
        </w:rPr>
      </w:pPr>
      <w:bookmarkStart w:id="58" w:name="_Toc53238941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5</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CO Code Exhaust: J</w:t>
      </w:r>
      <w:r w:rsidR="00130E02" w:rsidRPr="00976C98">
        <w:rPr>
          <w:rFonts w:cs="Arial"/>
        </w:rPr>
        <w:t>uly</w:t>
      </w:r>
      <w:r w:rsidRPr="00976C98">
        <w:rPr>
          <w:rFonts w:cs="Arial"/>
        </w:rPr>
        <w:t xml:space="preserve"> 2017 R-NRUF</w:t>
      </w:r>
      <w:bookmarkEnd w:id="58"/>
    </w:p>
    <w:p w14:paraId="2AEDA229" w14:textId="77777777" w:rsidR="0064554D" w:rsidRPr="00976C98" w:rsidRDefault="0064554D" w:rsidP="0064554D">
      <w:pPr>
        <w:rPr>
          <w:rFonts w:cs="Arial"/>
        </w:rPr>
      </w:pPr>
    </w:p>
    <w:p w14:paraId="7972B9EF" w14:textId="48385E3F" w:rsidR="00536D7A" w:rsidRPr="00976C98" w:rsidRDefault="00B70A56" w:rsidP="00130E02">
      <w:pPr>
        <w:jc w:val="center"/>
        <w:rPr>
          <w:rFonts w:cs="Arial"/>
        </w:rPr>
      </w:pPr>
      <w:r w:rsidRPr="00976C98">
        <w:rPr>
          <w:noProof/>
          <w:lang w:eastAsia="en-CA"/>
        </w:rPr>
        <w:drawing>
          <wp:inline distT="0" distB="0" distL="0" distR="0" wp14:anchorId="38C2FCB2" wp14:editId="7D538AB3">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C791880" w14:textId="77777777" w:rsidR="00130E02" w:rsidRPr="00976C98" w:rsidRDefault="00130E02" w:rsidP="0064554D">
      <w:pPr>
        <w:rPr>
          <w:rFonts w:cs="Arial"/>
          <w:noProof/>
        </w:rPr>
      </w:pPr>
    </w:p>
    <w:p w14:paraId="503B837F" w14:textId="54D5FB41" w:rsidR="0064554D" w:rsidRPr="00976C98" w:rsidRDefault="0064554D" w:rsidP="0064554D">
      <w:pPr>
        <w:pStyle w:val="Caption"/>
        <w:rPr>
          <w:rFonts w:cs="Arial"/>
        </w:rPr>
      </w:pPr>
      <w:bookmarkStart w:id="59" w:name="_Toc53238941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6</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Admin and LEC+WSP Codes: </w:t>
      </w:r>
      <w:r w:rsidR="00130E02" w:rsidRPr="00976C98">
        <w:rPr>
          <w:rFonts w:cs="Arial"/>
        </w:rPr>
        <w:t>July</w:t>
      </w:r>
      <w:r w:rsidRPr="00976C98">
        <w:rPr>
          <w:rFonts w:cs="Arial"/>
        </w:rPr>
        <w:t xml:space="preserve"> 2017 R</w:t>
      </w:r>
      <w:r w:rsidRPr="00976C98">
        <w:rPr>
          <w:rFonts w:cs="Arial"/>
        </w:rPr>
        <w:noBreakHyphen/>
        <w:t>NRUF</w:t>
      </w:r>
      <w:bookmarkEnd w:id="59"/>
    </w:p>
    <w:p w14:paraId="163073CF" w14:textId="77777777" w:rsidR="0064554D" w:rsidRPr="00976C98" w:rsidRDefault="0064554D" w:rsidP="00106823"/>
    <w:p w14:paraId="3A3CC718" w14:textId="1E661D3A" w:rsidR="00130E02" w:rsidRPr="00976C98" w:rsidRDefault="00B70A56" w:rsidP="00130E02">
      <w:pPr>
        <w:jc w:val="center"/>
      </w:pPr>
      <w:r w:rsidRPr="00976C98">
        <w:rPr>
          <w:noProof/>
          <w:lang w:eastAsia="en-CA"/>
        </w:rPr>
        <w:lastRenderedPageBreak/>
        <w:drawing>
          <wp:inline distT="0" distB="0" distL="0" distR="0" wp14:anchorId="0EF46AA3" wp14:editId="4101CE49">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8AEBD2F" w14:textId="77777777" w:rsidR="00130E02" w:rsidRPr="00976C98" w:rsidRDefault="00130E02" w:rsidP="00106823"/>
    <w:p w14:paraId="0D3E7590" w14:textId="54E4205D" w:rsidR="00130E02" w:rsidRPr="00976C98" w:rsidRDefault="00130E02" w:rsidP="00130E02">
      <w:pPr>
        <w:pStyle w:val="Caption"/>
        <w:rPr>
          <w:rFonts w:cs="Arial"/>
        </w:rPr>
      </w:pPr>
      <w:bookmarkStart w:id="60" w:name="_Toc53238942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7</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CO Code Exhaust: January 2018 </w:t>
      </w:r>
      <w:r w:rsidR="00F60E1B" w:rsidRPr="00976C98">
        <w:rPr>
          <w:rFonts w:cs="Arial"/>
        </w:rPr>
        <w:t>G</w:t>
      </w:r>
      <w:r w:rsidRPr="00976C98">
        <w:rPr>
          <w:rFonts w:cs="Arial"/>
        </w:rPr>
        <w:noBreakHyphen/>
        <w:t>NRUF</w:t>
      </w:r>
      <w:bookmarkEnd w:id="60"/>
    </w:p>
    <w:p w14:paraId="3030BDDA" w14:textId="77777777" w:rsidR="00130E02" w:rsidRPr="00976C98" w:rsidRDefault="00130E02" w:rsidP="00130E02">
      <w:pPr>
        <w:rPr>
          <w:rFonts w:cs="Arial"/>
        </w:rPr>
      </w:pPr>
    </w:p>
    <w:p w14:paraId="58F011EF" w14:textId="4503CFC9" w:rsidR="00130E02" w:rsidRPr="00976C98" w:rsidRDefault="00B70A56" w:rsidP="00130E02">
      <w:pPr>
        <w:jc w:val="center"/>
        <w:rPr>
          <w:rFonts w:cs="Arial"/>
          <w:noProof/>
        </w:rPr>
      </w:pPr>
      <w:r w:rsidRPr="00976C98">
        <w:rPr>
          <w:noProof/>
          <w:lang w:eastAsia="en-CA"/>
        </w:rPr>
        <w:drawing>
          <wp:inline distT="0" distB="0" distL="0" distR="0" wp14:anchorId="2D4BF9D1" wp14:editId="5F28F311">
            <wp:extent cx="5715000" cy="34198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CECF171" w14:textId="77777777" w:rsidR="00130E02" w:rsidRPr="00976C98" w:rsidRDefault="00130E02" w:rsidP="00130E02">
      <w:pPr>
        <w:rPr>
          <w:rFonts w:cs="Arial"/>
          <w:noProof/>
        </w:rPr>
      </w:pPr>
    </w:p>
    <w:p w14:paraId="78F739F0" w14:textId="49E7D714" w:rsidR="00130E02" w:rsidRPr="00976C98" w:rsidRDefault="00130E02" w:rsidP="00130E02">
      <w:pPr>
        <w:pStyle w:val="Caption"/>
        <w:rPr>
          <w:rFonts w:cs="Arial"/>
        </w:rPr>
      </w:pPr>
      <w:bookmarkStart w:id="61" w:name="_Toc53238942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8</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F60E1B" w:rsidRPr="00976C98">
        <w:rPr>
          <w:rFonts w:cs="Arial"/>
        </w:rPr>
        <w:t>NPA 306/639</w:t>
      </w:r>
      <w:r w:rsidRPr="00976C98">
        <w:rPr>
          <w:rFonts w:cs="Arial"/>
        </w:rPr>
        <w:t xml:space="preserve"> Admin and LEC+WSP Codes: January 2018 </w:t>
      </w:r>
      <w:r w:rsidR="00F60E1B" w:rsidRPr="00976C98">
        <w:rPr>
          <w:rFonts w:cs="Arial"/>
        </w:rPr>
        <w:t>G</w:t>
      </w:r>
      <w:r w:rsidRPr="00976C98">
        <w:rPr>
          <w:rFonts w:cs="Arial"/>
        </w:rPr>
        <w:noBreakHyphen/>
        <w:t>NRUF</w:t>
      </w:r>
      <w:bookmarkEnd w:id="61"/>
    </w:p>
    <w:p w14:paraId="0C900C8F" w14:textId="77777777" w:rsidR="00130E02" w:rsidRPr="00976C98" w:rsidRDefault="00130E02"/>
    <w:p w14:paraId="55BE95D1" w14:textId="18B4B302" w:rsidR="00F60E1B" w:rsidRPr="00976C98" w:rsidRDefault="00B70A56" w:rsidP="00F60E1B">
      <w:pPr>
        <w:jc w:val="center"/>
      </w:pPr>
      <w:r w:rsidRPr="00976C98">
        <w:rPr>
          <w:noProof/>
          <w:lang w:eastAsia="en-CA"/>
        </w:rPr>
        <w:lastRenderedPageBreak/>
        <w:drawing>
          <wp:inline distT="0" distB="0" distL="0" distR="0" wp14:anchorId="0F623488" wp14:editId="603EAABD">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B865E60" w14:textId="77777777" w:rsidR="00F60E1B" w:rsidRPr="00976C98" w:rsidRDefault="00F60E1B" w:rsidP="00F60E1B">
      <w:pPr>
        <w:rPr>
          <w:rFonts w:cs="Arial"/>
          <w:noProof/>
        </w:rPr>
      </w:pPr>
    </w:p>
    <w:p w14:paraId="3CDF4E7C" w14:textId="31410B3A" w:rsidR="00F60E1B" w:rsidRPr="00976C98" w:rsidRDefault="00F60E1B" w:rsidP="00F60E1B">
      <w:pPr>
        <w:pStyle w:val="Caption"/>
        <w:rPr>
          <w:rFonts w:cs="Arial"/>
        </w:rPr>
      </w:pPr>
      <w:bookmarkStart w:id="62" w:name="_Toc53238942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9</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306/639 CO Code Exhaust: May 2018 R-NRUF</w:t>
      </w:r>
      <w:bookmarkEnd w:id="62"/>
    </w:p>
    <w:p w14:paraId="5DD2BB12" w14:textId="77777777" w:rsidR="00F60E1B" w:rsidRPr="00976C98" w:rsidRDefault="00F60E1B" w:rsidP="00F60E1B">
      <w:pPr>
        <w:rPr>
          <w:rFonts w:cs="Arial"/>
        </w:rPr>
      </w:pPr>
    </w:p>
    <w:p w14:paraId="785F7B13" w14:textId="27213538" w:rsidR="00F60E1B" w:rsidRPr="00976C98" w:rsidRDefault="00B70A56" w:rsidP="00F60E1B">
      <w:pPr>
        <w:jc w:val="center"/>
        <w:rPr>
          <w:rFonts w:cs="Arial"/>
        </w:rPr>
      </w:pPr>
      <w:r w:rsidRPr="00976C98">
        <w:rPr>
          <w:noProof/>
          <w:lang w:eastAsia="en-CA"/>
        </w:rPr>
        <w:drawing>
          <wp:inline distT="0" distB="0" distL="0" distR="0" wp14:anchorId="2E15CDDC" wp14:editId="400378D0">
            <wp:extent cx="5715000" cy="34198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2018A6E" w14:textId="77777777" w:rsidR="00F60E1B" w:rsidRPr="00976C98" w:rsidRDefault="00F60E1B" w:rsidP="00F60E1B">
      <w:pPr>
        <w:rPr>
          <w:rFonts w:cs="Arial"/>
          <w:noProof/>
        </w:rPr>
      </w:pPr>
    </w:p>
    <w:p w14:paraId="102861A0" w14:textId="1160C13F" w:rsidR="00F60E1B" w:rsidRPr="00976C98" w:rsidRDefault="00F60E1B" w:rsidP="00F60E1B">
      <w:pPr>
        <w:pStyle w:val="Caption"/>
        <w:rPr>
          <w:rFonts w:cs="Arial"/>
        </w:rPr>
      </w:pPr>
      <w:bookmarkStart w:id="63" w:name="_Toc53238942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10</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306/639 Admin and LEC+WSP Codes: May 2018 R</w:t>
      </w:r>
      <w:r w:rsidRPr="00976C98">
        <w:rPr>
          <w:rFonts w:cs="Arial"/>
        </w:rPr>
        <w:noBreakHyphen/>
        <w:t>NRUF</w:t>
      </w:r>
      <w:bookmarkEnd w:id="63"/>
    </w:p>
    <w:p w14:paraId="7835EB6D" w14:textId="77777777" w:rsidR="00F60E1B" w:rsidRPr="00976C98" w:rsidRDefault="00F60E1B" w:rsidP="00F60E1B"/>
    <w:p w14:paraId="47959D33" w14:textId="77777777" w:rsidR="00F60E1B" w:rsidRPr="00976C98" w:rsidRDefault="00F60E1B" w:rsidP="00F60E1B">
      <w:pPr>
        <w:jc w:val="center"/>
      </w:pPr>
    </w:p>
    <w:p w14:paraId="20757963" w14:textId="77777777" w:rsidR="00F60E1B" w:rsidRPr="00976C98" w:rsidRDefault="00F60E1B"/>
    <w:p w14:paraId="5BD7896A" w14:textId="77777777" w:rsidR="00D75874" w:rsidRPr="00976C98" w:rsidRDefault="00771111">
      <w:r w:rsidRPr="00976C98">
        <w:br w:type="page"/>
      </w:r>
    </w:p>
    <w:p w14:paraId="76BF90B4" w14:textId="77777777" w:rsidR="00D75874" w:rsidRPr="00976C98" w:rsidRDefault="00D75874"/>
    <w:p w14:paraId="2E1F4A7E" w14:textId="5F3ACDF7" w:rsidR="00D75874" w:rsidRPr="00976C98" w:rsidRDefault="003838D7">
      <w:r>
        <w:rPr>
          <w:noProof/>
          <w:lang w:eastAsia="en-CA"/>
        </w:rPr>
        <w:drawing>
          <wp:inline distT="0" distB="0" distL="0" distR="0" wp14:anchorId="6DFC52E5" wp14:editId="307A8263">
            <wp:extent cx="5695950" cy="7279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A306-639_SK_LIR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5950" cy="7279640"/>
                    </a:xfrm>
                    <a:prstGeom prst="rect">
                      <a:avLst/>
                    </a:prstGeom>
                  </pic:spPr>
                </pic:pic>
              </a:graphicData>
            </a:graphic>
          </wp:inline>
        </w:drawing>
      </w:r>
    </w:p>
    <w:p w14:paraId="01799C6B" w14:textId="77777777" w:rsidR="00D75874" w:rsidRPr="00976C98" w:rsidRDefault="00D75874"/>
    <w:p w14:paraId="317263C7" w14:textId="799B7234" w:rsidR="00D75874" w:rsidRPr="00976C98" w:rsidRDefault="00D75874" w:rsidP="00D75874">
      <w:pPr>
        <w:pStyle w:val="Caption"/>
        <w:rPr>
          <w:rFonts w:cs="Arial"/>
        </w:rPr>
      </w:pPr>
      <w:bookmarkStart w:id="64" w:name="_Ref480529575"/>
      <w:bookmarkStart w:id="65" w:name="_Toc53238942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11</w:t>
      </w:r>
      <w:r w:rsidRPr="00976C98">
        <w:rPr>
          <w:rFonts w:cs="Arial"/>
        </w:rPr>
        <w:fldChar w:fldCharType="end"/>
      </w:r>
      <w:bookmarkEnd w:id="64"/>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774A8D" w:rsidRPr="00976C98">
        <w:rPr>
          <w:rFonts w:cs="Arial"/>
        </w:rPr>
        <w:t>306/639</w:t>
      </w:r>
      <w:r w:rsidR="008219D6" w:rsidRPr="00976C98">
        <w:rPr>
          <w:rFonts w:cs="Arial"/>
        </w:rPr>
        <w:t xml:space="preserve"> </w:t>
      </w:r>
      <w:r w:rsidRPr="00976C98">
        <w:rPr>
          <w:rFonts w:cs="Arial"/>
        </w:rPr>
        <w:t>LIRs</w:t>
      </w:r>
      <w:bookmarkEnd w:id="65"/>
    </w:p>
    <w:p w14:paraId="7051FFEC" w14:textId="77777777" w:rsidR="00D75874" w:rsidRPr="00976C98" w:rsidRDefault="00D75874">
      <w:r w:rsidRPr="00976C98">
        <w:br w:type="page"/>
      </w:r>
    </w:p>
    <w:p w14:paraId="284E610A" w14:textId="26961171" w:rsidR="002F3DB2" w:rsidRPr="00976C98" w:rsidRDefault="00103B68" w:rsidP="00106823">
      <w:r>
        <w:rPr>
          <w:noProof/>
          <w:lang w:eastAsia="en-CA"/>
        </w:rPr>
        <w:lastRenderedPageBreak/>
        <w:drawing>
          <wp:inline distT="0" distB="0" distL="0" distR="0" wp14:anchorId="6627E1F5" wp14:editId="464301AF">
            <wp:extent cx="5695950" cy="7611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306-639_Option_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1044E4BF" w14:textId="77777777" w:rsidR="007D13C3" w:rsidRDefault="007D13C3" w:rsidP="00106823"/>
    <w:p w14:paraId="63164963" w14:textId="0170527A" w:rsidR="00DF3924" w:rsidRPr="00976C98" w:rsidRDefault="00DF3924" w:rsidP="00DF3924">
      <w:pPr>
        <w:pStyle w:val="Caption"/>
        <w:rPr>
          <w:rFonts w:cs="Arial"/>
        </w:rPr>
      </w:pPr>
      <w:bookmarkStart w:id="66" w:name="_Ref522690796"/>
      <w:bookmarkStart w:id="67" w:name="_Toc532389425"/>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12</w:t>
      </w:r>
      <w:r w:rsidRPr="00976C98">
        <w:rPr>
          <w:rFonts w:cs="Arial"/>
        </w:rPr>
        <w:fldChar w:fldCharType="end"/>
      </w:r>
      <w:bookmarkEnd w:id="66"/>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67"/>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6F8D95D6" w14:textId="296A824C" w:rsidR="00771111" w:rsidRPr="00976C98" w:rsidRDefault="00103B68" w:rsidP="00F30253">
      <w:pPr>
        <w:rPr>
          <w:lang w:eastAsia="en-CA"/>
        </w:rPr>
      </w:pPr>
      <w:r>
        <w:rPr>
          <w:noProof/>
          <w:lang w:eastAsia="en-CA"/>
        </w:rPr>
        <w:lastRenderedPageBreak/>
        <w:drawing>
          <wp:inline distT="0" distB="0" distL="0" distR="0" wp14:anchorId="76157173" wp14:editId="65139ED8">
            <wp:extent cx="5695950" cy="7611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A306-639_Option_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08DACCAA" w14:textId="77777777" w:rsidR="007D13C3" w:rsidRPr="00976C98" w:rsidRDefault="007D13C3" w:rsidP="00F30253">
      <w:pPr>
        <w:rPr>
          <w:lang w:eastAsia="en-CA"/>
        </w:rPr>
      </w:pPr>
    </w:p>
    <w:p w14:paraId="25BA357E" w14:textId="67386926" w:rsidR="00771111" w:rsidRPr="00976C98" w:rsidRDefault="00106823" w:rsidP="00C425C7">
      <w:pPr>
        <w:pStyle w:val="Caption"/>
        <w:rPr>
          <w:rFonts w:cs="Arial"/>
        </w:rPr>
      </w:pPr>
      <w:bookmarkStart w:id="68" w:name="_Ref456939585"/>
      <w:bookmarkStart w:id="69" w:name="_Toc455043676"/>
      <w:bookmarkStart w:id="70" w:name="_Toc455050144"/>
      <w:bookmarkStart w:id="71" w:name="_Toc53238942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13</w:t>
      </w:r>
      <w:r w:rsidRPr="00976C98">
        <w:rPr>
          <w:rFonts w:cs="Arial"/>
        </w:rPr>
        <w:fldChar w:fldCharType="end"/>
      </w:r>
      <w:bookmarkEnd w:id="68"/>
      <w:r w:rsidRPr="00976C98">
        <w:rPr>
          <w:rFonts w:cs="Arial"/>
        </w:rPr>
        <w:t xml:space="preserve"> </w:t>
      </w:r>
      <w:r w:rsidRPr="00976C98">
        <w:rPr>
          <w:rFonts w:cs="Arial"/>
          <w:b w:val="0"/>
        </w:rPr>
        <w:t>–</w:t>
      </w:r>
      <w:r w:rsidRPr="00976C98">
        <w:rPr>
          <w:rFonts w:cs="Arial"/>
        </w:rPr>
        <w:t xml:space="preserve"> </w:t>
      </w:r>
      <w:r w:rsidR="008F38FB" w:rsidRPr="00976C98">
        <w:rPr>
          <w:rFonts w:cs="Arial"/>
        </w:rPr>
        <w:t xml:space="preserve">Concentrated Overlay </w:t>
      </w:r>
      <w:r w:rsidR="00C425C7" w:rsidRPr="00976C98">
        <w:rPr>
          <w:rFonts w:cs="Arial"/>
        </w:rPr>
        <w:t>#1 (</w:t>
      </w:r>
      <w:r w:rsidR="00905C0E">
        <w:rPr>
          <w:rFonts w:cs="Arial"/>
        </w:rPr>
        <w:t>Central LIRs</w:t>
      </w:r>
      <w:r w:rsidR="00C425C7" w:rsidRPr="00976C98">
        <w:rPr>
          <w:rFonts w:cs="Arial"/>
        </w:rPr>
        <w:t>)</w:t>
      </w:r>
      <w:bookmarkEnd w:id="69"/>
      <w:bookmarkEnd w:id="70"/>
      <w:bookmarkEnd w:id="71"/>
    </w:p>
    <w:p w14:paraId="031D53C3" w14:textId="7DF210E4" w:rsidR="00755B80" w:rsidRPr="00976C98" w:rsidRDefault="00755B80">
      <w:pPr>
        <w:rPr>
          <w:rFonts w:cs="Arial"/>
        </w:rPr>
      </w:pPr>
      <w:r w:rsidRPr="00976C98">
        <w:rPr>
          <w:rFonts w:cs="Arial"/>
        </w:rPr>
        <w:br w:type="page"/>
      </w:r>
    </w:p>
    <w:p w14:paraId="0CA5A7DD" w14:textId="7A043FF2" w:rsidR="009A5798" w:rsidRPr="00976C98" w:rsidRDefault="00704A2B" w:rsidP="009A5798">
      <w:pPr>
        <w:rPr>
          <w:lang w:eastAsia="en-CA"/>
        </w:rPr>
      </w:pPr>
      <w:r>
        <w:rPr>
          <w:noProof/>
          <w:lang w:eastAsia="en-CA"/>
        </w:rPr>
        <w:lastRenderedPageBreak/>
        <w:drawing>
          <wp:inline distT="0" distB="0" distL="0" distR="0" wp14:anchorId="10160DF2" wp14:editId="3F18F469">
            <wp:extent cx="5695950" cy="7611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PA306-639_Option_0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06F7B349" w14:textId="77777777" w:rsidR="007D13C3" w:rsidRPr="00976C98" w:rsidRDefault="007D13C3" w:rsidP="009A5798">
      <w:pPr>
        <w:rPr>
          <w:lang w:eastAsia="en-CA"/>
        </w:rPr>
      </w:pPr>
    </w:p>
    <w:p w14:paraId="4A258334" w14:textId="7175042E" w:rsidR="009A5798" w:rsidRPr="00976C98" w:rsidRDefault="009A5798" w:rsidP="009A5798">
      <w:pPr>
        <w:pStyle w:val="Caption"/>
        <w:rPr>
          <w:rFonts w:cs="Arial"/>
        </w:rPr>
      </w:pPr>
      <w:bookmarkStart w:id="72" w:name="_Ref515971544"/>
      <w:bookmarkStart w:id="73" w:name="_Toc53238942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14</w:t>
      </w:r>
      <w:r w:rsidRPr="00976C98">
        <w:rPr>
          <w:rFonts w:cs="Arial"/>
        </w:rPr>
        <w:fldChar w:fldCharType="end"/>
      </w:r>
      <w:bookmarkEnd w:id="72"/>
      <w:r w:rsidRPr="00976C98">
        <w:rPr>
          <w:rFonts w:cs="Arial"/>
        </w:rPr>
        <w:t xml:space="preserve"> </w:t>
      </w:r>
      <w:r w:rsidRPr="00976C98">
        <w:rPr>
          <w:rFonts w:cs="Arial"/>
          <w:b w:val="0"/>
        </w:rPr>
        <w:t>–</w:t>
      </w:r>
      <w:r w:rsidRPr="00976C98">
        <w:rPr>
          <w:rFonts w:cs="Arial"/>
        </w:rPr>
        <w:t xml:space="preserve"> Concentrated Overlay #2 (</w:t>
      </w:r>
      <w:r w:rsidR="00905C0E">
        <w:rPr>
          <w:rFonts w:cs="Arial"/>
        </w:rPr>
        <w:t>non-Central LIRs</w:t>
      </w:r>
      <w:r w:rsidRPr="00976C98">
        <w:rPr>
          <w:rFonts w:cs="Arial"/>
        </w:rPr>
        <w:t>)</w:t>
      </w:r>
      <w:bookmarkEnd w:id="73"/>
    </w:p>
    <w:p w14:paraId="26B09105" w14:textId="034EE0CB" w:rsidR="00755B80" w:rsidRPr="00976C98" w:rsidRDefault="00755B80">
      <w:pPr>
        <w:rPr>
          <w:lang w:eastAsia="en-CA"/>
        </w:rPr>
      </w:pPr>
      <w:r w:rsidRPr="00976C98">
        <w:rPr>
          <w:lang w:eastAsia="en-CA"/>
        </w:rPr>
        <w:br w:type="page"/>
      </w:r>
    </w:p>
    <w:p w14:paraId="041286F2" w14:textId="3585492F" w:rsidR="009A5798" w:rsidRPr="00976C98" w:rsidRDefault="00704A2B" w:rsidP="009A5798">
      <w:pPr>
        <w:rPr>
          <w:lang w:eastAsia="en-CA"/>
        </w:rPr>
      </w:pPr>
      <w:r>
        <w:rPr>
          <w:noProof/>
          <w:lang w:eastAsia="en-CA"/>
        </w:rPr>
        <w:lastRenderedPageBreak/>
        <w:drawing>
          <wp:inline distT="0" distB="0" distL="0" distR="0" wp14:anchorId="55556EDC" wp14:editId="0064733F">
            <wp:extent cx="5695950" cy="7611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PA306-639_Option_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7F825C87" w14:textId="77777777" w:rsidR="007D13C3" w:rsidRPr="00976C98" w:rsidRDefault="007D13C3" w:rsidP="009A5798">
      <w:pPr>
        <w:rPr>
          <w:lang w:eastAsia="en-CA"/>
        </w:rPr>
      </w:pPr>
    </w:p>
    <w:p w14:paraId="5EB84348" w14:textId="6ECDCEAF" w:rsidR="009A5798" w:rsidRPr="00976C98" w:rsidRDefault="009A5798" w:rsidP="009A5798">
      <w:pPr>
        <w:pStyle w:val="Caption"/>
        <w:rPr>
          <w:rFonts w:cs="Arial"/>
        </w:rPr>
      </w:pPr>
      <w:bookmarkStart w:id="74" w:name="_Ref515971552"/>
      <w:bookmarkStart w:id="75" w:name="_Toc53238942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15</w:t>
      </w:r>
      <w:r w:rsidRPr="00976C98">
        <w:rPr>
          <w:rFonts w:cs="Arial"/>
        </w:rPr>
        <w:fldChar w:fldCharType="end"/>
      </w:r>
      <w:bookmarkEnd w:id="74"/>
      <w:r w:rsidRPr="00976C98">
        <w:rPr>
          <w:rFonts w:cs="Arial"/>
        </w:rPr>
        <w:t xml:space="preserve"> </w:t>
      </w:r>
      <w:r w:rsidRPr="00976C98">
        <w:rPr>
          <w:rFonts w:cs="Arial"/>
          <w:b w:val="0"/>
        </w:rPr>
        <w:t>–</w:t>
      </w:r>
      <w:r w:rsidRPr="00976C98">
        <w:rPr>
          <w:rFonts w:cs="Arial"/>
        </w:rPr>
        <w:t xml:space="preserve"> Concentrated Overlay #3 (</w:t>
      </w:r>
      <w:r w:rsidR="00905C0E">
        <w:rPr>
          <w:rFonts w:cs="Arial"/>
        </w:rPr>
        <w:t>Southern LIRs</w:t>
      </w:r>
      <w:r w:rsidRPr="00976C98">
        <w:rPr>
          <w:rFonts w:cs="Arial"/>
        </w:rPr>
        <w:t>)</w:t>
      </w:r>
      <w:bookmarkEnd w:id="75"/>
    </w:p>
    <w:p w14:paraId="5DA571B3" w14:textId="55CF920F" w:rsidR="00755B80" w:rsidRPr="00976C98" w:rsidRDefault="00755B80">
      <w:pPr>
        <w:rPr>
          <w:lang w:eastAsia="en-CA"/>
        </w:rPr>
      </w:pPr>
      <w:r w:rsidRPr="00976C98">
        <w:rPr>
          <w:lang w:eastAsia="en-CA"/>
        </w:rPr>
        <w:br w:type="page"/>
      </w:r>
    </w:p>
    <w:p w14:paraId="1723375D" w14:textId="23C77376" w:rsidR="009A5798" w:rsidRPr="00976C98" w:rsidRDefault="004429D6" w:rsidP="009A5798">
      <w:pPr>
        <w:rPr>
          <w:lang w:eastAsia="en-CA"/>
        </w:rPr>
      </w:pPr>
      <w:r>
        <w:rPr>
          <w:noProof/>
          <w:lang w:eastAsia="en-CA"/>
        </w:rPr>
        <w:lastRenderedPageBreak/>
        <w:drawing>
          <wp:inline distT="0" distB="0" distL="0" distR="0" wp14:anchorId="35A537CE" wp14:editId="760FD5C1">
            <wp:extent cx="5695950" cy="7611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PA306-639_Option_0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5364623" w14:textId="77777777" w:rsidR="007D13C3" w:rsidRPr="00976C98" w:rsidRDefault="007D13C3" w:rsidP="009A5798">
      <w:pPr>
        <w:rPr>
          <w:lang w:eastAsia="en-CA"/>
        </w:rPr>
      </w:pPr>
    </w:p>
    <w:p w14:paraId="2F07C3C2" w14:textId="2C96DEA5" w:rsidR="009A5798" w:rsidRPr="00976C98" w:rsidRDefault="009A5798" w:rsidP="009A5798">
      <w:pPr>
        <w:pStyle w:val="Caption"/>
        <w:rPr>
          <w:rFonts w:cs="Arial"/>
        </w:rPr>
      </w:pPr>
      <w:bookmarkStart w:id="76" w:name="_Ref515971558"/>
      <w:bookmarkStart w:id="77" w:name="_Toc53238942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16</w:t>
      </w:r>
      <w:r w:rsidRPr="00976C98">
        <w:rPr>
          <w:rFonts w:cs="Arial"/>
        </w:rPr>
        <w:fldChar w:fldCharType="end"/>
      </w:r>
      <w:bookmarkEnd w:id="76"/>
      <w:r w:rsidRPr="00976C98">
        <w:rPr>
          <w:rFonts w:cs="Arial"/>
        </w:rPr>
        <w:t xml:space="preserve"> </w:t>
      </w:r>
      <w:r w:rsidRPr="00976C98">
        <w:rPr>
          <w:rFonts w:cs="Arial"/>
          <w:b w:val="0"/>
        </w:rPr>
        <w:t>–</w:t>
      </w:r>
      <w:r w:rsidRPr="00976C98">
        <w:rPr>
          <w:rFonts w:cs="Arial"/>
        </w:rPr>
        <w:t xml:space="preserve"> Concentrated Overlay #4 (</w:t>
      </w:r>
      <w:r w:rsidR="00905C0E">
        <w:rPr>
          <w:rFonts w:cs="Arial"/>
        </w:rPr>
        <w:t>Northern LIRs</w:t>
      </w:r>
      <w:r w:rsidRPr="00976C98">
        <w:rPr>
          <w:rFonts w:cs="Arial"/>
        </w:rPr>
        <w:t>)</w:t>
      </w:r>
      <w:bookmarkEnd w:id="77"/>
    </w:p>
    <w:p w14:paraId="0EB5D519" w14:textId="3D0FA0E2" w:rsidR="00755B80" w:rsidRPr="00976C98" w:rsidRDefault="00755B80">
      <w:pPr>
        <w:rPr>
          <w:rFonts w:cs="Arial"/>
        </w:rPr>
      </w:pPr>
      <w:r w:rsidRPr="00976C98">
        <w:rPr>
          <w:rFonts w:cs="Arial"/>
        </w:rPr>
        <w:br w:type="page"/>
      </w:r>
    </w:p>
    <w:p w14:paraId="1B9BDD7D" w14:textId="7FE86FB9" w:rsidR="002161D4" w:rsidRDefault="004429D6" w:rsidP="00755B80">
      <w:pPr>
        <w:rPr>
          <w:rFonts w:cs="Arial"/>
        </w:rPr>
      </w:pPr>
      <w:r>
        <w:rPr>
          <w:rFonts w:cs="Arial"/>
          <w:noProof/>
          <w:lang w:eastAsia="en-CA"/>
        </w:rPr>
        <w:lastRenderedPageBreak/>
        <w:drawing>
          <wp:inline distT="0" distB="0" distL="0" distR="0" wp14:anchorId="1312F7A8" wp14:editId="510F469D">
            <wp:extent cx="5695950" cy="7611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A306-639_Option_0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5039EC1B" w14:textId="77777777" w:rsidR="00344600" w:rsidRPr="00976C98" w:rsidRDefault="00344600" w:rsidP="00755B80">
      <w:pPr>
        <w:rPr>
          <w:rFonts w:cs="Arial"/>
        </w:rPr>
      </w:pPr>
    </w:p>
    <w:p w14:paraId="3E874D7A" w14:textId="29C9A06B" w:rsidR="00C425C7" w:rsidRPr="00976C98" w:rsidRDefault="00C425C7" w:rsidP="00C425C7">
      <w:pPr>
        <w:pStyle w:val="Caption"/>
        <w:rPr>
          <w:rFonts w:cs="Arial"/>
        </w:rPr>
      </w:pPr>
      <w:bookmarkStart w:id="78" w:name="_Ref514159722"/>
      <w:bookmarkStart w:id="79" w:name="_Toc53238943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17</w:t>
      </w:r>
      <w:r w:rsidRPr="00976C98">
        <w:rPr>
          <w:rFonts w:cs="Arial"/>
        </w:rPr>
        <w:fldChar w:fldCharType="end"/>
      </w:r>
      <w:bookmarkEnd w:id="78"/>
      <w:r w:rsidRPr="00976C98">
        <w:rPr>
          <w:rFonts w:cs="Arial"/>
        </w:rPr>
        <w:t xml:space="preserve"> </w:t>
      </w:r>
      <w:r w:rsidRPr="00976C98">
        <w:rPr>
          <w:rFonts w:cs="Arial"/>
          <w:b w:val="0"/>
        </w:rPr>
        <w:t>–</w:t>
      </w:r>
      <w:r w:rsidRPr="00976C98">
        <w:rPr>
          <w:rFonts w:cs="Arial"/>
        </w:rPr>
        <w:t xml:space="preserve"> Concentrated Overlay #</w:t>
      </w:r>
      <w:r w:rsidR="00BD180B" w:rsidRPr="00976C98">
        <w:rPr>
          <w:rFonts w:cs="Arial"/>
        </w:rPr>
        <w:t>5</w:t>
      </w:r>
      <w:r w:rsidRPr="00976C98">
        <w:rPr>
          <w:rFonts w:cs="Arial"/>
        </w:rPr>
        <w:t xml:space="preserve"> (</w:t>
      </w:r>
      <w:r w:rsidR="00905C0E">
        <w:rPr>
          <w:rFonts w:cs="Arial"/>
        </w:rPr>
        <w:t>South Eastern LIRs</w:t>
      </w:r>
      <w:r w:rsidRPr="00976C98">
        <w:rPr>
          <w:rFonts w:cs="Arial"/>
        </w:rPr>
        <w:t>)</w:t>
      </w:r>
      <w:bookmarkEnd w:id="79"/>
    </w:p>
    <w:p w14:paraId="5E0E7650" w14:textId="467AF7D7" w:rsidR="00344600" w:rsidRDefault="00344600">
      <w:pPr>
        <w:rPr>
          <w:rFonts w:cs="Arial"/>
        </w:rPr>
      </w:pPr>
      <w:r>
        <w:rPr>
          <w:rFonts w:cs="Arial"/>
        </w:rPr>
        <w:br w:type="page"/>
      </w:r>
    </w:p>
    <w:p w14:paraId="2BB3D30A" w14:textId="04AA2988" w:rsidR="00344600" w:rsidRDefault="004429D6" w:rsidP="00344600">
      <w:pPr>
        <w:rPr>
          <w:rFonts w:cs="Arial"/>
        </w:rPr>
      </w:pPr>
      <w:r>
        <w:rPr>
          <w:rFonts w:cs="Arial"/>
          <w:noProof/>
          <w:lang w:eastAsia="en-CA"/>
        </w:rPr>
        <w:lastRenderedPageBreak/>
        <w:drawing>
          <wp:inline distT="0" distB="0" distL="0" distR="0" wp14:anchorId="0F07FDA2" wp14:editId="440B4EA8">
            <wp:extent cx="5695950" cy="7611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A306-639_Option_0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4DA0942" w14:textId="77777777" w:rsidR="00905C0E" w:rsidRPr="00976C98" w:rsidRDefault="00905C0E" w:rsidP="00344600">
      <w:pPr>
        <w:rPr>
          <w:rFonts w:cs="Arial"/>
        </w:rPr>
      </w:pPr>
    </w:p>
    <w:p w14:paraId="2CB3E5E0" w14:textId="178567EB" w:rsidR="00344600" w:rsidRPr="00976C98" w:rsidRDefault="00344600" w:rsidP="00344600">
      <w:pPr>
        <w:pStyle w:val="Caption"/>
        <w:rPr>
          <w:rFonts w:cs="Arial"/>
        </w:rPr>
      </w:pPr>
      <w:bookmarkStart w:id="80" w:name="_Ref522692187"/>
      <w:bookmarkStart w:id="81" w:name="_Toc53238943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18</w:t>
      </w:r>
      <w:r w:rsidRPr="00976C98">
        <w:rPr>
          <w:rFonts w:cs="Arial"/>
        </w:rPr>
        <w:fldChar w:fldCharType="end"/>
      </w:r>
      <w:bookmarkEnd w:id="80"/>
      <w:r w:rsidRPr="00976C98">
        <w:rPr>
          <w:rFonts w:cs="Arial"/>
        </w:rPr>
        <w:t xml:space="preserve"> </w:t>
      </w:r>
      <w:r w:rsidRPr="00976C98">
        <w:rPr>
          <w:rFonts w:cs="Arial"/>
          <w:b w:val="0"/>
        </w:rPr>
        <w:t>–</w:t>
      </w:r>
      <w:r w:rsidRPr="00976C98">
        <w:rPr>
          <w:rFonts w:cs="Arial"/>
        </w:rPr>
        <w:t xml:space="preserve"> Concentrated Overlay #</w:t>
      </w:r>
      <w:r w:rsidR="00905C0E">
        <w:rPr>
          <w:rFonts w:cs="Arial"/>
        </w:rPr>
        <w:t>6</w:t>
      </w:r>
      <w:r w:rsidRPr="00976C98">
        <w:rPr>
          <w:rFonts w:cs="Arial"/>
        </w:rPr>
        <w:t xml:space="preserve"> (</w:t>
      </w:r>
      <w:r w:rsidR="00905C0E">
        <w:rPr>
          <w:rFonts w:cs="Arial"/>
        </w:rPr>
        <w:t>North Western LIRs</w:t>
      </w:r>
      <w:r w:rsidRPr="00976C98">
        <w:rPr>
          <w:rFonts w:cs="Arial"/>
        </w:rPr>
        <w:t>)</w:t>
      </w:r>
      <w:bookmarkEnd w:id="81"/>
    </w:p>
    <w:p w14:paraId="0C86818B" w14:textId="77777777" w:rsidR="00344600" w:rsidRPr="00976C98" w:rsidRDefault="00344600" w:rsidP="00344600">
      <w:pPr>
        <w:jc w:val="center"/>
        <w:rPr>
          <w:rFonts w:cs="Arial"/>
        </w:rPr>
      </w:pPr>
    </w:p>
    <w:p w14:paraId="7682DFD3" w14:textId="00D5548F" w:rsidR="004429D6" w:rsidRDefault="004429D6">
      <w:pPr>
        <w:rPr>
          <w:rFonts w:cs="Arial"/>
        </w:rPr>
      </w:pPr>
      <w:r>
        <w:rPr>
          <w:rFonts w:cs="Arial"/>
        </w:rPr>
        <w:br w:type="page"/>
      </w:r>
    </w:p>
    <w:p w14:paraId="1F2469B2" w14:textId="6A3929E3" w:rsidR="00344600" w:rsidRDefault="00910DF3" w:rsidP="004429D6">
      <w:pPr>
        <w:rPr>
          <w:rFonts w:cs="Arial"/>
        </w:rPr>
      </w:pPr>
      <w:r>
        <w:rPr>
          <w:rFonts w:cs="Arial"/>
          <w:noProof/>
          <w:lang w:eastAsia="en-CA"/>
        </w:rPr>
        <w:lastRenderedPageBreak/>
        <w:drawing>
          <wp:inline distT="0" distB="0" distL="0" distR="0" wp14:anchorId="2E08D13E" wp14:editId="6DAC9E02">
            <wp:extent cx="5695950" cy="7611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A306-639_Option_0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7E0EB87C" w14:textId="77777777" w:rsidR="00344600" w:rsidRPr="00976C98" w:rsidRDefault="00344600" w:rsidP="00344600">
      <w:pPr>
        <w:rPr>
          <w:rFonts w:cs="Arial"/>
        </w:rPr>
      </w:pPr>
    </w:p>
    <w:p w14:paraId="15C8793E" w14:textId="790DA952" w:rsidR="00344600" w:rsidRPr="00976C98" w:rsidRDefault="00344600" w:rsidP="00344600">
      <w:pPr>
        <w:pStyle w:val="Caption"/>
        <w:rPr>
          <w:rFonts w:cs="Arial"/>
        </w:rPr>
      </w:pPr>
      <w:bookmarkStart w:id="82" w:name="_Ref522692343"/>
      <w:bookmarkStart w:id="83" w:name="_Toc53238943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19</w:t>
      </w:r>
      <w:r w:rsidRPr="00976C98">
        <w:rPr>
          <w:rFonts w:cs="Arial"/>
        </w:rPr>
        <w:fldChar w:fldCharType="end"/>
      </w:r>
      <w:bookmarkEnd w:id="82"/>
      <w:r w:rsidRPr="00976C98">
        <w:rPr>
          <w:rFonts w:cs="Arial"/>
        </w:rPr>
        <w:t xml:space="preserve"> </w:t>
      </w:r>
      <w:r w:rsidRPr="00976C98">
        <w:rPr>
          <w:rFonts w:cs="Arial"/>
          <w:b w:val="0"/>
        </w:rPr>
        <w:t>–</w:t>
      </w:r>
      <w:r w:rsidRPr="00976C98">
        <w:rPr>
          <w:rFonts w:cs="Arial"/>
        </w:rPr>
        <w:t xml:space="preserve"> Concentrated Overlay #</w:t>
      </w:r>
      <w:r w:rsidR="00905C0E">
        <w:rPr>
          <w:rFonts w:cs="Arial"/>
        </w:rPr>
        <w:t>7 (Regina and Saskatoon EAS</w:t>
      </w:r>
      <w:r w:rsidRPr="00976C98">
        <w:rPr>
          <w:rFonts w:cs="Arial"/>
        </w:rPr>
        <w:t>)</w:t>
      </w:r>
      <w:bookmarkEnd w:id="83"/>
    </w:p>
    <w:p w14:paraId="46DFED4E" w14:textId="77777777" w:rsidR="00344600" w:rsidRPr="00976C98" w:rsidRDefault="00344600" w:rsidP="00344600">
      <w:pPr>
        <w:jc w:val="center"/>
        <w:rPr>
          <w:rFonts w:cs="Arial"/>
        </w:rPr>
      </w:pPr>
    </w:p>
    <w:p w14:paraId="52F78DFB" w14:textId="6704E2AE" w:rsidR="00905C0E" w:rsidRDefault="00905C0E">
      <w:pPr>
        <w:rPr>
          <w:rFonts w:cs="Arial"/>
        </w:rPr>
      </w:pPr>
      <w:r>
        <w:rPr>
          <w:rFonts w:cs="Arial"/>
        </w:rPr>
        <w:br w:type="page"/>
      </w:r>
    </w:p>
    <w:p w14:paraId="29A86459" w14:textId="1DB304EF" w:rsidR="00905C0E" w:rsidRDefault="00F326E8">
      <w:pPr>
        <w:rPr>
          <w:rFonts w:cs="Arial"/>
        </w:rPr>
      </w:pPr>
      <w:r>
        <w:rPr>
          <w:rFonts w:cs="Arial"/>
          <w:noProof/>
          <w:lang w:eastAsia="en-CA"/>
        </w:rPr>
        <w:lastRenderedPageBreak/>
        <w:drawing>
          <wp:inline distT="0" distB="0" distL="0" distR="0" wp14:anchorId="77D118BE" wp14:editId="1248B161">
            <wp:extent cx="5695950" cy="7611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PA306-639_Option_0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D0308FC" w14:textId="77777777" w:rsidR="00AB34F5" w:rsidRDefault="00AB34F5">
      <w:pPr>
        <w:rPr>
          <w:rFonts w:cs="Arial"/>
        </w:rPr>
      </w:pPr>
    </w:p>
    <w:p w14:paraId="5E63291D" w14:textId="465366E1" w:rsidR="00905C0E" w:rsidRPr="00976C98" w:rsidRDefault="00905C0E" w:rsidP="00905C0E">
      <w:pPr>
        <w:pStyle w:val="Caption"/>
        <w:rPr>
          <w:rFonts w:cs="Arial"/>
        </w:rPr>
      </w:pPr>
      <w:bookmarkStart w:id="84" w:name="_Ref522692440"/>
      <w:bookmarkStart w:id="85" w:name="_Toc53238943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052371">
        <w:rPr>
          <w:rFonts w:cs="Arial"/>
          <w:noProof/>
        </w:rPr>
        <w:t>20</w:t>
      </w:r>
      <w:r w:rsidRPr="00976C98">
        <w:rPr>
          <w:rFonts w:cs="Arial"/>
        </w:rPr>
        <w:fldChar w:fldCharType="end"/>
      </w:r>
      <w:bookmarkEnd w:id="84"/>
      <w:r w:rsidRPr="00976C98">
        <w:rPr>
          <w:rFonts w:cs="Arial"/>
        </w:rPr>
        <w:t xml:space="preserve"> </w:t>
      </w:r>
      <w:r w:rsidRPr="00976C98">
        <w:rPr>
          <w:rFonts w:cs="Arial"/>
          <w:b w:val="0"/>
        </w:rPr>
        <w:t>–</w:t>
      </w:r>
      <w:r w:rsidRPr="00976C98">
        <w:rPr>
          <w:rFonts w:cs="Arial"/>
        </w:rPr>
        <w:t xml:space="preserve"> Concentrated Overlay #</w:t>
      </w:r>
      <w:r>
        <w:rPr>
          <w:rFonts w:cs="Arial"/>
        </w:rPr>
        <w:t>8</w:t>
      </w:r>
      <w:r w:rsidRPr="00976C98">
        <w:rPr>
          <w:rFonts w:cs="Arial"/>
        </w:rPr>
        <w:t xml:space="preserve"> (</w:t>
      </w:r>
      <w:r>
        <w:rPr>
          <w:rFonts w:cs="Arial"/>
        </w:rPr>
        <w:t>Moose Jaw, Regina and Saskatoon EAS</w:t>
      </w:r>
      <w:r w:rsidRPr="00976C98">
        <w:rPr>
          <w:rFonts w:cs="Arial"/>
        </w:rPr>
        <w:t>)</w:t>
      </w:r>
      <w:bookmarkEnd w:id="85"/>
    </w:p>
    <w:p w14:paraId="1D2D1EB8" w14:textId="77777777" w:rsidR="00905C0E" w:rsidRPr="00976C98" w:rsidRDefault="00905C0E" w:rsidP="00905C0E">
      <w:pPr>
        <w:jc w:val="center"/>
        <w:rPr>
          <w:rFonts w:cs="Arial"/>
        </w:rPr>
      </w:pPr>
    </w:p>
    <w:p w14:paraId="21953CDB" w14:textId="77777777" w:rsidR="00106823" w:rsidRPr="00976C98" w:rsidRDefault="00106823" w:rsidP="00106823">
      <w:pPr>
        <w:rPr>
          <w:rFonts w:cs="Arial"/>
        </w:rPr>
      </w:pPr>
    </w:p>
    <w:p w14:paraId="754C57A0" w14:textId="77777777" w:rsidR="00771111" w:rsidRPr="00976C98" w:rsidRDefault="00771111" w:rsidP="00771111">
      <w:pPr>
        <w:jc w:val="center"/>
        <w:rPr>
          <w:rFonts w:cs="Arial"/>
        </w:rPr>
        <w:sectPr w:rsidR="00771111" w:rsidRPr="00976C98" w:rsidSect="001732BE">
          <w:headerReference w:type="default" r:id="rId50"/>
          <w:footerReference w:type="default" r:id="rId51"/>
          <w:pgSz w:w="12240" w:h="15840" w:code="1"/>
          <w:pgMar w:top="1354" w:right="1710" w:bottom="1354" w:left="1560" w:header="720" w:footer="720" w:gutter="0"/>
          <w:pgNumType w:start="1" w:chapStyle="9"/>
          <w:cols w:space="720"/>
        </w:sectPr>
      </w:pPr>
    </w:p>
    <w:p w14:paraId="0CCA8C90" w14:textId="205E3F63" w:rsidR="00D7007A" w:rsidRPr="00976C98" w:rsidRDefault="00AA62F3" w:rsidP="00D7007A">
      <w:pPr>
        <w:pStyle w:val="Heading9"/>
      </w:pPr>
      <w:bookmarkStart w:id="86" w:name="_Ref456097662"/>
      <w:r w:rsidRPr="00976C98">
        <w:lastRenderedPageBreak/>
        <w:t>NPA</w:t>
      </w:r>
      <w:r w:rsidR="008E2E96" w:rsidRPr="00976C98">
        <w:t> </w:t>
      </w:r>
      <w:r w:rsidR="00774A8D" w:rsidRPr="00976C98">
        <w:t>306/639</w:t>
      </w:r>
      <w:r w:rsidR="00DB36D5" w:rsidRPr="00976C98">
        <w:t xml:space="preserve"> </w:t>
      </w:r>
      <w:r w:rsidR="00774A8D" w:rsidRPr="00976C98">
        <w:t>SASKATCHEWAN</w:t>
      </w:r>
      <w:r w:rsidR="00D7007A" w:rsidRPr="00976C98">
        <w:t xml:space="preserve"> Exchange Areas</w:t>
      </w:r>
      <w:bookmarkEnd w:id="86"/>
    </w:p>
    <w:p w14:paraId="517F3878" w14:textId="77777777" w:rsidR="00D7007A" w:rsidRPr="00976C98" w:rsidRDefault="00D7007A" w:rsidP="00D7007A"/>
    <w:p w14:paraId="18A62A5D" w14:textId="0C631961" w:rsidR="00DA1184" w:rsidRPr="00976C98" w:rsidRDefault="00DA1184" w:rsidP="00DA1184">
      <w:pPr>
        <w:pStyle w:val="Caption"/>
        <w:tabs>
          <w:tab w:val="left" w:pos="1418"/>
        </w:tabs>
        <w:rPr>
          <w:rFonts w:cs="Arial"/>
        </w:rPr>
      </w:pPr>
      <w:bookmarkStart w:id="87" w:name="_Toc526321659"/>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052371">
        <w:rPr>
          <w:rFonts w:cs="Arial"/>
          <w:noProof/>
        </w:rPr>
        <w:t>1</w:t>
      </w:r>
      <w:r w:rsidRPr="00976C98">
        <w:rPr>
          <w:rFonts w:cs="Arial"/>
        </w:rPr>
        <w:fldChar w:fldCharType="end"/>
      </w:r>
      <w:r w:rsidRPr="00976C98">
        <w:rPr>
          <w:rFonts w:cs="Arial"/>
        </w:rPr>
        <w:t xml:space="preserve"> – </w:t>
      </w:r>
      <w:r w:rsidR="002F0859" w:rsidRPr="00976C98">
        <w:rPr>
          <w:rFonts w:cs="Arial"/>
        </w:rPr>
        <w:t>NPA </w:t>
      </w:r>
      <w:r w:rsidR="00774A8D" w:rsidRPr="00976C98">
        <w:rPr>
          <w:rFonts w:cs="Arial"/>
        </w:rPr>
        <w:t>306/639</w:t>
      </w:r>
      <w:r w:rsidR="002F0859" w:rsidRPr="00976C98">
        <w:rPr>
          <w:rFonts w:cs="Arial"/>
        </w:rPr>
        <w:t xml:space="preserve"> </w:t>
      </w:r>
      <w:r w:rsidRPr="00976C98">
        <w:rPr>
          <w:rFonts w:cs="Arial"/>
        </w:rPr>
        <w:t xml:space="preserve">Exchange Areas </w:t>
      </w:r>
      <w:r w:rsidR="008E501F" w:rsidRPr="00976C98">
        <w:rPr>
          <w:rFonts w:cs="Arial"/>
        </w:rPr>
        <w:t xml:space="preserve">for Each </w:t>
      </w:r>
      <w:r w:rsidRPr="00976C98">
        <w:rPr>
          <w:rFonts w:cs="Arial"/>
        </w:rPr>
        <w:t>Relief Option</w:t>
      </w:r>
      <w:bookmarkEnd w:id="87"/>
    </w:p>
    <w:p w14:paraId="39B3F24D" w14:textId="77777777" w:rsidR="00771111" w:rsidRDefault="00771111" w:rsidP="0078254F"/>
    <w:tbl>
      <w:tblPr>
        <w:tblW w:w="10455" w:type="dxa"/>
        <w:tblInd w:w="-545" w:type="dxa"/>
        <w:tblLook w:val="04A0" w:firstRow="1" w:lastRow="0" w:firstColumn="1" w:lastColumn="0" w:noHBand="0" w:noVBand="1"/>
      </w:tblPr>
      <w:tblGrid>
        <w:gridCol w:w="1350"/>
        <w:gridCol w:w="1425"/>
        <w:gridCol w:w="480"/>
        <w:gridCol w:w="480"/>
        <w:gridCol w:w="480"/>
        <w:gridCol w:w="480"/>
        <w:gridCol w:w="480"/>
        <w:gridCol w:w="480"/>
        <w:gridCol w:w="480"/>
        <w:gridCol w:w="480"/>
        <w:gridCol w:w="480"/>
        <w:gridCol w:w="480"/>
        <w:gridCol w:w="480"/>
        <w:gridCol w:w="480"/>
        <w:gridCol w:w="480"/>
        <w:gridCol w:w="480"/>
        <w:gridCol w:w="480"/>
        <w:gridCol w:w="480"/>
      </w:tblGrid>
      <w:tr w:rsidR="009A1F70" w:rsidRPr="009A1F70" w14:paraId="78D680D3" w14:textId="77777777" w:rsidTr="001A3A41">
        <w:trPr>
          <w:trHeight w:val="240"/>
          <w:tblHeader/>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4476"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Exchange</w:t>
            </w:r>
          </w:p>
        </w:tc>
        <w:tc>
          <w:tcPr>
            <w:tcW w:w="1425" w:type="dxa"/>
            <w:vMerge w:val="restart"/>
            <w:tcBorders>
              <w:top w:val="single" w:sz="4" w:space="0" w:color="auto"/>
              <w:left w:val="single" w:sz="4" w:space="0" w:color="auto"/>
              <w:right w:val="single" w:sz="4" w:space="0" w:color="auto"/>
            </w:tcBorders>
            <w:shd w:val="clear" w:color="auto" w:fill="auto"/>
            <w:vAlign w:val="center"/>
            <w:hideMark/>
          </w:tcPr>
          <w:p w14:paraId="0E0F1AB6" w14:textId="77777777" w:rsid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Distributed</w:t>
            </w:r>
          </w:p>
          <w:p w14:paraId="2EFC19DE" w14:textId="74806D04"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Overlay</w:t>
            </w:r>
          </w:p>
        </w:tc>
        <w:tc>
          <w:tcPr>
            <w:tcW w:w="7680"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18791991" w14:textId="7DB2E95D"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Contracted Overlay</w:t>
            </w:r>
            <w:r w:rsidR="00E20BBA">
              <w:rPr>
                <w:rFonts w:cs="Arial"/>
                <w:b/>
                <w:bCs/>
                <w:color w:val="000000"/>
                <w:sz w:val="16"/>
                <w:szCs w:val="16"/>
                <w:lang w:eastAsia="en-CA"/>
              </w:rPr>
              <w:t>s</w:t>
            </w:r>
          </w:p>
        </w:tc>
      </w:tr>
      <w:tr w:rsidR="009A1F70" w:rsidRPr="009A1F70" w14:paraId="0870DA86" w14:textId="77777777" w:rsidTr="001A3A41">
        <w:trPr>
          <w:trHeight w:val="240"/>
          <w:tblHead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581924D9" w14:textId="77777777" w:rsidR="009A1F70" w:rsidRPr="009A1F70" w:rsidRDefault="009A1F70" w:rsidP="009A1F70">
            <w:pPr>
              <w:rPr>
                <w:rFonts w:cs="Arial"/>
                <w:b/>
                <w:bCs/>
                <w:color w:val="000000"/>
                <w:sz w:val="16"/>
                <w:szCs w:val="16"/>
                <w:lang w:eastAsia="en-CA"/>
              </w:rPr>
            </w:pPr>
          </w:p>
        </w:tc>
        <w:tc>
          <w:tcPr>
            <w:tcW w:w="1425" w:type="dxa"/>
            <w:vMerge/>
            <w:tcBorders>
              <w:left w:val="single" w:sz="4" w:space="0" w:color="auto"/>
              <w:right w:val="single" w:sz="4" w:space="0" w:color="auto"/>
            </w:tcBorders>
            <w:vAlign w:val="center"/>
            <w:hideMark/>
          </w:tcPr>
          <w:p w14:paraId="57A77EF5" w14:textId="77777777" w:rsidR="009A1F70" w:rsidRPr="009A1F70" w:rsidRDefault="009A1F70" w:rsidP="009A1F70">
            <w:pPr>
              <w:rPr>
                <w:rFonts w:cs="Arial"/>
                <w:b/>
                <w:bCs/>
                <w:color w:val="000000"/>
                <w:sz w:val="16"/>
                <w:szCs w:val="16"/>
                <w:lang w:eastAsia="en-CA"/>
              </w:rPr>
            </w:pP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BE6CF2" w14:textId="59D37175"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1</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667FD" w14:textId="504CE1B0"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2</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B03A37" w14:textId="6DDE0973"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3</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B619A3" w14:textId="70E023FF"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4</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24AE4" w14:textId="6C4257C8"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01460" w14:textId="56E32984"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6</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1A70FB" w14:textId="30FC259E"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7</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6D1950" w14:textId="06965C91"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8</w:t>
            </w:r>
          </w:p>
        </w:tc>
      </w:tr>
      <w:tr w:rsidR="009A1F70" w:rsidRPr="009A1F70" w14:paraId="05F16936" w14:textId="77777777" w:rsidTr="001A3A41">
        <w:trPr>
          <w:trHeight w:val="240"/>
          <w:tblHeader/>
        </w:trPr>
        <w:tc>
          <w:tcPr>
            <w:tcW w:w="1350" w:type="dxa"/>
            <w:vMerge/>
            <w:tcBorders>
              <w:top w:val="single" w:sz="4" w:space="0" w:color="auto"/>
              <w:left w:val="single" w:sz="4" w:space="0" w:color="auto"/>
              <w:bottom w:val="single" w:sz="4" w:space="0" w:color="auto"/>
              <w:right w:val="single" w:sz="4" w:space="0" w:color="auto"/>
            </w:tcBorders>
            <w:vAlign w:val="center"/>
          </w:tcPr>
          <w:p w14:paraId="1767A5A3" w14:textId="77777777" w:rsidR="009A1F70" w:rsidRPr="009A1F70" w:rsidRDefault="009A1F70" w:rsidP="009A1F70">
            <w:pPr>
              <w:rPr>
                <w:rFonts w:cs="Arial"/>
                <w:b/>
                <w:bCs/>
                <w:color w:val="000000"/>
                <w:sz w:val="16"/>
                <w:szCs w:val="16"/>
                <w:lang w:eastAsia="en-CA"/>
              </w:rPr>
            </w:pPr>
          </w:p>
        </w:tc>
        <w:tc>
          <w:tcPr>
            <w:tcW w:w="1425" w:type="dxa"/>
            <w:vMerge/>
            <w:tcBorders>
              <w:left w:val="single" w:sz="4" w:space="0" w:color="auto"/>
              <w:bottom w:val="single" w:sz="4" w:space="0" w:color="auto"/>
              <w:right w:val="single" w:sz="4" w:space="0" w:color="auto"/>
            </w:tcBorders>
            <w:vAlign w:val="center"/>
          </w:tcPr>
          <w:p w14:paraId="7E4A11D6" w14:textId="77777777" w:rsidR="009A1F70" w:rsidRPr="009A1F70" w:rsidRDefault="009A1F70" w:rsidP="009A1F70">
            <w:pPr>
              <w:rPr>
                <w:rFonts w:cs="Arial"/>
                <w:b/>
                <w:bCs/>
                <w:color w:val="000000"/>
                <w:sz w:val="16"/>
                <w:szCs w:val="16"/>
                <w:lang w:eastAsia="en-CA"/>
              </w:rPr>
            </w:pP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7A9B44B6" w14:textId="3EF48A53"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(Central)</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31A7F1A1" w14:textId="47D172E0"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(non-Central)</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12ED7C8A" w14:textId="2C7A8E04"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(Southern)</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3BCF85D0" w14:textId="74A6F1FD"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(Northern)</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234D4193" w14:textId="439E5C23"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(South East)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65D9630A" w14:textId="4930D810"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(North West)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71DDABBC" w14:textId="14AB0662"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Regina</w:t>
            </w:r>
            <w:r w:rsidR="00E45ED7">
              <w:rPr>
                <w:rFonts w:cs="Arial"/>
                <w:b/>
                <w:bCs/>
                <w:color w:val="000000"/>
                <w:sz w:val="11"/>
                <w:szCs w:val="11"/>
                <w:lang w:eastAsia="en-CA"/>
              </w:rPr>
              <w:t>/</w:t>
            </w:r>
          </w:p>
          <w:p w14:paraId="5FB97124" w14:textId="5466C81C"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Saskatoon</w:t>
            </w:r>
            <w:r w:rsidR="00E45ED7">
              <w:rPr>
                <w:rFonts w:cs="Arial"/>
                <w:b/>
                <w:bCs/>
                <w:color w:val="000000"/>
                <w:sz w:val="11"/>
                <w:szCs w:val="11"/>
                <w:lang w:eastAsia="en-CA"/>
              </w:rPr>
              <w:t xml:space="preserve"> EAS</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6D3E597E" w14:textId="00209F05"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Moose Jaw</w:t>
            </w:r>
            <w:r w:rsidR="00E45ED7">
              <w:rPr>
                <w:rFonts w:cs="Arial"/>
                <w:b/>
                <w:bCs/>
                <w:color w:val="000000"/>
                <w:sz w:val="11"/>
                <w:szCs w:val="11"/>
                <w:lang w:eastAsia="en-CA"/>
              </w:rPr>
              <w:t>/</w:t>
            </w:r>
          </w:p>
          <w:p w14:paraId="60C860C3" w14:textId="7E8125E1"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Regina</w:t>
            </w:r>
            <w:r w:rsidR="00E45ED7">
              <w:rPr>
                <w:rFonts w:cs="Arial"/>
                <w:b/>
                <w:bCs/>
                <w:color w:val="000000"/>
                <w:sz w:val="11"/>
                <w:szCs w:val="11"/>
                <w:lang w:eastAsia="en-CA"/>
              </w:rPr>
              <w:t>/</w:t>
            </w:r>
          </w:p>
          <w:p w14:paraId="68364B3E" w14:textId="3B97293E"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Saskatoon</w:t>
            </w:r>
            <w:r w:rsidR="00E45ED7">
              <w:rPr>
                <w:rFonts w:cs="Arial"/>
                <w:b/>
                <w:bCs/>
                <w:color w:val="000000"/>
                <w:sz w:val="11"/>
                <w:szCs w:val="11"/>
                <w:lang w:eastAsia="en-CA"/>
              </w:rPr>
              <w:t xml:space="preserve"> EAS</w:t>
            </w:r>
          </w:p>
        </w:tc>
      </w:tr>
      <w:tr w:rsidR="009A1F70" w:rsidRPr="009A1F70" w14:paraId="4B019FF3" w14:textId="77777777" w:rsidTr="009A1F70">
        <w:trPr>
          <w:trHeight w:val="2115"/>
          <w:tblHead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6C7BEC97" w14:textId="0235063D" w:rsidR="009A1F70" w:rsidRPr="009A1F70" w:rsidRDefault="009A1F70" w:rsidP="009A1F70">
            <w:pPr>
              <w:rPr>
                <w:rFonts w:cs="Arial"/>
                <w:b/>
                <w:bCs/>
                <w:color w:val="000000"/>
                <w:sz w:val="16"/>
                <w:szCs w:val="16"/>
                <w:lang w:eastAsia="en-CA"/>
              </w:rPr>
            </w:pPr>
          </w:p>
        </w:tc>
        <w:tc>
          <w:tcPr>
            <w:tcW w:w="1425" w:type="dxa"/>
            <w:tcBorders>
              <w:top w:val="nil"/>
              <w:left w:val="nil"/>
              <w:bottom w:val="single" w:sz="4" w:space="0" w:color="auto"/>
              <w:right w:val="single" w:sz="4" w:space="0" w:color="auto"/>
            </w:tcBorders>
            <w:shd w:val="clear" w:color="auto" w:fill="auto"/>
            <w:textDirection w:val="btLr"/>
            <w:vAlign w:val="center"/>
            <w:hideMark/>
          </w:tcPr>
          <w:p w14:paraId="6930599C" w14:textId="11FF638D" w:rsidR="009A1F70" w:rsidRPr="009A1F70" w:rsidRDefault="009A1F70" w:rsidP="00716B18">
            <w:pPr>
              <w:jc w:val="center"/>
              <w:rPr>
                <w:rFonts w:cs="Arial"/>
                <w:b/>
                <w:bCs/>
                <w:color w:val="000000"/>
                <w:sz w:val="16"/>
                <w:szCs w:val="16"/>
                <w:lang w:eastAsia="en-CA"/>
              </w:rPr>
            </w:pPr>
            <w:r w:rsidRPr="009A1F70">
              <w:rPr>
                <w:rFonts w:cs="Arial"/>
                <w:b/>
                <w:bCs/>
                <w:color w:val="000000"/>
                <w:sz w:val="16"/>
                <w:szCs w:val="16"/>
                <w:lang w:eastAsia="en-CA"/>
              </w:rPr>
              <w:t>NPA 306/</w:t>
            </w:r>
            <w:r w:rsidR="00716B18">
              <w:rPr>
                <w:rFonts w:cs="Arial"/>
                <w:b/>
                <w:bCs/>
                <w:color w:val="000000"/>
                <w:sz w:val="16"/>
                <w:szCs w:val="16"/>
                <w:lang w:eastAsia="en-CA"/>
              </w:rPr>
              <w:t>474/</w:t>
            </w:r>
            <w:r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EEAA024" w14:textId="5DDC02D3"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A0E898E"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ABFC574" w14:textId="31ECF655"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A06EE2C"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6EBF190" w14:textId="6ED8E336"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49F0A83"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4631E54" w14:textId="15BC9BA9"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98F5514"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ABFD4EF" w14:textId="12BD2E4C"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C588141"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A638FCD" w14:textId="3AEA48F5"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890889D"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2BD59A0C" w14:textId="465EA286"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C837BE0"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1B341F16" w14:textId="54C2AE74"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999593F"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r>
      <w:tr w:rsidR="009A1F70" w:rsidRPr="009A1F70" w14:paraId="49CA1B1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6213D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Aberdeen</w:t>
            </w:r>
          </w:p>
        </w:tc>
        <w:tc>
          <w:tcPr>
            <w:tcW w:w="1425" w:type="dxa"/>
            <w:tcBorders>
              <w:top w:val="nil"/>
              <w:left w:val="nil"/>
              <w:bottom w:val="single" w:sz="4" w:space="0" w:color="auto"/>
              <w:right w:val="single" w:sz="4" w:space="0" w:color="auto"/>
            </w:tcBorders>
            <w:shd w:val="clear" w:color="auto" w:fill="auto"/>
            <w:noWrap/>
            <w:vAlign w:val="center"/>
            <w:hideMark/>
          </w:tcPr>
          <w:p w14:paraId="05A085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319A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0E11A8" w14:textId="10C8D9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C83512" w14:textId="0455B8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A8C1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88836" w14:textId="6791C9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2E7A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5B6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0856D8" w14:textId="5EF11E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89BB3" w14:textId="631F9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79E5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78EB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DF6C1A" w14:textId="4EFB92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431B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8B9932" w14:textId="242772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80D8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0BD3D2" w14:textId="18550883" w:rsidR="009A1F70" w:rsidRPr="009A1F70" w:rsidRDefault="009A1F70" w:rsidP="009A1F70">
            <w:pPr>
              <w:jc w:val="center"/>
              <w:rPr>
                <w:rFonts w:ascii="Wingdings" w:hAnsi="Wingdings" w:cs="Calibri"/>
                <w:color w:val="000000"/>
                <w:sz w:val="16"/>
                <w:szCs w:val="16"/>
                <w:lang w:eastAsia="en-CA"/>
              </w:rPr>
            </w:pPr>
          </w:p>
        </w:tc>
      </w:tr>
      <w:tr w:rsidR="009A1F70" w:rsidRPr="009A1F70" w14:paraId="5D2871A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97D5E1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Allan</w:t>
            </w:r>
          </w:p>
        </w:tc>
        <w:tc>
          <w:tcPr>
            <w:tcW w:w="1425" w:type="dxa"/>
            <w:tcBorders>
              <w:top w:val="nil"/>
              <w:left w:val="nil"/>
              <w:bottom w:val="single" w:sz="4" w:space="0" w:color="auto"/>
              <w:right w:val="single" w:sz="4" w:space="0" w:color="auto"/>
            </w:tcBorders>
            <w:shd w:val="clear" w:color="auto" w:fill="auto"/>
            <w:noWrap/>
            <w:vAlign w:val="center"/>
            <w:hideMark/>
          </w:tcPr>
          <w:p w14:paraId="098EE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FDCD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B213CC" w14:textId="113458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AE392C" w14:textId="202DD7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D432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FCA47" w14:textId="19BB9C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1FEC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C470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21185E" w14:textId="4D6CBE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B0A631" w14:textId="5FDE3A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E469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B74E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3DA6C1" w14:textId="6B861B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32EE57" w14:textId="12E107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EE4A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A2B656" w14:textId="5DDB4E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39F9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8C5324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39D6ADC"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Alvena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9196D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8C05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AC7251" w14:textId="416E22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AA45ED" w14:textId="392A64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4946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32C3EB" w14:textId="2A6E58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92F5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E89A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93198" w14:textId="663C50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A05927" w14:textId="32EF53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890B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7FA2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7CB152" w14:textId="225732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AB79FF" w14:textId="063C1E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73F1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178C9F" w14:textId="4B7C19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7A60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EE570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026215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Asquith</w:t>
            </w:r>
          </w:p>
        </w:tc>
        <w:tc>
          <w:tcPr>
            <w:tcW w:w="1425" w:type="dxa"/>
            <w:tcBorders>
              <w:top w:val="nil"/>
              <w:left w:val="nil"/>
              <w:bottom w:val="single" w:sz="4" w:space="0" w:color="auto"/>
              <w:right w:val="single" w:sz="4" w:space="0" w:color="auto"/>
            </w:tcBorders>
            <w:shd w:val="clear" w:color="auto" w:fill="auto"/>
            <w:noWrap/>
            <w:vAlign w:val="center"/>
            <w:hideMark/>
          </w:tcPr>
          <w:p w14:paraId="51DAAB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989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39B4CB" w14:textId="72DEEF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D9A9E2" w14:textId="6DA249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730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F21936" w14:textId="05DCB0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DFC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8679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F52880" w14:textId="7E6981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1F7883" w14:textId="30A333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5F14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E9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303109" w14:textId="00029C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D5E8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4B4C52" w14:textId="7F3B2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BBD7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70CAE" w14:textId="1AA9A10B" w:rsidR="009A1F70" w:rsidRPr="009A1F70" w:rsidRDefault="009A1F70" w:rsidP="009A1F70">
            <w:pPr>
              <w:jc w:val="center"/>
              <w:rPr>
                <w:rFonts w:ascii="Wingdings" w:hAnsi="Wingdings" w:cs="Calibri"/>
                <w:color w:val="000000"/>
                <w:sz w:val="16"/>
                <w:szCs w:val="16"/>
                <w:lang w:eastAsia="en-CA"/>
              </w:rPr>
            </w:pPr>
          </w:p>
        </w:tc>
      </w:tr>
      <w:tr w:rsidR="009A1F70" w:rsidRPr="009A1F70" w14:paraId="03E67C6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8ED15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Assiniboia</w:t>
            </w:r>
          </w:p>
        </w:tc>
        <w:tc>
          <w:tcPr>
            <w:tcW w:w="1425" w:type="dxa"/>
            <w:tcBorders>
              <w:top w:val="nil"/>
              <w:left w:val="nil"/>
              <w:bottom w:val="single" w:sz="4" w:space="0" w:color="auto"/>
              <w:right w:val="single" w:sz="4" w:space="0" w:color="auto"/>
            </w:tcBorders>
            <w:shd w:val="clear" w:color="auto" w:fill="auto"/>
            <w:noWrap/>
            <w:vAlign w:val="center"/>
            <w:hideMark/>
          </w:tcPr>
          <w:p w14:paraId="3A029A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EC1A6D" w14:textId="7893E3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BE89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B200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C97494" w14:textId="5C805B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A42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EA3F2" w14:textId="43489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44D43" w14:textId="530736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94C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CB38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3D5719" w14:textId="56C01B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43065D" w14:textId="22E0CD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5805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C60FA5" w14:textId="2529E4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5323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962605" w14:textId="5328F1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D6F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BF4A0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C3E928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Avonlea</w:t>
            </w:r>
          </w:p>
        </w:tc>
        <w:tc>
          <w:tcPr>
            <w:tcW w:w="1425" w:type="dxa"/>
            <w:tcBorders>
              <w:top w:val="nil"/>
              <w:left w:val="nil"/>
              <w:bottom w:val="single" w:sz="4" w:space="0" w:color="auto"/>
              <w:right w:val="single" w:sz="4" w:space="0" w:color="auto"/>
            </w:tcBorders>
            <w:shd w:val="clear" w:color="auto" w:fill="auto"/>
            <w:noWrap/>
            <w:vAlign w:val="center"/>
            <w:hideMark/>
          </w:tcPr>
          <w:p w14:paraId="4787C6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E12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A936E6" w14:textId="64BC58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ABF78F" w14:textId="288EAE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4519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E72A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4FD68B" w14:textId="04CC38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E68043" w14:textId="29A0BD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D38E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1201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C7290D" w14:textId="169D3A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7EBD07" w14:textId="28C739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267F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EA9035" w14:textId="7E02C2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AB22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54ECCB" w14:textId="4ADF0B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0CF3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F35C3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CAD7A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Balcarres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C01E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61B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FA74A6" w14:textId="69D6F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59BDED" w14:textId="760FE1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D7FA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BA6B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CBC323" w14:textId="5A3B14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09CD3D" w14:textId="278BC1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1367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7607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085C81" w14:textId="378B9A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D1B4A1" w14:textId="01B6E1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0B50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7E63E" w14:textId="600470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E8B1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E16D86" w14:textId="254C3B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33A2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53F39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F26C19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Balgonie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CDD9C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C951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378AC9" w14:textId="78987F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D40ECC" w14:textId="0D54E7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4870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0D77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A33140" w14:textId="0D3F0C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A54DE6" w14:textId="46BE2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AA4E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B8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C484D6" w14:textId="07A593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8C356" w14:textId="762418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DA79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629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12E511" w14:textId="61DA6D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EAA0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1D637" w14:textId="139F80BC" w:rsidR="009A1F70" w:rsidRPr="009A1F70" w:rsidRDefault="009A1F70" w:rsidP="009A1F70">
            <w:pPr>
              <w:jc w:val="center"/>
              <w:rPr>
                <w:rFonts w:ascii="Wingdings" w:hAnsi="Wingdings" w:cs="Calibri"/>
                <w:color w:val="000000"/>
                <w:sz w:val="16"/>
                <w:szCs w:val="16"/>
                <w:lang w:eastAsia="en-CA"/>
              </w:rPr>
            </w:pPr>
          </w:p>
        </w:tc>
      </w:tr>
      <w:tr w:rsidR="009A1F70" w:rsidRPr="009A1F70" w14:paraId="4153BF3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B3D79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Beauval</w:t>
            </w:r>
          </w:p>
        </w:tc>
        <w:tc>
          <w:tcPr>
            <w:tcW w:w="1425" w:type="dxa"/>
            <w:tcBorders>
              <w:top w:val="nil"/>
              <w:left w:val="nil"/>
              <w:bottom w:val="single" w:sz="4" w:space="0" w:color="auto"/>
              <w:right w:val="single" w:sz="4" w:space="0" w:color="auto"/>
            </w:tcBorders>
            <w:shd w:val="clear" w:color="auto" w:fill="auto"/>
            <w:noWrap/>
            <w:vAlign w:val="center"/>
            <w:hideMark/>
          </w:tcPr>
          <w:p w14:paraId="4263A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4AD934" w14:textId="691A5F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7B5A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50E2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058713" w14:textId="33CAA1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BB01B" w14:textId="7F98DB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3FCB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6484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4D5B69" w14:textId="263839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88BA7" w14:textId="5600F4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D294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A853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F6FFE" w14:textId="7DB398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9809B7" w14:textId="6DF3EB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B96B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6E30A6" w14:textId="41A612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D2A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B0A4C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DC8B0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Beechy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BCEA6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C7C2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EE25B" w14:textId="1B194A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BE75B5" w14:textId="344336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B66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A197E6" w14:textId="119442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4D14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F5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CC862" w14:textId="7FBEFA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A02048" w14:textId="5CAB4A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034B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6E12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CDBC61" w14:textId="326361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07B74" w14:textId="299460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CDD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C8C8E9" w14:textId="3C34D4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06B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885C7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5AEA7F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Bengough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86F36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954E06" w14:textId="51C7D6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DF45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25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E488D" w14:textId="7A8E6D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8215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CC607" w14:textId="450291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C59C55" w14:textId="0E99DC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0B66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5541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C299D8" w14:textId="3F9CB8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94D8B3" w14:textId="7A512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4A0D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FCF249" w14:textId="15FFAE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E794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A9548" w14:textId="0CE8FA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4DC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F95B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24F123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Bethune</w:t>
            </w:r>
          </w:p>
        </w:tc>
        <w:tc>
          <w:tcPr>
            <w:tcW w:w="1425" w:type="dxa"/>
            <w:tcBorders>
              <w:top w:val="nil"/>
              <w:left w:val="nil"/>
              <w:bottom w:val="single" w:sz="4" w:space="0" w:color="auto"/>
              <w:right w:val="single" w:sz="4" w:space="0" w:color="auto"/>
            </w:tcBorders>
            <w:shd w:val="clear" w:color="auto" w:fill="auto"/>
            <w:noWrap/>
            <w:vAlign w:val="center"/>
            <w:hideMark/>
          </w:tcPr>
          <w:p w14:paraId="6E79FC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D3E4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F25652" w14:textId="60CD8B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E674BD" w14:textId="487D0C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192E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0D8B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A9CF72" w14:textId="00495D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88513B" w14:textId="1987D1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A138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FB88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A3D1A8" w14:textId="0A8D37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AEF36B" w14:textId="66927A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BD44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F82E9E" w14:textId="1C84CD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2155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E314B1" w14:textId="2DBB3D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DAC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2283D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46929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Bienfait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A7197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D28B87" w14:textId="034344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3F68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BA1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906E83" w14:textId="469B4A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C99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D5B513" w14:textId="4E7622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90850E" w14:textId="251F50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D13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E3F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E258A6" w14:textId="3D64EB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6FD13E" w14:textId="639E3F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BAF1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3254B" w14:textId="49099A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4A76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A76471" w14:textId="1071BA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C532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056410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28E8B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Big River</w:t>
            </w:r>
          </w:p>
        </w:tc>
        <w:tc>
          <w:tcPr>
            <w:tcW w:w="1425" w:type="dxa"/>
            <w:tcBorders>
              <w:top w:val="nil"/>
              <w:left w:val="nil"/>
              <w:bottom w:val="single" w:sz="4" w:space="0" w:color="auto"/>
              <w:right w:val="single" w:sz="4" w:space="0" w:color="auto"/>
            </w:tcBorders>
            <w:shd w:val="clear" w:color="auto" w:fill="auto"/>
            <w:noWrap/>
            <w:vAlign w:val="center"/>
            <w:hideMark/>
          </w:tcPr>
          <w:p w14:paraId="28744F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1BDDD7" w14:textId="761B8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1A34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6B89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7E7E92" w14:textId="1A677B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AAB0F" w14:textId="0F010A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1160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97A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A89DCE" w14:textId="35F6B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BABC6E" w14:textId="54188B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DBA4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4562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DB3DDD" w14:textId="4C9E9A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E103F9" w14:textId="7B934F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626C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ED479C" w14:textId="5D5CAF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E0E2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C54CD9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80A2F1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Biggar</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9BE6F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D61C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0B2D00" w14:textId="47BEB9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CA0D39" w14:textId="7ACD0C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6A34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748D91" w14:textId="27530A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7EC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D5FE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8376C2" w14:textId="37D19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6FB57D" w14:textId="7F3FFA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923B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035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4F5ED0" w14:textId="54860A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F53140" w14:textId="355F03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6F16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ABEF38" w14:textId="190A2C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4FC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D4333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C5F2A1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Birch Hills</w:t>
            </w:r>
          </w:p>
        </w:tc>
        <w:tc>
          <w:tcPr>
            <w:tcW w:w="1425" w:type="dxa"/>
            <w:tcBorders>
              <w:top w:val="nil"/>
              <w:left w:val="nil"/>
              <w:bottom w:val="single" w:sz="4" w:space="0" w:color="auto"/>
              <w:right w:val="single" w:sz="4" w:space="0" w:color="auto"/>
            </w:tcBorders>
            <w:shd w:val="clear" w:color="auto" w:fill="auto"/>
            <w:noWrap/>
            <w:vAlign w:val="center"/>
            <w:hideMark/>
          </w:tcPr>
          <w:p w14:paraId="59DD81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B835DC" w14:textId="3655D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6FC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EFB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31FB90" w14:textId="1732B8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8C94FD" w14:textId="0FEAAA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3C60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5FA5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599F43" w14:textId="38966E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3F9965" w14:textId="7E191D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EC79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F1AA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17E132" w14:textId="247E66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26F9A7" w14:textId="201D1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4468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5FCDA5" w14:textId="170269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0F2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A4F2F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240E4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Blaine Lake</w:t>
            </w:r>
          </w:p>
        </w:tc>
        <w:tc>
          <w:tcPr>
            <w:tcW w:w="1425" w:type="dxa"/>
            <w:tcBorders>
              <w:top w:val="nil"/>
              <w:left w:val="nil"/>
              <w:bottom w:val="single" w:sz="4" w:space="0" w:color="auto"/>
              <w:right w:val="single" w:sz="4" w:space="0" w:color="auto"/>
            </w:tcBorders>
            <w:shd w:val="clear" w:color="auto" w:fill="auto"/>
            <w:noWrap/>
            <w:vAlign w:val="center"/>
            <w:hideMark/>
          </w:tcPr>
          <w:p w14:paraId="2044C4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2CEB7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51EE01" w14:textId="52A10D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245190" w14:textId="0790AE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59D9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057B2A" w14:textId="548E3E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52F7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EC57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EDC5E5" w14:textId="6FFE64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DC7CC" w14:textId="0D69CC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6B3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880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E5406" w14:textId="2EE530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1A4C6A" w14:textId="2974F0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F237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34F98E" w14:textId="064BAD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568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DA607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E0A490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Borden</w:t>
            </w:r>
          </w:p>
        </w:tc>
        <w:tc>
          <w:tcPr>
            <w:tcW w:w="1425" w:type="dxa"/>
            <w:tcBorders>
              <w:top w:val="nil"/>
              <w:left w:val="nil"/>
              <w:bottom w:val="single" w:sz="4" w:space="0" w:color="auto"/>
              <w:right w:val="single" w:sz="4" w:space="0" w:color="auto"/>
            </w:tcBorders>
            <w:shd w:val="clear" w:color="auto" w:fill="auto"/>
            <w:noWrap/>
            <w:vAlign w:val="center"/>
            <w:hideMark/>
          </w:tcPr>
          <w:p w14:paraId="2BA11E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11CB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BB8FD5" w14:textId="203CCC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89B884" w14:textId="576D40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788D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D93067" w14:textId="155CD5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22D5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599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CDAC7A" w14:textId="257CB9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5E8656" w14:textId="3CD755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445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276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95B9EC" w14:textId="2BEF24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0A65D4" w14:textId="1068E2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F160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181921" w14:textId="22B6F4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8900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6BFA0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0B4E78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Briercrest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72284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9A763" w14:textId="5FC568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A74B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F7BDA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341194" w14:textId="334BF4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9327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508741" w14:textId="03FC4B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61D542" w14:textId="00D6EF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3EF6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780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EDB3C" w14:textId="50A0CF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2D4FC8" w14:textId="4454C7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5A94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F95134" w14:textId="0388B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D06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F025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DFDE9D" w14:textId="301AF6C4" w:rsidR="009A1F70" w:rsidRPr="009A1F70" w:rsidRDefault="009A1F70" w:rsidP="009A1F70">
            <w:pPr>
              <w:jc w:val="center"/>
              <w:rPr>
                <w:rFonts w:ascii="Wingdings" w:hAnsi="Wingdings" w:cs="Calibri"/>
                <w:color w:val="000000"/>
                <w:sz w:val="16"/>
                <w:szCs w:val="16"/>
                <w:lang w:eastAsia="en-CA"/>
              </w:rPr>
            </w:pPr>
          </w:p>
        </w:tc>
      </w:tr>
      <w:tr w:rsidR="009A1F70" w:rsidRPr="009A1F70" w14:paraId="0F26FD4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B65072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Broadview</w:t>
            </w:r>
          </w:p>
        </w:tc>
        <w:tc>
          <w:tcPr>
            <w:tcW w:w="1425" w:type="dxa"/>
            <w:tcBorders>
              <w:top w:val="nil"/>
              <w:left w:val="nil"/>
              <w:bottom w:val="single" w:sz="4" w:space="0" w:color="auto"/>
              <w:right w:val="single" w:sz="4" w:space="0" w:color="auto"/>
            </w:tcBorders>
            <w:shd w:val="clear" w:color="auto" w:fill="auto"/>
            <w:noWrap/>
            <w:vAlign w:val="center"/>
            <w:hideMark/>
          </w:tcPr>
          <w:p w14:paraId="6DD097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4ECB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DFEF4A" w14:textId="157999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EBD51A" w14:textId="750BC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5B43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47C4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5A04FF" w14:textId="60EB27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E891E" w14:textId="385A0E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F45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0C47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E8E8E" w14:textId="71DF34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FB52D" w14:textId="1AFAB0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666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9A1BC" w14:textId="1E5A0E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FE92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CAC9D" w14:textId="7FDDFE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86F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065C8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CE98A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Bruno</w:t>
            </w:r>
          </w:p>
        </w:tc>
        <w:tc>
          <w:tcPr>
            <w:tcW w:w="1425" w:type="dxa"/>
            <w:tcBorders>
              <w:top w:val="nil"/>
              <w:left w:val="nil"/>
              <w:bottom w:val="single" w:sz="4" w:space="0" w:color="auto"/>
              <w:right w:val="single" w:sz="4" w:space="0" w:color="auto"/>
            </w:tcBorders>
            <w:shd w:val="clear" w:color="auto" w:fill="auto"/>
            <w:noWrap/>
            <w:vAlign w:val="center"/>
            <w:hideMark/>
          </w:tcPr>
          <w:p w14:paraId="41C34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A31E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E68BCB" w14:textId="028407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8DC3FC" w14:textId="1E2E6E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A481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FD5587" w14:textId="765597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C6C0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E36C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BB049F" w14:textId="4CAAE1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AD19A9" w14:textId="52AB6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BE30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50C8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23FE30" w14:textId="155F74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DB662E" w14:textId="0A143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EBDE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BF3031" w14:textId="45CD12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A892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FFE3D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1792D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Buffalo Narrows</w:t>
            </w:r>
          </w:p>
        </w:tc>
        <w:tc>
          <w:tcPr>
            <w:tcW w:w="1425" w:type="dxa"/>
            <w:tcBorders>
              <w:top w:val="nil"/>
              <w:left w:val="nil"/>
              <w:bottom w:val="single" w:sz="4" w:space="0" w:color="auto"/>
              <w:right w:val="single" w:sz="4" w:space="0" w:color="auto"/>
            </w:tcBorders>
            <w:shd w:val="clear" w:color="auto" w:fill="auto"/>
            <w:noWrap/>
            <w:vAlign w:val="center"/>
            <w:hideMark/>
          </w:tcPr>
          <w:p w14:paraId="7168EA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FE90AF" w14:textId="6754A5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0174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D38E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03849D" w14:textId="354F3C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032A17" w14:textId="3BC460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7290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2D78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68787E" w14:textId="77C01D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E361C7" w14:textId="20279F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2AC7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2B49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EBBFE" w14:textId="2B2247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6EBD9C" w14:textId="5D1596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D0E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D89FD9" w14:textId="204659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7906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124F5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D4A66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Cabri</w:t>
            </w:r>
          </w:p>
        </w:tc>
        <w:tc>
          <w:tcPr>
            <w:tcW w:w="1425" w:type="dxa"/>
            <w:tcBorders>
              <w:top w:val="nil"/>
              <w:left w:val="nil"/>
              <w:bottom w:val="single" w:sz="4" w:space="0" w:color="auto"/>
              <w:right w:val="single" w:sz="4" w:space="0" w:color="auto"/>
            </w:tcBorders>
            <w:shd w:val="clear" w:color="auto" w:fill="auto"/>
            <w:noWrap/>
            <w:vAlign w:val="center"/>
            <w:hideMark/>
          </w:tcPr>
          <w:p w14:paraId="49002A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754BEA" w14:textId="45E99A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EE18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1C1A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292B47" w14:textId="2DC6FA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6E04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B28E09" w14:textId="457B3E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FFDB3E" w14:textId="2425C2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AA9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973965" w14:textId="579FA1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1DA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9D5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92B306" w14:textId="21F6A7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EAE523" w14:textId="0E8461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6568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9A8B7" w14:textId="079B0F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A62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5EC6B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79C86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Calder</w:t>
            </w:r>
          </w:p>
        </w:tc>
        <w:tc>
          <w:tcPr>
            <w:tcW w:w="1425" w:type="dxa"/>
            <w:tcBorders>
              <w:top w:val="nil"/>
              <w:left w:val="nil"/>
              <w:bottom w:val="single" w:sz="4" w:space="0" w:color="auto"/>
              <w:right w:val="single" w:sz="4" w:space="0" w:color="auto"/>
            </w:tcBorders>
            <w:shd w:val="clear" w:color="auto" w:fill="auto"/>
            <w:noWrap/>
            <w:vAlign w:val="center"/>
            <w:hideMark/>
          </w:tcPr>
          <w:p w14:paraId="1D0988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CF5710" w14:textId="62B37C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4BAE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777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4E3BD5" w14:textId="1AC346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5A30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082039" w14:textId="507B3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C90A16" w14:textId="217037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4F6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D316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1AE158" w14:textId="6919D2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39A4D" w14:textId="1EBD6F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8351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E1C558" w14:textId="646ED5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5CBD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32D83" w14:textId="0AF28A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5C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C5FCD5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DFA211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Canoe Narrows</w:t>
            </w:r>
          </w:p>
        </w:tc>
        <w:tc>
          <w:tcPr>
            <w:tcW w:w="1425" w:type="dxa"/>
            <w:tcBorders>
              <w:top w:val="nil"/>
              <w:left w:val="nil"/>
              <w:bottom w:val="single" w:sz="4" w:space="0" w:color="auto"/>
              <w:right w:val="single" w:sz="4" w:space="0" w:color="auto"/>
            </w:tcBorders>
            <w:shd w:val="clear" w:color="auto" w:fill="auto"/>
            <w:noWrap/>
            <w:vAlign w:val="center"/>
            <w:hideMark/>
          </w:tcPr>
          <w:p w14:paraId="3FD340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65DD5C" w14:textId="15B96A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E9C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6DCD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7D71F7" w14:textId="054354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9DC8E" w14:textId="030024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DF2C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CA2A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B2A68" w14:textId="3786FA8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56A5C9" w14:textId="50460D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2C6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340A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966BAC" w14:textId="2A90F1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AD5E34" w14:textId="1589A7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03DD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67F85F" w14:textId="5CF184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B016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DFD14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256443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Canora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28323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E5AC35" w14:textId="386538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0C1C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C0BE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48A02A" w14:textId="1E3D1C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354D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C33EA" w14:textId="298581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084CF" w14:textId="01B538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3B9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EB43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983CA5" w14:textId="203DB4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B7655" w14:textId="7A46F8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D786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4BE9FE" w14:textId="0FBDF4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5CA7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4330B" w14:textId="0560CB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772B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30B163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06C12D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Canwood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1AB2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1F814" w14:textId="6D6B8C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071D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F0DE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9F0DDF" w14:textId="51FAA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E409D6" w14:textId="189D97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5A51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EBDD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A0B30" w14:textId="70BA08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AC2EEB" w14:textId="2BF80E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90B8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F84E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B1A23" w14:textId="66628B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86A71A" w14:textId="6D85AD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C569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7FC4B6" w14:textId="3C66CC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AA3D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44882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B6015D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Carlyle</w:t>
            </w:r>
          </w:p>
        </w:tc>
        <w:tc>
          <w:tcPr>
            <w:tcW w:w="1425" w:type="dxa"/>
            <w:tcBorders>
              <w:top w:val="nil"/>
              <w:left w:val="nil"/>
              <w:bottom w:val="single" w:sz="4" w:space="0" w:color="auto"/>
              <w:right w:val="single" w:sz="4" w:space="0" w:color="auto"/>
            </w:tcBorders>
            <w:shd w:val="clear" w:color="auto" w:fill="auto"/>
            <w:noWrap/>
            <w:vAlign w:val="center"/>
            <w:hideMark/>
          </w:tcPr>
          <w:p w14:paraId="4031EA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0FB8C1" w14:textId="4EC7F3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2FB8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CD9D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12606B" w14:textId="67CCB5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09C9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8DC5A2" w14:textId="334D47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E3AD7E" w14:textId="36B4EA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83AC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294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A93071" w14:textId="559CC8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B44E51" w14:textId="7ACFDF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2D6F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BD89F" w14:textId="13C0DD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5212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8B185F" w14:textId="68F87C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32CF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BC3C4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CCA641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Carnduff</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B6FA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3FEBF8" w14:textId="1FC059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4C7C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4211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94A8CA" w14:textId="3135B8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1C26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F9E8CE" w14:textId="74E281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4E0D6" w14:textId="309196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1215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CF02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34F30" w14:textId="5C42E7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1D248" w14:textId="0DA783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FCF9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EC8E2C" w14:textId="6E7020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16E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587796" w14:textId="5EA85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F0B7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92F3F9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3626CE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Carrot River</w:t>
            </w:r>
          </w:p>
        </w:tc>
        <w:tc>
          <w:tcPr>
            <w:tcW w:w="1425" w:type="dxa"/>
            <w:tcBorders>
              <w:top w:val="nil"/>
              <w:left w:val="nil"/>
              <w:bottom w:val="single" w:sz="4" w:space="0" w:color="auto"/>
              <w:right w:val="single" w:sz="4" w:space="0" w:color="auto"/>
            </w:tcBorders>
            <w:shd w:val="clear" w:color="auto" w:fill="auto"/>
            <w:noWrap/>
            <w:vAlign w:val="center"/>
            <w:hideMark/>
          </w:tcPr>
          <w:p w14:paraId="61F7C6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3C413" w14:textId="7A4069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D5FF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C7AD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50D930" w14:textId="141DED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A8DB55" w14:textId="5B1B4F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F31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2C2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89679B" w14:textId="41CD99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587375" w14:textId="078BD5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523A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A0E8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44775" w14:textId="1A8EA1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05FCF1" w14:textId="6CE517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C56E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21009A" w14:textId="2BBA86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20F3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D11E6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A7E82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Central Butte</w:t>
            </w:r>
          </w:p>
        </w:tc>
        <w:tc>
          <w:tcPr>
            <w:tcW w:w="1425" w:type="dxa"/>
            <w:tcBorders>
              <w:top w:val="nil"/>
              <w:left w:val="nil"/>
              <w:bottom w:val="single" w:sz="4" w:space="0" w:color="auto"/>
              <w:right w:val="single" w:sz="4" w:space="0" w:color="auto"/>
            </w:tcBorders>
            <w:shd w:val="clear" w:color="auto" w:fill="auto"/>
            <w:noWrap/>
            <w:vAlign w:val="center"/>
            <w:hideMark/>
          </w:tcPr>
          <w:p w14:paraId="188258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3ED93" w14:textId="2DC43E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3E16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FD1C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4B65F8" w14:textId="5CA03B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93CB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037EF1" w14:textId="0A212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29CBC6" w14:textId="35A615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7B5E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D87F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A1F539" w14:textId="3F9675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983F8" w14:textId="0A20EC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889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07346" w14:textId="2C1B70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A333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D6A17" w14:textId="33B253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DB9A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BD045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F8905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Christopher Lake</w:t>
            </w:r>
          </w:p>
        </w:tc>
        <w:tc>
          <w:tcPr>
            <w:tcW w:w="1425" w:type="dxa"/>
            <w:tcBorders>
              <w:top w:val="nil"/>
              <w:left w:val="nil"/>
              <w:bottom w:val="single" w:sz="4" w:space="0" w:color="auto"/>
              <w:right w:val="single" w:sz="4" w:space="0" w:color="auto"/>
            </w:tcBorders>
            <w:shd w:val="clear" w:color="auto" w:fill="auto"/>
            <w:noWrap/>
            <w:vAlign w:val="center"/>
            <w:hideMark/>
          </w:tcPr>
          <w:p w14:paraId="2692B7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9D7BC1" w14:textId="5B4AE1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18A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46A1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A7D12F" w14:textId="62C71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10BE5B" w14:textId="0B9D05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39C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866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CD2E59" w14:textId="21F1CF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77D743" w14:textId="54BA98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89F1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FE71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8C21C" w14:textId="156D5B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B8231" w14:textId="1F4FC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CE59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46E3CF" w14:textId="5200BD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9E37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28DD3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5BE58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Churchbridge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E8246A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DDA593" w14:textId="017BF4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25CC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27CF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5F5FC1" w14:textId="0B662B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E947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6CCCA4" w14:textId="699AC0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3866D" w14:textId="70E6C6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8A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53E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8EFA94" w14:textId="606B51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2FE54C" w14:textId="102E64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C4C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9E3D62" w14:textId="5EBFC3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A5DD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21E114" w14:textId="7DCBFF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C4BA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28A74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BB963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Climax</w:t>
            </w:r>
          </w:p>
        </w:tc>
        <w:tc>
          <w:tcPr>
            <w:tcW w:w="1425" w:type="dxa"/>
            <w:tcBorders>
              <w:top w:val="nil"/>
              <w:left w:val="nil"/>
              <w:bottom w:val="single" w:sz="4" w:space="0" w:color="auto"/>
              <w:right w:val="single" w:sz="4" w:space="0" w:color="auto"/>
            </w:tcBorders>
            <w:shd w:val="clear" w:color="auto" w:fill="auto"/>
            <w:noWrap/>
            <w:vAlign w:val="center"/>
            <w:hideMark/>
          </w:tcPr>
          <w:p w14:paraId="1C7FAD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3987CC" w14:textId="161EC8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1B90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7AAE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7B27B6" w14:textId="36059E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AF4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88ACE" w14:textId="10AF54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51DE6C" w14:textId="3142C6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EAA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5EA63E" w14:textId="69CBA7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C53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AD81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49847C" w14:textId="44EA46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6C7ADD" w14:textId="6A8CFD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B246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51251E" w14:textId="3DED3A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09C2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410C65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B641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Coderre</w:t>
            </w:r>
          </w:p>
        </w:tc>
        <w:tc>
          <w:tcPr>
            <w:tcW w:w="1425" w:type="dxa"/>
            <w:tcBorders>
              <w:top w:val="nil"/>
              <w:left w:val="nil"/>
              <w:bottom w:val="single" w:sz="4" w:space="0" w:color="auto"/>
              <w:right w:val="single" w:sz="4" w:space="0" w:color="auto"/>
            </w:tcBorders>
            <w:shd w:val="clear" w:color="auto" w:fill="auto"/>
            <w:noWrap/>
            <w:vAlign w:val="center"/>
            <w:hideMark/>
          </w:tcPr>
          <w:p w14:paraId="7EECA2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1155CA" w14:textId="50F994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14FF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999D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42ABB8" w14:textId="11BBF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C2A2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EAE26A" w14:textId="72FC4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FCD29A" w14:textId="529AA8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282C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3ED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064934" w14:textId="125173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330BE9" w14:textId="59BCAF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CB0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DBBF38" w14:textId="369D5B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373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B4C882" w14:textId="4DD9E6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CFD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0866C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9573C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Colonsay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87B5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541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11C55E" w14:textId="3B7380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CD8FAD" w14:textId="590DAA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0DA2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188EF6" w14:textId="7C4CB7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313A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919C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383C43" w14:textId="2625B9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6C9222" w14:textId="1038E3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2EFA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42F8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50FB31" w14:textId="717477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C14B49" w14:textId="1C0EFB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720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FA9ECD" w14:textId="05C431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AF5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5FB4FB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FA607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Consul</w:t>
            </w:r>
          </w:p>
        </w:tc>
        <w:tc>
          <w:tcPr>
            <w:tcW w:w="1425" w:type="dxa"/>
            <w:tcBorders>
              <w:top w:val="nil"/>
              <w:left w:val="nil"/>
              <w:bottom w:val="single" w:sz="4" w:space="0" w:color="auto"/>
              <w:right w:val="single" w:sz="4" w:space="0" w:color="auto"/>
            </w:tcBorders>
            <w:shd w:val="clear" w:color="auto" w:fill="auto"/>
            <w:noWrap/>
            <w:vAlign w:val="center"/>
            <w:hideMark/>
          </w:tcPr>
          <w:p w14:paraId="7354CC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2F13B9" w14:textId="52AE84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1461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DADB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1914D1" w14:textId="0C0CFB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405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DC93F" w14:textId="690641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AE775D" w14:textId="2FFCB0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5FF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D44814" w14:textId="0C11DC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DDD5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5445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049DB5" w14:textId="2447A8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30331" w14:textId="6C07D5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3E51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71D58" w14:textId="03904E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8D8A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C6C91D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2F12F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Coronach</w:t>
            </w:r>
          </w:p>
        </w:tc>
        <w:tc>
          <w:tcPr>
            <w:tcW w:w="1425" w:type="dxa"/>
            <w:tcBorders>
              <w:top w:val="nil"/>
              <w:left w:val="nil"/>
              <w:bottom w:val="single" w:sz="4" w:space="0" w:color="auto"/>
              <w:right w:val="single" w:sz="4" w:space="0" w:color="auto"/>
            </w:tcBorders>
            <w:shd w:val="clear" w:color="auto" w:fill="auto"/>
            <w:noWrap/>
            <w:vAlign w:val="center"/>
            <w:hideMark/>
          </w:tcPr>
          <w:p w14:paraId="29F7CA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19B356" w14:textId="522B49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01B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6DA6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9CBB6E" w14:textId="61A869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CF5D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38540F" w14:textId="14D747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FDA30F" w14:textId="21E676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6547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7887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F53DA9" w14:textId="216BF3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4B459A" w14:textId="45562F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9EA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59BA41" w14:textId="166CF0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4B3D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D15C4" w14:textId="6C4B8D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88D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931B3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22CF6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Craik</w:t>
            </w:r>
          </w:p>
        </w:tc>
        <w:tc>
          <w:tcPr>
            <w:tcW w:w="1425" w:type="dxa"/>
            <w:tcBorders>
              <w:top w:val="nil"/>
              <w:left w:val="nil"/>
              <w:bottom w:val="single" w:sz="4" w:space="0" w:color="auto"/>
              <w:right w:val="single" w:sz="4" w:space="0" w:color="auto"/>
            </w:tcBorders>
            <w:shd w:val="clear" w:color="auto" w:fill="auto"/>
            <w:noWrap/>
            <w:vAlign w:val="center"/>
            <w:hideMark/>
          </w:tcPr>
          <w:p w14:paraId="3E7B59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13BE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7D6E16" w14:textId="29728F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F4F996" w14:textId="2B015A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17E7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0BA0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BE1F8" w14:textId="6E0C9C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E8BA7D" w14:textId="74DC35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72D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ADE8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CDC6D4" w14:textId="3EFF9A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51A115" w14:textId="6ECA61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D9C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2824D" w14:textId="64FCEB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CDA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1A6FFD" w14:textId="55F5D0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472A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BD2A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C468D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Creighton</w:t>
            </w:r>
          </w:p>
        </w:tc>
        <w:tc>
          <w:tcPr>
            <w:tcW w:w="1425" w:type="dxa"/>
            <w:tcBorders>
              <w:top w:val="nil"/>
              <w:left w:val="nil"/>
              <w:bottom w:val="single" w:sz="4" w:space="0" w:color="auto"/>
              <w:right w:val="single" w:sz="4" w:space="0" w:color="auto"/>
            </w:tcBorders>
            <w:shd w:val="clear" w:color="auto" w:fill="auto"/>
            <w:noWrap/>
            <w:vAlign w:val="center"/>
            <w:hideMark/>
          </w:tcPr>
          <w:p w14:paraId="73F72C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6DDC66" w14:textId="52517F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AD35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EC76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7F9F20" w14:textId="1B883D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088098" w14:textId="54AA8B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3A05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EB7D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4C891B" w14:textId="2DA7E1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34ADE0" w14:textId="1C70AF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F0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D8E0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29B990" w14:textId="2A01C3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C09716" w14:textId="20BDF3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7115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58D92D" w14:textId="3230CC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052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F94ED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001E0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Cudworth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30C85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784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5DD2DC" w14:textId="152BE3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6F1278" w14:textId="4FBEBC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2469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F2058A" w14:textId="635FF5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CB45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D1C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9D7423" w14:textId="735539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7D1B23" w14:textId="2780EE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86DE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2373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049FF0" w14:textId="185A4B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78AA36" w14:textId="5B065B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67C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7040E0" w14:textId="1DFAAB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75BD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416EA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52572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Cumberland House</w:t>
            </w:r>
          </w:p>
        </w:tc>
        <w:tc>
          <w:tcPr>
            <w:tcW w:w="1425" w:type="dxa"/>
            <w:tcBorders>
              <w:top w:val="nil"/>
              <w:left w:val="nil"/>
              <w:bottom w:val="single" w:sz="4" w:space="0" w:color="auto"/>
              <w:right w:val="single" w:sz="4" w:space="0" w:color="auto"/>
            </w:tcBorders>
            <w:shd w:val="clear" w:color="auto" w:fill="auto"/>
            <w:noWrap/>
            <w:vAlign w:val="center"/>
            <w:hideMark/>
          </w:tcPr>
          <w:p w14:paraId="72E69D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372C87" w14:textId="349B6D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B3E5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0CA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C674C" w14:textId="49C264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73AB38" w14:textId="4199B4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7C70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FB04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D9F559" w14:textId="40BBA0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63A3D" w14:textId="791A8C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1507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BAB1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2C79FE" w14:textId="0A873F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50F345" w14:textId="018D6D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916A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AC683B" w14:textId="29B9BC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2785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30C86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13E1CB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Cupar</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6DF4B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6522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DA0548" w14:textId="55924C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0959B9" w14:textId="688361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C3DB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41B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6EB2C6" w14:textId="133655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CD3192" w14:textId="267EB2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F367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C86C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79750" w14:textId="659CB70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44C262" w14:textId="48279A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220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F7C657" w14:textId="326221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80D9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3663F" w14:textId="79B35B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166B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EED0A9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584992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Cut Knife</w:t>
            </w:r>
          </w:p>
        </w:tc>
        <w:tc>
          <w:tcPr>
            <w:tcW w:w="1425" w:type="dxa"/>
            <w:tcBorders>
              <w:top w:val="nil"/>
              <w:left w:val="nil"/>
              <w:bottom w:val="single" w:sz="4" w:space="0" w:color="auto"/>
              <w:right w:val="single" w:sz="4" w:space="0" w:color="auto"/>
            </w:tcBorders>
            <w:shd w:val="clear" w:color="auto" w:fill="auto"/>
            <w:noWrap/>
            <w:vAlign w:val="center"/>
            <w:hideMark/>
          </w:tcPr>
          <w:p w14:paraId="3AF3DA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1B4446" w14:textId="70D542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1713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5179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B46D22" w14:textId="4054D0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CB820C" w14:textId="10C089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48F8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88C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EA02D3" w14:textId="457090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7B05AF" w14:textId="0A5D54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95EA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5CDD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9E4ECF" w14:textId="398F2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4222E7" w14:textId="44EB9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41F1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E7A2F" w14:textId="1DD0D2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024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E3863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BB27E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Dalmeny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4F6B0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EB25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754A3" w14:textId="6F2C8E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6DF83" w14:textId="1B7115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8966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2C3D05" w14:textId="5C4F63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2DAA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E862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25A980" w14:textId="6CAE66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47EF3" w14:textId="79914B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E6F6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7995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5EC9BA" w14:textId="560CE7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6DE7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642C4C" w14:textId="4817DE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044F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7B1BBA" w14:textId="56B7FA4D" w:rsidR="009A1F70" w:rsidRPr="009A1F70" w:rsidRDefault="009A1F70" w:rsidP="009A1F70">
            <w:pPr>
              <w:jc w:val="center"/>
              <w:rPr>
                <w:rFonts w:ascii="Wingdings" w:hAnsi="Wingdings" w:cs="Calibri"/>
                <w:color w:val="000000"/>
                <w:sz w:val="16"/>
                <w:szCs w:val="16"/>
                <w:lang w:eastAsia="en-CA"/>
              </w:rPr>
            </w:pPr>
          </w:p>
        </w:tc>
      </w:tr>
      <w:tr w:rsidR="009A1F70" w:rsidRPr="009A1F70" w14:paraId="361411D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FA1999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Davidson</w:t>
            </w:r>
          </w:p>
        </w:tc>
        <w:tc>
          <w:tcPr>
            <w:tcW w:w="1425" w:type="dxa"/>
            <w:tcBorders>
              <w:top w:val="nil"/>
              <w:left w:val="nil"/>
              <w:bottom w:val="single" w:sz="4" w:space="0" w:color="auto"/>
              <w:right w:val="single" w:sz="4" w:space="0" w:color="auto"/>
            </w:tcBorders>
            <w:shd w:val="clear" w:color="auto" w:fill="auto"/>
            <w:noWrap/>
            <w:vAlign w:val="center"/>
            <w:hideMark/>
          </w:tcPr>
          <w:p w14:paraId="058D2D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6D7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085B8" w14:textId="6B0A3D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F6C5ED" w14:textId="02D331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3E6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6C2E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371E53" w14:textId="7B2B12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31E28" w14:textId="3E7E9B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F8D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DF4F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F30B61" w14:textId="1A2E9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085531" w14:textId="091B96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B901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6F2D62" w14:textId="025C6D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2CE3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14996E" w14:textId="2EDFA4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4EE7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06E835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FD0DA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Delisle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90130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B576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9C60E9" w14:textId="54B0E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E7F78" w14:textId="2192B8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ACFA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6E83E" w14:textId="14CCA1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D88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C6E3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83004" w14:textId="09512A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F70C0E" w14:textId="09DB05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63F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1446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D41C69" w14:textId="3268E6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2C4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4D4DB1" w14:textId="7D6AF4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AA61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7ADC9E" w14:textId="0B265AE9" w:rsidR="009A1F70" w:rsidRPr="009A1F70" w:rsidRDefault="009A1F70" w:rsidP="009A1F70">
            <w:pPr>
              <w:jc w:val="center"/>
              <w:rPr>
                <w:rFonts w:ascii="Wingdings" w:hAnsi="Wingdings" w:cs="Calibri"/>
                <w:color w:val="000000"/>
                <w:sz w:val="16"/>
                <w:szCs w:val="16"/>
                <w:lang w:eastAsia="en-CA"/>
              </w:rPr>
            </w:pPr>
          </w:p>
        </w:tc>
      </w:tr>
      <w:tr w:rsidR="009A1F70" w:rsidRPr="009A1F70" w14:paraId="6F8AAF7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AB1C1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Dillon</w:t>
            </w:r>
          </w:p>
        </w:tc>
        <w:tc>
          <w:tcPr>
            <w:tcW w:w="1425" w:type="dxa"/>
            <w:tcBorders>
              <w:top w:val="nil"/>
              <w:left w:val="nil"/>
              <w:bottom w:val="single" w:sz="4" w:space="0" w:color="auto"/>
              <w:right w:val="single" w:sz="4" w:space="0" w:color="auto"/>
            </w:tcBorders>
            <w:shd w:val="clear" w:color="auto" w:fill="auto"/>
            <w:noWrap/>
            <w:vAlign w:val="center"/>
            <w:hideMark/>
          </w:tcPr>
          <w:p w14:paraId="2046FF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BB7F63" w14:textId="597A5A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12CE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95A1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5C3A69" w14:textId="45E1B5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39AEE1" w14:textId="7F00C5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6B4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736B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F1A037" w14:textId="5BA7FF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C4D52" w14:textId="56FCEC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4F3F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5121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A4CE6" w14:textId="400DAA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4D20C" w14:textId="676273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5AD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CC8815" w14:textId="46FF75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8D6C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E5062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7A82C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Dinsmore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F90E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AFF8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D9AF08" w14:textId="513A47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CAC69" w14:textId="43D869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EFE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3AE45D" w14:textId="604DAB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5784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8C7F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0D1BCD" w14:textId="1EC02F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F04C68" w14:textId="4DDF43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B00F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5B9D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AA3998" w14:textId="09369A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70390F" w14:textId="0EDD8E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49E1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01DF7" w14:textId="64C1F0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A6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540E3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029801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Duck Lake</w:t>
            </w:r>
          </w:p>
        </w:tc>
        <w:tc>
          <w:tcPr>
            <w:tcW w:w="1425" w:type="dxa"/>
            <w:tcBorders>
              <w:top w:val="nil"/>
              <w:left w:val="nil"/>
              <w:bottom w:val="single" w:sz="4" w:space="0" w:color="auto"/>
              <w:right w:val="single" w:sz="4" w:space="0" w:color="auto"/>
            </w:tcBorders>
            <w:shd w:val="clear" w:color="auto" w:fill="auto"/>
            <w:noWrap/>
            <w:vAlign w:val="center"/>
            <w:hideMark/>
          </w:tcPr>
          <w:p w14:paraId="632423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3746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152819" w14:textId="7F2F3C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B02603" w14:textId="5223C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F46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34C2E3" w14:textId="42A0FA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54D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242C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C22587" w14:textId="34B90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26B888" w14:textId="3A955D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8229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7C03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97BD8" w14:textId="0F3B43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30F9BD" w14:textId="6F97A0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E9B3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A3E01" w14:textId="26FF61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498A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2053E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76682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Dundurn</w:t>
            </w:r>
          </w:p>
        </w:tc>
        <w:tc>
          <w:tcPr>
            <w:tcW w:w="1425" w:type="dxa"/>
            <w:tcBorders>
              <w:top w:val="nil"/>
              <w:left w:val="nil"/>
              <w:bottom w:val="single" w:sz="4" w:space="0" w:color="auto"/>
              <w:right w:val="single" w:sz="4" w:space="0" w:color="auto"/>
            </w:tcBorders>
            <w:shd w:val="clear" w:color="auto" w:fill="auto"/>
            <w:noWrap/>
            <w:vAlign w:val="center"/>
            <w:hideMark/>
          </w:tcPr>
          <w:p w14:paraId="6A8574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E4B2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B2B761" w14:textId="2E3B5E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31AB34" w14:textId="36B797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81AE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19D2D1" w14:textId="3C3DEA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B978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4F2D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869BD4" w14:textId="2E5212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4EFBA" w14:textId="1D9F1D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3D99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3541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5DCDF3" w14:textId="7C4B80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B2A3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3F8569" w14:textId="7793A7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DF6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162899" w14:textId="768972A1" w:rsidR="009A1F70" w:rsidRPr="009A1F70" w:rsidRDefault="009A1F70" w:rsidP="009A1F70">
            <w:pPr>
              <w:jc w:val="center"/>
              <w:rPr>
                <w:rFonts w:ascii="Wingdings" w:hAnsi="Wingdings" w:cs="Calibri"/>
                <w:color w:val="000000"/>
                <w:sz w:val="16"/>
                <w:szCs w:val="16"/>
                <w:lang w:eastAsia="en-CA"/>
              </w:rPr>
            </w:pPr>
          </w:p>
        </w:tc>
      </w:tr>
      <w:tr w:rsidR="009A1F70" w:rsidRPr="009A1F70" w14:paraId="12C8A3B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5402C2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Earl Grey</w:t>
            </w:r>
          </w:p>
        </w:tc>
        <w:tc>
          <w:tcPr>
            <w:tcW w:w="1425" w:type="dxa"/>
            <w:tcBorders>
              <w:top w:val="nil"/>
              <w:left w:val="nil"/>
              <w:bottom w:val="single" w:sz="4" w:space="0" w:color="auto"/>
              <w:right w:val="single" w:sz="4" w:space="0" w:color="auto"/>
            </w:tcBorders>
            <w:shd w:val="clear" w:color="auto" w:fill="auto"/>
            <w:noWrap/>
            <w:vAlign w:val="center"/>
            <w:hideMark/>
          </w:tcPr>
          <w:p w14:paraId="29EA76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C1F4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DC1403" w14:textId="11FF79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F87A60" w14:textId="10E357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7B93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C58C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1B337" w14:textId="7CABDB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528EF" w14:textId="681E94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703E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AA0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9F3113" w14:textId="782C91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2A8907" w14:textId="60DAF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D7DD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5F69A6" w14:textId="4A746C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4C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1305A" w14:textId="6F84A0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C8C8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6DA35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3C924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Eastend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CC43A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F7E940" w14:textId="4E1638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BBF2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4480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F3546B" w14:textId="457B38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FA40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94A73A" w14:textId="234454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E04319" w14:textId="0F6158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7AE6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EBB293" w14:textId="24909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2E74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4521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0F940" w14:textId="5A5545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D6B72E" w14:textId="14610A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3E62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684061" w14:textId="69D5E1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7A9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60E94F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20AAC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Edam</w:t>
            </w:r>
          </w:p>
        </w:tc>
        <w:tc>
          <w:tcPr>
            <w:tcW w:w="1425" w:type="dxa"/>
            <w:tcBorders>
              <w:top w:val="nil"/>
              <w:left w:val="nil"/>
              <w:bottom w:val="single" w:sz="4" w:space="0" w:color="auto"/>
              <w:right w:val="single" w:sz="4" w:space="0" w:color="auto"/>
            </w:tcBorders>
            <w:shd w:val="clear" w:color="auto" w:fill="auto"/>
            <w:noWrap/>
            <w:vAlign w:val="center"/>
            <w:hideMark/>
          </w:tcPr>
          <w:p w14:paraId="3443A0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6103AC" w14:textId="4D38D3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D6A0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CE64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F85DB8" w14:textId="180574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029C5" w14:textId="24576B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BF40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2621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E62FC7" w14:textId="48B763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C3C7FA" w14:textId="3E6D60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DB7D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7487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857F32" w14:textId="05125E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6D4CFF" w14:textId="2CBD5A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2FB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76E4CB" w14:textId="7732D3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340E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01322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875186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Elrose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F34FC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C7D4B4" w14:textId="73E78D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37D0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3A90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D377A" w14:textId="151E83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614C4" w14:textId="4EA030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578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F163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7BBEB0" w14:textId="726FF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4F62D8" w14:textId="4BBC33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8FCA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561F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149161" w14:textId="0E1FF2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A29DB" w14:textId="7AB6FE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C474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B71AD7" w14:textId="595172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8D5B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F352C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EE46B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Esterhazy</w:t>
            </w:r>
          </w:p>
        </w:tc>
        <w:tc>
          <w:tcPr>
            <w:tcW w:w="1425" w:type="dxa"/>
            <w:tcBorders>
              <w:top w:val="nil"/>
              <w:left w:val="nil"/>
              <w:bottom w:val="single" w:sz="4" w:space="0" w:color="auto"/>
              <w:right w:val="single" w:sz="4" w:space="0" w:color="auto"/>
            </w:tcBorders>
            <w:shd w:val="clear" w:color="auto" w:fill="auto"/>
            <w:noWrap/>
            <w:vAlign w:val="center"/>
            <w:hideMark/>
          </w:tcPr>
          <w:p w14:paraId="081B52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2EC8C0" w14:textId="24A145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D838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7B7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245B3" w14:textId="59F14C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8E0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D023F6" w14:textId="191665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0061FF" w14:textId="0B3840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BC2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DC9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0B9BC" w14:textId="08220E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C2398F" w14:textId="1DA01B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722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5422BA" w14:textId="22437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C506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A66A6B" w14:textId="1123AC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4D3B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17E9F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BBE7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Estevan</w:t>
            </w:r>
          </w:p>
        </w:tc>
        <w:tc>
          <w:tcPr>
            <w:tcW w:w="1425" w:type="dxa"/>
            <w:tcBorders>
              <w:top w:val="nil"/>
              <w:left w:val="nil"/>
              <w:bottom w:val="single" w:sz="4" w:space="0" w:color="auto"/>
              <w:right w:val="single" w:sz="4" w:space="0" w:color="auto"/>
            </w:tcBorders>
            <w:shd w:val="clear" w:color="auto" w:fill="auto"/>
            <w:noWrap/>
            <w:vAlign w:val="center"/>
            <w:hideMark/>
          </w:tcPr>
          <w:p w14:paraId="2EB863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AE3B4" w14:textId="209821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5E5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43A9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C2A36D" w14:textId="07391B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0445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560C0" w14:textId="34F07C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8D527B" w14:textId="08F2B4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A223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3433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F177B" w14:textId="620DFA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54C5D7" w14:textId="4D465F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36A2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F930E1" w14:textId="1FD589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D503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06584C" w14:textId="5E08A1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764A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585B26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78105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Eston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F1778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6474A4" w14:textId="0C1780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B98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65C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E5893C" w14:textId="7CB18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CE6CAF" w14:textId="424D0E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2C3D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4625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262103" w14:textId="2130C0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CD589D" w14:textId="665E5C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CD67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1641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CF6EE2" w14:textId="4D1794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DA087" w14:textId="1CA2F9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6456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527A1E" w14:textId="333EA4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391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D21094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1B178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Eyebrow</w:t>
            </w:r>
          </w:p>
        </w:tc>
        <w:tc>
          <w:tcPr>
            <w:tcW w:w="1425" w:type="dxa"/>
            <w:tcBorders>
              <w:top w:val="nil"/>
              <w:left w:val="nil"/>
              <w:bottom w:val="single" w:sz="4" w:space="0" w:color="auto"/>
              <w:right w:val="single" w:sz="4" w:space="0" w:color="auto"/>
            </w:tcBorders>
            <w:shd w:val="clear" w:color="auto" w:fill="auto"/>
            <w:noWrap/>
            <w:vAlign w:val="center"/>
            <w:hideMark/>
          </w:tcPr>
          <w:p w14:paraId="3B6364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5DD2B" w14:textId="054C7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02B2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550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2F0B01" w14:textId="615B5E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C5EE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4CDD0D" w14:textId="0933B8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C901C8" w14:textId="2033D4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5629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7497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F071E2" w14:textId="7F6AEA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4DBFD8" w14:textId="43C20A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C5AC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4FA89" w14:textId="062798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EC0E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F5D95C" w14:textId="381711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A07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D107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6DC5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Fillmore</w:t>
            </w:r>
          </w:p>
        </w:tc>
        <w:tc>
          <w:tcPr>
            <w:tcW w:w="1425" w:type="dxa"/>
            <w:tcBorders>
              <w:top w:val="nil"/>
              <w:left w:val="nil"/>
              <w:bottom w:val="single" w:sz="4" w:space="0" w:color="auto"/>
              <w:right w:val="single" w:sz="4" w:space="0" w:color="auto"/>
            </w:tcBorders>
            <w:shd w:val="clear" w:color="auto" w:fill="auto"/>
            <w:noWrap/>
            <w:vAlign w:val="center"/>
            <w:hideMark/>
          </w:tcPr>
          <w:p w14:paraId="793AED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BF4606" w14:textId="6815EA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E30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C443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589C4C" w14:textId="2BC5FA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110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86CF96" w14:textId="651B2F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D698B6" w14:textId="5EF7EA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AD7B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6986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55B70B" w14:textId="67EC12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5BFF7B" w14:textId="66862F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64ED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F4221F" w14:textId="44DBBE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CDBE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0C5A49" w14:textId="3D2B9C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089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BCDBC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12224A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Foam Lake</w:t>
            </w:r>
          </w:p>
        </w:tc>
        <w:tc>
          <w:tcPr>
            <w:tcW w:w="1425" w:type="dxa"/>
            <w:tcBorders>
              <w:top w:val="nil"/>
              <w:left w:val="nil"/>
              <w:bottom w:val="single" w:sz="4" w:space="0" w:color="auto"/>
              <w:right w:val="single" w:sz="4" w:space="0" w:color="auto"/>
            </w:tcBorders>
            <w:shd w:val="clear" w:color="auto" w:fill="auto"/>
            <w:noWrap/>
            <w:vAlign w:val="center"/>
            <w:hideMark/>
          </w:tcPr>
          <w:p w14:paraId="25E478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566AD" w14:textId="4D2AED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70C3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0FB2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195E1" w14:textId="02F31F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FC5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65C9A0" w14:textId="44114B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4C82F" w14:textId="667B79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06A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ED9A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454301" w14:textId="29ECE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85EB2" w14:textId="00F52B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C5AA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2FC5C4" w14:textId="589FF4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C2E3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AD8D0E" w14:textId="0B77B0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902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8AF34C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47ECF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Fond Du Lac</w:t>
            </w:r>
          </w:p>
        </w:tc>
        <w:tc>
          <w:tcPr>
            <w:tcW w:w="1425" w:type="dxa"/>
            <w:tcBorders>
              <w:top w:val="nil"/>
              <w:left w:val="nil"/>
              <w:bottom w:val="single" w:sz="4" w:space="0" w:color="auto"/>
              <w:right w:val="single" w:sz="4" w:space="0" w:color="auto"/>
            </w:tcBorders>
            <w:shd w:val="clear" w:color="auto" w:fill="auto"/>
            <w:noWrap/>
            <w:vAlign w:val="center"/>
            <w:hideMark/>
          </w:tcPr>
          <w:p w14:paraId="065B3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AFA8AE" w14:textId="09C6B3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E70F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037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732415" w14:textId="26E573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3C187C" w14:textId="4B9219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44B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5AE4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000E2E" w14:textId="3EF26C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2CE3D6" w14:textId="753C72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D5C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45C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68DD9C" w14:textId="2B0D51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A804A" w14:textId="38FCA7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E86F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6BC6F" w14:textId="4FBA05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7AC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0958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88AC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Fort Qu'Appelle</w:t>
            </w:r>
          </w:p>
        </w:tc>
        <w:tc>
          <w:tcPr>
            <w:tcW w:w="1425" w:type="dxa"/>
            <w:tcBorders>
              <w:top w:val="nil"/>
              <w:left w:val="nil"/>
              <w:bottom w:val="single" w:sz="4" w:space="0" w:color="auto"/>
              <w:right w:val="single" w:sz="4" w:space="0" w:color="auto"/>
            </w:tcBorders>
            <w:shd w:val="clear" w:color="auto" w:fill="auto"/>
            <w:noWrap/>
            <w:vAlign w:val="center"/>
            <w:hideMark/>
          </w:tcPr>
          <w:p w14:paraId="2A4709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4058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8E6880" w14:textId="2E6CDF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4BFB33" w14:textId="21CF06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F0B8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DB6D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1575B6" w14:textId="1E3B73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51CC1E" w14:textId="69D21B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105E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FCE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EA713" w14:textId="3C7C95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0C2E76" w14:textId="128192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F45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26C0B" w14:textId="0FEC30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7D0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716F0D" w14:textId="730507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BE3B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F63F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8A95C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Francis</w:t>
            </w:r>
          </w:p>
        </w:tc>
        <w:tc>
          <w:tcPr>
            <w:tcW w:w="1425" w:type="dxa"/>
            <w:tcBorders>
              <w:top w:val="nil"/>
              <w:left w:val="nil"/>
              <w:bottom w:val="single" w:sz="4" w:space="0" w:color="auto"/>
              <w:right w:val="single" w:sz="4" w:space="0" w:color="auto"/>
            </w:tcBorders>
            <w:shd w:val="clear" w:color="auto" w:fill="auto"/>
            <w:noWrap/>
            <w:vAlign w:val="center"/>
            <w:hideMark/>
          </w:tcPr>
          <w:p w14:paraId="68A155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6297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1C540" w14:textId="2302A4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08EEE9" w14:textId="377343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21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147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A10A25" w14:textId="5BE605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0EE604" w14:textId="2280D4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AE0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99C4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585FB" w14:textId="4373EC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1B0A4" w14:textId="514D2A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3288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9FF9D9" w14:textId="185250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40D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1C3E1F" w14:textId="28F723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880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A6D0C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3F20D1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Frontier</w:t>
            </w:r>
          </w:p>
        </w:tc>
        <w:tc>
          <w:tcPr>
            <w:tcW w:w="1425" w:type="dxa"/>
            <w:tcBorders>
              <w:top w:val="nil"/>
              <w:left w:val="nil"/>
              <w:bottom w:val="single" w:sz="4" w:space="0" w:color="auto"/>
              <w:right w:val="single" w:sz="4" w:space="0" w:color="auto"/>
            </w:tcBorders>
            <w:shd w:val="clear" w:color="auto" w:fill="auto"/>
            <w:noWrap/>
            <w:vAlign w:val="center"/>
            <w:hideMark/>
          </w:tcPr>
          <w:p w14:paraId="17EC52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257547" w14:textId="2C1262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105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1C31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63377" w14:textId="58601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E128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D8F9BF" w14:textId="78CDD7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F202E8" w14:textId="0BCAB4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6655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C741B" w14:textId="7A6CAD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F14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A5A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5123F" w14:textId="36470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E9D972" w14:textId="5E72E4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47C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93F407" w14:textId="78BD69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0570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079B5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A4F4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Glaslyn</w:t>
            </w:r>
          </w:p>
        </w:tc>
        <w:tc>
          <w:tcPr>
            <w:tcW w:w="1425" w:type="dxa"/>
            <w:tcBorders>
              <w:top w:val="nil"/>
              <w:left w:val="nil"/>
              <w:bottom w:val="single" w:sz="4" w:space="0" w:color="auto"/>
              <w:right w:val="single" w:sz="4" w:space="0" w:color="auto"/>
            </w:tcBorders>
            <w:shd w:val="clear" w:color="auto" w:fill="auto"/>
            <w:noWrap/>
            <w:vAlign w:val="center"/>
            <w:hideMark/>
          </w:tcPr>
          <w:p w14:paraId="3B3D38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F94D2" w14:textId="158BA4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1D0A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2EF5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8B0084" w14:textId="2932CB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9F833A" w14:textId="1CB775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79EF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9B0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6329E8" w14:textId="452F1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4BB3C0" w14:textId="3BD0A1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3B9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8FD6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B56CD" w14:textId="4DBEF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DDD27C" w14:textId="31D13C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E0BA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722A84" w14:textId="430EDE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5E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FFCE3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832F7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Goodsoil</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63FC4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73397A" w14:textId="2C6967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70D4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9C35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CA1AAC" w14:textId="62A503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E20B7" w14:textId="6F8E86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E9B3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781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90000B" w14:textId="49D109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5E8083" w14:textId="73620E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74E5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8BA2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5BC9B" w14:textId="13E1A7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158BC" w14:textId="52E3C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C5D0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D4258A" w14:textId="07E4B9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B0C8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F530C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9600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Gravelbourg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39BFC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3BCB03" w14:textId="6CBDA5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E7D8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5F14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9D4F30" w14:textId="427273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3B3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3F4DD4" w14:textId="3BC83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99A124" w14:textId="0AA06B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7EE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09C1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DE3C3" w14:textId="47436B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78B07" w14:textId="00907C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0D67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4A8E85" w14:textId="420707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A7F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0FDC8C" w14:textId="22A6C2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8CA7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187F72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15DF3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Green Lake</w:t>
            </w:r>
          </w:p>
        </w:tc>
        <w:tc>
          <w:tcPr>
            <w:tcW w:w="1425" w:type="dxa"/>
            <w:tcBorders>
              <w:top w:val="nil"/>
              <w:left w:val="nil"/>
              <w:bottom w:val="single" w:sz="4" w:space="0" w:color="auto"/>
              <w:right w:val="single" w:sz="4" w:space="0" w:color="auto"/>
            </w:tcBorders>
            <w:shd w:val="clear" w:color="auto" w:fill="auto"/>
            <w:noWrap/>
            <w:vAlign w:val="center"/>
            <w:hideMark/>
          </w:tcPr>
          <w:p w14:paraId="0C5B01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66C503" w14:textId="727FF3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A0BB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3791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CA6092" w14:textId="31BCAB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E76B14" w14:textId="2DFDCC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038D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85E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F628B4" w14:textId="7C8C0D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8469D7" w14:textId="23F6D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DD3E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C265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CB334B" w14:textId="501BFE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7B93D2" w14:textId="5D0644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E2B5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553F20" w14:textId="54794D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6396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4EC4D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822890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Grenfell</w:t>
            </w:r>
          </w:p>
        </w:tc>
        <w:tc>
          <w:tcPr>
            <w:tcW w:w="1425" w:type="dxa"/>
            <w:tcBorders>
              <w:top w:val="nil"/>
              <w:left w:val="nil"/>
              <w:bottom w:val="single" w:sz="4" w:space="0" w:color="auto"/>
              <w:right w:val="single" w:sz="4" w:space="0" w:color="auto"/>
            </w:tcBorders>
            <w:shd w:val="clear" w:color="auto" w:fill="auto"/>
            <w:noWrap/>
            <w:vAlign w:val="center"/>
            <w:hideMark/>
          </w:tcPr>
          <w:p w14:paraId="5FF0ED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5B5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BE7D33" w14:textId="4C9FC7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D5D516" w14:textId="28C1C1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C72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CAE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9BEF6" w14:textId="2C308D8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FBE68" w14:textId="5DB323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869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C1DA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158E1" w14:textId="3C62F8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EB8FDF" w14:textId="3BD869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FB39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DC94E4" w14:textId="785C32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48DC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0D785" w14:textId="04197B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98F7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A3D808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E19FD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Gull Lake</w:t>
            </w:r>
          </w:p>
        </w:tc>
        <w:tc>
          <w:tcPr>
            <w:tcW w:w="1425" w:type="dxa"/>
            <w:tcBorders>
              <w:top w:val="nil"/>
              <w:left w:val="nil"/>
              <w:bottom w:val="single" w:sz="4" w:space="0" w:color="auto"/>
              <w:right w:val="single" w:sz="4" w:space="0" w:color="auto"/>
            </w:tcBorders>
            <w:shd w:val="clear" w:color="auto" w:fill="auto"/>
            <w:noWrap/>
            <w:vAlign w:val="center"/>
            <w:hideMark/>
          </w:tcPr>
          <w:p w14:paraId="2EBD65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E41A48" w14:textId="60B0E2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D117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AA6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17029D" w14:textId="7CF45B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C26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E1E184" w14:textId="4562D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957C3E" w14:textId="7BF90B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C10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A5684A" w14:textId="1C40A6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9ECD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4F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8812C" w14:textId="773452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036C6" w14:textId="2D6055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020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2670A3" w14:textId="63B651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BC0C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56B938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77FD6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Hafford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4039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E1ED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5D3A05" w14:textId="6472E0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87B51A" w14:textId="2622EB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3B4D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157A01" w14:textId="24AF6C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F64F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520B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A2DBE" w14:textId="78CF1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09DF1D" w14:textId="3AF031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C136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773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F5F380" w14:textId="2BA7EB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B60BA" w14:textId="640315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0A70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4E9B0" w14:textId="656FB8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05D9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1F80E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07C63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Hague</w:t>
            </w:r>
          </w:p>
        </w:tc>
        <w:tc>
          <w:tcPr>
            <w:tcW w:w="1425" w:type="dxa"/>
            <w:tcBorders>
              <w:top w:val="nil"/>
              <w:left w:val="nil"/>
              <w:bottom w:val="single" w:sz="4" w:space="0" w:color="auto"/>
              <w:right w:val="single" w:sz="4" w:space="0" w:color="auto"/>
            </w:tcBorders>
            <w:shd w:val="clear" w:color="auto" w:fill="auto"/>
            <w:noWrap/>
            <w:vAlign w:val="center"/>
            <w:hideMark/>
          </w:tcPr>
          <w:p w14:paraId="144BDE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A2F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80029" w14:textId="0A121A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CAEE41" w14:textId="738880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22E0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85A8A" w14:textId="56C7B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86342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8BE3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975731" w14:textId="46BEBB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8D9D5" w14:textId="1E3037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C96A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09FA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D2E861" w14:textId="3ACEE0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29BDBD" w14:textId="2D7735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0AF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2A25A" w14:textId="5143F9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B35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90C0D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EA11A3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Hanley</w:t>
            </w:r>
          </w:p>
        </w:tc>
        <w:tc>
          <w:tcPr>
            <w:tcW w:w="1425" w:type="dxa"/>
            <w:tcBorders>
              <w:top w:val="nil"/>
              <w:left w:val="nil"/>
              <w:bottom w:val="single" w:sz="4" w:space="0" w:color="auto"/>
              <w:right w:val="single" w:sz="4" w:space="0" w:color="auto"/>
            </w:tcBorders>
            <w:shd w:val="clear" w:color="auto" w:fill="auto"/>
            <w:noWrap/>
            <w:vAlign w:val="center"/>
            <w:hideMark/>
          </w:tcPr>
          <w:p w14:paraId="6577E3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6593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E7BFAA" w14:textId="37B739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B09FD2" w14:textId="0B2B7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004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C213E" w14:textId="1D78E2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C417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B410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E252FA" w14:textId="41A65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964E70" w14:textId="24C244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4BDD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8AD2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C418CB" w14:textId="4BB7BE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F8060D" w14:textId="6315AE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D06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C1234C" w14:textId="51DC82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73C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FB1309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B43694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Hepburn</w:t>
            </w:r>
          </w:p>
        </w:tc>
        <w:tc>
          <w:tcPr>
            <w:tcW w:w="1425" w:type="dxa"/>
            <w:tcBorders>
              <w:top w:val="nil"/>
              <w:left w:val="nil"/>
              <w:bottom w:val="single" w:sz="4" w:space="0" w:color="auto"/>
              <w:right w:val="single" w:sz="4" w:space="0" w:color="auto"/>
            </w:tcBorders>
            <w:shd w:val="clear" w:color="auto" w:fill="auto"/>
            <w:noWrap/>
            <w:vAlign w:val="center"/>
            <w:hideMark/>
          </w:tcPr>
          <w:p w14:paraId="242B7D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7499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1F3EEB" w14:textId="138B9C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D78A4" w14:textId="6E0372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9F9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460E1" w14:textId="153C0A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E58C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5C3D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A5F82C" w14:textId="3B6176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2E6D81" w14:textId="251139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2BA6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42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FD5815" w14:textId="20C6D9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28CE7B" w14:textId="07886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862F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C62FE7" w14:textId="17978B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2872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0728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BA10D0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Herbert</w:t>
            </w:r>
          </w:p>
        </w:tc>
        <w:tc>
          <w:tcPr>
            <w:tcW w:w="1425" w:type="dxa"/>
            <w:tcBorders>
              <w:top w:val="nil"/>
              <w:left w:val="nil"/>
              <w:bottom w:val="single" w:sz="4" w:space="0" w:color="auto"/>
              <w:right w:val="single" w:sz="4" w:space="0" w:color="auto"/>
            </w:tcBorders>
            <w:shd w:val="clear" w:color="auto" w:fill="auto"/>
            <w:noWrap/>
            <w:vAlign w:val="center"/>
            <w:hideMark/>
          </w:tcPr>
          <w:p w14:paraId="2C7EBE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DB40E" w14:textId="2BBCD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A129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BA02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FFDE8B" w14:textId="059D52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094A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854978" w14:textId="7F856F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605065" w14:textId="3D20E4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F8F7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3513AE" w14:textId="31D88E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40BC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9010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E42C4E" w14:textId="5BD8DF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847863" w14:textId="29FC06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0B55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E80352" w14:textId="44833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D45D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2E790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2AB21E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Hodgeville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A3F9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72C83F" w14:textId="791339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78F3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3299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2B1129" w14:textId="719ACC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E4C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08C475" w14:textId="5AAD81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6571B4" w14:textId="4D4046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C7DE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BE4B6F" w14:textId="35DC8E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60B8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8611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4AF739" w14:textId="6956E9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FB2B4F" w14:textId="464052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95B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ED9EA1" w14:textId="2CA480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EB69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15382A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E4E1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Holdfast</w:t>
            </w:r>
          </w:p>
        </w:tc>
        <w:tc>
          <w:tcPr>
            <w:tcW w:w="1425" w:type="dxa"/>
            <w:tcBorders>
              <w:top w:val="nil"/>
              <w:left w:val="nil"/>
              <w:bottom w:val="single" w:sz="4" w:space="0" w:color="auto"/>
              <w:right w:val="single" w:sz="4" w:space="0" w:color="auto"/>
            </w:tcBorders>
            <w:shd w:val="clear" w:color="auto" w:fill="auto"/>
            <w:noWrap/>
            <w:vAlign w:val="center"/>
            <w:hideMark/>
          </w:tcPr>
          <w:p w14:paraId="6FB71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2F6C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4FF979" w14:textId="3DD4D46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2261E3" w14:textId="28E609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120D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9D68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CA773C" w14:textId="1C17A9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4D0EE4" w14:textId="52BB78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410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F6D7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AF46A4" w14:textId="7D062C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360A53" w14:textId="70E44A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36EF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923ABE" w14:textId="011309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438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47514C" w14:textId="526418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068C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EEE985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BC87B7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Hudson Bay</w:t>
            </w:r>
          </w:p>
        </w:tc>
        <w:tc>
          <w:tcPr>
            <w:tcW w:w="1425" w:type="dxa"/>
            <w:tcBorders>
              <w:top w:val="nil"/>
              <w:left w:val="nil"/>
              <w:bottom w:val="single" w:sz="4" w:space="0" w:color="auto"/>
              <w:right w:val="single" w:sz="4" w:space="0" w:color="auto"/>
            </w:tcBorders>
            <w:shd w:val="clear" w:color="auto" w:fill="auto"/>
            <w:noWrap/>
            <w:vAlign w:val="center"/>
            <w:hideMark/>
          </w:tcPr>
          <w:p w14:paraId="353557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C9576" w14:textId="650F07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AEB6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9CE0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56284A" w14:textId="0CB117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5486CF" w14:textId="00DC6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48A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04AE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AA0556" w14:textId="225F79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9B761B" w14:textId="43D50A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0EB6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833F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222920" w14:textId="5F0E5A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908AC3" w14:textId="44BD2C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848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6DC6DE" w14:textId="286505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328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2B3165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25694E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Humboldt</w:t>
            </w:r>
          </w:p>
        </w:tc>
        <w:tc>
          <w:tcPr>
            <w:tcW w:w="1425" w:type="dxa"/>
            <w:tcBorders>
              <w:top w:val="nil"/>
              <w:left w:val="nil"/>
              <w:bottom w:val="single" w:sz="4" w:space="0" w:color="auto"/>
              <w:right w:val="single" w:sz="4" w:space="0" w:color="auto"/>
            </w:tcBorders>
            <w:shd w:val="clear" w:color="auto" w:fill="auto"/>
            <w:noWrap/>
            <w:vAlign w:val="center"/>
            <w:hideMark/>
          </w:tcPr>
          <w:p w14:paraId="1E9A1E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8B5FC1" w14:textId="469125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E528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55A2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36B193" w14:textId="49658C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47411F" w14:textId="57C1BF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9A31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70BD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30EFCC" w14:textId="3EDE51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6C5281" w14:textId="71E2B3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A600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6256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8F1346" w14:textId="210BE6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E30B64" w14:textId="60844F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38E6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F1865E" w14:textId="4EEB64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BC81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D492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6E219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Ile-A-La-Crosse</w:t>
            </w:r>
          </w:p>
        </w:tc>
        <w:tc>
          <w:tcPr>
            <w:tcW w:w="1425" w:type="dxa"/>
            <w:tcBorders>
              <w:top w:val="nil"/>
              <w:left w:val="nil"/>
              <w:bottom w:val="single" w:sz="4" w:space="0" w:color="auto"/>
              <w:right w:val="single" w:sz="4" w:space="0" w:color="auto"/>
            </w:tcBorders>
            <w:shd w:val="clear" w:color="auto" w:fill="auto"/>
            <w:noWrap/>
            <w:vAlign w:val="center"/>
            <w:hideMark/>
          </w:tcPr>
          <w:p w14:paraId="1B0C5B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1E302F" w14:textId="378AC5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2B65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80A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726C5" w14:textId="61CBED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370073" w14:textId="676CD7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90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3CCD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9664F9" w14:textId="558715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AC7336" w14:textId="3A5AB9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CC8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809A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BCB526" w14:textId="4597A1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7E5C14" w14:textId="651301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9F4C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58C0E8" w14:textId="252E5E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ED2C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F39C2B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01FAD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Imperial</w:t>
            </w:r>
          </w:p>
        </w:tc>
        <w:tc>
          <w:tcPr>
            <w:tcW w:w="1425" w:type="dxa"/>
            <w:tcBorders>
              <w:top w:val="nil"/>
              <w:left w:val="nil"/>
              <w:bottom w:val="single" w:sz="4" w:space="0" w:color="auto"/>
              <w:right w:val="single" w:sz="4" w:space="0" w:color="auto"/>
            </w:tcBorders>
            <w:shd w:val="clear" w:color="auto" w:fill="auto"/>
            <w:noWrap/>
            <w:vAlign w:val="center"/>
            <w:hideMark/>
          </w:tcPr>
          <w:p w14:paraId="55021B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DFF3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7E417A" w14:textId="7EF0F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A2CA05" w14:textId="7E4D8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2D26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36E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BA4CAD" w14:textId="7EB780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1C44B7" w14:textId="60D900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84FF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4484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757EF" w14:textId="7FF310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E52CC9" w14:textId="2AC229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F407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CB6DA7" w14:textId="75BA63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3A64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3245FA" w14:textId="0A9948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B386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FBF6A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EFD7A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Indian Head</w:t>
            </w:r>
          </w:p>
        </w:tc>
        <w:tc>
          <w:tcPr>
            <w:tcW w:w="1425" w:type="dxa"/>
            <w:tcBorders>
              <w:top w:val="nil"/>
              <w:left w:val="nil"/>
              <w:bottom w:val="single" w:sz="4" w:space="0" w:color="auto"/>
              <w:right w:val="single" w:sz="4" w:space="0" w:color="auto"/>
            </w:tcBorders>
            <w:shd w:val="clear" w:color="auto" w:fill="auto"/>
            <w:noWrap/>
            <w:vAlign w:val="center"/>
            <w:hideMark/>
          </w:tcPr>
          <w:p w14:paraId="1D2FEA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3A33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D878B3" w14:textId="358BC8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9B21A7" w14:textId="4E868F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6C7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F11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E1C4A3" w14:textId="1B2EFC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417284" w14:textId="748939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D2E8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2E59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25DBC3" w14:textId="4F613A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6C7F0F" w14:textId="600A10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535D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3BDB01" w14:textId="7D2145F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D96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8CA346" w14:textId="00864B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60AC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1CAADF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D74103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Invermay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89E8C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779313" w14:textId="3AF9493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5204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7964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D5281" w14:textId="0879F4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F321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6BBBF3" w14:textId="49A404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165FB3" w14:textId="343B13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22A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FB2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0E79D" w14:textId="596DAD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324D3A" w14:textId="5FA065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C95F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69F1C7" w14:textId="2750D01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6D5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3D6529" w14:textId="624C5A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5EB1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4C75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81D6F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Ituna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B20BE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49C4AC" w14:textId="2633E2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0AB9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69F4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E4F8D7" w14:textId="2F73EA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B2F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C6D125" w14:textId="0CE52E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5257E7" w14:textId="4F23EA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02FC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8F55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C49638" w14:textId="2FF7A5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C38C28" w14:textId="4A9E2D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E49B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33DCDC" w14:textId="313A2E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CCE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7C968B" w14:textId="20041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A829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8E0A56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151228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Kamsack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0A761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5722E4" w14:textId="576999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E23A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DEB6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6AF62" w14:textId="09398F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531A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20B09B" w14:textId="004A26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23E5E1" w14:textId="37C18A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36AB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6C0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026E6D" w14:textId="16DEF2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31AA6" w14:textId="0213E1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321D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B5118F" w14:textId="4FCC5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F59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CCCA00" w14:textId="6E6C5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6E3B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C8ADB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D3656E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Kelvington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8AFD6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BDE6CC" w14:textId="4CAB09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4C06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981B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6D09E2" w14:textId="5894E5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2116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62EF62" w14:textId="6322F5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864C08" w14:textId="4F3FF6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1FA9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A4F8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DFB58E" w14:textId="63D05D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44BFE2" w14:textId="4BA735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821C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9B1DDC" w14:textId="68CAC5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D562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272F95" w14:textId="4611BF8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5924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50EB16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BBFDC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Kerrobert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D0452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D164E2" w14:textId="31EE6B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1818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EF8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44EDD7" w14:textId="22A965D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65112C" w14:textId="57B3E9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5084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E7A4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E5C92" w14:textId="2C0EE7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525556" w14:textId="52C17E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A087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7384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B36D9A" w14:textId="64169D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807C5E" w14:textId="52AC94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3010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FC46F6" w14:textId="41B971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3B39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D1117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B8554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Kincaid</w:t>
            </w:r>
          </w:p>
        </w:tc>
        <w:tc>
          <w:tcPr>
            <w:tcW w:w="1425" w:type="dxa"/>
            <w:tcBorders>
              <w:top w:val="nil"/>
              <w:left w:val="nil"/>
              <w:bottom w:val="single" w:sz="4" w:space="0" w:color="auto"/>
              <w:right w:val="single" w:sz="4" w:space="0" w:color="auto"/>
            </w:tcBorders>
            <w:shd w:val="clear" w:color="auto" w:fill="auto"/>
            <w:noWrap/>
            <w:vAlign w:val="center"/>
            <w:hideMark/>
          </w:tcPr>
          <w:p w14:paraId="0DAD03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6A190" w14:textId="0249B1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0FA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488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6B4081" w14:textId="602AED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9646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08E74A" w14:textId="69E5A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DC193" w14:textId="2B8B93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17E7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064A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CB773" w14:textId="24AF1D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F683F4" w14:textId="6D0DF2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3104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6D767" w14:textId="4B25CC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28C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61C467" w14:textId="0421FE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B893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8E7DDE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3C3B44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Kindersley</w:t>
            </w:r>
          </w:p>
        </w:tc>
        <w:tc>
          <w:tcPr>
            <w:tcW w:w="1425" w:type="dxa"/>
            <w:tcBorders>
              <w:top w:val="nil"/>
              <w:left w:val="nil"/>
              <w:bottom w:val="single" w:sz="4" w:space="0" w:color="auto"/>
              <w:right w:val="single" w:sz="4" w:space="0" w:color="auto"/>
            </w:tcBorders>
            <w:shd w:val="clear" w:color="auto" w:fill="auto"/>
            <w:noWrap/>
            <w:vAlign w:val="center"/>
            <w:hideMark/>
          </w:tcPr>
          <w:p w14:paraId="15E8FF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8FA8CB" w14:textId="271AEB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4B42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42D8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70FDFB" w14:textId="4EC08D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CC5142" w14:textId="4C074C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5651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7AE3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6AF3A5" w14:textId="4F1B69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11CBCC" w14:textId="69A3E5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416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441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C18F5" w14:textId="4F96E6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46222E" w14:textId="6B03B7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A1A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05D25A" w14:textId="08A711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638B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41380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39184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Kinistino</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3650D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B43F7D" w14:textId="0C4E4F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47C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4E5A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E22354" w14:textId="3358F7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722F98" w14:textId="7712CC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98D1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AA22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F28EAF" w14:textId="273F6B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5897BB" w14:textId="46F927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C1B7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B13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476AD1" w14:textId="5F7622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9B928" w14:textId="521196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A0F6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56F05" w14:textId="07D57B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50C9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4ABEB0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0E6B9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Kipling</w:t>
            </w:r>
          </w:p>
        </w:tc>
        <w:tc>
          <w:tcPr>
            <w:tcW w:w="1425" w:type="dxa"/>
            <w:tcBorders>
              <w:top w:val="nil"/>
              <w:left w:val="nil"/>
              <w:bottom w:val="single" w:sz="4" w:space="0" w:color="auto"/>
              <w:right w:val="single" w:sz="4" w:space="0" w:color="auto"/>
            </w:tcBorders>
            <w:shd w:val="clear" w:color="auto" w:fill="auto"/>
            <w:noWrap/>
            <w:vAlign w:val="center"/>
            <w:hideMark/>
          </w:tcPr>
          <w:p w14:paraId="6F4313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4513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FB8D11" w14:textId="23FED1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5F81F2" w14:textId="01B1C5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08E0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1DD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E8E801" w14:textId="1BF5A9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1951CB" w14:textId="3A8166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3B4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FD93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185E93" w14:textId="113C07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F0EAC3" w14:textId="46F5D5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6AFC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6062D9" w14:textId="600EBD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BD05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97943" w14:textId="308A5B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CDFE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53EF7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632F2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Kyle</w:t>
            </w:r>
          </w:p>
        </w:tc>
        <w:tc>
          <w:tcPr>
            <w:tcW w:w="1425" w:type="dxa"/>
            <w:tcBorders>
              <w:top w:val="nil"/>
              <w:left w:val="nil"/>
              <w:bottom w:val="single" w:sz="4" w:space="0" w:color="auto"/>
              <w:right w:val="single" w:sz="4" w:space="0" w:color="auto"/>
            </w:tcBorders>
            <w:shd w:val="clear" w:color="auto" w:fill="auto"/>
            <w:noWrap/>
            <w:vAlign w:val="center"/>
            <w:hideMark/>
          </w:tcPr>
          <w:p w14:paraId="621592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A08CDC" w14:textId="46DAC9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48C5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CE1A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C1151" w14:textId="52651F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9148AF" w14:textId="0C7E6A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9E4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6ADF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1B6141" w14:textId="68D4F5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6EBC07" w14:textId="4CCB8EC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3021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427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BFDFC3" w14:textId="383077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F82B1B" w14:textId="366C01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9AA0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1E3517" w14:textId="6880EE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E79B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ED35CF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11765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La </w:t>
            </w:r>
            <w:proofErr w:type="spellStart"/>
            <w:r w:rsidRPr="009A1F70">
              <w:rPr>
                <w:rFonts w:cs="Arial"/>
                <w:color w:val="000000"/>
                <w:sz w:val="16"/>
                <w:szCs w:val="16"/>
                <w:lang w:eastAsia="en-CA"/>
              </w:rPr>
              <w:t>Loche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9A57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296D7" w14:textId="355D92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B19D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0590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87552E" w14:textId="61C5D3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B8507" w14:textId="7D4CF9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8B23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47E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CD9992" w14:textId="0D03FC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97B31" w14:textId="6CEFF2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47B1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7A56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4A1216" w14:textId="4C2579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A49FDF" w14:textId="54C40CC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960B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47C167" w14:textId="002A52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D357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0B052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A37E2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La </w:t>
            </w:r>
            <w:proofErr w:type="spellStart"/>
            <w:r w:rsidRPr="009A1F70">
              <w:rPr>
                <w:rFonts w:cs="Arial"/>
                <w:color w:val="000000"/>
                <w:sz w:val="16"/>
                <w:szCs w:val="16"/>
                <w:lang w:eastAsia="en-CA"/>
              </w:rPr>
              <w:t>Ronge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2A63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2A7442" w14:textId="729DAC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BADE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F486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D589E5" w14:textId="25E251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17D390" w14:textId="76500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1BE5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48BC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7C1EB5" w14:textId="77080C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2CD02" w14:textId="0ACE0B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6FBB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ABE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B4A749" w14:textId="1DAB23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25E48" w14:textId="496FD2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67C3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D437CA" w14:textId="61EA67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6CE7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22CF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2D1B77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Lafleche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277DA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146EEA" w14:textId="78867B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EFBF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956F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F3A4CD" w14:textId="5A2D71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060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4F86E5" w14:textId="1C5FB3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F6D955" w14:textId="1E6674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FC59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F183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6F9A5" w14:textId="5B975D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3F393" w14:textId="58D8AE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9436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0C0AEC" w14:textId="0BA1F6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0BDD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504672" w14:textId="5F6F66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AB4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AA246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D7CB77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Lampman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97C1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EA00B7" w14:textId="4FBA85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2A3D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697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4FF981" w14:textId="419F4D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2394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47C50" w14:textId="17605F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220178" w14:textId="672E86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9F54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8602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5B495" w14:textId="7EEAA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8D909F" w14:textId="0BEC4A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F1EB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4CE90" w14:textId="02E32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0531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541D86" w14:textId="602B08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FD8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0B0395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7E862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Langenburg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6ECA9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D7A49" w14:textId="6E02CE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E92F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C906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066373" w14:textId="7CC2C4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1EC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82522A" w14:textId="57016B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96E583" w14:textId="6C7407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EF74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4DCA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5E5522" w14:textId="3A609F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4E1E1" w14:textId="27D12F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8A37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747DCA" w14:textId="1F269A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0A75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4464F8" w14:textId="26FAC5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E25A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4E5B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9547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Langham</w:t>
            </w:r>
          </w:p>
        </w:tc>
        <w:tc>
          <w:tcPr>
            <w:tcW w:w="1425" w:type="dxa"/>
            <w:tcBorders>
              <w:top w:val="nil"/>
              <w:left w:val="nil"/>
              <w:bottom w:val="single" w:sz="4" w:space="0" w:color="auto"/>
              <w:right w:val="single" w:sz="4" w:space="0" w:color="auto"/>
            </w:tcBorders>
            <w:shd w:val="clear" w:color="auto" w:fill="auto"/>
            <w:noWrap/>
            <w:vAlign w:val="center"/>
            <w:hideMark/>
          </w:tcPr>
          <w:p w14:paraId="70D2B1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FA2D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B53E58" w14:textId="7D6A5E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25B367" w14:textId="74A726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02C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95C377" w14:textId="4B84F6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789E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63D8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682E5A" w14:textId="46E013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C718E6" w14:textId="1D63C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1300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F7C9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F633BC" w14:textId="191489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2B79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DE4B66" w14:textId="43DF5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F6B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BCEFF5" w14:textId="69773E15" w:rsidR="009A1F70" w:rsidRPr="009A1F70" w:rsidRDefault="009A1F70" w:rsidP="009A1F70">
            <w:pPr>
              <w:jc w:val="center"/>
              <w:rPr>
                <w:rFonts w:ascii="Wingdings" w:hAnsi="Wingdings" w:cs="Calibri"/>
                <w:color w:val="000000"/>
                <w:sz w:val="16"/>
                <w:szCs w:val="16"/>
                <w:lang w:eastAsia="en-CA"/>
              </w:rPr>
            </w:pPr>
          </w:p>
        </w:tc>
      </w:tr>
      <w:tr w:rsidR="009A1F70" w:rsidRPr="009A1F70" w14:paraId="6384A04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0E960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Lanigan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B9DD8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5E7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44BA5A" w14:textId="1E95A8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ADC984" w14:textId="6E7801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18A2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1E42DB" w14:textId="0CD8C2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F798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A411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4FC7B6" w14:textId="72AE2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D6BC8" w14:textId="1E05CC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CA9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C5F5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62C9E" w14:textId="5F81BE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FA74C6" w14:textId="0F69D9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5EC5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D6CBE0" w14:textId="6AC822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7FC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B39184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05CFA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Lashburn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3FD4B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383A30" w14:textId="1AEC60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1CE6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D4FC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DD11E4" w14:textId="792EA2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0422FC" w14:textId="0D2D38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BED8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76B8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36432" w14:textId="1AE762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77C3FB" w14:textId="39BDF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A64A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AB3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1BA081" w14:textId="476719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E95898" w14:textId="59426B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F890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BBB5A4" w14:textId="64138C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3429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F37CD8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8662C7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Leader</w:t>
            </w:r>
          </w:p>
        </w:tc>
        <w:tc>
          <w:tcPr>
            <w:tcW w:w="1425" w:type="dxa"/>
            <w:tcBorders>
              <w:top w:val="nil"/>
              <w:left w:val="nil"/>
              <w:bottom w:val="single" w:sz="4" w:space="0" w:color="auto"/>
              <w:right w:val="single" w:sz="4" w:space="0" w:color="auto"/>
            </w:tcBorders>
            <w:shd w:val="clear" w:color="auto" w:fill="auto"/>
            <w:noWrap/>
            <w:vAlign w:val="center"/>
            <w:hideMark/>
          </w:tcPr>
          <w:p w14:paraId="12C3EF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8C6EB" w14:textId="5D1146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3D3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5C77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5E90CC" w14:textId="7ABEC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E5DA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F176B3" w14:textId="033AAB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63A17E" w14:textId="7CE4B9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3751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35662A" w14:textId="6DB478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9CFF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611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57A46" w14:textId="3F77C0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30A692" w14:textId="702552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7312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958124" w14:textId="62D9ED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87EA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29367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D48DA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Leask</w:t>
            </w:r>
          </w:p>
        </w:tc>
        <w:tc>
          <w:tcPr>
            <w:tcW w:w="1425" w:type="dxa"/>
            <w:tcBorders>
              <w:top w:val="nil"/>
              <w:left w:val="nil"/>
              <w:bottom w:val="single" w:sz="4" w:space="0" w:color="auto"/>
              <w:right w:val="single" w:sz="4" w:space="0" w:color="auto"/>
            </w:tcBorders>
            <w:shd w:val="clear" w:color="auto" w:fill="auto"/>
            <w:noWrap/>
            <w:vAlign w:val="center"/>
            <w:hideMark/>
          </w:tcPr>
          <w:p w14:paraId="074B49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428FA5" w14:textId="5D7690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8DA0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4F8C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C15E61" w14:textId="288D46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EACBE" w14:textId="4ECB33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45D8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8AD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2EA982" w14:textId="6490E8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29B7AC" w14:textId="263224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77F3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7F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D41F73" w14:textId="6CAA2A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C721C5" w14:textId="573BA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6755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0FEF7" w14:textId="27C724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212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5074F3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BF9B7C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Lemberg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60B9E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D0C0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7BBBC8" w14:textId="1DDD7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FBDD2" w14:textId="533765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821D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A4F8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BC104" w14:textId="0F4366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B89130" w14:textId="27CE63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A6DD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872D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ED2750" w14:textId="33CB6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0A1502" w14:textId="1DB45F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D4CB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94105D" w14:textId="2BCAB6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44A0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A5462" w14:textId="1AD66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E401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169F5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75DDB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Leoville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8C8C5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4017B2" w14:textId="2F10C6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DA00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448E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210570" w14:textId="318AE1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DA8E34" w14:textId="380634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8E25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4B0D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5DFE51" w14:textId="610E16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F238C6" w14:textId="74878A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78EB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EEA8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B8F49" w14:textId="0EDF63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4A17C" w14:textId="2AFD5F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F3F4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EC46C9" w14:textId="554071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6442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D0E50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FD99F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Lestock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4090C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3BD290" w14:textId="244048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098E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AC49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95F34A" w14:textId="513647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A31B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6A763F" w14:textId="2A584D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472F04" w14:textId="18A0F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3AE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A597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C06801" w14:textId="7171AC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2E37B" w14:textId="30F60F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D95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F91C7" w14:textId="6AADCC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2838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0537AB" w14:textId="287B1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3576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ED1543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3145F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Lloydminster</w:t>
            </w:r>
          </w:p>
        </w:tc>
        <w:tc>
          <w:tcPr>
            <w:tcW w:w="1425" w:type="dxa"/>
            <w:tcBorders>
              <w:top w:val="nil"/>
              <w:left w:val="nil"/>
              <w:bottom w:val="single" w:sz="4" w:space="0" w:color="auto"/>
              <w:right w:val="single" w:sz="4" w:space="0" w:color="auto"/>
            </w:tcBorders>
            <w:shd w:val="clear" w:color="auto" w:fill="auto"/>
            <w:noWrap/>
            <w:vAlign w:val="center"/>
            <w:hideMark/>
          </w:tcPr>
          <w:p w14:paraId="6256B8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E84C91" w14:textId="1604BA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CE29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0E56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18F3A" w14:textId="4E6CEA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B09A4F" w14:textId="436B37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C94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77F2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9049C7" w14:textId="034FA2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6B5241" w14:textId="210E6E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3F3D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37EE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B6B047" w14:textId="41B97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957EF1" w14:textId="036EAF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33B3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FC7D0" w14:textId="48403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14E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00749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F97CB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Loon Lake</w:t>
            </w:r>
          </w:p>
        </w:tc>
        <w:tc>
          <w:tcPr>
            <w:tcW w:w="1425" w:type="dxa"/>
            <w:tcBorders>
              <w:top w:val="nil"/>
              <w:left w:val="nil"/>
              <w:bottom w:val="single" w:sz="4" w:space="0" w:color="auto"/>
              <w:right w:val="single" w:sz="4" w:space="0" w:color="auto"/>
            </w:tcBorders>
            <w:shd w:val="clear" w:color="auto" w:fill="auto"/>
            <w:noWrap/>
            <w:vAlign w:val="center"/>
            <w:hideMark/>
          </w:tcPr>
          <w:p w14:paraId="7D61C0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C32EF" w14:textId="6303F5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AAC2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B6E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C9C2BD" w14:textId="29FAD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40C1FF" w14:textId="17E5FD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5F3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FB54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F84A4D" w14:textId="6D43F6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471E07" w14:textId="635396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57B2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749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41BCFE" w14:textId="18C9AF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FC4493" w14:textId="0C63F3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DF9A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3F13C1" w14:textId="717411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E5B2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31E46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86824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Lucky Lake</w:t>
            </w:r>
          </w:p>
        </w:tc>
        <w:tc>
          <w:tcPr>
            <w:tcW w:w="1425" w:type="dxa"/>
            <w:tcBorders>
              <w:top w:val="nil"/>
              <w:left w:val="nil"/>
              <w:bottom w:val="single" w:sz="4" w:space="0" w:color="auto"/>
              <w:right w:val="single" w:sz="4" w:space="0" w:color="auto"/>
            </w:tcBorders>
            <w:shd w:val="clear" w:color="auto" w:fill="auto"/>
            <w:noWrap/>
            <w:vAlign w:val="center"/>
            <w:hideMark/>
          </w:tcPr>
          <w:p w14:paraId="053FBB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0BC6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CDDCE1" w14:textId="0CCDA9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9F77BC" w14:textId="48E261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C132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BC269B" w14:textId="2FCECA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21D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8EC1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AB8451" w14:textId="2B44A9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FFFA7" w14:textId="042C27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FF76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67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38A2E6" w14:textId="2CEEA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CE3A02" w14:textId="5B416D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941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BBD8DC" w14:textId="7812B0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7B2B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A170E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61440C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Lumsden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205C1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D74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1FDE00" w14:textId="00147D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94847C" w14:textId="2D24AA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AB64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454C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41F60" w14:textId="72B3E4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4571A" w14:textId="7A4163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9E67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EBBD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DDE447" w14:textId="398E35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8B3A41" w14:textId="1FB341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46AD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8931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30A481" w14:textId="3AE8B7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3A6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C3F52D" w14:textId="0CCF65BF" w:rsidR="009A1F70" w:rsidRPr="009A1F70" w:rsidRDefault="009A1F70" w:rsidP="009A1F70">
            <w:pPr>
              <w:jc w:val="center"/>
              <w:rPr>
                <w:rFonts w:ascii="Wingdings" w:hAnsi="Wingdings" w:cs="Calibri"/>
                <w:color w:val="000000"/>
                <w:sz w:val="16"/>
                <w:szCs w:val="16"/>
                <w:lang w:eastAsia="en-CA"/>
              </w:rPr>
            </w:pPr>
          </w:p>
        </w:tc>
      </w:tr>
      <w:tr w:rsidR="009A1F70" w:rsidRPr="009A1F70" w14:paraId="4AC14D1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741DA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Luseland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5A3BA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322C87" w14:textId="0B7F06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E2F2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73D4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27B0A" w14:textId="232E62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26FD15" w14:textId="45790C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C7EF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33A9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FA4F25" w14:textId="4FDB8E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BB0865" w14:textId="34F381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3DEF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1014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F849C2" w14:textId="7CC680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329308" w14:textId="662EBE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3F87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505524" w14:textId="2A50AF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F1F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60B5B0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B6CC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Macklin</w:t>
            </w:r>
          </w:p>
        </w:tc>
        <w:tc>
          <w:tcPr>
            <w:tcW w:w="1425" w:type="dxa"/>
            <w:tcBorders>
              <w:top w:val="nil"/>
              <w:left w:val="nil"/>
              <w:bottom w:val="single" w:sz="4" w:space="0" w:color="auto"/>
              <w:right w:val="single" w:sz="4" w:space="0" w:color="auto"/>
            </w:tcBorders>
            <w:shd w:val="clear" w:color="auto" w:fill="auto"/>
            <w:noWrap/>
            <w:vAlign w:val="center"/>
            <w:hideMark/>
          </w:tcPr>
          <w:p w14:paraId="23C6F1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2E2F9A" w14:textId="7476A0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E4FE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FD1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19E94C" w14:textId="05FED0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7F0D6" w14:textId="1BA32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7F0E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60AB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3A6C6" w14:textId="5CD688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71FA6E" w14:textId="2D44CC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13B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4B3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08EF14" w14:textId="4357CB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C88FEE" w14:textId="1A29D2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468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D162F" w14:textId="517B25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B8E3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75B93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CAED92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Maidstone</w:t>
            </w:r>
          </w:p>
        </w:tc>
        <w:tc>
          <w:tcPr>
            <w:tcW w:w="1425" w:type="dxa"/>
            <w:tcBorders>
              <w:top w:val="nil"/>
              <w:left w:val="nil"/>
              <w:bottom w:val="single" w:sz="4" w:space="0" w:color="auto"/>
              <w:right w:val="single" w:sz="4" w:space="0" w:color="auto"/>
            </w:tcBorders>
            <w:shd w:val="clear" w:color="auto" w:fill="auto"/>
            <w:noWrap/>
            <w:vAlign w:val="center"/>
            <w:hideMark/>
          </w:tcPr>
          <w:p w14:paraId="0ACE8C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CA59C" w14:textId="7C5C46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6A25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257C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3918CE" w14:textId="7B01B4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96C7B" w14:textId="0B7CBC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375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099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790BA0" w14:textId="4B5FB1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FCA47" w14:textId="312AA9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BFAE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9290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BDFAE7" w14:textId="4CB311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4F548C" w14:textId="0CAA46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6B56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E34072" w14:textId="7B6EE6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C59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E40502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4F582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Mankota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CF4F2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055D40" w14:textId="689393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71A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198C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DC24B" w14:textId="009223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5380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654806" w14:textId="0156CA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88CFF8" w14:textId="79A5DC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9F23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0EA2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8C1A9C" w14:textId="6B00F0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E5B054" w14:textId="1E12EE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AA88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49CF3A" w14:textId="5742DB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FCC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02C5C" w14:textId="3AD8D2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282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A329B0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4FE1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Maple Creek</w:t>
            </w:r>
          </w:p>
        </w:tc>
        <w:tc>
          <w:tcPr>
            <w:tcW w:w="1425" w:type="dxa"/>
            <w:tcBorders>
              <w:top w:val="nil"/>
              <w:left w:val="nil"/>
              <w:bottom w:val="single" w:sz="4" w:space="0" w:color="auto"/>
              <w:right w:val="single" w:sz="4" w:space="0" w:color="auto"/>
            </w:tcBorders>
            <w:shd w:val="clear" w:color="auto" w:fill="auto"/>
            <w:noWrap/>
            <w:vAlign w:val="center"/>
            <w:hideMark/>
          </w:tcPr>
          <w:p w14:paraId="6778B1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34805A" w14:textId="2B187B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2CB4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18F2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09C2F8" w14:textId="653510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8988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437964" w14:textId="3FBAEE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94C939" w14:textId="015523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F851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4CDBB2" w14:textId="3A4432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94EF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B289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478BB5" w14:textId="655F8F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C7481E" w14:textId="1E109F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2664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ECD4F6" w14:textId="7ED148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B2A3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045122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7338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Marquis</w:t>
            </w:r>
          </w:p>
        </w:tc>
        <w:tc>
          <w:tcPr>
            <w:tcW w:w="1425" w:type="dxa"/>
            <w:tcBorders>
              <w:top w:val="nil"/>
              <w:left w:val="nil"/>
              <w:bottom w:val="single" w:sz="4" w:space="0" w:color="auto"/>
              <w:right w:val="single" w:sz="4" w:space="0" w:color="auto"/>
            </w:tcBorders>
            <w:shd w:val="clear" w:color="auto" w:fill="auto"/>
            <w:noWrap/>
            <w:vAlign w:val="center"/>
            <w:hideMark/>
          </w:tcPr>
          <w:p w14:paraId="494223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56ED24" w14:textId="3DCB12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D422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D5F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54A2AF" w14:textId="329894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F20B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C2987E" w14:textId="228E4C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60DA5C" w14:textId="480D6B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A5EB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4056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561156" w14:textId="45ECC7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E3D986" w14:textId="27A0E1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CB5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7A6E87" w14:textId="61F536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EEF9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AF0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41541F" w14:textId="174B75AF" w:rsidR="009A1F70" w:rsidRPr="009A1F70" w:rsidRDefault="009A1F70" w:rsidP="009A1F70">
            <w:pPr>
              <w:jc w:val="center"/>
              <w:rPr>
                <w:rFonts w:ascii="Wingdings" w:hAnsi="Wingdings" w:cs="Calibri"/>
                <w:color w:val="000000"/>
                <w:sz w:val="16"/>
                <w:szCs w:val="16"/>
                <w:lang w:eastAsia="en-CA"/>
              </w:rPr>
            </w:pPr>
          </w:p>
        </w:tc>
      </w:tr>
      <w:tr w:rsidR="009A1F70" w:rsidRPr="009A1F70" w14:paraId="23D73E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D6941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Marshall</w:t>
            </w:r>
          </w:p>
        </w:tc>
        <w:tc>
          <w:tcPr>
            <w:tcW w:w="1425" w:type="dxa"/>
            <w:tcBorders>
              <w:top w:val="nil"/>
              <w:left w:val="nil"/>
              <w:bottom w:val="single" w:sz="4" w:space="0" w:color="auto"/>
              <w:right w:val="single" w:sz="4" w:space="0" w:color="auto"/>
            </w:tcBorders>
            <w:shd w:val="clear" w:color="auto" w:fill="auto"/>
            <w:noWrap/>
            <w:vAlign w:val="center"/>
            <w:hideMark/>
          </w:tcPr>
          <w:p w14:paraId="66FD52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4BA241" w14:textId="44EE72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9C4D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4CDF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1E7BC3" w14:textId="0A9913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7EC0EE" w14:textId="2D8F7A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BC43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69F1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65D20B" w14:textId="745324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37E5F0" w14:textId="34AFF8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7CE6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9C08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EE43D4" w14:textId="5DEB3D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ACD2C9" w14:textId="24931F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F60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CFB025" w14:textId="3B3404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A541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40CA99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88B4F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Maryfield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E9261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A353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BA923B" w14:textId="559985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8B3B5" w14:textId="7DB21E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62EB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E47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DEF7D" w14:textId="353E32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96493" w14:textId="2E23F8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457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462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C5CAC9" w14:textId="34F569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015BC2" w14:textId="45E253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29F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A464B" w14:textId="169811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17A4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0818BD" w14:textId="62F59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A9C5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E5F02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D2A08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Maymont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F654E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7BE7CE" w14:textId="01FDA4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788F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1858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972AB" w14:textId="7A8F2A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50BE6B" w14:textId="616CFB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A606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0EB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42E9D2" w14:textId="2CEE59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10E8AB" w14:textId="4EDD18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BAB7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231D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3E601C" w14:textId="12FE1F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F9F96D" w14:textId="39FB1F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E298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EE03D5" w14:textId="71E7E4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15AE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A2998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83A025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Meacham</w:t>
            </w:r>
          </w:p>
        </w:tc>
        <w:tc>
          <w:tcPr>
            <w:tcW w:w="1425" w:type="dxa"/>
            <w:tcBorders>
              <w:top w:val="nil"/>
              <w:left w:val="nil"/>
              <w:bottom w:val="single" w:sz="4" w:space="0" w:color="auto"/>
              <w:right w:val="single" w:sz="4" w:space="0" w:color="auto"/>
            </w:tcBorders>
            <w:shd w:val="clear" w:color="auto" w:fill="auto"/>
            <w:noWrap/>
            <w:vAlign w:val="center"/>
            <w:hideMark/>
          </w:tcPr>
          <w:p w14:paraId="2478DA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0C6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B80861" w14:textId="682982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2663E0" w14:textId="1B83B8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285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4A2D63" w14:textId="274D5B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BC06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431D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C2A88E" w14:textId="5DC058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C91053" w14:textId="37211D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8417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89FB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723EF4" w14:textId="0C7A3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E5E6D1" w14:textId="46BE8C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D4A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32D08D" w14:textId="173155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779B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D7F491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E833F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Meadow Lake</w:t>
            </w:r>
          </w:p>
        </w:tc>
        <w:tc>
          <w:tcPr>
            <w:tcW w:w="1425" w:type="dxa"/>
            <w:tcBorders>
              <w:top w:val="nil"/>
              <w:left w:val="nil"/>
              <w:bottom w:val="single" w:sz="4" w:space="0" w:color="auto"/>
              <w:right w:val="single" w:sz="4" w:space="0" w:color="auto"/>
            </w:tcBorders>
            <w:shd w:val="clear" w:color="auto" w:fill="auto"/>
            <w:noWrap/>
            <w:vAlign w:val="center"/>
            <w:hideMark/>
          </w:tcPr>
          <w:p w14:paraId="591DA0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9CB96A" w14:textId="5AB00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81FD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4BF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FD491" w14:textId="2F1645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AAC12" w14:textId="0482C8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580F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65B6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05FAF9" w14:textId="284B72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79EBA9" w14:textId="71678B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529D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83EC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20FC13" w14:textId="2C6269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7318D4" w14:textId="5682EB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C52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37C961" w14:textId="7799B5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355E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1D672F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24543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Meath Park</w:t>
            </w:r>
          </w:p>
        </w:tc>
        <w:tc>
          <w:tcPr>
            <w:tcW w:w="1425" w:type="dxa"/>
            <w:tcBorders>
              <w:top w:val="nil"/>
              <w:left w:val="nil"/>
              <w:bottom w:val="single" w:sz="4" w:space="0" w:color="auto"/>
              <w:right w:val="single" w:sz="4" w:space="0" w:color="auto"/>
            </w:tcBorders>
            <w:shd w:val="clear" w:color="auto" w:fill="auto"/>
            <w:noWrap/>
            <w:vAlign w:val="center"/>
            <w:hideMark/>
          </w:tcPr>
          <w:p w14:paraId="37C0BA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529E6" w14:textId="5ED21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E554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DC9E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CB5387" w14:textId="3BD5D2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504E29" w14:textId="1505C1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D37F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C738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D2B240" w14:textId="18E38E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0D2056" w14:textId="6CECBB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9E49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8C1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6BA93E" w14:textId="50CF05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48914E" w14:textId="311F88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FB38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BFC82D" w14:textId="21C78B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6F31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D72B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046FD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Melfort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43D2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DDC44B" w14:textId="7F418E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C031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4A67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42DC7" w14:textId="110DE5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CEF40" w14:textId="5D355D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360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34E6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7B6A0F" w14:textId="634D55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A085B6" w14:textId="28DA6B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365C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2FB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C5D9A6" w14:textId="5E5678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3B91D7" w14:textId="3655CD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56CB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C82624" w14:textId="14AD15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6BF6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947149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BEAF4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Melville</w:t>
            </w:r>
          </w:p>
        </w:tc>
        <w:tc>
          <w:tcPr>
            <w:tcW w:w="1425" w:type="dxa"/>
            <w:tcBorders>
              <w:top w:val="nil"/>
              <w:left w:val="nil"/>
              <w:bottom w:val="single" w:sz="4" w:space="0" w:color="auto"/>
              <w:right w:val="single" w:sz="4" w:space="0" w:color="auto"/>
            </w:tcBorders>
            <w:shd w:val="clear" w:color="auto" w:fill="auto"/>
            <w:noWrap/>
            <w:vAlign w:val="center"/>
            <w:hideMark/>
          </w:tcPr>
          <w:p w14:paraId="5257C7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802D90" w14:textId="4F1748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60B3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D6B6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27C009" w14:textId="4B583B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ED2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DC033B" w14:textId="12F14C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74C1AD" w14:textId="4E17EC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3702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6713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802DE" w14:textId="06CC7E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42C528" w14:textId="6E15FE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9266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71183A" w14:textId="5CCE8D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BB4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084A8C" w14:textId="7B0872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20BE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75310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EE3C9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Meota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C96AB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2D98F1" w14:textId="0E2007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515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EBF7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934A9E" w14:textId="7DBE70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A24B1D" w14:textId="0DFE27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288E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FBE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02005B" w14:textId="6A452F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D47208" w14:textId="7B3954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2787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9871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3FEEB0" w14:textId="615A15F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B4D3F9" w14:textId="58099B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3498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1040D" w14:textId="039387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955F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9F1B82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2E704F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Midale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3B6DB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0D31C1" w14:textId="4DBAB9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3A79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4D58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A9BD9" w14:textId="0F7471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995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E6BBB4" w14:textId="0142C0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BBCEE5" w14:textId="78ED30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FCED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268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981105" w14:textId="3E67BF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D1CB3B" w14:textId="2D2AB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6E44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52CA1D" w14:textId="59ED00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2079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D8675C" w14:textId="744B0C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022F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C968CA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3265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Milestone</w:t>
            </w:r>
          </w:p>
        </w:tc>
        <w:tc>
          <w:tcPr>
            <w:tcW w:w="1425" w:type="dxa"/>
            <w:tcBorders>
              <w:top w:val="nil"/>
              <w:left w:val="nil"/>
              <w:bottom w:val="single" w:sz="4" w:space="0" w:color="auto"/>
              <w:right w:val="single" w:sz="4" w:space="0" w:color="auto"/>
            </w:tcBorders>
            <w:shd w:val="clear" w:color="auto" w:fill="auto"/>
            <w:noWrap/>
            <w:vAlign w:val="center"/>
            <w:hideMark/>
          </w:tcPr>
          <w:p w14:paraId="0D679F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641D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C4A7D" w14:textId="7E302A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2264E4" w14:textId="18DB11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8563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B16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ACE2C" w14:textId="274E1E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844C9F" w14:textId="7AF8F8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7C33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BF31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DC87B2" w14:textId="3C5978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4EAE93" w14:textId="4F78AB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8C21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EB659C" w14:textId="6358D9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5D3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B6BB63" w14:textId="628F33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3FA4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56DE7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69FC24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Montmartre</w:t>
            </w:r>
          </w:p>
        </w:tc>
        <w:tc>
          <w:tcPr>
            <w:tcW w:w="1425" w:type="dxa"/>
            <w:tcBorders>
              <w:top w:val="nil"/>
              <w:left w:val="nil"/>
              <w:bottom w:val="single" w:sz="4" w:space="0" w:color="auto"/>
              <w:right w:val="single" w:sz="4" w:space="0" w:color="auto"/>
            </w:tcBorders>
            <w:shd w:val="clear" w:color="auto" w:fill="auto"/>
            <w:noWrap/>
            <w:vAlign w:val="center"/>
            <w:hideMark/>
          </w:tcPr>
          <w:p w14:paraId="19EE15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ACA6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87887F" w14:textId="2AB339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8C464E" w14:textId="38BA69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1F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A3EF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8A38C" w14:textId="626CCC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1710B7" w14:textId="02E875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E93B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8A9A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492BA1" w14:textId="2AF1BE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B8852" w14:textId="171D2B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497A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EF0EA6" w14:textId="550A1F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11BC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E4F83" w14:textId="00630E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ED44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B28E6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7A1379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Moose Jaw</w:t>
            </w:r>
          </w:p>
        </w:tc>
        <w:tc>
          <w:tcPr>
            <w:tcW w:w="1425" w:type="dxa"/>
            <w:tcBorders>
              <w:top w:val="nil"/>
              <w:left w:val="nil"/>
              <w:bottom w:val="single" w:sz="4" w:space="0" w:color="auto"/>
              <w:right w:val="single" w:sz="4" w:space="0" w:color="auto"/>
            </w:tcBorders>
            <w:shd w:val="clear" w:color="auto" w:fill="auto"/>
            <w:noWrap/>
            <w:vAlign w:val="center"/>
            <w:hideMark/>
          </w:tcPr>
          <w:p w14:paraId="5EDFB8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A412FA" w14:textId="73340A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78D5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9A60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03897" w14:textId="2E84BC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37B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E912E2" w14:textId="352F3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864E9B" w14:textId="6ECD6F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8256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3827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54BF93" w14:textId="5A4C67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648D0" w14:textId="4018BE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428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6B22E2" w14:textId="1057AB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61D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4008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984F5A" w14:textId="0E5AE6E7" w:rsidR="009A1F70" w:rsidRPr="009A1F70" w:rsidRDefault="009A1F70" w:rsidP="009A1F70">
            <w:pPr>
              <w:jc w:val="center"/>
              <w:rPr>
                <w:rFonts w:ascii="Wingdings" w:hAnsi="Wingdings" w:cs="Calibri"/>
                <w:color w:val="000000"/>
                <w:sz w:val="16"/>
                <w:szCs w:val="16"/>
                <w:lang w:eastAsia="en-CA"/>
              </w:rPr>
            </w:pPr>
          </w:p>
        </w:tc>
      </w:tr>
      <w:tr w:rsidR="009A1F70" w:rsidRPr="009A1F70" w14:paraId="1CC0EDC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B0D1BB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Moosomin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0EE29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C3BF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91BAE9" w14:textId="5058F5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BC7235" w14:textId="7FCEF1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7634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9EB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3220F0" w14:textId="410889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2664AA" w14:textId="7F9FEC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F0A0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4C36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03748" w14:textId="353C81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E59688" w14:textId="6D2E0B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CC9C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ACE872" w14:textId="1A6B16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5E27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24A52F" w14:textId="1947C3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E1E2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65293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06E74E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Morse</w:t>
            </w:r>
          </w:p>
        </w:tc>
        <w:tc>
          <w:tcPr>
            <w:tcW w:w="1425" w:type="dxa"/>
            <w:tcBorders>
              <w:top w:val="nil"/>
              <w:left w:val="nil"/>
              <w:bottom w:val="single" w:sz="4" w:space="0" w:color="auto"/>
              <w:right w:val="single" w:sz="4" w:space="0" w:color="auto"/>
            </w:tcBorders>
            <w:shd w:val="clear" w:color="auto" w:fill="auto"/>
            <w:noWrap/>
            <w:vAlign w:val="center"/>
            <w:hideMark/>
          </w:tcPr>
          <w:p w14:paraId="1886E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206DAC" w14:textId="7134A9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1C1C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6EE9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784AF" w14:textId="0C5583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AA03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47668C" w14:textId="47AC81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360D69" w14:textId="3FEBC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AD35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D957F8" w14:textId="5482B3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107E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D440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B618C2" w14:textId="3525EE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E0B6AD" w14:textId="0B4B3B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CCC96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57B4B0" w14:textId="602C376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BB7A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4F54F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BEB981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Mortlach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835C9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93255C" w14:textId="1B5727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0D1F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12C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94620C" w14:textId="798562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8227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3120E1" w14:textId="0D0F5B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C732FF" w14:textId="213AC6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FC69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7A9A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75A736" w14:textId="66EED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9CC5F7" w14:textId="750B68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637E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FCCD1C" w14:textId="51BC76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558B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E7E9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EAB10" w14:textId="461E577F" w:rsidR="009A1F70" w:rsidRPr="009A1F70" w:rsidRDefault="009A1F70" w:rsidP="009A1F70">
            <w:pPr>
              <w:jc w:val="center"/>
              <w:rPr>
                <w:rFonts w:ascii="Wingdings" w:hAnsi="Wingdings" w:cs="Calibri"/>
                <w:color w:val="000000"/>
                <w:sz w:val="16"/>
                <w:szCs w:val="16"/>
                <w:lang w:eastAsia="en-CA"/>
              </w:rPr>
            </w:pPr>
          </w:p>
        </w:tc>
      </w:tr>
      <w:tr w:rsidR="009A1F70" w:rsidRPr="009A1F70" w14:paraId="0195357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1F8587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Mossbank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F669B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5843E7" w14:textId="150F78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1D5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DE2E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A12B23" w14:textId="0D8AFC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0A8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3B8F07" w14:textId="280103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EAE200" w14:textId="49FCE0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ECE7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7626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A611D5" w14:textId="052E9B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06F523" w14:textId="68084F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F73A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9E3494" w14:textId="21D19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3EE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565CF" w14:textId="000A5F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4F8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33B4B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317FC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Naicam</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9FFFC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79BAC3" w14:textId="29028B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FEAD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426A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F8A33E" w14:textId="61C111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B79B5" w14:textId="46D2B3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98FC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0B77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88EB0" w14:textId="1C4259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6C8D0" w14:textId="3873EC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282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F82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E9FA2" w14:textId="5251DF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EEC3EB" w14:textId="29E5F1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F05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EE9E34" w14:textId="755F38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3820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81A19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A9EB8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Neidpath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2BDD3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561287" w14:textId="6118BF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11B4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44F0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CC46FB" w14:textId="0D799F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BE0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5F121" w14:textId="0DE4EC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E053BC" w14:textId="2259E8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F917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06AEC3" w14:textId="6E29C2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6B49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00EA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81BA1" w14:textId="532023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88EA73" w14:textId="12FFB0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96F4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1F5760" w14:textId="761B9E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67AD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4662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2063F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Neilburg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EA6B8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FBC13E" w14:textId="1C9743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3152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2F01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4F032F" w14:textId="72077C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9F83E" w14:textId="243EF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538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2D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609D3C" w14:textId="1EC7E9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CE5A8" w14:textId="7657A8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833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3FA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EF45F" w14:textId="1BEEE8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A1A691" w14:textId="375E9A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002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ED1C8D" w14:textId="436AC3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6D39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65E1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73F336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Neville</w:t>
            </w:r>
          </w:p>
        </w:tc>
        <w:tc>
          <w:tcPr>
            <w:tcW w:w="1425" w:type="dxa"/>
            <w:tcBorders>
              <w:top w:val="nil"/>
              <w:left w:val="nil"/>
              <w:bottom w:val="single" w:sz="4" w:space="0" w:color="auto"/>
              <w:right w:val="single" w:sz="4" w:space="0" w:color="auto"/>
            </w:tcBorders>
            <w:shd w:val="clear" w:color="auto" w:fill="auto"/>
            <w:noWrap/>
            <w:vAlign w:val="center"/>
            <w:hideMark/>
          </w:tcPr>
          <w:p w14:paraId="4EA4E0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86EFB" w14:textId="71CB95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A64C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D4A8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E79ED" w14:textId="2A2342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864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473D3" w14:textId="25B1D3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9C2112" w14:textId="31FBE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AD8A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B87D32" w14:textId="2920BD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A7B6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1A46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1928B7" w14:textId="680624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3BBCCA" w14:textId="4EB2B1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C64F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ED4AD7" w14:textId="3855BF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5D03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02B428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B86C68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Nipawin</w:t>
            </w:r>
          </w:p>
        </w:tc>
        <w:tc>
          <w:tcPr>
            <w:tcW w:w="1425" w:type="dxa"/>
            <w:tcBorders>
              <w:top w:val="nil"/>
              <w:left w:val="nil"/>
              <w:bottom w:val="single" w:sz="4" w:space="0" w:color="auto"/>
              <w:right w:val="single" w:sz="4" w:space="0" w:color="auto"/>
            </w:tcBorders>
            <w:shd w:val="clear" w:color="auto" w:fill="auto"/>
            <w:noWrap/>
            <w:vAlign w:val="center"/>
            <w:hideMark/>
          </w:tcPr>
          <w:p w14:paraId="6C7BFD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C7F888" w14:textId="4C9E03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9658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BC61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EFC549" w14:textId="6507A0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706A91" w14:textId="70A775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52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F92B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167D8E" w14:textId="634AEA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DBB0B6" w14:textId="4C1DA0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1727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4CD3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540321" w14:textId="27B436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08B2A6" w14:textId="47A692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A63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954005" w14:textId="5C5B0E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C5BE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D870C2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A3BD5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Nokomis</w:t>
            </w:r>
          </w:p>
        </w:tc>
        <w:tc>
          <w:tcPr>
            <w:tcW w:w="1425" w:type="dxa"/>
            <w:tcBorders>
              <w:top w:val="nil"/>
              <w:left w:val="nil"/>
              <w:bottom w:val="single" w:sz="4" w:space="0" w:color="auto"/>
              <w:right w:val="single" w:sz="4" w:space="0" w:color="auto"/>
            </w:tcBorders>
            <w:shd w:val="clear" w:color="auto" w:fill="auto"/>
            <w:noWrap/>
            <w:vAlign w:val="center"/>
            <w:hideMark/>
          </w:tcPr>
          <w:p w14:paraId="62A452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FD0D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33968" w14:textId="2C4B15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EE11BD" w14:textId="578522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2B5A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297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5E379C" w14:textId="299A8E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882C85" w14:textId="295511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20C3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03A4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D806D4" w14:textId="3F95FB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8ABF5F" w14:textId="77D9F7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DC5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EF9F81" w14:textId="7FFCCB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706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4CB45E" w14:textId="201F7C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061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FCB079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EA20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Norquay</w:t>
            </w:r>
          </w:p>
        </w:tc>
        <w:tc>
          <w:tcPr>
            <w:tcW w:w="1425" w:type="dxa"/>
            <w:tcBorders>
              <w:top w:val="nil"/>
              <w:left w:val="nil"/>
              <w:bottom w:val="single" w:sz="4" w:space="0" w:color="auto"/>
              <w:right w:val="single" w:sz="4" w:space="0" w:color="auto"/>
            </w:tcBorders>
            <w:shd w:val="clear" w:color="auto" w:fill="auto"/>
            <w:noWrap/>
            <w:vAlign w:val="center"/>
            <w:hideMark/>
          </w:tcPr>
          <w:p w14:paraId="00E87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D25DA7" w14:textId="72F818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5FD3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3AB5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BF8E4" w14:textId="32D7D7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9809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AAFF29" w14:textId="1D7DBD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0B9657" w14:textId="7BE8C5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938E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D376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6C6532" w14:textId="2BDCB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72F0E0" w14:textId="4D43D6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8FA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A2ADE" w14:textId="3E7D1D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4B4F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2F2AB4" w14:textId="60E448F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85D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E03E8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EFC3C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North Battleford</w:t>
            </w:r>
          </w:p>
        </w:tc>
        <w:tc>
          <w:tcPr>
            <w:tcW w:w="1425" w:type="dxa"/>
            <w:tcBorders>
              <w:top w:val="nil"/>
              <w:left w:val="nil"/>
              <w:bottom w:val="single" w:sz="4" w:space="0" w:color="auto"/>
              <w:right w:val="single" w:sz="4" w:space="0" w:color="auto"/>
            </w:tcBorders>
            <w:shd w:val="clear" w:color="auto" w:fill="auto"/>
            <w:noWrap/>
            <w:vAlign w:val="center"/>
            <w:hideMark/>
          </w:tcPr>
          <w:p w14:paraId="3B3577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300F3D" w14:textId="30D057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547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EA6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594AAB" w14:textId="43BE1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923FDD" w14:textId="6E62A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8CE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0859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4C33AA" w14:textId="595875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66DD99" w14:textId="319FCE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FEC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20AF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E90B3" w14:textId="5AAF63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01FB5E" w14:textId="158C8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152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35B75D" w14:textId="4B11A7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C857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2B4681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CCDC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North Portal</w:t>
            </w:r>
          </w:p>
        </w:tc>
        <w:tc>
          <w:tcPr>
            <w:tcW w:w="1425" w:type="dxa"/>
            <w:tcBorders>
              <w:top w:val="nil"/>
              <w:left w:val="nil"/>
              <w:bottom w:val="single" w:sz="4" w:space="0" w:color="auto"/>
              <w:right w:val="single" w:sz="4" w:space="0" w:color="auto"/>
            </w:tcBorders>
            <w:shd w:val="clear" w:color="auto" w:fill="auto"/>
            <w:noWrap/>
            <w:vAlign w:val="center"/>
            <w:hideMark/>
          </w:tcPr>
          <w:p w14:paraId="4D3016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E8EB28" w14:textId="7F4F39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9228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18A3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47C7C6" w14:textId="1D539C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C79F1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2F1CFB" w14:textId="2BA59F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77B96D" w14:textId="0BEE5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1168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DC67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809B20" w14:textId="517A41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CBFC55" w14:textId="5A29D8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9C1D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1DC7D4" w14:textId="1251AF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87DF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8B1A99" w14:textId="62D61A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81C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2C85F4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09E13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Odessa</w:t>
            </w:r>
          </w:p>
        </w:tc>
        <w:tc>
          <w:tcPr>
            <w:tcW w:w="1425" w:type="dxa"/>
            <w:tcBorders>
              <w:top w:val="nil"/>
              <w:left w:val="nil"/>
              <w:bottom w:val="single" w:sz="4" w:space="0" w:color="auto"/>
              <w:right w:val="single" w:sz="4" w:space="0" w:color="auto"/>
            </w:tcBorders>
            <w:shd w:val="clear" w:color="auto" w:fill="auto"/>
            <w:noWrap/>
            <w:vAlign w:val="center"/>
            <w:hideMark/>
          </w:tcPr>
          <w:p w14:paraId="0C12EB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C0C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AD6671" w14:textId="4AC60A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3FAA63" w14:textId="2A9B80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7847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54E6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8759C" w14:textId="2A8F1C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34C1A7" w14:textId="4F38A7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F617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F668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1DEDCA" w14:textId="4B8F87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3815E7" w14:textId="5C5C15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AD2F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854B4" w14:textId="53BC74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A65F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BAB51B" w14:textId="7FBE9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294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BF87B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FBD9A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Osler</w:t>
            </w:r>
          </w:p>
        </w:tc>
        <w:tc>
          <w:tcPr>
            <w:tcW w:w="1425" w:type="dxa"/>
            <w:tcBorders>
              <w:top w:val="nil"/>
              <w:left w:val="nil"/>
              <w:bottom w:val="single" w:sz="4" w:space="0" w:color="auto"/>
              <w:right w:val="single" w:sz="4" w:space="0" w:color="auto"/>
            </w:tcBorders>
            <w:shd w:val="clear" w:color="auto" w:fill="auto"/>
            <w:noWrap/>
            <w:vAlign w:val="center"/>
            <w:hideMark/>
          </w:tcPr>
          <w:p w14:paraId="57DA5B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26E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14F37" w14:textId="4F044D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28D95A" w14:textId="73263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2752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A3148C" w14:textId="1C104D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809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5F97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4CA545" w14:textId="386EA6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6D14B8" w14:textId="07FED1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0A9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3BA7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8D0184" w14:textId="55A816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8024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32326" w14:textId="2C7700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980C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376235" w14:textId="6C5E45A5" w:rsidR="009A1F70" w:rsidRPr="009A1F70" w:rsidRDefault="009A1F70" w:rsidP="009A1F70">
            <w:pPr>
              <w:jc w:val="center"/>
              <w:rPr>
                <w:rFonts w:ascii="Wingdings" w:hAnsi="Wingdings" w:cs="Calibri"/>
                <w:color w:val="000000"/>
                <w:sz w:val="16"/>
                <w:szCs w:val="16"/>
                <w:lang w:eastAsia="en-CA"/>
              </w:rPr>
            </w:pPr>
          </w:p>
        </w:tc>
      </w:tr>
      <w:tr w:rsidR="009A1F70" w:rsidRPr="009A1F70" w14:paraId="4B6BB6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9C61FA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Outlook</w:t>
            </w:r>
          </w:p>
        </w:tc>
        <w:tc>
          <w:tcPr>
            <w:tcW w:w="1425" w:type="dxa"/>
            <w:tcBorders>
              <w:top w:val="nil"/>
              <w:left w:val="nil"/>
              <w:bottom w:val="single" w:sz="4" w:space="0" w:color="auto"/>
              <w:right w:val="single" w:sz="4" w:space="0" w:color="auto"/>
            </w:tcBorders>
            <w:shd w:val="clear" w:color="auto" w:fill="auto"/>
            <w:noWrap/>
            <w:vAlign w:val="center"/>
            <w:hideMark/>
          </w:tcPr>
          <w:p w14:paraId="60B8BE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65B2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72BC5" w14:textId="77A2AB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A6EB00" w14:textId="36A972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922E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1FF2DA" w14:textId="1D8EA1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B44F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51B4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90FE4D" w14:textId="03D02A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898CE" w14:textId="63F844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8ADF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B08C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F7EEA2" w14:textId="466235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8AA8BF" w14:textId="40A04B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7896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3E3A93" w14:textId="608258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59D5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A6BAC3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32BF8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Oxbow</w:t>
            </w:r>
          </w:p>
        </w:tc>
        <w:tc>
          <w:tcPr>
            <w:tcW w:w="1425" w:type="dxa"/>
            <w:tcBorders>
              <w:top w:val="nil"/>
              <w:left w:val="nil"/>
              <w:bottom w:val="single" w:sz="4" w:space="0" w:color="auto"/>
              <w:right w:val="single" w:sz="4" w:space="0" w:color="auto"/>
            </w:tcBorders>
            <w:shd w:val="clear" w:color="auto" w:fill="auto"/>
            <w:noWrap/>
            <w:vAlign w:val="center"/>
            <w:hideMark/>
          </w:tcPr>
          <w:p w14:paraId="7BEA63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E9AEBF" w14:textId="039287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E1B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AD0E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21D4B" w14:textId="2751E4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FA83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83CFB7" w14:textId="0BA53F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C46877" w14:textId="5D7667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84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F446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4F2C94" w14:textId="227C39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6E0EB3" w14:textId="12B962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368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3BE843" w14:textId="6CF7D4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4A2D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1700D" w14:textId="7A8FCF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F4A5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0F56F7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FBAE6C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Paddockwood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033C1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9E8BB8" w14:textId="7A19DE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2FF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E3D7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BC3F05" w14:textId="4D67F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CA6DD3" w14:textId="2895A4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E3E4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BA8E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F6E2BB" w14:textId="0FC753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6518CB" w14:textId="6CCC95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7514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F8E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557D00" w14:textId="7F9A61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A91C1A" w14:textId="6093FD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A7E6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47E936" w14:textId="28627D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CA88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97B5C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C19B6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Pangman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8742F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4AC8CD" w14:textId="6587D9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0620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0F8D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BD73E2" w14:textId="27AA43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1398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C82988" w14:textId="49E70F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EE1DD9" w14:textId="404369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FBE6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CE24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680E6C" w14:textId="7539BD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DEF31" w14:textId="43317F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E20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B6A9BD" w14:textId="5D03FB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9A5D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F92750" w14:textId="7CC729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65FC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8A8C3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25380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Paradise Hill</w:t>
            </w:r>
          </w:p>
        </w:tc>
        <w:tc>
          <w:tcPr>
            <w:tcW w:w="1425" w:type="dxa"/>
            <w:tcBorders>
              <w:top w:val="nil"/>
              <w:left w:val="nil"/>
              <w:bottom w:val="single" w:sz="4" w:space="0" w:color="auto"/>
              <w:right w:val="single" w:sz="4" w:space="0" w:color="auto"/>
            </w:tcBorders>
            <w:shd w:val="clear" w:color="auto" w:fill="auto"/>
            <w:noWrap/>
            <w:vAlign w:val="center"/>
            <w:hideMark/>
          </w:tcPr>
          <w:p w14:paraId="08E27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241216" w14:textId="7F943E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D6CD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969C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0E88B0" w14:textId="751E81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9E8CF2" w14:textId="2E5DA5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920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D37F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CFC41F" w14:textId="59924D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A39294" w14:textId="5CBC96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3B36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9CD9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A131C" w14:textId="49D988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9BDEC9" w14:textId="395935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E6E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8E2C1" w14:textId="2E67A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0FB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56DE64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D619D8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Patuanak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4E456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C8D1A1" w14:textId="58ED0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1EFC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D08E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114AA" w14:textId="18D7B4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B2AA08" w14:textId="2633CA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31BA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A4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89CB78" w14:textId="2BE38F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F9662" w14:textId="53F226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490B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5044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5FFB7A" w14:textId="0BC2AA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3F3429" w14:textId="461C0F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C0F5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9B7775" w14:textId="3D8ED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427A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5F120B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276AD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Pelican Narrows</w:t>
            </w:r>
          </w:p>
        </w:tc>
        <w:tc>
          <w:tcPr>
            <w:tcW w:w="1425" w:type="dxa"/>
            <w:tcBorders>
              <w:top w:val="nil"/>
              <w:left w:val="nil"/>
              <w:bottom w:val="single" w:sz="4" w:space="0" w:color="auto"/>
              <w:right w:val="single" w:sz="4" w:space="0" w:color="auto"/>
            </w:tcBorders>
            <w:shd w:val="clear" w:color="auto" w:fill="auto"/>
            <w:noWrap/>
            <w:vAlign w:val="center"/>
            <w:hideMark/>
          </w:tcPr>
          <w:p w14:paraId="173A6D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69FB5" w14:textId="2BD7BE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D9B2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A696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D8D4C2" w14:textId="0EB9D8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66FF9A" w14:textId="0AC1B2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88A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9E6B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821E8C" w14:textId="43E73A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AB71A" w14:textId="18C947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AF3C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C06F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88AF5D" w14:textId="7CBEAF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BC5E1F" w14:textId="3A664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73B5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FBAC51" w14:textId="000D8E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0E4E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9D238E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E806F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Pelly</w:t>
            </w:r>
          </w:p>
        </w:tc>
        <w:tc>
          <w:tcPr>
            <w:tcW w:w="1425" w:type="dxa"/>
            <w:tcBorders>
              <w:top w:val="nil"/>
              <w:left w:val="nil"/>
              <w:bottom w:val="single" w:sz="4" w:space="0" w:color="auto"/>
              <w:right w:val="single" w:sz="4" w:space="0" w:color="auto"/>
            </w:tcBorders>
            <w:shd w:val="clear" w:color="auto" w:fill="auto"/>
            <w:noWrap/>
            <w:vAlign w:val="center"/>
            <w:hideMark/>
          </w:tcPr>
          <w:p w14:paraId="603917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3868BD" w14:textId="232D44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16CC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BB28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5CB52" w14:textId="1A990C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5F6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7389C8" w14:textId="7C93C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798AD5" w14:textId="4B6A1D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CFEA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A5B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3476D0" w14:textId="40FAA2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BEE906" w14:textId="6A3BAA8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FE4E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12298C" w14:textId="0E0A08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D0A3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297F76" w14:textId="31E318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0BB9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4554FE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DD471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Pennant</w:t>
            </w:r>
          </w:p>
        </w:tc>
        <w:tc>
          <w:tcPr>
            <w:tcW w:w="1425" w:type="dxa"/>
            <w:tcBorders>
              <w:top w:val="nil"/>
              <w:left w:val="nil"/>
              <w:bottom w:val="single" w:sz="4" w:space="0" w:color="auto"/>
              <w:right w:val="single" w:sz="4" w:space="0" w:color="auto"/>
            </w:tcBorders>
            <w:shd w:val="clear" w:color="auto" w:fill="auto"/>
            <w:noWrap/>
            <w:vAlign w:val="center"/>
            <w:hideMark/>
          </w:tcPr>
          <w:p w14:paraId="13FD03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6D4D7E" w14:textId="704076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42D2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8FC9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2AC580" w14:textId="741283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E78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012F0" w14:textId="05398D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13527D" w14:textId="0BED4E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503B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1908D6" w14:textId="29F9E9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74C3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46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9EFD0B" w14:textId="738013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E5A87" w14:textId="1374C4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C3A4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BD9C9" w14:textId="019540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5EA1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51E47C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E84B7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Pense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5A50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0BA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5B1BB1" w14:textId="55CF4A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42519B" w14:textId="0C68A8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418E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FB69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864A8" w14:textId="260D54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A24B2" w14:textId="6872C4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BEAC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07A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B5B75A" w14:textId="15E289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47F7FA" w14:textId="2EB1B7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00E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3B68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1F134C" w14:textId="72E537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3412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C67FB6" w14:textId="5E807F92" w:rsidR="009A1F70" w:rsidRPr="009A1F70" w:rsidRDefault="009A1F70" w:rsidP="009A1F70">
            <w:pPr>
              <w:jc w:val="center"/>
              <w:rPr>
                <w:rFonts w:ascii="Wingdings" w:hAnsi="Wingdings" w:cs="Calibri"/>
                <w:color w:val="000000"/>
                <w:sz w:val="16"/>
                <w:szCs w:val="16"/>
                <w:lang w:eastAsia="en-CA"/>
              </w:rPr>
            </w:pPr>
          </w:p>
        </w:tc>
      </w:tr>
      <w:tr w:rsidR="009A1F70" w:rsidRPr="009A1F70" w14:paraId="04693B9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5B37A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Perdue</w:t>
            </w:r>
          </w:p>
        </w:tc>
        <w:tc>
          <w:tcPr>
            <w:tcW w:w="1425" w:type="dxa"/>
            <w:tcBorders>
              <w:top w:val="nil"/>
              <w:left w:val="nil"/>
              <w:bottom w:val="single" w:sz="4" w:space="0" w:color="auto"/>
              <w:right w:val="single" w:sz="4" w:space="0" w:color="auto"/>
            </w:tcBorders>
            <w:shd w:val="clear" w:color="auto" w:fill="auto"/>
            <w:noWrap/>
            <w:vAlign w:val="center"/>
            <w:hideMark/>
          </w:tcPr>
          <w:p w14:paraId="216B79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6FF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4F6356" w14:textId="02AADF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A297D5" w14:textId="7053CF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A7AC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08195" w14:textId="5A44CC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F80B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09C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E990B9" w14:textId="1C75F4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61B412" w14:textId="743FA3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5C6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CE5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2CD7D8" w14:textId="4871D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61815A" w14:textId="5324B5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AC2F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B7E6A6" w14:textId="424A2C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184D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A7D601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20FE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Pierceland</w:t>
            </w:r>
          </w:p>
        </w:tc>
        <w:tc>
          <w:tcPr>
            <w:tcW w:w="1425" w:type="dxa"/>
            <w:tcBorders>
              <w:top w:val="nil"/>
              <w:left w:val="nil"/>
              <w:bottom w:val="single" w:sz="4" w:space="0" w:color="auto"/>
              <w:right w:val="single" w:sz="4" w:space="0" w:color="auto"/>
            </w:tcBorders>
            <w:shd w:val="clear" w:color="auto" w:fill="auto"/>
            <w:noWrap/>
            <w:vAlign w:val="center"/>
            <w:hideMark/>
          </w:tcPr>
          <w:p w14:paraId="10D825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18A96A" w14:textId="328D58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2819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6EF2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4E3FE8" w14:textId="737F2E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F6840C" w14:textId="712A6E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346E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EF2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0B311C" w14:textId="03CBFE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680166" w14:textId="43EB7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A74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18DA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7181BA" w14:textId="3A999A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8AC370" w14:textId="31B7B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789E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5C2AD" w14:textId="7138EA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1A5D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CA2721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DBB34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Pinehouse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578D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B28E9A" w14:textId="2F8672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1581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18B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2E2E30" w14:textId="53E83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ED009" w14:textId="0E8FCA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FD8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E435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D531F0" w14:textId="3D5AAD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E971D3" w14:textId="5AAEF6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05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DDBF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16F21C" w14:textId="052E31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52C7B4" w14:textId="583425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C432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D94BCD" w14:textId="638E36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3DC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89378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00659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Plenty</w:t>
            </w:r>
          </w:p>
        </w:tc>
        <w:tc>
          <w:tcPr>
            <w:tcW w:w="1425" w:type="dxa"/>
            <w:tcBorders>
              <w:top w:val="nil"/>
              <w:left w:val="nil"/>
              <w:bottom w:val="single" w:sz="4" w:space="0" w:color="auto"/>
              <w:right w:val="single" w:sz="4" w:space="0" w:color="auto"/>
            </w:tcBorders>
            <w:shd w:val="clear" w:color="auto" w:fill="auto"/>
            <w:noWrap/>
            <w:vAlign w:val="center"/>
            <w:hideMark/>
          </w:tcPr>
          <w:p w14:paraId="7D469F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51D640" w14:textId="61DAFC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9525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C0E8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4E783" w14:textId="2924C3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828406" w14:textId="027729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0FC8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351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B5BF9F" w14:textId="30837B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851FBC" w14:textId="3F2851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1F5B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05D5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E42791" w14:textId="08C10FF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CEC2F6" w14:textId="718E2D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A3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B0667C" w14:textId="767FFE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5882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C24C9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C8037E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Ponteix</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DED83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0B1B3" w14:textId="275BAC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3DE1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2F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D42243" w14:textId="02F140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332A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E2DF0C" w14:textId="7C382C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937A71" w14:textId="120989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CD2B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1A0839" w14:textId="12FB5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BA3B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8246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CEDFF1" w14:textId="4EF040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720BB2" w14:textId="71E8DD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37A2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538622" w14:textId="0D8E07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D9E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7D6A5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B0092F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Porcupine Plain</w:t>
            </w:r>
          </w:p>
        </w:tc>
        <w:tc>
          <w:tcPr>
            <w:tcW w:w="1425" w:type="dxa"/>
            <w:tcBorders>
              <w:top w:val="nil"/>
              <w:left w:val="nil"/>
              <w:bottom w:val="single" w:sz="4" w:space="0" w:color="auto"/>
              <w:right w:val="single" w:sz="4" w:space="0" w:color="auto"/>
            </w:tcBorders>
            <w:shd w:val="clear" w:color="auto" w:fill="auto"/>
            <w:noWrap/>
            <w:vAlign w:val="center"/>
            <w:hideMark/>
          </w:tcPr>
          <w:p w14:paraId="40131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B39CD9" w14:textId="1CC758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94F8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1279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C53A45" w14:textId="26A186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95017" w14:textId="1DA8B8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6279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D029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DFEDD2" w14:textId="6CCDBD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B3570C" w14:textId="2BE78C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1F4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B32C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AF24E8" w14:textId="6D004F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2794BF" w14:textId="3FFAD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8253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CF2514" w14:textId="143ADD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CE1E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26B19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662C6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Preeceville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2C160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A89117" w14:textId="31438E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D311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469B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C95C04" w14:textId="07C5EE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DBD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6E64CD" w14:textId="4F5B6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DD9BA" w14:textId="7FC932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672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D1F4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8C991A" w14:textId="649B35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DA3004" w14:textId="3164EE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7104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D16C42" w14:textId="08225B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306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95026D" w14:textId="292195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8B04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A4783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2781CB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Prince Albert</w:t>
            </w:r>
          </w:p>
        </w:tc>
        <w:tc>
          <w:tcPr>
            <w:tcW w:w="1425" w:type="dxa"/>
            <w:tcBorders>
              <w:top w:val="nil"/>
              <w:left w:val="nil"/>
              <w:bottom w:val="single" w:sz="4" w:space="0" w:color="auto"/>
              <w:right w:val="single" w:sz="4" w:space="0" w:color="auto"/>
            </w:tcBorders>
            <w:shd w:val="clear" w:color="auto" w:fill="auto"/>
            <w:noWrap/>
            <w:vAlign w:val="center"/>
            <w:hideMark/>
          </w:tcPr>
          <w:p w14:paraId="54F356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4C3B8A" w14:textId="087C34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94D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449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62C0A" w14:textId="1FFB10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4462F" w14:textId="7DB1F1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C56F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409C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BA4558" w14:textId="2E8D75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02F9FE" w14:textId="03D946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3D41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740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3A40D5" w14:textId="4163A3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D60D75" w14:textId="2676AF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CF38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27DD1" w14:textId="3241A6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618C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A1F32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9B13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Prudhomme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C45E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807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44D50" w14:textId="1B91F4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6BD78" w14:textId="496FFD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BF82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FA9325" w14:textId="686599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EBB1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FB0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35C6DF" w14:textId="1CBB77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1B5FCF" w14:textId="5EDDF3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3759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B7A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3FED68" w14:textId="03D0D7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839E46" w14:textId="7DE131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5BC8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6BF1E" w14:textId="43270F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EA9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D9F73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AF9BC2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Punnichy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9B47C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15AA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3603BB" w14:textId="4C8822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3A1BA3" w14:textId="1D9197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431B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94FE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F5E14D" w14:textId="75809C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D139C3" w14:textId="6200C1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A1D2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089D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9B32E" w14:textId="520488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BEE63" w14:textId="1304EF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751D6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F62FFE" w14:textId="3F5BEC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BFD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66D1EA" w14:textId="448815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8FD4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A6205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ED081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Qu'Appelle</w:t>
            </w:r>
          </w:p>
        </w:tc>
        <w:tc>
          <w:tcPr>
            <w:tcW w:w="1425" w:type="dxa"/>
            <w:tcBorders>
              <w:top w:val="nil"/>
              <w:left w:val="nil"/>
              <w:bottom w:val="single" w:sz="4" w:space="0" w:color="auto"/>
              <w:right w:val="single" w:sz="4" w:space="0" w:color="auto"/>
            </w:tcBorders>
            <w:shd w:val="clear" w:color="auto" w:fill="auto"/>
            <w:noWrap/>
            <w:vAlign w:val="center"/>
            <w:hideMark/>
          </w:tcPr>
          <w:p w14:paraId="645B31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96D1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F4A504" w14:textId="33B004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B65A4" w14:textId="02A42F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2720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A1C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F6CB8" w14:textId="6FBDAD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8A8191" w14:textId="5AABE2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9996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3946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CB52C" w14:textId="0F1050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CF5374" w14:textId="7FEC55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C172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3AEBB" w14:textId="28A283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9320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608B8A" w14:textId="7D8DAE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D5EB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446CC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34923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Quill Lake</w:t>
            </w:r>
          </w:p>
        </w:tc>
        <w:tc>
          <w:tcPr>
            <w:tcW w:w="1425" w:type="dxa"/>
            <w:tcBorders>
              <w:top w:val="nil"/>
              <w:left w:val="nil"/>
              <w:bottom w:val="single" w:sz="4" w:space="0" w:color="auto"/>
              <w:right w:val="single" w:sz="4" w:space="0" w:color="auto"/>
            </w:tcBorders>
            <w:shd w:val="clear" w:color="auto" w:fill="auto"/>
            <w:noWrap/>
            <w:vAlign w:val="center"/>
            <w:hideMark/>
          </w:tcPr>
          <w:p w14:paraId="04DAEA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6ACC3D" w14:textId="3F60EE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2A19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25E4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B4E56C" w14:textId="04ADC7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D22C97" w14:textId="19C4F5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0553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EB8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A7D179" w14:textId="34139E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1BEECB" w14:textId="6FC70F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4A1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D208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9537CD" w14:textId="429D0A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8ABEC3" w14:textId="1DA23D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C532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2D7065" w14:textId="741EB4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3DA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3E9AEE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0CDDB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Radisson</w:t>
            </w:r>
          </w:p>
        </w:tc>
        <w:tc>
          <w:tcPr>
            <w:tcW w:w="1425" w:type="dxa"/>
            <w:tcBorders>
              <w:top w:val="nil"/>
              <w:left w:val="nil"/>
              <w:bottom w:val="single" w:sz="4" w:space="0" w:color="auto"/>
              <w:right w:val="single" w:sz="4" w:space="0" w:color="auto"/>
            </w:tcBorders>
            <w:shd w:val="clear" w:color="auto" w:fill="auto"/>
            <w:noWrap/>
            <w:vAlign w:val="center"/>
            <w:hideMark/>
          </w:tcPr>
          <w:p w14:paraId="70A17D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6806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9434C" w14:textId="58F566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7C440" w14:textId="596424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A0BF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CC85B" w14:textId="71CF5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2F24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AA3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F6BD5A" w14:textId="3B18BB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CAF44C" w14:textId="3ED46C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0ACF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448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FB42EF" w14:textId="764E8E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43BB11" w14:textId="3EC9D0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6C58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605A8" w14:textId="5F3D75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63EF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6A3EE2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6E7434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Radville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10D1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E86D90" w14:textId="53CCDA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000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D6C0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ACE7B4" w14:textId="74F514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41C4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1D243F" w14:textId="792D84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043703" w14:textId="622EC73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BF5B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104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9459C5" w14:textId="379CD4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449922" w14:textId="168F59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B37A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706A55" w14:textId="147045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ABF7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4F354B" w14:textId="3226F8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BC37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443DD7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9F531E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Raymore</w:t>
            </w:r>
          </w:p>
        </w:tc>
        <w:tc>
          <w:tcPr>
            <w:tcW w:w="1425" w:type="dxa"/>
            <w:tcBorders>
              <w:top w:val="nil"/>
              <w:left w:val="nil"/>
              <w:bottom w:val="single" w:sz="4" w:space="0" w:color="auto"/>
              <w:right w:val="single" w:sz="4" w:space="0" w:color="auto"/>
            </w:tcBorders>
            <w:shd w:val="clear" w:color="auto" w:fill="auto"/>
            <w:noWrap/>
            <w:vAlign w:val="center"/>
            <w:hideMark/>
          </w:tcPr>
          <w:p w14:paraId="0E893B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B96E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D7343" w14:textId="1C1609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CB7EE5" w14:textId="146617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D001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E28B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2D3F5" w14:textId="2B942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5A5A9D" w14:textId="6E00AC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52E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ACCA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EA70E8" w14:textId="2AEF92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FA2942" w14:textId="43D8AE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0D8C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D64401" w14:textId="6A9871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BD6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618554" w14:textId="753A7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4DF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258221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94A82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Redvers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03AC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F5A810" w14:textId="5E9F07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3D60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A18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81C38C" w14:textId="15F57A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37A0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1F1694" w14:textId="055D9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B21F61" w14:textId="71CC02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6AB0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048C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B9F44" w14:textId="3A894C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39F674" w14:textId="405746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B098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DC462E" w14:textId="6F2B2E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7D4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6FB1DA" w14:textId="669146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06DC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0E07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1F7EF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Regina</w:t>
            </w:r>
          </w:p>
        </w:tc>
        <w:tc>
          <w:tcPr>
            <w:tcW w:w="1425" w:type="dxa"/>
            <w:tcBorders>
              <w:top w:val="nil"/>
              <w:left w:val="nil"/>
              <w:bottom w:val="single" w:sz="4" w:space="0" w:color="auto"/>
              <w:right w:val="single" w:sz="4" w:space="0" w:color="auto"/>
            </w:tcBorders>
            <w:shd w:val="clear" w:color="auto" w:fill="auto"/>
            <w:noWrap/>
            <w:vAlign w:val="center"/>
            <w:hideMark/>
          </w:tcPr>
          <w:p w14:paraId="05571B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C23A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5B2BAE" w14:textId="6E3F82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A771AC" w14:textId="156DE1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C0CD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A882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5D87B" w14:textId="336DFA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EBE6E" w14:textId="1D253E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8C29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330F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D8E88B" w14:textId="38DDFC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5DD7C4" w14:textId="3733FF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2B47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69B1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B868A0" w14:textId="60CE3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92A6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FFF2B0" w14:textId="61622F7A" w:rsidR="009A1F70" w:rsidRPr="009A1F70" w:rsidRDefault="009A1F70" w:rsidP="009A1F70">
            <w:pPr>
              <w:jc w:val="center"/>
              <w:rPr>
                <w:rFonts w:ascii="Wingdings" w:hAnsi="Wingdings" w:cs="Calibri"/>
                <w:color w:val="000000"/>
                <w:sz w:val="16"/>
                <w:szCs w:val="16"/>
                <w:lang w:eastAsia="en-CA"/>
              </w:rPr>
            </w:pPr>
          </w:p>
        </w:tc>
      </w:tr>
      <w:tr w:rsidR="009A1F70" w:rsidRPr="009A1F70" w14:paraId="3D3586A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34F2B3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Regina Beach</w:t>
            </w:r>
          </w:p>
        </w:tc>
        <w:tc>
          <w:tcPr>
            <w:tcW w:w="1425" w:type="dxa"/>
            <w:tcBorders>
              <w:top w:val="nil"/>
              <w:left w:val="nil"/>
              <w:bottom w:val="single" w:sz="4" w:space="0" w:color="auto"/>
              <w:right w:val="single" w:sz="4" w:space="0" w:color="auto"/>
            </w:tcBorders>
            <w:shd w:val="clear" w:color="auto" w:fill="auto"/>
            <w:noWrap/>
            <w:vAlign w:val="center"/>
            <w:hideMark/>
          </w:tcPr>
          <w:p w14:paraId="2F3945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B8A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4AC887" w14:textId="0EC43B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FBBC21" w14:textId="192F6C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6D3D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CC91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F359FC" w14:textId="4B6021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D00784" w14:textId="41F83E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BD2D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7D78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A129A" w14:textId="6B8F8D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F894C9" w14:textId="7D43C1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7099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312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A4D8FF" w14:textId="2B7316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258C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8F9AE1" w14:textId="7934483A" w:rsidR="009A1F70" w:rsidRPr="009A1F70" w:rsidRDefault="009A1F70" w:rsidP="009A1F70">
            <w:pPr>
              <w:jc w:val="center"/>
              <w:rPr>
                <w:rFonts w:ascii="Wingdings" w:hAnsi="Wingdings" w:cs="Calibri"/>
                <w:color w:val="000000"/>
                <w:sz w:val="16"/>
                <w:szCs w:val="16"/>
                <w:lang w:eastAsia="en-CA"/>
              </w:rPr>
            </w:pPr>
          </w:p>
        </w:tc>
      </w:tr>
      <w:tr w:rsidR="009A1F70" w:rsidRPr="009A1F70" w14:paraId="289C3D8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97B71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Rhein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FB015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3945CE" w14:textId="65C3DD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7C4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802C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2BE809" w14:textId="261CBC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156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1F1F5" w14:textId="377CFA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C0737" w14:textId="509479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2DA0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788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EBF3A8" w14:textId="6B0E1E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EF627B" w14:textId="17A29D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A1B2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3B13E5" w14:textId="546EEF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7720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2EF53B" w14:textId="3ED6D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82AF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32D43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CF0238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Riceton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390C0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2569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458511" w14:textId="52AE334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0EABB4" w14:textId="7FF137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DD9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3BD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BAA010" w14:textId="63F2CE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B4C3F" w14:textId="74DE7F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C8DC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CCD0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606D59" w14:textId="16C1E8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FB279" w14:textId="27F0C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7E75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7BB5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FECB3D" w14:textId="5ABA79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C7DF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CEFF84" w14:textId="3EDFE0C7" w:rsidR="009A1F70" w:rsidRPr="009A1F70" w:rsidRDefault="009A1F70" w:rsidP="009A1F70">
            <w:pPr>
              <w:jc w:val="center"/>
              <w:rPr>
                <w:rFonts w:ascii="Wingdings" w:hAnsi="Wingdings" w:cs="Calibri"/>
                <w:color w:val="000000"/>
                <w:sz w:val="16"/>
                <w:szCs w:val="16"/>
                <w:lang w:eastAsia="en-CA"/>
              </w:rPr>
            </w:pPr>
          </w:p>
        </w:tc>
      </w:tr>
      <w:tr w:rsidR="009A1F70" w:rsidRPr="009A1F70" w14:paraId="64CCCF6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89D35C"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Rockglen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47E3A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A67885" w14:textId="2DBEFF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6A86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C5CD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636DC1" w14:textId="1355BC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7655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AFD920" w14:textId="5B1F72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2978AA" w14:textId="606F75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06FC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FEA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971322" w14:textId="2EFF08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5D9DE" w14:textId="08F077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43DD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8DFA5C" w14:textId="0C247D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A93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84E906" w14:textId="6EE228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C5D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842AE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3E31E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Rose Valley</w:t>
            </w:r>
          </w:p>
        </w:tc>
        <w:tc>
          <w:tcPr>
            <w:tcW w:w="1425" w:type="dxa"/>
            <w:tcBorders>
              <w:top w:val="nil"/>
              <w:left w:val="nil"/>
              <w:bottom w:val="single" w:sz="4" w:space="0" w:color="auto"/>
              <w:right w:val="single" w:sz="4" w:space="0" w:color="auto"/>
            </w:tcBorders>
            <w:shd w:val="clear" w:color="auto" w:fill="auto"/>
            <w:noWrap/>
            <w:vAlign w:val="center"/>
            <w:hideMark/>
          </w:tcPr>
          <w:p w14:paraId="0D0C88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07DAA" w14:textId="753296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1A4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BC95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DFB52" w14:textId="30BFDB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8F41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C11A6C" w14:textId="4B6716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1F7FDE" w14:textId="4CE2C8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7951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30AE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B447B0" w14:textId="33415D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2F199B" w14:textId="6D9D37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F634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3635BA" w14:textId="435916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B7E3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B0069D" w14:textId="4BB77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FA97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DF685E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6E7A9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Rosetown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861E6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C7EE5D" w14:textId="591081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1051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78F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2E743" w14:textId="693D3E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9EAA64" w14:textId="6D9601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FB88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BF15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AF63F1" w14:textId="2EB597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9E314" w14:textId="078099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A937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C417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5B4EF" w14:textId="6B938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8B219F" w14:textId="165448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95A0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4338B0" w14:textId="3A6528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E29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9BF09D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7C5F9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Rosthern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F6BE7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A90D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6B3F6D" w14:textId="55C422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6D2EC3" w14:textId="6059C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A7B3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9D117B" w14:textId="6F1194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B484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496D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04D112" w14:textId="107466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D5635A" w14:textId="5C83C2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135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8EDB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B46E2" w14:textId="45D032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5B1768" w14:textId="5F296A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9DB9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DB054F" w14:textId="52E045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6779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D4AA0E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EA5D5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Rouleau</w:t>
            </w:r>
          </w:p>
        </w:tc>
        <w:tc>
          <w:tcPr>
            <w:tcW w:w="1425" w:type="dxa"/>
            <w:tcBorders>
              <w:top w:val="nil"/>
              <w:left w:val="nil"/>
              <w:bottom w:val="single" w:sz="4" w:space="0" w:color="auto"/>
              <w:right w:val="single" w:sz="4" w:space="0" w:color="auto"/>
            </w:tcBorders>
            <w:shd w:val="clear" w:color="auto" w:fill="auto"/>
            <w:noWrap/>
            <w:vAlign w:val="center"/>
            <w:hideMark/>
          </w:tcPr>
          <w:p w14:paraId="5A0BCE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0507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0246A" w14:textId="00E828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51D67E" w14:textId="655F3E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9E6D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7C2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5885F8" w14:textId="11FD2C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18329D" w14:textId="38AD07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5AA1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FB3D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771F67" w14:textId="610193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FC7FD2" w14:textId="148DC9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C067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40BC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9873A" w14:textId="1E64CA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E5B7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B6E3B7" w14:textId="1BC6324F" w:rsidR="009A1F70" w:rsidRPr="009A1F70" w:rsidRDefault="009A1F70" w:rsidP="009A1F70">
            <w:pPr>
              <w:jc w:val="center"/>
              <w:rPr>
                <w:rFonts w:ascii="Wingdings" w:hAnsi="Wingdings" w:cs="Calibri"/>
                <w:color w:val="000000"/>
                <w:sz w:val="16"/>
                <w:szCs w:val="16"/>
                <w:lang w:eastAsia="en-CA"/>
              </w:rPr>
            </w:pPr>
          </w:p>
        </w:tc>
      </w:tr>
      <w:tr w:rsidR="009A1F70" w:rsidRPr="009A1F70" w14:paraId="519B24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0C557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Saltcoats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B37F7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6415B" w14:textId="1D84CD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603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EC64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D3AAB6" w14:textId="0ADAE7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901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C88F6F" w14:textId="0AF61D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37130" w14:textId="1EDE5E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8A0C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0C01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B1ACE5" w14:textId="53CA12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42ACF4" w14:textId="0A2173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1C5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D4784" w14:textId="405BA5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1D7E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955A62" w14:textId="16ED88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B91D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213EB8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7C9B5F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Sandy Bay</w:t>
            </w:r>
          </w:p>
        </w:tc>
        <w:tc>
          <w:tcPr>
            <w:tcW w:w="1425" w:type="dxa"/>
            <w:tcBorders>
              <w:top w:val="nil"/>
              <w:left w:val="nil"/>
              <w:bottom w:val="single" w:sz="4" w:space="0" w:color="auto"/>
              <w:right w:val="single" w:sz="4" w:space="0" w:color="auto"/>
            </w:tcBorders>
            <w:shd w:val="clear" w:color="auto" w:fill="auto"/>
            <w:noWrap/>
            <w:vAlign w:val="center"/>
            <w:hideMark/>
          </w:tcPr>
          <w:p w14:paraId="20577A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02BD23" w14:textId="31A2F1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1EDC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01E7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1DADE6" w14:textId="5312FD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50CB9" w14:textId="1A9C29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E5E9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3E9A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B8E748" w14:textId="73ED18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8D6808" w14:textId="69D890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DCE1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C60A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8A215C" w14:textId="343B78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2E7747" w14:textId="688438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A2A2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4A964A" w14:textId="336E2A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745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012E9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1409F9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Saskatoon</w:t>
            </w:r>
          </w:p>
        </w:tc>
        <w:tc>
          <w:tcPr>
            <w:tcW w:w="1425" w:type="dxa"/>
            <w:tcBorders>
              <w:top w:val="nil"/>
              <w:left w:val="nil"/>
              <w:bottom w:val="single" w:sz="4" w:space="0" w:color="auto"/>
              <w:right w:val="single" w:sz="4" w:space="0" w:color="auto"/>
            </w:tcBorders>
            <w:shd w:val="clear" w:color="auto" w:fill="auto"/>
            <w:noWrap/>
            <w:vAlign w:val="center"/>
            <w:hideMark/>
          </w:tcPr>
          <w:p w14:paraId="673771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08ED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9E3A14" w14:textId="24519B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6FC31" w14:textId="69C5AE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A59E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D16326" w14:textId="5FD552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559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D1EC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907AC" w14:textId="15D586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81119" w14:textId="3B946B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24CE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0312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E24540" w14:textId="47F993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879F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78BAA" w14:textId="4CA566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B5DD2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F25705" w14:textId="0058D4E7" w:rsidR="009A1F70" w:rsidRPr="009A1F70" w:rsidRDefault="009A1F70" w:rsidP="009A1F70">
            <w:pPr>
              <w:jc w:val="center"/>
              <w:rPr>
                <w:rFonts w:ascii="Wingdings" w:hAnsi="Wingdings" w:cs="Calibri"/>
                <w:color w:val="000000"/>
                <w:sz w:val="16"/>
                <w:szCs w:val="16"/>
                <w:lang w:eastAsia="en-CA"/>
              </w:rPr>
            </w:pPr>
          </w:p>
        </w:tc>
      </w:tr>
      <w:tr w:rsidR="009A1F70" w:rsidRPr="009A1F70" w14:paraId="1170442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650D2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Semans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B76B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A922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9BBEF8" w14:textId="6AEC44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F9E944" w14:textId="04FCD3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769F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E074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D68CDD" w14:textId="7240AB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E6C6F1" w14:textId="360F3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6AB8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23ED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51538B" w14:textId="00B527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FEC42E" w14:textId="40CB06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B8D3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7D26F" w14:textId="47D83D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70D7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56C7D" w14:textId="4DB96D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FA3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BA17B0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F3D85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Shaunavon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7BFA7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785399" w14:textId="5DA1AE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BD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931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89B015" w14:textId="1EACAA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350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D3093A" w14:textId="61128E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5E378" w14:textId="1FE472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C42D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4C548" w14:textId="1A11BC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E118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655E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DCC24C" w14:textId="358056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168E50" w14:textId="1774C7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5E6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E66732" w14:textId="760B6E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11A9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96740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CF8C2D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Shellbrook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E574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4BE00F" w14:textId="2FA10F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DF5C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F5AE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40D1B5" w14:textId="50DD88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B9ECA9" w14:textId="5DC9B9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B8FC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B853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62DCFE" w14:textId="1EE76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C4DDC2" w14:textId="2E51F4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7C1B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2543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9B06D9" w14:textId="1922E7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29703" w14:textId="6B0AD0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4822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5910D5" w14:textId="18ECEE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E796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7856E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2EE915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Smeaton</w:t>
            </w:r>
          </w:p>
        </w:tc>
        <w:tc>
          <w:tcPr>
            <w:tcW w:w="1425" w:type="dxa"/>
            <w:tcBorders>
              <w:top w:val="nil"/>
              <w:left w:val="nil"/>
              <w:bottom w:val="single" w:sz="4" w:space="0" w:color="auto"/>
              <w:right w:val="single" w:sz="4" w:space="0" w:color="auto"/>
            </w:tcBorders>
            <w:shd w:val="clear" w:color="auto" w:fill="auto"/>
            <w:noWrap/>
            <w:vAlign w:val="center"/>
            <w:hideMark/>
          </w:tcPr>
          <w:p w14:paraId="254A1A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E202E8" w14:textId="548878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963C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A35E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643C3B" w14:textId="127FF7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6781FF" w14:textId="5252AB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F2CF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20A5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8B1ABE" w14:textId="4892A4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8DBF18" w14:textId="3CC87E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E8CD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306D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F19C4D" w14:textId="72B9FD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062AB5" w14:textId="6444A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161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320602" w14:textId="380596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1D63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19C670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A97C2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Southend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70DE2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B26BC5" w14:textId="496237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DD37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B2F8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00EE27" w14:textId="57F9B9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BD21C9" w14:textId="22603D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C611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8C1B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0892CF" w14:textId="6118D3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F4F2B4" w14:textId="106847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FC5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1D43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B802F3" w14:textId="0B83EB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561C8A" w14:textId="5EFAE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1A2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03280A" w14:textId="5A7713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23D4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91080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285A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Southey</w:t>
            </w:r>
          </w:p>
        </w:tc>
        <w:tc>
          <w:tcPr>
            <w:tcW w:w="1425" w:type="dxa"/>
            <w:tcBorders>
              <w:top w:val="nil"/>
              <w:left w:val="nil"/>
              <w:bottom w:val="single" w:sz="4" w:space="0" w:color="auto"/>
              <w:right w:val="single" w:sz="4" w:space="0" w:color="auto"/>
            </w:tcBorders>
            <w:shd w:val="clear" w:color="auto" w:fill="auto"/>
            <w:noWrap/>
            <w:vAlign w:val="center"/>
            <w:hideMark/>
          </w:tcPr>
          <w:p w14:paraId="0F2FF7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586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4B5737" w14:textId="254490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5D8257" w14:textId="52641A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E27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235E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ED1683" w14:textId="655E65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857A67" w14:textId="715D90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5A0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EC7A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309D62" w14:textId="2D7C53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12A34D" w14:textId="15913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0F8D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B905FF" w14:textId="7ED65E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7DD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669DF9" w14:textId="0105EE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C751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CF9C1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BEE0B5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Speers</w:t>
            </w:r>
          </w:p>
        </w:tc>
        <w:tc>
          <w:tcPr>
            <w:tcW w:w="1425" w:type="dxa"/>
            <w:tcBorders>
              <w:top w:val="nil"/>
              <w:left w:val="nil"/>
              <w:bottom w:val="single" w:sz="4" w:space="0" w:color="auto"/>
              <w:right w:val="single" w:sz="4" w:space="0" w:color="auto"/>
            </w:tcBorders>
            <w:shd w:val="clear" w:color="auto" w:fill="auto"/>
            <w:noWrap/>
            <w:vAlign w:val="center"/>
            <w:hideMark/>
          </w:tcPr>
          <w:p w14:paraId="26372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ECA4D2" w14:textId="5B992E4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7BD8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3009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D8BB93" w14:textId="1E905F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A0CD8C" w14:textId="23A179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FA30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30EF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607584" w14:textId="04C3D5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88FA09" w14:textId="67D8E8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ECDD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04B8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301343" w14:textId="075087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5FBAB2" w14:textId="377981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A11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B0A0B" w14:textId="4B70B9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1D36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2C67D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A3572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Spiritwood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A541D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066F1A" w14:textId="3E9742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E0E0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1E21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F9CD80" w14:textId="4BD871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4D98F2" w14:textId="498EAA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F12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BF60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E53DF4" w14:textId="011EC6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86895D" w14:textId="14B61B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5098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350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28E9A2" w14:textId="294032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97A04C" w14:textId="1ED0E7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D89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C10A7C" w14:textId="4F5126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BBEA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FC3345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9845A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Springside</w:t>
            </w:r>
          </w:p>
        </w:tc>
        <w:tc>
          <w:tcPr>
            <w:tcW w:w="1425" w:type="dxa"/>
            <w:tcBorders>
              <w:top w:val="nil"/>
              <w:left w:val="nil"/>
              <w:bottom w:val="single" w:sz="4" w:space="0" w:color="auto"/>
              <w:right w:val="single" w:sz="4" w:space="0" w:color="auto"/>
            </w:tcBorders>
            <w:shd w:val="clear" w:color="auto" w:fill="auto"/>
            <w:noWrap/>
            <w:vAlign w:val="center"/>
            <w:hideMark/>
          </w:tcPr>
          <w:p w14:paraId="53B4C1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E0D92" w14:textId="773BAC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B86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AACF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F87818" w14:textId="47577E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23E9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D09A01" w14:textId="02AD44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B111F8" w14:textId="4C3946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0B4F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FE7D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212C55" w14:textId="4C63F4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AE7F63" w14:textId="319C5F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59CF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88DF8D" w14:textId="5708D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F504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C911B7" w14:textId="095E75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B97B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C6A83F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BCB86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 Louis</w:t>
            </w:r>
          </w:p>
        </w:tc>
        <w:tc>
          <w:tcPr>
            <w:tcW w:w="1425" w:type="dxa"/>
            <w:tcBorders>
              <w:top w:val="nil"/>
              <w:left w:val="nil"/>
              <w:bottom w:val="single" w:sz="4" w:space="0" w:color="auto"/>
              <w:right w:val="single" w:sz="4" w:space="0" w:color="auto"/>
            </w:tcBorders>
            <w:shd w:val="clear" w:color="auto" w:fill="auto"/>
            <w:noWrap/>
            <w:vAlign w:val="center"/>
            <w:hideMark/>
          </w:tcPr>
          <w:p w14:paraId="28FB92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266FB3" w14:textId="07CCFC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9806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454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BCFC3B" w14:textId="5E0EAC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52D64" w14:textId="73FE11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4B13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38A6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5B2FA" w14:textId="74F941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F0249F" w14:textId="195132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B9AE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70A3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320457" w14:textId="5B090C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DD6096" w14:textId="0531FA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F32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CCB5EA" w14:textId="695B0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6BA3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528FC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565BA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St. </w:t>
            </w:r>
            <w:proofErr w:type="spellStart"/>
            <w:r w:rsidRPr="009A1F70">
              <w:rPr>
                <w:rFonts w:cs="Arial"/>
                <w:color w:val="000000"/>
                <w:sz w:val="16"/>
                <w:szCs w:val="16"/>
                <w:lang w:eastAsia="en-CA"/>
              </w:rPr>
              <w:t>Walburg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506C7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1642E" w14:textId="64FB3F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DD2D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E0E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E1D2DF" w14:textId="15BC0F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6393A6" w14:textId="6A99A4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240A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B72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7B62E8" w14:textId="2338B5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E5C2A" w14:textId="519179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7270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5B75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BC3DBD" w14:textId="54FAE4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99417F" w14:textId="382378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7263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67BD91" w14:textId="43D63E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040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17D4E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072547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Stanley Mission</w:t>
            </w:r>
          </w:p>
        </w:tc>
        <w:tc>
          <w:tcPr>
            <w:tcW w:w="1425" w:type="dxa"/>
            <w:tcBorders>
              <w:top w:val="nil"/>
              <w:left w:val="nil"/>
              <w:bottom w:val="single" w:sz="4" w:space="0" w:color="auto"/>
              <w:right w:val="single" w:sz="4" w:space="0" w:color="auto"/>
            </w:tcBorders>
            <w:shd w:val="clear" w:color="auto" w:fill="auto"/>
            <w:noWrap/>
            <w:vAlign w:val="center"/>
            <w:hideMark/>
          </w:tcPr>
          <w:p w14:paraId="7D1FF8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90364F" w14:textId="0D26BC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8047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54E1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4FB2DA" w14:textId="22263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8D0273" w14:textId="2EC39F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A3EA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7702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BAC622" w14:textId="21CA7F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4FC37F" w14:textId="708A9D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0B9B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654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19E6E5" w14:textId="10BBD5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BBD761" w14:textId="11071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4265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3141E1" w14:textId="5943D0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B8F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F435E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40118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Stony Rapids</w:t>
            </w:r>
          </w:p>
        </w:tc>
        <w:tc>
          <w:tcPr>
            <w:tcW w:w="1425" w:type="dxa"/>
            <w:tcBorders>
              <w:top w:val="nil"/>
              <w:left w:val="nil"/>
              <w:bottom w:val="single" w:sz="4" w:space="0" w:color="auto"/>
              <w:right w:val="single" w:sz="4" w:space="0" w:color="auto"/>
            </w:tcBorders>
            <w:shd w:val="clear" w:color="auto" w:fill="auto"/>
            <w:noWrap/>
            <w:vAlign w:val="center"/>
            <w:hideMark/>
          </w:tcPr>
          <w:p w14:paraId="07ED11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B3212C" w14:textId="199605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C50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783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70D1E7" w14:textId="2B4F47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13B79" w14:textId="1B7BF5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C35F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2FF9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8123AB" w14:textId="7D8EE5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4212C5" w14:textId="6E0CB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D6B3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3EA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81EB0" w14:textId="789019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9E37D5" w14:textId="4B278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D09D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353207" w14:textId="474973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CCE3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16D986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91693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Stoughton</w:t>
            </w:r>
          </w:p>
        </w:tc>
        <w:tc>
          <w:tcPr>
            <w:tcW w:w="1425" w:type="dxa"/>
            <w:tcBorders>
              <w:top w:val="nil"/>
              <w:left w:val="nil"/>
              <w:bottom w:val="single" w:sz="4" w:space="0" w:color="auto"/>
              <w:right w:val="single" w:sz="4" w:space="0" w:color="auto"/>
            </w:tcBorders>
            <w:shd w:val="clear" w:color="auto" w:fill="auto"/>
            <w:noWrap/>
            <w:vAlign w:val="center"/>
            <w:hideMark/>
          </w:tcPr>
          <w:p w14:paraId="337DC4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DF060B" w14:textId="67D40B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F7C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A65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32D36D" w14:textId="4CBE37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E5F6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3FE04F" w14:textId="38540A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8CFF3B" w14:textId="0B1564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284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38D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BFF75" w14:textId="4EB340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43FF1F" w14:textId="4DB45A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9F3D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02621E" w14:textId="1AF9E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7AF5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23A9CF" w14:textId="001795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62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3DDC58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7BF7E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Strasbourg</w:t>
            </w:r>
          </w:p>
        </w:tc>
        <w:tc>
          <w:tcPr>
            <w:tcW w:w="1425" w:type="dxa"/>
            <w:tcBorders>
              <w:top w:val="nil"/>
              <w:left w:val="nil"/>
              <w:bottom w:val="single" w:sz="4" w:space="0" w:color="auto"/>
              <w:right w:val="single" w:sz="4" w:space="0" w:color="auto"/>
            </w:tcBorders>
            <w:shd w:val="clear" w:color="auto" w:fill="auto"/>
            <w:noWrap/>
            <w:vAlign w:val="center"/>
            <w:hideMark/>
          </w:tcPr>
          <w:p w14:paraId="32E29F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1592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30E38" w14:textId="23D0DE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955036" w14:textId="1EEAE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307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B76C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CFDC5" w14:textId="35C033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305B84" w14:textId="297BF9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38E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368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F89D1E" w14:textId="140FE0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B06B2E" w14:textId="402216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0C91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24F17F" w14:textId="76D5A3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5145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1257E" w14:textId="7CEFB6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382B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AB843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DF0886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Sturgis</w:t>
            </w:r>
          </w:p>
        </w:tc>
        <w:tc>
          <w:tcPr>
            <w:tcW w:w="1425" w:type="dxa"/>
            <w:tcBorders>
              <w:top w:val="nil"/>
              <w:left w:val="nil"/>
              <w:bottom w:val="single" w:sz="4" w:space="0" w:color="auto"/>
              <w:right w:val="single" w:sz="4" w:space="0" w:color="auto"/>
            </w:tcBorders>
            <w:shd w:val="clear" w:color="auto" w:fill="auto"/>
            <w:noWrap/>
            <w:vAlign w:val="center"/>
            <w:hideMark/>
          </w:tcPr>
          <w:p w14:paraId="4FAD39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9010CB" w14:textId="132AF7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E11D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47DE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69167" w14:textId="726464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74EE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E4817C" w14:textId="1065D0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85E64" w14:textId="2CF4DB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5A15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EBE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9A711E" w14:textId="4896EE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F2642A" w14:textId="613A86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F978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7F4790" w14:textId="1D4AFC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E94C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16BE40" w14:textId="60D777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8D74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33CEA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EFB7D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Swift Current</w:t>
            </w:r>
          </w:p>
        </w:tc>
        <w:tc>
          <w:tcPr>
            <w:tcW w:w="1425" w:type="dxa"/>
            <w:tcBorders>
              <w:top w:val="nil"/>
              <w:left w:val="nil"/>
              <w:bottom w:val="single" w:sz="4" w:space="0" w:color="auto"/>
              <w:right w:val="single" w:sz="4" w:space="0" w:color="auto"/>
            </w:tcBorders>
            <w:shd w:val="clear" w:color="auto" w:fill="auto"/>
            <w:noWrap/>
            <w:vAlign w:val="center"/>
            <w:hideMark/>
          </w:tcPr>
          <w:p w14:paraId="3102FE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FB22B7" w14:textId="4521BE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FA5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B53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580672" w14:textId="3AA4A5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C09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1299C7" w14:textId="596E8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A2603B" w14:textId="7F8CC3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5271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932EF" w14:textId="563E17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83E9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95EC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8E3E44" w14:textId="270D15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F7745F" w14:textId="3BF755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3826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352220" w14:textId="1A9286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ADA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9773F5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FA94D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Theodore</w:t>
            </w:r>
          </w:p>
        </w:tc>
        <w:tc>
          <w:tcPr>
            <w:tcW w:w="1425" w:type="dxa"/>
            <w:tcBorders>
              <w:top w:val="nil"/>
              <w:left w:val="nil"/>
              <w:bottom w:val="single" w:sz="4" w:space="0" w:color="auto"/>
              <w:right w:val="single" w:sz="4" w:space="0" w:color="auto"/>
            </w:tcBorders>
            <w:shd w:val="clear" w:color="auto" w:fill="auto"/>
            <w:noWrap/>
            <w:vAlign w:val="center"/>
            <w:hideMark/>
          </w:tcPr>
          <w:p w14:paraId="122DDB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3F2CD" w14:textId="02338C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964F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D87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CB1ABD" w14:textId="0EA79D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CDC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F6B76" w14:textId="4F574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AA49BC" w14:textId="635F34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DB90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3626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785908" w14:textId="5680DE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FC48DE" w14:textId="28F3E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8458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56FB49" w14:textId="2F6172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318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0979E9" w14:textId="486517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692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FBF17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C6666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Tisdale</w:t>
            </w:r>
          </w:p>
        </w:tc>
        <w:tc>
          <w:tcPr>
            <w:tcW w:w="1425" w:type="dxa"/>
            <w:tcBorders>
              <w:top w:val="nil"/>
              <w:left w:val="nil"/>
              <w:bottom w:val="single" w:sz="4" w:space="0" w:color="auto"/>
              <w:right w:val="single" w:sz="4" w:space="0" w:color="auto"/>
            </w:tcBorders>
            <w:shd w:val="clear" w:color="auto" w:fill="auto"/>
            <w:noWrap/>
            <w:vAlign w:val="center"/>
            <w:hideMark/>
          </w:tcPr>
          <w:p w14:paraId="4C53E1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062C3" w14:textId="6946B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9C0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265E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1260BC" w14:textId="58289C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5F054" w14:textId="2917D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B18C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356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C9ADDB" w14:textId="135357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FB075" w14:textId="7F52EF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C142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2AE6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DB22B6" w14:textId="2BB61B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CF6D24" w14:textId="04433D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9AF3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877403" w14:textId="2291DB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7A52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0AD27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0F5E05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Torquay</w:t>
            </w:r>
          </w:p>
        </w:tc>
        <w:tc>
          <w:tcPr>
            <w:tcW w:w="1425" w:type="dxa"/>
            <w:tcBorders>
              <w:top w:val="nil"/>
              <w:left w:val="nil"/>
              <w:bottom w:val="single" w:sz="4" w:space="0" w:color="auto"/>
              <w:right w:val="single" w:sz="4" w:space="0" w:color="auto"/>
            </w:tcBorders>
            <w:shd w:val="clear" w:color="auto" w:fill="auto"/>
            <w:noWrap/>
            <w:vAlign w:val="center"/>
            <w:hideMark/>
          </w:tcPr>
          <w:p w14:paraId="63AB7A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89B8CF" w14:textId="5098E5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83B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FDAD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EAC091" w14:textId="14A4CA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EA4D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A24A2C" w14:textId="110116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043D1F" w14:textId="71CF1E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99E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2C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55C949" w14:textId="31E023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17BA27" w14:textId="7ECA8B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4D52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6A391F" w14:textId="3B4722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1E5E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2AF16C" w14:textId="32F758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7C9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8B165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DD2B7E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Tribune</w:t>
            </w:r>
          </w:p>
        </w:tc>
        <w:tc>
          <w:tcPr>
            <w:tcW w:w="1425" w:type="dxa"/>
            <w:tcBorders>
              <w:top w:val="nil"/>
              <w:left w:val="nil"/>
              <w:bottom w:val="single" w:sz="4" w:space="0" w:color="auto"/>
              <w:right w:val="single" w:sz="4" w:space="0" w:color="auto"/>
            </w:tcBorders>
            <w:shd w:val="clear" w:color="auto" w:fill="auto"/>
            <w:noWrap/>
            <w:vAlign w:val="center"/>
            <w:hideMark/>
          </w:tcPr>
          <w:p w14:paraId="67E69A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572F9" w14:textId="56123C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D877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6E2A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7242AD" w14:textId="149BFE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4F2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99BAFC" w14:textId="3F920B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A71371" w14:textId="60E038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A18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598F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DEA4E8" w14:textId="14EAF3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6906E3" w14:textId="148A82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3A0B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DA364F" w14:textId="20B2EA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6221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AC5A86" w14:textId="0ACD90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199D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3F63E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96931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Turnor</w:t>
            </w:r>
            <w:proofErr w:type="spellEnd"/>
            <w:r w:rsidRPr="009A1F70">
              <w:rPr>
                <w:rFonts w:cs="Arial"/>
                <w:color w:val="000000"/>
                <w:sz w:val="16"/>
                <w:szCs w:val="16"/>
                <w:lang w:eastAsia="en-CA"/>
              </w:rPr>
              <w:t xml:space="preserve"> Lake</w:t>
            </w:r>
          </w:p>
        </w:tc>
        <w:tc>
          <w:tcPr>
            <w:tcW w:w="1425" w:type="dxa"/>
            <w:tcBorders>
              <w:top w:val="nil"/>
              <w:left w:val="nil"/>
              <w:bottom w:val="single" w:sz="4" w:space="0" w:color="auto"/>
              <w:right w:val="single" w:sz="4" w:space="0" w:color="auto"/>
            </w:tcBorders>
            <w:shd w:val="clear" w:color="auto" w:fill="auto"/>
            <w:noWrap/>
            <w:vAlign w:val="center"/>
            <w:hideMark/>
          </w:tcPr>
          <w:p w14:paraId="63969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C2F65E" w14:textId="0B1BC0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7247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2C9F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FC9508" w14:textId="42B3D0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E27E8" w14:textId="0762EE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7D94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A937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DE884" w14:textId="795D4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8DE1DA" w14:textId="099B9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1E30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2923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512F12" w14:textId="324CF2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87AD51" w14:textId="4CFE14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10C5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861C92" w14:textId="4A5A9E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02D0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F2217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D131C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Turtleford</w:t>
            </w:r>
          </w:p>
        </w:tc>
        <w:tc>
          <w:tcPr>
            <w:tcW w:w="1425" w:type="dxa"/>
            <w:tcBorders>
              <w:top w:val="nil"/>
              <w:left w:val="nil"/>
              <w:bottom w:val="single" w:sz="4" w:space="0" w:color="auto"/>
              <w:right w:val="single" w:sz="4" w:space="0" w:color="auto"/>
            </w:tcBorders>
            <w:shd w:val="clear" w:color="auto" w:fill="auto"/>
            <w:noWrap/>
            <w:vAlign w:val="center"/>
            <w:hideMark/>
          </w:tcPr>
          <w:p w14:paraId="7C6F48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379337" w14:textId="117FA5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177B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F615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959E49" w14:textId="690AD1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5FD55" w14:textId="5F11EB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3483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98C1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46B351" w14:textId="4D7781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59E385" w14:textId="7CB1C9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7A4E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3158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E6830" w14:textId="4B7EA9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BFEBDA" w14:textId="552EB1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C7F2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9D86E8" w14:textId="7B537B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4D56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18A73F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FB0B7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Unity</w:t>
            </w:r>
          </w:p>
        </w:tc>
        <w:tc>
          <w:tcPr>
            <w:tcW w:w="1425" w:type="dxa"/>
            <w:tcBorders>
              <w:top w:val="nil"/>
              <w:left w:val="nil"/>
              <w:bottom w:val="single" w:sz="4" w:space="0" w:color="auto"/>
              <w:right w:val="single" w:sz="4" w:space="0" w:color="auto"/>
            </w:tcBorders>
            <w:shd w:val="clear" w:color="auto" w:fill="auto"/>
            <w:noWrap/>
            <w:vAlign w:val="center"/>
            <w:hideMark/>
          </w:tcPr>
          <w:p w14:paraId="1EF33B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17FD1" w14:textId="4CB323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D17A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4FC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C0D70" w14:textId="0F5B09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EC6485" w14:textId="32907A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D90C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B5B7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571592" w14:textId="6BB117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E34D31" w14:textId="03EB95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1548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9533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DF438E" w14:textId="7FC2E6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F8C35" w14:textId="730AD1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229D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F2C697" w14:textId="0118A8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B973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C77FA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8FE7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Uranium City</w:t>
            </w:r>
          </w:p>
        </w:tc>
        <w:tc>
          <w:tcPr>
            <w:tcW w:w="1425" w:type="dxa"/>
            <w:tcBorders>
              <w:top w:val="nil"/>
              <w:left w:val="nil"/>
              <w:bottom w:val="single" w:sz="4" w:space="0" w:color="auto"/>
              <w:right w:val="single" w:sz="4" w:space="0" w:color="auto"/>
            </w:tcBorders>
            <w:shd w:val="clear" w:color="auto" w:fill="auto"/>
            <w:noWrap/>
            <w:vAlign w:val="center"/>
            <w:hideMark/>
          </w:tcPr>
          <w:p w14:paraId="56A1D3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49DC6B" w14:textId="29F540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99B6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FB77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269D17" w14:textId="40B4F5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6543AA" w14:textId="794D6A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E18F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3B90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2BA635" w14:textId="29FB77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93FE0A" w14:textId="2F19FE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5CE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FA6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A3FBE" w14:textId="133BEC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C28FA" w14:textId="7CDC03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4CC7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2DB32" w14:textId="1F82B9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200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2BA72B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792AB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Val Marie</w:t>
            </w:r>
          </w:p>
        </w:tc>
        <w:tc>
          <w:tcPr>
            <w:tcW w:w="1425" w:type="dxa"/>
            <w:tcBorders>
              <w:top w:val="nil"/>
              <w:left w:val="nil"/>
              <w:bottom w:val="single" w:sz="4" w:space="0" w:color="auto"/>
              <w:right w:val="single" w:sz="4" w:space="0" w:color="auto"/>
            </w:tcBorders>
            <w:shd w:val="clear" w:color="auto" w:fill="auto"/>
            <w:noWrap/>
            <w:vAlign w:val="center"/>
            <w:hideMark/>
          </w:tcPr>
          <w:p w14:paraId="3A67C0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479CC3" w14:textId="751846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55B7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6177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3E5C6D" w14:textId="3F51D3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6C90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FBBBB9" w14:textId="412620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5D8B56" w14:textId="6EB206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B747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51CEBD" w14:textId="3EADAF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74FE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66A0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1E9282" w14:textId="283A95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E78E92" w14:textId="6A83A5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554E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C1DCC7" w14:textId="5775F7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3F69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8998BC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CFFDC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Vanguard</w:t>
            </w:r>
          </w:p>
        </w:tc>
        <w:tc>
          <w:tcPr>
            <w:tcW w:w="1425" w:type="dxa"/>
            <w:tcBorders>
              <w:top w:val="nil"/>
              <w:left w:val="nil"/>
              <w:bottom w:val="single" w:sz="4" w:space="0" w:color="auto"/>
              <w:right w:val="single" w:sz="4" w:space="0" w:color="auto"/>
            </w:tcBorders>
            <w:shd w:val="clear" w:color="auto" w:fill="auto"/>
            <w:noWrap/>
            <w:vAlign w:val="center"/>
            <w:hideMark/>
          </w:tcPr>
          <w:p w14:paraId="774845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A83A34" w14:textId="639DB2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CDAE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BD03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2B1012" w14:textId="33D584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1450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571BDC" w14:textId="214294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4AFC0" w14:textId="124ED5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6710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F6771D" w14:textId="755A52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445F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2244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B242D2" w14:textId="25275C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BA4A55" w14:textId="72077B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C262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53C269" w14:textId="240923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55FB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1CCD7C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59465C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Vonda</w:t>
            </w:r>
          </w:p>
        </w:tc>
        <w:tc>
          <w:tcPr>
            <w:tcW w:w="1425" w:type="dxa"/>
            <w:tcBorders>
              <w:top w:val="nil"/>
              <w:left w:val="nil"/>
              <w:bottom w:val="single" w:sz="4" w:space="0" w:color="auto"/>
              <w:right w:val="single" w:sz="4" w:space="0" w:color="auto"/>
            </w:tcBorders>
            <w:shd w:val="clear" w:color="auto" w:fill="auto"/>
            <w:noWrap/>
            <w:vAlign w:val="center"/>
            <w:hideMark/>
          </w:tcPr>
          <w:p w14:paraId="491243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BE6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33F209" w14:textId="0DAE52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D8ED61" w14:textId="73A57D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177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789782" w14:textId="2ECB7C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591B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370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FFC85" w14:textId="4F78CE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977D97" w14:textId="689FB6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B9EC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B9E5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B26084" w14:textId="521B9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D56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58C54C" w14:textId="08878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5D5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2EF72B" w14:textId="51FE097B" w:rsidR="009A1F70" w:rsidRPr="009A1F70" w:rsidRDefault="009A1F70" w:rsidP="009A1F70">
            <w:pPr>
              <w:jc w:val="center"/>
              <w:rPr>
                <w:rFonts w:ascii="Wingdings" w:hAnsi="Wingdings" w:cs="Calibri"/>
                <w:color w:val="000000"/>
                <w:sz w:val="16"/>
                <w:szCs w:val="16"/>
                <w:lang w:eastAsia="en-CA"/>
              </w:rPr>
            </w:pPr>
          </w:p>
        </w:tc>
      </w:tr>
      <w:tr w:rsidR="009A1F70" w:rsidRPr="009A1F70" w14:paraId="0AFAEDE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7EDF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Wadena</w:t>
            </w:r>
          </w:p>
        </w:tc>
        <w:tc>
          <w:tcPr>
            <w:tcW w:w="1425" w:type="dxa"/>
            <w:tcBorders>
              <w:top w:val="nil"/>
              <w:left w:val="nil"/>
              <w:bottom w:val="single" w:sz="4" w:space="0" w:color="auto"/>
              <w:right w:val="single" w:sz="4" w:space="0" w:color="auto"/>
            </w:tcBorders>
            <w:shd w:val="clear" w:color="auto" w:fill="auto"/>
            <w:noWrap/>
            <w:vAlign w:val="center"/>
            <w:hideMark/>
          </w:tcPr>
          <w:p w14:paraId="30420B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C55D94" w14:textId="19BE94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A3F0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40C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E6E98B" w14:textId="3F47F3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9A4B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22897" w14:textId="466269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BF01C" w14:textId="48709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F758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077F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C26689" w14:textId="2181A2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E45049" w14:textId="0554A4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E8FB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017410" w14:textId="1B4088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CE54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9B88D1" w14:textId="15B141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DC99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F6B53F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7861F5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Wakaw</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F6D5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BD95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0ED141" w14:textId="4C2CB9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7E8248" w14:textId="6ADD15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58CB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86311F" w14:textId="3E8B7A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175B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30B7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070FFB" w14:textId="07E15F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FCDCFD" w14:textId="6C0A60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690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CCC0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06060C" w14:textId="6518A8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22F159" w14:textId="7E0887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91A7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E2B762" w14:textId="28486F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A217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9C84E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8066C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Waldheim</w:t>
            </w:r>
          </w:p>
        </w:tc>
        <w:tc>
          <w:tcPr>
            <w:tcW w:w="1425" w:type="dxa"/>
            <w:tcBorders>
              <w:top w:val="nil"/>
              <w:left w:val="nil"/>
              <w:bottom w:val="single" w:sz="4" w:space="0" w:color="auto"/>
              <w:right w:val="single" w:sz="4" w:space="0" w:color="auto"/>
            </w:tcBorders>
            <w:shd w:val="clear" w:color="auto" w:fill="auto"/>
            <w:noWrap/>
            <w:vAlign w:val="center"/>
            <w:hideMark/>
          </w:tcPr>
          <w:p w14:paraId="4FF377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2BCF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CE976E" w14:textId="7DF5E1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9408CA" w14:textId="5CD586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1FF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485537" w14:textId="06942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FA0B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162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6A1ED4" w14:textId="7C96AB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2D69A8" w14:textId="3B38C9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3B26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347C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99AA92" w14:textId="0C9B09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317BFA" w14:textId="32C4F3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6E16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73BFFE" w14:textId="48C37C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9971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D2E1F6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A30A9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Waskesiu</w:t>
            </w:r>
            <w:proofErr w:type="spellEnd"/>
            <w:r w:rsidRPr="009A1F70">
              <w:rPr>
                <w:rFonts w:cs="Arial"/>
                <w:color w:val="000000"/>
                <w:sz w:val="16"/>
                <w:szCs w:val="16"/>
                <w:lang w:eastAsia="en-CA"/>
              </w:rPr>
              <w:t xml:space="preserve"> Lake</w:t>
            </w:r>
          </w:p>
        </w:tc>
        <w:tc>
          <w:tcPr>
            <w:tcW w:w="1425" w:type="dxa"/>
            <w:tcBorders>
              <w:top w:val="nil"/>
              <w:left w:val="nil"/>
              <w:bottom w:val="single" w:sz="4" w:space="0" w:color="auto"/>
              <w:right w:val="single" w:sz="4" w:space="0" w:color="auto"/>
            </w:tcBorders>
            <w:shd w:val="clear" w:color="auto" w:fill="auto"/>
            <w:noWrap/>
            <w:vAlign w:val="center"/>
            <w:hideMark/>
          </w:tcPr>
          <w:p w14:paraId="3AD98A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B1E601" w14:textId="0E929E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D18F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7730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8C35F4" w14:textId="29E175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FEA5DC" w14:textId="495B42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2DC9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86F9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242DCB" w14:textId="4D1FBC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FDB271" w14:textId="55901D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36F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D86B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A78A43" w14:textId="14CF23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011F3" w14:textId="699C70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6D47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CC61F" w14:textId="3190AA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5976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001F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78C42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Watrous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0B17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885D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78C502" w14:textId="15DBB3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AA3B6" w14:textId="28772F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749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301DB2" w14:textId="7F58D3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013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092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692031" w14:textId="0DC0F5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049C4B" w14:textId="3EA731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ECAE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8B8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A6383" w14:textId="2F353C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C852BC" w14:textId="285D18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1ACE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6AA37D" w14:textId="16919C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0EE1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79ACC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C21F6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Watson</w:t>
            </w:r>
          </w:p>
        </w:tc>
        <w:tc>
          <w:tcPr>
            <w:tcW w:w="1425" w:type="dxa"/>
            <w:tcBorders>
              <w:top w:val="nil"/>
              <w:left w:val="nil"/>
              <w:bottom w:val="single" w:sz="4" w:space="0" w:color="auto"/>
              <w:right w:val="single" w:sz="4" w:space="0" w:color="auto"/>
            </w:tcBorders>
            <w:shd w:val="clear" w:color="auto" w:fill="auto"/>
            <w:noWrap/>
            <w:vAlign w:val="center"/>
            <w:hideMark/>
          </w:tcPr>
          <w:p w14:paraId="053C2A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D4053" w14:textId="6B329B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D9B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C53F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1F28EA" w14:textId="0F7A49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717D8F" w14:textId="615BF1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EACE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3D4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26A29E" w14:textId="1F3F7C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394F09" w14:textId="61AA3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99B2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86B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AA885" w14:textId="59F793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BFCDD4" w14:textId="09D01E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4844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DB1BF" w14:textId="10284B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48B5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25DCD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3E740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Wawota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9946E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68EB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0E39E0" w14:textId="74E4E5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CF0C48" w14:textId="0C448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1712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1C6C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6D7ED0" w14:textId="3D3595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A6D452" w14:textId="4BC76F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C10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8984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5F4BE" w14:textId="3D0CD5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AEBB3" w14:textId="307390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B101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8E7AF" w14:textId="5C8466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D07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D6A25" w14:textId="5E4AB2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2DDA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89E7E3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294FAF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Webb</w:t>
            </w:r>
          </w:p>
        </w:tc>
        <w:tc>
          <w:tcPr>
            <w:tcW w:w="1425" w:type="dxa"/>
            <w:tcBorders>
              <w:top w:val="nil"/>
              <w:left w:val="nil"/>
              <w:bottom w:val="single" w:sz="4" w:space="0" w:color="auto"/>
              <w:right w:val="single" w:sz="4" w:space="0" w:color="auto"/>
            </w:tcBorders>
            <w:shd w:val="clear" w:color="auto" w:fill="auto"/>
            <w:noWrap/>
            <w:vAlign w:val="center"/>
            <w:hideMark/>
          </w:tcPr>
          <w:p w14:paraId="186DBD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0D13C0" w14:textId="72C0B6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BB84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D984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A8964" w14:textId="6619AD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655F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D3A04" w14:textId="021910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A76FD2" w14:textId="169ACF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79D4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C1220" w14:textId="4C1A02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801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B7B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83B6D9" w14:textId="1CDB55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0A5C00" w14:textId="257E3D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85C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831398" w14:textId="77187C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9372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8DD9F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35DBD0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Weyburn</w:t>
            </w:r>
          </w:p>
        </w:tc>
        <w:tc>
          <w:tcPr>
            <w:tcW w:w="1425" w:type="dxa"/>
            <w:tcBorders>
              <w:top w:val="nil"/>
              <w:left w:val="nil"/>
              <w:bottom w:val="single" w:sz="4" w:space="0" w:color="auto"/>
              <w:right w:val="single" w:sz="4" w:space="0" w:color="auto"/>
            </w:tcBorders>
            <w:shd w:val="clear" w:color="auto" w:fill="auto"/>
            <w:noWrap/>
            <w:vAlign w:val="center"/>
            <w:hideMark/>
          </w:tcPr>
          <w:p w14:paraId="4E29B1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92F90B" w14:textId="017FBB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8EC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4F15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F41AB4" w14:textId="1C524C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B15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6B7B05" w14:textId="1C5EF9D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5B5970" w14:textId="02A2AF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8309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1948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7144E" w14:textId="363BC7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D2AA82" w14:textId="2E50FF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E423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35C366" w14:textId="747816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9609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1FC85" w14:textId="3E1149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163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DD5DDD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8EF201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Whitewood</w:t>
            </w:r>
          </w:p>
        </w:tc>
        <w:tc>
          <w:tcPr>
            <w:tcW w:w="1425" w:type="dxa"/>
            <w:tcBorders>
              <w:top w:val="nil"/>
              <w:left w:val="nil"/>
              <w:bottom w:val="single" w:sz="4" w:space="0" w:color="auto"/>
              <w:right w:val="single" w:sz="4" w:space="0" w:color="auto"/>
            </w:tcBorders>
            <w:shd w:val="clear" w:color="auto" w:fill="auto"/>
            <w:noWrap/>
            <w:vAlign w:val="center"/>
            <w:hideMark/>
          </w:tcPr>
          <w:p w14:paraId="38AEB9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10E3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EB4C0A" w14:textId="3831A5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D11F81" w14:textId="63B4A0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B28C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B4AA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FF50B7" w14:textId="237360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C85B7D" w14:textId="1C3BBF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6AB0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0367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AE9932" w14:textId="3B29F3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7DDB8" w14:textId="537FEF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1AB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59FDF8" w14:textId="6E1EFB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70BB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CC943D" w14:textId="35A976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5FCA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7D58C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0AC212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Wilcox</w:t>
            </w:r>
          </w:p>
        </w:tc>
        <w:tc>
          <w:tcPr>
            <w:tcW w:w="1425" w:type="dxa"/>
            <w:tcBorders>
              <w:top w:val="nil"/>
              <w:left w:val="nil"/>
              <w:bottom w:val="single" w:sz="4" w:space="0" w:color="auto"/>
              <w:right w:val="single" w:sz="4" w:space="0" w:color="auto"/>
            </w:tcBorders>
            <w:shd w:val="clear" w:color="auto" w:fill="auto"/>
            <w:noWrap/>
            <w:vAlign w:val="center"/>
            <w:hideMark/>
          </w:tcPr>
          <w:p w14:paraId="66818B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C9B5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389175" w14:textId="4123EE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3116FD" w14:textId="1A8EF8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4BA7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63C1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0F3D00" w14:textId="79D6FE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40D2F" w14:textId="47F6FD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9A7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197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F17DC8" w14:textId="697A93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33A26" w14:textId="1E70BF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8A8B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0894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37F96E" w14:textId="666B4C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68D5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E25902" w14:textId="3D6E1669" w:rsidR="009A1F70" w:rsidRPr="009A1F70" w:rsidRDefault="009A1F70" w:rsidP="009A1F70">
            <w:pPr>
              <w:jc w:val="center"/>
              <w:rPr>
                <w:rFonts w:ascii="Wingdings" w:hAnsi="Wingdings" w:cs="Calibri"/>
                <w:color w:val="000000"/>
                <w:sz w:val="16"/>
                <w:szCs w:val="16"/>
                <w:lang w:eastAsia="en-CA"/>
              </w:rPr>
            </w:pPr>
          </w:p>
        </w:tc>
      </w:tr>
      <w:tr w:rsidR="009A1F70" w:rsidRPr="009A1F70" w14:paraId="276E186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4C4775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Wilkie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023B1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5B8F5A" w14:textId="435E8D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972B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7A91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32A1BD" w14:textId="1D7A06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73A2FA" w14:textId="6D5AB2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4050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5A25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6F2955" w14:textId="4B7DE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9168FD" w14:textId="395235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7573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EA1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E1381" w14:textId="21EB1C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CF05D1" w14:textId="53BC2F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F07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6ECA62" w14:textId="75770B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56DD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BC9A00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ABD47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Wollaston Lake</w:t>
            </w:r>
          </w:p>
        </w:tc>
        <w:tc>
          <w:tcPr>
            <w:tcW w:w="1425" w:type="dxa"/>
            <w:tcBorders>
              <w:top w:val="nil"/>
              <w:left w:val="nil"/>
              <w:bottom w:val="single" w:sz="4" w:space="0" w:color="auto"/>
              <w:right w:val="single" w:sz="4" w:space="0" w:color="auto"/>
            </w:tcBorders>
            <w:shd w:val="clear" w:color="auto" w:fill="auto"/>
            <w:noWrap/>
            <w:vAlign w:val="center"/>
            <w:hideMark/>
          </w:tcPr>
          <w:p w14:paraId="6C0346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A44D79" w14:textId="72F6A6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3CFD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D578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7585D" w14:textId="7B4E50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55BB1A" w14:textId="067D4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7D4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8EB7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12A1F4" w14:textId="0E260B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DBFB1C" w14:textId="64899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3D49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387A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CBEE20" w14:textId="0CA494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7B31CB" w14:textId="20CE74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320F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71B99" w14:textId="2B5A3A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A83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1A759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10C7FA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Wolseley</w:t>
            </w:r>
          </w:p>
        </w:tc>
        <w:tc>
          <w:tcPr>
            <w:tcW w:w="1425" w:type="dxa"/>
            <w:tcBorders>
              <w:top w:val="nil"/>
              <w:left w:val="nil"/>
              <w:bottom w:val="single" w:sz="4" w:space="0" w:color="auto"/>
              <w:right w:val="single" w:sz="4" w:space="0" w:color="auto"/>
            </w:tcBorders>
            <w:shd w:val="clear" w:color="auto" w:fill="auto"/>
            <w:noWrap/>
            <w:vAlign w:val="center"/>
            <w:hideMark/>
          </w:tcPr>
          <w:p w14:paraId="578A57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5A12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7C144C" w14:textId="3F714B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36DAA" w14:textId="787AA9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330C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76E4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16E552" w14:textId="14B51F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8292C" w14:textId="0395F7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0041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0F3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21F524" w14:textId="2B488D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C63B1F" w14:textId="195B48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D6F4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67C262" w14:textId="5DF5D6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990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903E67" w14:textId="3B20F4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B6C7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27E1F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1DA4A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Wynyard</w:t>
            </w:r>
          </w:p>
        </w:tc>
        <w:tc>
          <w:tcPr>
            <w:tcW w:w="1425" w:type="dxa"/>
            <w:tcBorders>
              <w:top w:val="nil"/>
              <w:left w:val="nil"/>
              <w:bottom w:val="single" w:sz="4" w:space="0" w:color="auto"/>
              <w:right w:val="single" w:sz="4" w:space="0" w:color="auto"/>
            </w:tcBorders>
            <w:shd w:val="clear" w:color="auto" w:fill="auto"/>
            <w:noWrap/>
            <w:vAlign w:val="center"/>
            <w:hideMark/>
          </w:tcPr>
          <w:p w14:paraId="424183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62F0AE" w14:textId="7A588A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82A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41D6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4FF96" w14:textId="31CB62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8DE9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314240" w14:textId="6292DA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77E92" w14:textId="36E6AC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4F81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2708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929CF" w14:textId="4A66B1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45C95C" w14:textId="60ADAB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4A9C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438F6" w14:textId="019CDC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1A1E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051C22" w14:textId="79BF60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1538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9997A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1407D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Yellow Creek</w:t>
            </w:r>
          </w:p>
        </w:tc>
        <w:tc>
          <w:tcPr>
            <w:tcW w:w="1425" w:type="dxa"/>
            <w:tcBorders>
              <w:top w:val="nil"/>
              <w:left w:val="nil"/>
              <w:bottom w:val="single" w:sz="4" w:space="0" w:color="auto"/>
              <w:right w:val="single" w:sz="4" w:space="0" w:color="auto"/>
            </w:tcBorders>
            <w:shd w:val="clear" w:color="auto" w:fill="auto"/>
            <w:noWrap/>
            <w:vAlign w:val="center"/>
            <w:hideMark/>
          </w:tcPr>
          <w:p w14:paraId="3B7E6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7FCD96" w14:textId="3DDBC6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FEE3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801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04B1A" w14:textId="33542C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1DE5DC" w14:textId="3F2EB1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7F2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E940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6918FF" w14:textId="7D57AE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0E4DF" w14:textId="27D143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8931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2E8A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6069C" w14:textId="22184A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8898F" w14:textId="18FEC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1ED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B6898" w14:textId="013F1B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87A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A3B7A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05C9AB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Yellow Grass</w:t>
            </w:r>
          </w:p>
        </w:tc>
        <w:tc>
          <w:tcPr>
            <w:tcW w:w="1425" w:type="dxa"/>
            <w:tcBorders>
              <w:top w:val="nil"/>
              <w:left w:val="nil"/>
              <w:bottom w:val="single" w:sz="4" w:space="0" w:color="auto"/>
              <w:right w:val="single" w:sz="4" w:space="0" w:color="auto"/>
            </w:tcBorders>
            <w:shd w:val="clear" w:color="auto" w:fill="auto"/>
            <w:noWrap/>
            <w:vAlign w:val="center"/>
            <w:hideMark/>
          </w:tcPr>
          <w:p w14:paraId="2BA85A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A9F84D" w14:textId="6D0C0D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A7A1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A4B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0E6D9" w14:textId="027A25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4DB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2331E7" w14:textId="230ADA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3E3911" w14:textId="725A79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02C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513C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8143C2" w14:textId="13ECC2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114184" w14:textId="7CFB5E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0B4F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EA4719" w14:textId="5260E3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B64F6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089D8" w14:textId="69F99A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84E7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0CBE4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5C9534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Yorkton</w:t>
            </w:r>
          </w:p>
        </w:tc>
        <w:tc>
          <w:tcPr>
            <w:tcW w:w="1425" w:type="dxa"/>
            <w:tcBorders>
              <w:top w:val="nil"/>
              <w:left w:val="nil"/>
              <w:bottom w:val="single" w:sz="4" w:space="0" w:color="auto"/>
              <w:right w:val="single" w:sz="4" w:space="0" w:color="auto"/>
            </w:tcBorders>
            <w:shd w:val="clear" w:color="auto" w:fill="auto"/>
            <w:noWrap/>
            <w:vAlign w:val="center"/>
            <w:hideMark/>
          </w:tcPr>
          <w:p w14:paraId="278C2A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38DFF9" w14:textId="27A94B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51E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CC7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464B9" w14:textId="24CD40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8E6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3BE96B" w14:textId="7137F5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76939F" w14:textId="0ACBA3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0A2E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C3D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EBE265" w14:textId="41542A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5917F5" w14:textId="54FE92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8CE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1B8193" w14:textId="454F7C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46E0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1067BD" w14:textId="15691F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8A8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bl>
    <w:p w14:paraId="369523DB" w14:textId="77777777" w:rsidR="00AB34F5" w:rsidRPr="00976C98" w:rsidRDefault="00AB34F5" w:rsidP="0078254F"/>
    <w:p w14:paraId="20E0DD94" w14:textId="77777777" w:rsidR="00892E11" w:rsidRPr="00976C98" w:rsidRDefault="00892E11" w:rsidP="0078254F"/>
    <w:p w14:paraId="7CB24CA5" w14:textId="77777777" w:rsidR="002F0859" w:rsidRPr="00976C98" w:rsidRDefault="002F0859">
      <w:r w:rsidRPr="00976C98">
        <w:br w:type="page"/>
      </w:r>
    </w:p>
    <w:p w14:paraId="5C10B592" w14:textId="797849FA" w:rsidR="00771111" w:rsidRDefault="00CA6B66" w:rsidP="00771111">
      <w:pPr>
        <w:pStyle w:val="Caption"/>
        <w:tabs>
          <w:tab w:val="left" w:pos="1418"/>
        </w:tabs>
        <w:rPr>
          <w:rFonts w:cs="Arial"/>
        </w:rPr>
      </w:pPr>
      <w:bookmarkStart w:id="88" w:name="_Toc526321660"/>
      <w:r w:rsidRPr="00976C98">
        <w:rPr>
          <w:rFonts w:cs="Arial"/>
        </w:rPr>
        <w:lastRenderedPageBreak/>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052371">
        <w:rPr>
          <w:rFonts w:cs="Arial"/>
          <w:noProof/>
        </w:rPr>
        <w:t>2</w:t>
      </w:r>
      <w:r w:rsidRPr="00976C98">
        <w:rPr>
          <w:rFonts w:cs="Arial"/>
        </w:rPr>
        <w:fldChar w:fldCharType="end"/>
      </w:r>
      <w:r w:rsidRPr="00976C98">
        <w:rPr>
          <w:rFonts w:cs="Arial"/>
        </w:rPr>
        <w:t xml:space="preserve"> – </w:t>
      </w:r>
      <w:r w:rsidR="00771111" w:rsidRPr="00976C98">
        <w:rPr>
          <w:rFonts w:cs="Arial"/>
        </w:rPr>
        <w:t xml:space="preserve">Exchange Areas in </w:t>
      </w:r>
      <w:r w:rsidR="008E501F" w:rsidRPr="00976C98">
        <w:rPr>
          <w:rFonts w:cs="Arial"/>
        </w:rPr>
        <w:t>E</w:t>
      </w:r>
      <w:r w:rsidR="00771111" w:rsidRPr="00976C98">
        <w:rPr>
          <w:rFonts w:cs="Arial"/>
        </w:rPr>
        <w:t>ach LIR</w:t>
      </w:r>
      <w:bookmarkEnd w:id="88"/>
    </w:p>
    <w:p w14:paraId="052529BE" w14:textId="77777777" w:rsidR="00223D96" w:rsidRDefault="00223D96" w:rsidP="00223D96"/>
    <w:p w14:paraId="6036F196" w14:textId="77777777" w:rsidR="00223D96" w:rsidRDefault="00223D96" w:rsidP="00223D96">
      <w:pPr>
        <w:sectPr w:rsidR="00223D96" w:rsidSect="001732BE">
          <w:headerReference w:type="default" r:id="rId52"/>
          <w:footerReference w:type="default" r:id="rId53"/>
          <w:pgSz w:w="12240" w:h="15840" w:code="1"/>
          <w:pgMar w:top="1440" w:right="1440" w:bottom="1440" w:left="1440" w:header="720" w:footer="720" w:gutter="0"/>
          <w:pgNumType w:start="1" w:chapStyle="9"/>
          <w:cols w:space="720"/>
        </w:sectPr>
      </w:pP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160"/>
      </w:tblGrid>
      <w:tr w:rsidR="009F5022" w:rsidRPr="009F5022" w14:paraId="5104650F" w14:textId="77777777" w:rsidTr="00223D96">
        <w:trPr>
          <w:trHeight w:val="300"/>
          <w:tblHeader/>
        </w:trPr>
        <w:tc>
          <w:tcPr>
            <w:tcW w:w="2155" w:type="dxa"/>
            <w:shd w:val="clear" w:color="auto" w:fill="auto"/>
            <w:noWrap/>
            <w:vAlign w:val="center"/>
            <w:hideMark/>
          </w:tcPr>
          <w:p w14:paraId="05CA12EE" w14:textId="3C38CCED" w:rsidR="009F5022" w:rsidRPr="009F5022" w:rsidRDefault="009F5022" w:rsidP="009F5022">
            <w:pPr>
              <w:rPr>
                <w:rFonts w:cs="Arial"/>
                <w:color w:val="000000"/>
                <w:szCs w:val="22"/>
                <w:lang w:eastAsia="en-CA"/>
              </w:rPr>
            </w:pPr>
            <w:r w:rsidRPr="00976C98">
              <w:rPr>
                <w:rFonts w:cs="Arial"/>
                <w:b/>
                <w:bCs/>
                <w:color w:val="000000"/>
                <w:szCs w:val="22"/>
              </w:rPr>
              <w:t>LIR Name</w:t>
            </w:r>
          </w:p>
        </w:tc>
        <w:tc>
          <w:tcPr>
            <w:tcW w:w="2160" w:type="dxa"/>
            <w:shd w:val="clear" w:color="auto" w:fill="auto"/>
            <w:noWrap/>
            <w:vAlign w:val="center"/>
            <w:hideMark/>
          </w:tcPr>
          <w:p w14:paraId="3444DDF9" w14:textId="166B4ADA" w:rsidR="009F5022" w:rsidRPr="009F5022" w:rsidRDefault="009F5022" w:rsidP="009F5022">
            <w:pPr>
              <w:rPr>
                <w:rFonts w:cs="Arial"/>
                <w:color w:val="000000"/>
                <w:szCs w:val="22"/>
                <w:lang w:eastAsia="en-CA"/>
              </w:rPr>
            </w:pPr>
            <w:r w:rsidRPr="00976C98">
              <w:rPr>
                <w:rFonts w:cs="Arial"/>
                <w:b/>
                <w:bCs/>
                <w:color w:val="000000"/>
                <w:szCs w:val="22"/>
              </w:rPr>
              <w:t>Exchange</w:t>
            </w:r>
          </w:p>
        </w:tc>
      </w:tr>
      <w:tr w:rsidR="009F5022" w:rsidRPr="009F5022" w14:paraId="0A575590" w14:textId="77777777" w:rsidTr="00223D96">
        <w:trPr>
          <w:trHeight w:val="300"/>
        </w:trPr>
        <w:tc>
          <w:tcPr>
            <w:tcW w:w="2155" w:type="dxa"/>
            <w:shd w:val="clear" w:color="auto" w:fill="auto"/>
            <w:vAlign w:val="center"/>
            <w:hideMark/>
          </w:tcPr>
          <w:p w14:paraId="30A5D4DB"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4E39851" w14:textId="77777777" w:rsidR="009F5022" w:rsidRPr="009F5022" w:rsidRDefault="009F5022" w:rsidP="009F5022">
            <w:pPr>
              <w:rPr>
                <w:rFonts w:cs="Arial"/>
                <w:color w:val="000000"/>
                <w:szCs w:val="22"/>
                <w:lang w:eastAsia="en-CA"/>
              </w:rPr>
            </w:pPr>
            <w:r w:rsidRPr="009F5022">
              <w:rPr>
                <w:rFonts w:cs="Arial"/>
                <w:color w:val="000000"/>
                <w:szCs w:val="22"/>
                <w:lang w:eastAsia="en-CA"/>
              </w:rPr>
              <w:t>Assiniboia</w:t>
            </w:r>
          </w:p>
        </w:tc>
      </w:tr>
      <w:tr w:rsidR="009F5022" w:rsidRPr="009F5022" w14:paraId="50056D52" w14:textId="77777777" w:rsidTr="00223D96">
        <w:trPr>
          <w:trHeight w:val="300"/>
        </w:trPr>
        <w:tc>
          <w:tcPr>
            <w:tcW w:w="2155" w:type="dxa"/>
            <w:shd w:val="clear" w:color="auto" w:fill="auto"/>
            <w:vAlign w:val="center"/>
            <w:hideMark/>
          </w:tcPr>
          <w:p w14:paraId="537A2BA2"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10E8DA2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Bengough</w:t>
            </w:r>
            <w:proofErr w:type="spellEnd"/>
          </w:p>
        </w:tc>
      </w:tr>
      <w:tr w:rsidR="009F5022" w:rsidRPr="009F5022" w14:paraId="1DE1FE89" w14:textId="77777777" w:rsidTr="00223D96">
        <w:trPr>
          <w:trHeight w:val="300"/>
        </w:trPr>
        <w:tc>
          <w:tcPr>
            <w:tcW w:w="2155" w:type="dxa"/>
            <w:shd w:val="clear" w:color="auto" w:fill="auto"/>
            <w:vAlign w:val="center"/>
            <w:hideMark/>
          </w:tcPr>
          <w:p w14:paraId="7B3FBF3F"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798D9A2"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Briercrest</w:t>
            </w:r>
            <w:proofErr w:type="spellEnd"/>
          </w:p>
        </w:tc>
      </w:tr>
      <w:tr w:rsidR="009F5022" w:rsidRPr="009F5022" w14:paraId="459947FC" w14:textId="77777777" w:rsidTr="00223D96">
        <w:trPr>
          <w:trHeight w:val="300"/>
        </w:trPr>
        <w:tc>
          <w:tcPr>
            <w:tcW w:w="2155" w:type="dxa"/>
            <w:shd w:val="clear" w:color="auto" w:fill="auto"/>
            <w:vAlign w:val="center"/>
            <w:hideMark/>
          </w:tcPr>
          <w:p w14:paraId="01EE89B7"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3725F0F2" w14:textId="77777777" w:rsidR="009F5022" w:rsidRPr="009F5022" w:rsidRDefault="009F5022" w:rsidP="009F5022">
            <w:pPr>
              <w:rPr>
                <w:rFonts w:cs="Arial"/>
                <w:color w:val="000000"/>
                <w:szCs w:val="22"/>
                <w:lang w:eastAsia="en-CA"/>
              </w:rPr>
            </w:pPr>
            <w:r w:rsidRPr="009F5022">
              <w:rPr>
                <w:rFonts w:cs="Arial"/>
                <w:color w:val="000000"/>
                <w:szCs w:val="22"/>
                <w:lang w:eastAsia="en-CA"/>
              </w:rPr>
              <w:t>Central Butte</w:t>
            </w:r>
          </w:p>
        </w:tc>
      </w:tr>
      <w:tr w:rsidR="009F5022" w:rsidRPr="009F5022" w14:paraId="597A6530" w14:textId="77777777" w:rsidTr="00223D96">
        <w:trPr>
          <w:trHeight w:val="300"/>
        </w:trPr>
        <w:tc>
          <w:tcPr>
            <w:tcW w:w="2155" w:type="dxa"/>
            <w:shd w:val="clear" w:color="auto" w:fill="auto"/>
            <w:vAlign w:val="center"/>
            <w:hideMark/>
          </w:tcPr>
          <w:p w14:paraId="246B77C0"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9DDB520" w14:textId="77777777" w:rsidR="009F5022" w:rsidRPr="009F5022" w:rsidRDefault="009F5022" w:rsidP="009F5022">
            <w:pPr>
              <w:rPr>
                <w:rFonts w:cs="Arial"/>
                <w:color w:val="000000"/>
                <w:szCs w:val="22"/>
                <w:lang w:eastAsia="en-CA"/>
              </w:rPr>
            </w:pPr>
            <w:r w:rsidRPr="009F5022">
              <w:rPr>
                <w:rFonts w:cs="Arial"/>
                <w:color w:val="000000"/>
                <w:szCs w:val="22"/>
                <w:lang w:eastAsia="en-CA"/>
              </w:rPr>
              <w:t>Coderre</w:t>
            </w:r>
          </w:p>
        </w:tc>
      </w:tr>
      <w:tr w:rsidR="009F5022" w:rsidRPr="009F5022" w14:paraId="05A1E07B" w14:textId="77777777" w:rsidTr="00223D96">
        <w:trPr>
          <w:trHeight w:val="300"/>
        </w:trPr>
        <w:tc>
          <w:tcPr>
            <w:tcW w:w="2155" w:type="dxa"/>
            <w:shd w:val="clear" w:color="auto" w:fill="auto"/>
            <w:vAlign w:val="center"/>
            <w:hideMark/>
          </w:tcPr>
          <w:p w14:paraId="4788D71A"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7B0D32A" w14:textId="77777777" w:rsidR="009F5022" w:rsidRPr="009F5022" w:rsidRDefault="009F5022" w:rsidP="009F5022">
            <w:pPr>
              <w:rPr>
                <w:rFonts w:cs="Arial"/>
                <w:color w:val="000000"/>
                <w:szCs w:val="22"/>
                <w:lang w:eastAsia="en-CA"/>
              </w:rPr>
            </w:pPr>
            <w:r w:rsidRPr="009F5022">
              <w:rPr>
                <w:rFonts w:cs="Arial"/>
                <w:color w:val="000000"/>
                <w:szCs w:val="22"/>
                <w:lang w:eastAsia="en-CA"/>
              </w:rPr>
              <w:t>Coronach</w:t>
            </w:r>
          </w:p>
        </w:tc>
      </w:tr>
      <w:tr w:rsidR="009F5022" w:rsidRPr="009F5022" w14:paraId="3F79F73E" w14:textId="77777777" w:rsidTr="00223D96">
        <w:trPr>
          <w:trHeight w:val="300"/>
        </w:trPr>
        <w:tc>
          <w:tcPr>
            <w:tcW w:w="2155" w:type="dxa"/>
            <w:shd w:val="clear" w:color="auto" w:fill="auto"/>
            <w:vAlign w:val="center"/>
            <w:hideMark/>
          </w:tcPr>
          <w:p w14:paraId="2E2D8994"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2403C3C4" w14:textId="77777777" w:rsidR="009F5022" w:rsidRPr="009F5022" w:rsidRDefault="009F5022" w:rsidP="009F5022">
            <w:pPr>
              <w:rPr>
                <w:rFonts w:cs="Arial"/>
                <w:color w:val="000000"/>
                <w:szCs w:val="22"/>
                <w:lang w:eastAsia="en-CA"/>
              </w:rPr>
            </w:pPr>
            <w:r w:rsidRPr="009F5022">
              <w:rPr>
                <w:rFonts w:cs="Arial"/>
                <w:color w:val="000000"/>
                <w:szCs w:val="22"/>
                <w:lang w:eastAsia="en-CA"/>
              </w:rPr>
              <w:t>Eyebrow</w:t>
            </w:r>
          </w:p>
        </w:tc>
      </w:tr>
      <w:tr w:rsidR="009F5022" w:rsidRPr="009F5022" w14:paraId="697D70B2" w14:textId="77777777" w:rsidTr="00223D96">
        <w:trPr>
          <w:trHeight w:val="300"/>
        </w:trPr>
        <w:tc>
          <w:tcPr>
            <w:tcW w:w="2155" w:type="dxa"/>
            <w:shd w:val="clear" w:color="auto" w:fill="auto"/>
            <w:vAlign w:val="center"/>
            <w:hideMark/>
          </w:tcPr>
          <w:p w14:paraId="450ED27A"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4AD5AB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Gravelbourg</w:t>
            </w:r>
            <w:proofErr w:type="spellEnd"/>
          </w:p>
        </w:tc>
      </w:tr>
      <w:tr w:rsidR="009F5022" w:rsidRPr="009F5022" w14:paraId="01AA1633" w14:textId="77777777" w:rsidTr="00223D96">
        <w:trPr>
          <w:trHeight w:val="300"/>
        </w:trPr>
        <w:tc>
          <w:tcPr>
            <w:tcW w:w="2155" w:type="dxa"/>
            <w:shd w:val="clear" w:color="auto" w:fill="auto"/>
            <w:vAlign w:val="center"/>
            <w:hideMark/>
          </w:tcPr>
          <w:p w14:paraId="0C595D8B"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B666128" w14:textId="77777777" w:rsidR="009F5022" w:rsidRPr="009F5022" w:rsidRDefault="009F5022" w:rsidP="009F5022">
            <w:pPr>
              <w:rPr>
                <w:rFonts w:cs="Arial"/>
                <w:color w:val="000000"/>
                <w:szCs w:val="22"/>
                <w:lang w:eastAsia="en-CA"/>
              </w:rPr>
            </w:pPr>
            <w:r w:rsidRPr="009F5022">
              <w:rPr>
                <w:rFonts w:cs="Arial"/>
                <w:color w:val="000000"/>
                <w:szCs w:val="22"/>
                <w:lang w:eastAsia="en-CA"/>
              </w:rPr>
              <w:t>Kincaid</w:t>
            </w:r>
          </w:p>
        </w:tc>
      </w:tr>
      <w:tr w:rsidR="009F5022" w:rsidRPr="009F5022" w14:paraId="74C65C39" w14:textId="77777777" w:rsidTr="00223D96">
        <w:trPr>
          <w:trHeight w:val="300"/>
        </w:trPr>
        <w:tc>
          <w:tcPr>
            <w:tcW w:w="2155" w:type="dxa"/>
            <w:shd w:val="clear" w:color="auto" w:fill="auto"/>
            <w:vAlign w:val="center"/>
            <w:hideMark/>
          </w:tcPr>
          <w:p w14:paraId="75224DC2"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00E044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Lafleche</w:t>
            </w:r>
            <w:proofErr w:type="spellEnd"/>
          </w:p>
        </w:tc>
      </w:tr>
      <w:tr w:rsidR="009F5022" w:rsidRPr="009F5022" w14:paraId="1AF3CF87" w14:textId="77777777" w:rsidTr="00223D96">
        <w:trPr>
          <w:trHeight w:val="300"/>
        </w:trPr>
        <w:tc>
          <w:tcPr>
            <w:tcW w:w="2155" w:type="dxa"/>
            <w:shd w:val="clear" w:color="auto" w:fill="auto"/>
            <w:vAlign w:val="center"/>
            <w:hideMark/>
          </w:tcPr>
          <w:p w14:paraId="78CCE765"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7D61516"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Mankota</w:t>
            </w:r>
            <w:proofErr w:type="spellEnd"/>
          </w:p>
        </w:tc>
      </w:tr>
      <w:tr w:rsidR="009F5022" w:rsidRPr="009F5022" w14:paraId="2C69DD48" w14:textId="77777777" w:rsidTr="00223D96">
        <w:trPr>
          <w:trHeight w:val="300"/>
        </w:trPr>
        <w:tc>
          <w:tcPr>
            <w:tcW w:w="2155" w:type="dxa"/>
            <w:shd w:val="clear" w:color="auto" w:fill="auto"/>
            <w:vAlign w:val="center"/>
            <w:hideMark/>
          </w:tcPr>
          <w:p w14:paraId="166D1C0D"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72D9E66D" w14:textId="77777777" w:rsidR="009F5022" w:rsidRPr="009F5022" w:rsidRDefault="009F5022" w:rsidP="009F5022">
            <w:pPr>
              <w:rPr>
                <w:rFonts w:cs="Arial"/>
                <w:color w:val="000000"/>
                <w:szCs w:val="22"/>
                <w:lang w:eastAsia="en-CA"/>
              </w:rPr>
            </w:pPr>
            <w:r w:rsidRPr="009F5022">
              <w:rPr>
                <w:rFonts w:cs="Arial"/>
                <w:color w:val="000000"/>
                <w:szCs w:val="22"/>
                <w:lang w:eastAsia="en-CA"/>
              </w:rPr>
              <w:t>Marquis</w:t>
            </w:r>
          </w:p>
        </w:tc>
      </w:tr>
      <w:tr w:rsidR="009F5022" w:rsidRPr="009F5022" w14:paraId="2D3E951D" w14:textId="77777777" w:rsidTr="00223D96">
        <w:trPr>
          <w:trHeight w:val="300"/>
        </w:trPr>
        <w:tc>
          <w:tcPr>
            <w:tcW w:w="2155" w:type="dxa"/>
            <w:shd w:val="clear" w:color="auto" w:fill="auto"/>
            <w:vAlign w:val="center"/>
            <w:hideMark/>
          </w:tcPr>
          <w:p w14:paraId="745AEC65"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F2BC557"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r>
      <w:tr w:rsidR="009F5022" w:rsidRPr="009F5022" w14:paraId="734D2A3B" w14:textId="77777777" w:rsidTr="00223D96">
        <w:trPr>
          <w:trHeight w:val="300"/>
        </w:trPr>
        <w:tc>
          <w:tcPr>
            <w:tcW w:w="2155" w:type="dxa"/>
            <w:shd w:val="clear" w:color="auto" w:fill="auto"/>
            <w:vAlign w:val="center"/>
            <w:hideMark/>
          </w:tcPr>
          <w:p w14:paraId="54EB52B3"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2D07CB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Mortlach</w:t>
            </w:r>
            <w:proofErr w:type="spellEnd"/>
          </w:p>
        </w:tc>
      </w:tr>
      <w:tr w:rsidR="009F5022" w:rsidRPr="009F5022" w14:paraId="4C1D2AAB" w14:textId="77777777" w:rsidTr="00223D96">
        <w:trPr>
          <w:trHeight w:val="300"/>
        </w:trPr>
        <w:tc>
          <w:tcPr>
            <w:tcW w:w="2155" w:type="dxa"/>
            <w:shd w:val="clear" w:color="auto" w:fill="auto"/>
            <w:vAlign w:val="center"/>
            <w:hideMark/>
          </w:tcPr>
          <w:p w14:paraId="725A0AA6"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03576DD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Mossbank</w:t>
            </w:r>
            <w:proofErr w:type="spellEnd"/>
          </w:p>
        </w:tc>
      </w:tr>
      <w:tr w:rsidR="009F5022" w:rsidRPr="009F5022" w14:paraId="2F6C4731" w14:textId="77777777" w:rsidTr="00223D96">
        <w:trPr>
          <w:trHeight w:val="300"/>
        </w:trPr>
        <w:tc>
          <w:tcPr>
            <w:tcW w:w="2155" w:type="dxa"/>
            <w:shd w:val="clear" w:color="auto" w:fill="auto"/>
            <w:vAlign w:val="center"/>
            <w:hideMark/>
          </w:tcPr>
          <w:p w14:paraId="15FAB4FF"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DFE4A11"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Rockglen</w:t>
            </w:r>
            <w:proofErr w:type="spellEnd"/>
          </w:p>
        </w:tc>
      </w:tr>
      <w:tr w:rsidR="009F5022" w:rsidRPr="009F5022" w14:paraId="42925173" w14:textId="77777777" w:rsidTr="00223D96">
        <w:trPr>
          <w:trHeight w:val="300"/>
        </w:trPr>
        <w:tc>
          <w:tcPr>
            <w:tcW w:w="2155" w:type="dxa"/>
            <w:shd w:val="clear" w:color="auto" w:fill="auto"/>
            <w:vAlign w:val="center"/>
            <w:hideMark/>
          </w:tcPr>
          <w:p w14:paraId="67F3F48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4F97F38" w14:textId="77777777" w:rsidR="009F5022" w:rsidRPr="009F5022" w:rsidRDefault="009F5022" w:rsidP="009F5022">
            <w:pPr>
              <w:rPr>
                <w:rFonts w:cs="Arial"/>
                <w:color w:val="000000"/>
                <w:szCs w:val="22"/>
                <w:lang w:eastAsia="en-CA"/>
              </w:rPr>
            </w:pPr>
            <w:r w:rsidRPr="009F5022">
              <w:rPr>
                <w:rFonts w:cs="Arial"/>
                <w:color w:val="000000"/>
                <w:szCs w:val="22"/>
                <w:lang w:eastAsia="en-CA"/>
              </w:rPr>
              <w:t>Beauval</w:t>
            </w:r>
          </w:p>
        </w:tc>
      </w:tr>
      <w:tr w:rsidR="009F5022" w:rsidRPr="009F5022" w14:paraId="18190EF1" w14:textId="77777777" w:rsidTr="00223D96">
        <w:trPr>
          <w:trHeight w:val="300"/>
        </w:trPr>
        <w:tc>
          <w:tcPr>
            <w:tcW w:w="2155" w:type="dxa"/>
            <w:shd w:val="clear" w:color="auto" w:fill="auto"/>
            <w:vAlign w:val="center"/>
            <w:hideMark/>
          </w:tcPr>
          <w:p w14:paraId="024B74E9"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3D0B0BD" w14:textId="77777777" w:rsidR="009F5022" w:rsidRPr="009F5022" w:rsidRDefault="009F5022" w:rsidP="009F5022">
            <w:pPr>
              <w:rPr>
                <w:rFonts w:cs="Arial"/>
                <w:color w:val="000000"/>
                <w:szCs w:val="22"/>
                <w:lang w:eastAsia="en-CA"/>
              </w:rPr>
            </w:pPr>
            <w:r w:rsidRPr="009F5022">
              <w:rPr>
                <w:rFonts w:cs="Arial"/>
                <w:color w:val="000000"/>
                <w:szCs w:val="22"/>
                <w:lang w:eastAsia="en-CA"/>
              </w:rPr>
              <w:t>Buffalo Narrows</w:t>
            </w:r>
          </w:p>
        </w:tc>
      </w:tr>
      <w:tr w:rsidR="009F5022" w:rsidRPr="009F5022" w14:paraId="53EB11D5" w14:textId="77777777" w:rsidTr="00223D96">
        <w:trPr>
          <w:trHeight w:val="300"/>
        </w:trPr>
        <w:tc>
          <w:tcPr>
            <w:tcW w:w="2155" w:type="dxa"/>
            <w:shd w:val="clear" w:color="auto" w:fill="auto"/>
            <w:vAlign w:val="center"/>
            <w:hideMark/>
          </w:tcPr>
          <w:p w14:paraId="145EFA9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AC00777" w14:textId="77777777" w:rsidR="009F5022" w:rsidRPr="009F5022" w:rsidRDefault="009F5022" w:rsidP="009F5022">
            <w:pPr>
              <w:rPr>
                <w:rFonts w:cs="Arial"/>
                <w:color w:val="000000"/>
                <w:szCs w:val="22"/>
                <w:lang w:eastAsia="en-CA"/>
              </w:rPr>
            </w:pPr>
            <w:r w:rsidRPr="009F5022">
              <w:rPr>
                <w:rFonts w:cs="Arial"/>
                <w:color w:val="000000"/>
                <w:szCs w:val="22"/>
                <w:lang w:eastAsia="en-CA"/>
              </w:rPr>
              <w:t>Canoe Narrows</w:t>
            </w:r>
          </w:p>
        </w:tc>
      </w:tr>
      <w:tr w:rsidR="009F5022" w:rsidRPr="009F5022" w14:paraId="08E53112" w14:textId="77777777" w:rsidTr="00223D96">
        <w:trPr>
          <w:trHeight w:val="300"/>
        </w:trPr>
        <w:tc>
          <w:tcPr>
            <w:tcW w:w="2155" w:type="dxa"/>
            <w:shd w:val="clear" w:color="auto" w:fill="auto"/>
            <w:vAlign w:val="center"/>
            <w:hideMark/>
          </w:tcPr>
          <w:p w14:paraId="7C17FBA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F1E4FB9" w14:textId="77777777" w:rsidR="009F5022" w:rsidRPr="009F5022" w:rsidRDefault="009F5022" w:rsidP="009F5022">
            <w:pPr>
              <w:rPr>
                <w:rFonts w:cs="Arial"/>
                <w:color w:val="000000"/>
                <w:szCs w:val="22"/>
                <w:lang w:eastAsia="en-CA"/>
              </w:rPr>
            </w:pPr>
            <w:r w:rsidRPr="009F5022">
              <w:rPr>
                <w:rFonts w:cs="Arial"/>
                <w:color w:val="000000"/>
                <w:szCs w:val="22"/>
                <w:lang w:eastAsia="en-CA"/>
              </w:rPr>
              <w:t>Cut Knife</w:t>
            </w:r>
          </w:p>
        </w:tc>
      </w:tr>
      <w:tr w:rsidR="009F5022" w:rsidRPr="009F5022" w14:paraId="51CD410F" w14:textId="77777777" w:rsidTr="00223D96">
        <w:trPr>
          <w:trHeight w:val="300"/>
        </w:trPr>
        <w:tc>
          <w:tcPr>
            <w:tcW w:w="2155" w:type="dxa"/>
            <w:shd w:val="clear" w:color="auto" w:fill="auto"/>
            <w:vAlign w:val="center"/>
            <w:hideMark/>
          </w:tcPr>
          <w:p w14:paraId="5B98303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7F96E8" w14:textId="77777777" w:rsidR="009F5022" w:rsidRPr="009F5022" w:rsidRDefault="009F5022" w:rsidP="009F5022">
            <w:pPr>
              <w:rPr>
                <w:rFonts w:cs="Arial"/>
                <w:color w:val="000000"/>
                <w:szCs w:val="22"/>
                <w:lang w:eastAsia="en-CA"/>
              </w:rPr>
            </w:pPr>
            <w:r w:rsidRPr="009F5022">
              <w:rPr>
                <w:rFonts w:cs="Arial"/>
                <w:color w:val="000000"/>
                <w:szCs w:val="22"/>
                <w:lang w:eastAsia="en-CA"/>
              </w:rPr>
              <w:t>Dillon</w:t>
            </w:r>
          </w:p>
        </w:tc>
      </w:tr>
      <w:tr w:rsidR="009F5022" w:rsidRPr="009F5022" w14:paraId="28AA742C" w14:textId="77777777" w:rsidTr="00223D96">
        <w:trPr>
          <w:trHeight w:val="300"/>
        </w:trPr>
        <w:tc>
          <w:tcPr>
            <w:tcW w:w="2155" w:type="dxa"/>
            <w:shd w:val="clear" w:color="auto" w:fill="auto"/>
            <w:vAlign w:val="center"/>
            <w:hideMark/>
          </w:tcPr>
          <w:p w14:paraId="4A45C32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15D704F" w14:textId="77777777" w:rsidR="009F5022" w:rsidRPr="009F5022" w:rsidRDefault="009F5022" w:rsidP="009F5022">
            <w:pPr>
              <w:rPr>
                <w:rFonts w:cs="Arial"/>
                <w:color w:val="000000"/>
                <w:szCs w:val="22"/>
                <w:lang w:eastAsia="en-CA"/>
              </w:rPr>
            </w:pPr>
            <w:r w:rsidRPr="009F5022">
              <w:rPr>
                <w:rFonts w:cs="Arial"/>
                <w:color w:val="000000"/>
                <w:szCs w:val="22"/>
                <w:lang w:eastAsia="en-CA"/>
              </w:rPr>
              <w:t>Edam</w:t>
            </w:r>
          </w:p>
        </w:tc>
      </w:tr>
      <w:tr w:rsidR="009F5022" w:rsidRPr="009F5022" w14:paraId="150B6D50" w14:textId="77777777" w:rsidTr="00223D96">
        <w:trPr>
          <w:trHeight w:val="300"/>
        </w:trPr>
        <w:tc>
          <w:tcPr>
            <w:tcW w:w="2155" w:type="dxa"/>
            <w:shd w:val="clear" w:color="auto" w:fill="auto"/>
            <w:vAlign w:val="center"/>
            <w:hideMark/>
          </w:tcPr>
          <w:p w14:paraId="2E377DFF"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1E97A74"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Elrose</w:t>
            </w:r>
            <w:proofErr w:type="spellEnd"/>
          </w:p>
        </w:tc>
      </w:tr>
      <w:tr w:rsidR="009F5022" w:rsidRPr="009F5022" w14:paraId="723B812B" w14:textId="77777777" w:rsidTr="00223D96">
        <w:trPr>
          <w:trHeight w:val="300"/>
        </w:trPr>
        <w:tc>
          <w:tcPr>
            <w:tcW w:w="2155" w:type="dxa"/>
            <w:shd w:val="clear" w:color="auto" w:fill="auto"/>
            <w:vAlign w:val="center"/>
            <w:hideMark/>
          </w:tcPr>
          <w:p w14:paraId="726D603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911FD9E"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Eston</w:t>
            </w:r>
            <w:proofErr w:type="spellEnd"/>
          </w:p>
        </w:tc>
      </w:tr>
      <w:tr w:rsidR="009F5022" w:rsidRPr="009F5022" w14:paraId="48ABE2B1" w14:textId="77777777" w:rsidTr="00223D96">
        <w:trPr>
          <w:trHeight w:val="300"/>
        </w:trPr>
        <w:tc>
          <w:tcPr>
            <w:tcW w:w="2155" w:type="dxa"/>
            <w:shd w:val="clear" w:color="auto" w:fill="auto"/>
            <w:vAlign w:val="center"/>
            <w:hideMark/>
          </w:tcPr>
          <w:p w14:paraId="6FD7489A"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09310F" w14:textId="77777777" w:rsidR="009F5022" w:rsidRPr="009F5022" w:rsidRDefault="009F5022" w:rsidP="009F5022">
            <w:pPr>
              <w:rPr>
                <w:rFonts w:cs="Arial"/>
                <w:color w:val="000000"/>
                <w:szCs w:val="22"/>
                <w:lang w:eastAsia="en-CA"/>
              </w:rPr>
            </w:pPr>
            <w:r w:rsidRPr="009F5022">
              <w:rPr>
                <w:rFonts w:cs="Arial"/>
                <w:color w:val="000000"/>
                <w:szCs w:val="22"/>
                <w:lang w:eastAsia="en-CA"/>
              </w:rPr>
              <w:t>Glaslyn</w:t>
            </w:r>
          </w:p>
        </w:tc>
      </w:tr>
      <w:tr w:rsidR="009F5022" w:rsidRPr="009F5022" w14:paraId="36218150" w14:textId="77777777" w:rsidTr="00223D96">
        <w:trPr>
          <w:trHeight w:val="300"/>
        </w:trPr>
        <w:tc>
          <w:tcPr>
            <w:tcW w:w="2155" w:type="dxa"/>
            <w:shd w:val="clear" w:color="auto" w:fill="auto"/>
            <w:vAlign w:val="center"/>
            <w:hideMark/>
          </w:tcPr>
          <w:p w14:paraId="05247CC4"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3D32439"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Goodsoil</w:t>
            </w:r>
            <w:proofErr w:type="spellEnd"/>
          </w:p>
        </w:tc>
      </w:tr>
      <w:tr w:rsidR="009F5022" w:rsidRPr="009F5022" w14:paraId="78469E0E" w14:textId="77777777" w:rsidTr="00223D96">
        <w:trPr>
          <w:trHeight w:val="300"/>
        </w:trPr>
        <w:tc>
          <w:tcPr>
            <w:tcW w:w="2155" w:type="dxa"/>
            <w:shd w:val="clear" w:color="auto" w:fill="auto"/>
            <w:vAlign w:val="center"/>
            <w:hideMark/>
          </w:tcPr>
          <w:p w14:paraId="3E6AB567"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EBDF401" w14:textId="77777777" w:rsidR="009F5022" w:rsidRPr="009F5022" w:rsidRDefault="009F5022" w:rsidP="009F5022">
            <w:pPr>
              <w:rPr>
                <w:rFonts w:cs="Arial"/>
                <w:color w:val="000000"/>
                <w:szCs w:val="22"/>
                <w:lang w:eastAsia="en-CA"/>
              </w:rPr>
            </w:pPr>
            <w:r w:rsidRPr="009F5022">
              <w:rPr>
                <w:rFonts w:cs="Arial"/>
                <w:color w:val="000000"/>
                <w:szCs w:val="22"/>
                <w:lang w:eastAsia="en-CA"/>
              </w:rPr>
              <w:t>Green Lake</w:t>
            </w:r>
          </w:p>
        </w:tc>
      </w:tr>
      <w:tr w:rsidR="009F5022" w:rsidRPr="009F5022" w14:paraId="18415FFE" w14:textId="77777777" w:rsidTr="00223D96">
        <w:trPr>
          <w:trHeight w:val="300"/>
        </w:trPr>
        <w:tc>
          <w:tcPr>
            <w:tcW w:w="2155" w:type="dxa"/>
            <w:shd w:val="clear" w:color="auto" w:fill="auto"/>
            <w:vAlign w:val="center"/>
            <w:hideMark/>
          </w:tcPr>
          <w:p w14:paraId="482A7B2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0C3F2AB" w14:textId="77777777" w:rsidR="009F5022" w:rsidRPr="009F5022" w:rsidRDefault="009F5022" w:rsidP="009F5022">
            <w:pPr>
              <w:rPr>
                <w:rFonts w:cs="Arial"/>
                <w:color w:val="000000"/>
                <w:szCs w:val="22"/>
                <w:lang w:eastAsia="en-CA"/>
              </w:rPr>
            </w:pPr>
            <w:r w:rsidRPr="009F5022">
              <w:rPr>
                <w:rFonts w:cs="Arial"/>
                <w:color w:val="000000"/>
                <w:szCs w:val="22"/>
                <w:lang w:eastAsia="en-CA"/>
              </w:rPr>
              <w:t>Ile-A-La-Crosse</w:t>
            </w:r>
          </w:p>
        </w:tc>
      </w:tr>
      <w:tr w:rsidR="009F5022" w:rsidRPr="009F5022" w14:paraId="2281C4A9" w14:textId="77777777" w:rsidTr="00223D96">
        <w:trPr>
          <w:trHeight w:val="300"/>
        </w:trPr>
        <w:tc>
          <w:tcPr>
            <w:tcW w:w="2155" w:type="dxa"/>
            <w:shd w:val="clear" w:color="auto" w:fill="auto"/>
            <w:vAlign w:val="center"/>
            <w:hideMark/>
          </w:tcPr>
          <w:p w14:paraId="1F0C4CE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5EEBAD1"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Kerrobert</w:t>
            </w:r>
            <w:proofErr w:type="spellEnd"/>
          </w:p>
        </w:tc>
      </w:tr>
      <w:tr w:rsidR="009F5022" w:rsidRPr="009F5022" w14:paraId="26EFE316" w14:textId="77777777" w:rsidTr="00223D96">
        <w:trPr>
          <w:trHeight w:val="300"/>
        </w:trPr>
        <w:tc>
          <w:tcPr>
            <w:tcW w:w="2155" w:type="dxa"/>
            <w:shd w:val="clear" w:color="auto" w:fill="auto"/>
            <w:vAlign w:val="center"/>
            <w:hideMark/>
          </w:tcPr>
          <w:p w14:paraId="67624DFA"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41564DB5" w14:textId="77777777" w:rsidR="009F5022" w:rsidRPr="009F5022" w:rsidRDefault="009F5022" w:rsidP="009F5022">
            <w:pPr>
              <w:rPr>
                <w:rFonts w:cs="Arial"/>
                <w:color w:val="000000"/>
                <w:szCs w:val="22"/>
                <w:lang w:eastAsia="en-CA"/>
              </w:rPr>
            </w:pPr>
            <w:r w:rsidRPr="009F5022">
              <w:rPr>
                <w:rFonts w:cs="Arial"/>
                <w:color w:val="000000"/>
                <w:szCs w:val="22"/>
                <w:lang w:eastAsia="en-CA"/>
              </w:rPr>
              <w:t>Kindersley</w:t>
            </w:r>
          </w:p>
        </w:tc>
      </w:tr>
      <w:tr w:rsidR="009F5022" w:rsidRPr="009F5022" w14:paraId="76F6DE98" w14:textId="77777777" w:rsidTr="00223D96">
        <w:trPr>
          <w:trHeight w:val="300"/>
        </w:trPr>
        <w:tc>
          <w:tcPr>
            <w:tcW w:w="2155" w:type="dxa"/>
            <w:shd w:val="clear" w:color="auto" w:fill="auto"/>
            <w:vAlign w:val="center"/>
            <w:hideMark/>
          </w:tcPr>
          <w:p w14:paraId="5BE77DA9"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ACC9ED9" w14:textId="77777777" w:rsidR="009F5022" w:rsidRPr="009F5022" w:rsidRDefault="009F5022" w:rsidP="009F5022">
            <w:pPr>
              <w:rPr>
                <w:rFonts w:cs="Arial"/>
                <w:color w:val="000000"/>
                <w:szCs w:val="22"/>
                <w:lang w:eastAsia="en-CA"/>
              </w:rPr>
            </w:pPr>
            <w:r w:rsidRPr="009F5022">
              <w:rPr>
                <w:rFonts w:cs="Arial"/>
                <w:color w:val="000000"/>
                <w:szCs w:val="22"/>
                <w:lang w:eastAsia="en-CA"/>
              </w:rPr>
              <w:t>Kyle</w:t>
            </w:r>
          </w:p>
        </w:tc>
      </w:tr>
      <w:tr w:rsidR="009F5022" w:rsidRPr="009F5022" w14:paraId="118DD932" w14:textId="77777777" w:rsidTr="00223D96">
        <w:trPr>
          <w:trHeight w:val="300"/>
        </w:trPr>
        <w:tc>
          <w:tcPr>
            <w:tcW w:w="2155" w:type="dxa"/>
            <w:shd w:val="clear" w:color="auto" w:fill="auto"/>
            <w:vAlign w:val="center"/>
            <w:hideMark/>
          </w:tcPr>
          <w:p w14:paraId="77C65F6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0471218"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La </w:t>
            </w:r>
            <w:proofErr w:type="spellStart"/>
            <w:r w:rsidRPr="009F5022">
              <w:rPr>
                <w:rFonts w:cs="Arial"/>
                <w:color w:val="000000"/>
                <w:szCs w:val="22"/>
                <w:lang w:eastAsia="en-CA"/>
              </w:rPr>
              <w:t>Loche</w:t>
            </w:r>
            <w:proofErr w:type="spellEnd"/>
          </w:p>
        </w:tc>
      </w:tr>
      <w:tr w:rsidR="009F5022" w:rsidRPr="009F5022" w14:paraId="646C02AF" w14:textId="77777777" w:rsidTr="00223D96">
        <w:trPr>
          <w:trHeight w:val="300"/>
        </w:trPr>
        <w:tc>
          <w:tcPr>
            <w:tcW w:w="2155" w:type="dxa"/>
            <w:shd w:val="clear" w:color="auto" w:fill="auto"/>
            <w:vAlign w:val="center"/>
            <w:hideMark/>
          </w:tcPr>
          <w:p w14:paraId="09D208A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9A32FC2"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Lashburn</w:t>
            </w:r>
            <w:proofErr w:type="spellEnd"/>
          </w:p>
        </w:tc>
      </w:tr>
      <w:tr w:rsidR="009F5022" w:rsidRPr="009F5022" w14:paraId="7BED994E" w14:textId="77777777" w:rsidTr="00223D96">
        <w:trPr>
          <w:trHeight w:val="300"/>
        </w:trPr>
        <w:tc>
          <w:tcPr>
            <w:tcW w:w="2155" w:type="dxa"/>
            <w:shd w:val="clear" w:color="auto" w:fill="auto"/>
            <w:vAlign w:val="center"/>
            <w:hideMark/>
          </w:tcPr>
          <w:p w14:paraId="1EAFF24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EEE6D8D" w14:textId="77777777" w:rsidR="009F5022" w:rsidRPr="009F5022" w:rsidRDefault="009F5022" w:rsidP="009F5022">
            <w:pPr>
              <w:rPr>
                <w:rFonts w:cs="Arial"/>
                <w:color w:val="000000"/>
                <w:szCs w:val="22"/>
                <w:lang w:eastAsia="en-CA"/>
              </w:rPr>
            </w:pPr>
            <w:r w:rsidRPr="009F5022">
              <w:rPr>
                <w:rFonts w:cs="Arial"/>
                <w:color w:val="000000"/>
                <w:szCs w:val="22"/>
                <w:lang w:eastAsia="en-CA"/>
              </w:rPr>
              <w:t>Lloydminster</w:t>
            </w:r>
          </w:p>
        </w:tc>
      </w:tr>
      <w:tr w:rsidR="009F5022" w:rsidRPr="009F5022" w14:paraId="0D8B8E1C" w14:textId="77777777" w:rsidTr="00223D96">
        <w:trPr>
          <w:trHeight w:val="300"/>
        </w:trPr>
        <w:tc>
          <w:tcPr>
            <w:tcW w:w="2155" w:type="dxa"/>
            <w:shd w:val="clear" w:color="auto" w:fill="auto"/>
            <w:vAlign w:val="center"/>
            <w:hideMark/>
          </w:tcPr>
          <w:p w14:paraId="651F326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DE91C8" w14:textId="77777777" w:rsidR="009F5022" w:rsidRPr="009F5022" w:rsidRDefault="009F5022" w:rsidP="009F5022">
            <w:pPr>
              <w:rPr>
                <w:rFonts w:cs="Arial"/>
                <w:color w:val="000000"/>
                <w:szCs w:val="22"/>
                <w:lang w:eastAsia="en-CA"/>
              </w:rPr>
            </w:pPr>
            <w:r w:rsidRPr="009F5022">
              <w:rPr>
                <w:rFonts w:cs="Arial"/>
                <w:color w:val="000000"/>
                <w:szCs w:val="22"/>
                <w:lang w:eastAsia="en-CA"/>
              </w:rPr>
              <w:t>Loon Lake</w:t>
            </w:r>
          </w:p>
        </w:tc>
      </w:tr>
      <w:tr w:rsidR="009F5022" w:rsidRPr="009F5022" w14:paraId="7EDCDC66" w14:textId="77777777" w:rsidTr="00223D96">
        <w:trPr>
          <w:trHeight w:val="300"/>
        </w:trPr>
        <w:tc>
          <w:tcPr>
            <w:tcW w:w="2155" w:type="dxa"/>
            <w:shd w:val="clear" w:color="auto" w:fill="auto"/>
            <w:vAlign w:val="center"/>
            <w:hideMark/>
          </w:tcPr>
          <w:p w14:paraId="3DD783B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0FE5D30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Luseland</w:t>
            </w:r>
            <w:proofErr w:type="spellEnd"/>
          </w:p>
        </w:tc>
      </w:tr>
      <w:tr w:rsidR="009F5022" w:rsidRPr="009F5022" w14:paraId="189F8FA8" w14:textId="77777777" w:rsidTr="00223D96">
        <w:trPr>
          <w:trHeight w:val="300"/>
        </w:trPr>
        <w:tc>
          <w:tcPr>
            <w:tcW w:w="2155" w:type="dxa"/>
            <w:shd w:val="clear" w:color="auto" w:fill="auto"/>
            <w:vAlign w:val="center"/>
            <w:hideMark/>
          </w:tcPr>
          <w:p w14:paraId="7A002BB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39AE712" w14:textId="77777777" w:rsidR="009F5022" w:rsidRPr="009F5022" w:rsidRDefault="009F5022" w:rsidP="009F5022">
            <w:pPr>
              <w:rPr>
                <w:rFonts w:cs="Arial"/>
                <w:color w:val="000000"/>
                <w:szCs w:val="22"/>
                <w:lang w:eastAsia="en-CA"/>
              </w:rPr>
            </w:pPr>
            <w:r w:rsidRPr="009F5022">
              <w:rPr>
                <w:rFonts w:cs="Arial"/>
                <w:color w:val="000000"/>
                <w:szCs w:val="22"/>
                <w:lang w:eastAsia="en-CA"/>
              </w:rPr>
              <w:t>Macklin</w:t>
            </w:r>
          </w:p>
        </w:tc>
      </w:tr>
      <w:tr w:rsidR="009F5022" w:rsidRPr="009F5022" w14:paraId="725D4414" w14:textId="77777777" w:rsidTr="00223D96">
        <w:trPr>
          <w:trHeight w:val="300"/>
        </w:trPr>
        <w:tc>
          <w:tcPr>
            <w:tcW w:w="2155" w:type="dxa"/>
            <w:shd w:val="clear" w:color="auto" w:fill="auto"/>
            <w:vAlign w:val="center"/>
            <w:hideMark/>
          </w:tcPr>
          <w:p w14:paraId="3C56EC1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DABC97A" w14:textId="77777777" w:rsidR="009F5022" w:rsidRPr="009F5022" w:rsidRDefault="009F5022" w:rsidP="009F5022">
            <w:pPr>
              <w:rPr>
                <w:rFonts w:cs="Arial"/>
                <w:color w:val="000000"/>
                <w:szCs w:val="22"/>
                <w:lang w:eastAsia="en-CA"/>
              </w:rPr>
            </w:pPr>
            <w:r w:rsidRPr="009F5022">
              <w:rPr>
                <w:rFonts w:cs="Arial"/>
                <w:color w:val="000000"/>
                <w:szCs w:val="22"/>
                <w:lang w:eastAsia="en-CA"/>
              </w:rPr>
              <w:t>Maidstone</w:t>
            </w:r>
          </w:p>
        </w:tc>
      </w:tr>
      <w:tr w:rsidR="009F5022" w:rsidRPr="009F5022" w14:paraId="72BC3F81" w14:textId="77777777" w:rsidTr="00223D96">
        <w:trPr>
          <w:trHeight w:val="300"/>
        </w:trPr>
        <w:tc>
          <w:tcPr>
            <w:tcW w:w="2155" w:type="dxa"/>
            <w:shd w:val="clear" w:color="auto" w:fill="auto"/>
            <w:vAlign w:val="center"/>
            <w:hideMark/>
          </w:tcPr>
          <w:p w14:paraId="7F09AFB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A71ACF" w14:textId="77777777" w:rsidR="009F5022" w:rsidRPr="009F5022" w:rsidRDefault="009F5022" w:rsidP="009F5022">
            <w:pPr>
              <w:rPr>
                <w:rFonts w:cs="Arial"/>
                <w:color w:val="000000"/>
                <w:szCs w:val="22"/>
                <w:lang w:eastAsia="en-CA"/>
              </w:rPr>
            </w:pPr>
            <w:r w:rsidRPr="009F5022">
              <w:rPr>
                <w:rFonts w:cs="Arial"/>
                <w:color w:val="000000"/>
                <w:szCs w:val="22"/>
                <w:lang w:eastAsia="en-CA"/>
              </w:rPr>
              <w:t>Marshall</w:t>
            </w:r>
          </w:p>
        </w:tc>
      </w:tr>
      <w:tr w:rsidR="009F5022" w:rsidRPr="009F5022" w14:paraId="72A75158" w14:textId="77777777" w:rsidTr="00223D96">
        <w:trPr>
          <w:trHeight w:val="300"/>
        </w:trPr>
        <w:tc>
          <w:tcPr>
            <w:tcW w:w="2155" w:type="dxa"/>
            <w:shd w:val="clear" w:color="auto" w:fill="auto"/>
            <w:vAlign w:val="center"/>
            <w:hideMark/>
          </w:tcPr>
          <w:p w14:paraId="3ADD1C91"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4F9DC54F"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Maymont</w:t>
            </w:r>
            <w:proofErr w:type="spellEnd"/>
          </w:p>
        </w:tc>
      </w:tr>
      <w:tr w:rsidR="009F5022" w:rsidRPr="009F5022" w14:paraId="734C4DF2" w14:textId="77777777" w:rsidTr="00223D96">
        <w:trPr>
          <w:trHeight w:val="300"/>
        </w:trPr>
        <w:tc>
          <w:tcPr>
            <w:tcW w:w="2155" w:type="dxa"/>
            <w:shd w:val="clear" w:color="auto" w:fill="auto"/>
            <w:vAlign w:val="center"/>
            <w:hideMark/>
          </w:tcPr>
          <w:p w14:paraId="17E8A18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2892B3B" w14:textId="77777777" w:rsidR="009F5022" w:rsidRPr="009F5022" w:rsidRDefault="009F5022" w:rsidP="009F5022">
            <w:pPr>
              <w:rPr>
                <w:rFonts w:cs="Arial"/>
                <w:color w:val="000000"/>
                <w:szCs w:val="22"/>
                <w:lang w:eastAsia="en-CA"/>
              </w:rPr>
            </w:pPr>
            <w:r w:rsidRPr="009F5022">
              <w:rPr>
                <w:rFonts w:cs="Arial"/>
                <w:color w:val="000000"/>
                <w:szCs w:val="22"/>
                <w:lang w:eastAsia="en-CA"/>
              </w:rPr>
              <w:t>Meadow Lake</w:t>
            </w:r>
          </w:p>
        </w:tc>
      </w:tr>
      <w:tr w:rsidR="009F5022" w:rsidRPr="009F5022" w14:paraId="40D8A68D" w14:textId="77777777" w:rsidTr="00223D96">
        <w:trPr>
          <w:trHeight w:val="300"/>
        </w:trPr>
        <w:tc>
          <w:tcPr>
            <w:tcW w:w="2155" w:type="dxa"/>
            <w:shd w:val="clear" w:color="auto" w:fill="auto"/>
            <w:vAlign w:val="center"/>
            <w:hideMark/>
          </w:tcPr>
          <w:p w14:paraId="5157431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BB66F4D"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Meota</w:t>
            </w:r>
            <w:proofErr w:type="spellEnd"/>
          </w:p>
        </w:tc>
      </w:tr>
      <w:tr w:rsidR="009F5022" w:rsidRPr="009F5022" w14:paraId="0AFB51AA" w14:textId="77777777" w:rsidTr="00223D96">
        <w:trPr>
          <w:trHeight w:val="300"/>
        </w:trPr>
        <w:tc>
          <w:tcPr>
            <w:tcW w:w="2155" w:type="dxa"/>
            <w:shd w:val="clear" w:color="auto" w:fill="auto"/>
            <w:vAlign w:val="center"/>
            <w:hideMark/>
          </w:tcPr>
          <w:p w14:paraId="527A574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A73E3EA"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Neilburg</w:t>
            </w:r>
            <w:proofErr w:type="spellEnd"/>
          </w:p>
        </w:tc>
      </w:tr>
      <w:tr w:rsidR="009F5022" w:rsidRPr="009F5022" w14:paraId="7AFF010A" w14:textId="77777777" w:rsidTr="00223D96">
        <w:trPr>
          <w:trHeight w:val="300"/>
        </w:trPr>
        <w:tc>
          <w:tcPr>
            <w:tcW w:w="2155" w:type="dxa"/>
            <w:shd w:val="clear" w:color="auto" w:fill="auto"/>
            <w:vAlign w:val="center"/>
            <w:hideMark/>
          </w:tcPr>
          <w:p w14:paraId="6678AF70"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EEF3CDF"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r>
      <w:tr w:rsidR="009F5022" w:rsidRPr="009F5022" w14:paraId="661DA4F1" w14:textId="77777777" w:rsidTr="00223D96">
        <w:trPr>
          <w:trHeight w:val="300"/>
        </w:trPr>
        <w:tc>
          <w:tcPr>
            <w:tcW w:w="2155" w:type="dxa"/>
            <w:shd w:val="clear" w:color="auto" w:fill="auto"/>
            <w:vAlign w:val="center"/>
            <w:hideMark/>
          </w:tcPr>
          <w:p w14:paraId="23D7C82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826732F" w14:textId="77777777" w:rsidR="009F5022" w:rsidRPr="009F5022" w:rsidRDefault="009F5022" w:rsidP="009F5022">
            <w:pPr>
              <w:rPr>
                <w:rFonts w:cs="Arial"/>
                <w:color w:val="000000"/>
                <w:szCs w:val="22"/>
                <w:lang w:eastAsia="en-CA"/>
              </w:rPr>
            </w:pPr>
            <w:r w:rsidRPr="009F5022">
              <w:rPr>
                <w:rFonts w:cs="Arial"/>
                <w:color w:val="000000"/>
                <w:szCs w:val="22"/>
                <w:lang w:eastAsia="en-CA"/>
              </w:rPr>
              <w:t>Paradise Hill</w:t>
            </w:r>
          </w:p>
        </w:tc>
      </w:tr>
      <w:tr w:rsidR="009F5022" w:rsidRPr="009F5022" w14:paraId="7A35444F" w14:textId="77777777" w:rsidTr="00223D96">
        <w:trPr>
          <w:trHeight w:val="300"/>
        </w:trPr>
        <w:tc>
          <w:tcPr>
            <w:tcW w:w="2155" w:type="dxa"/>
            <w:shd w:val="clear" w:color="auto" w:fill="auto"/>
            <w:vAlign w:val="center"/>
            <w:hideMark/>
          </w:tcPr>
          <w:p w14:paraId="1A4DADB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0DD1C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Patuanak</w:t>
            </w:r>
            <w:proofErr w:type="spellEnd"/>
          </w:p>
        </w:tc>
      </w:tr>
      <w:tr w:rsidR="009F5022" w:rsidRPr="009F5022" w14:paraId="5274E379" w14:textId="77777777" w:rsidTr="00223D96">
        <w:trPr>
          <w:trHeight w:val="300"/>
        </w:trPr>
        <w:tc>
          <w:tcPr>
            <w:tcW w:w="2155" w:type="dxa"/>
            <w:shd w:val="clear" w:color="auto" w:fill="auto"/>
            <w:vAlign w:val="center"/>
            <w:hideMark/>
          </w:tcPr>
          <w:p w14:paraId="688A916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6F9A67D" w14:textId="77777777" w:rsidR="009F5022" w:rsidRPr="009F5022" w:rsidRDefault="009F5022" w:rsidP="009F5022">
            <w:pPr>
              <w:rPr>
                <w:rFonts w:cs="Arial"/>
                <w:color w:val="000000"/>
                <w:szCs w:val="22"/>
                <w:lang w:eastAsia="en-CA"/>
              </w:rPr>
            </w:pPr>
            <w:r w:rsidRPr="009F5022">
              <w:rPr>
                <w:rFonts w:cs="Arial"/>
                <w:color w:val="000000"/>
                <w:szCs w:val="22"/>
                <w:lang w:eastAsia="en-CA"/>
              </w:rPr>
              <w:t>Pierceland</w:t>
            </w:r>
          </w:p>
        </w:tc>
      </w:tr>
      <w:tr w:rsidR="009F5022" w:rsidRPr="009F5022" w14:paraId="1BA49C76" w14:textId="77777777" w:rsidTr="00223D96">
        <w:trPr>
          <w:trHeight w:val="300"/>
        </w:trPr>
        <w:tc>
          <w:tcPr>
            <w:tcW w:w="2155" w:type="dxa"/>
            <w:shd w:val="clear" w:color="auto" w:fill="auto"/>
            <w:vAlign w:val="center"/>
            <w:hideMark/>
          </w:tcPr>
          <w:p w14:paraId="69477F8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6F477CB" w14:textId="77777777" w:rsidR="009F5022" w:rsidRPr="009F5022" w:rsidRDefault="009F5022" w:rsidP="009F5022">
            <w:pPr>
              <w:rPr>
                <w:rFonts w:cs="Arial"/>
                <w:color w:val="000000"/>
                <w:szCs w:val="22"/>
                <w:lang w:eastAsia="en-CA"/>
              </w:rPr>
            </w:pPr>
            <w:r w:rsidRPr="009F5022">
              <w:rPr>
                <w:rFonts w:cs="Arial"/>
                <w:color w:val="000000"/>
                <w:szCs w:val="22"/>
                <w:lang w:eastAsia="en-CA"/>
              </w:rPr>
              <w:t>Plenty</w:t>
            </w:r>
          </w:p>
        </w:tc>
      </w:tr>
      <w:tr w:rsidR="009F5022" w:rsidRPr="009F5022" w14:paraId="21A5E3DA" w14:textId="77777777" w:rsidTr="00223D96">
        <w:trPr>
          <w:trHeight w:val="300"/>
        </w:trPr>
        <w:tc>
          <w:tcPr>
            <w:tcW w:w="2155" w:type="dxa"/>
            <w:shd w:val="clear" w:color="auto" w:fill="auto"/>
            <w:vAlign w:val="center"/>
            <w:hideMark/>
          </w:tcPr>
          <w:p w14:paraId="15131C22"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92AFFD9"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Rosetown</w:t>
            </w:r>
            <w:proofErr w:type="spellEnd"/>
          </w:p>
        </w:tc>
      </w:tr>
      <w:tr w:rsidR="009F5022" w:rsidRPr="009F5022" w14:paraId="7FD8F354" w14:textId="77777777" w:rsidTr="00223D96">
        <w:trPr>
          <w:trHeight w:val="300"/>
        </w:trPr>
        <w:tc>
          <w:tcPr>
            <w:tcW w:w="2155" w:type="dxa"/>
            <w:shd w:val="clear" w:color="auto" w:fill="auto"/>
            <w:vAlign w:val="center"/>
            <w:hideMark/>
          </w:tcPr>
          <w:p w14:paraId="7422E8A0"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A43386F" w14:textId="77777777" w:rsidR="009F5022" w:rsidRPr="009F5022" w:rsidRDefault="009F5022" w:rsidP="009F5022">
            <w:pPr>
              <w:rPr>
                <w:rFonts w:cs="Arial"/>
                <w:color w:val="000000"/>
                <w:szCs w:val="22"/>
                <w:lang w:eastAsia="en-CA"/>
              </w:rPr>
            </w:pPr>
            <w:r w:rsidRPr="009F5022">
              <w:rPr>
                <w:rFonts w:cs="Arial"/>
                <w:color w:val="000000"/>
                <w:szCs w:val="22"/>
                <w:lang w:eastAsia="en-CA"/>
              </w:rPr>
              <w:t>Speers</w:t>
            </w:r>
          </w:p>
        </w:tc>
      </w:tr>
      <w:tr w:rsidR="009F5022" w:rsidRPr="009F5022" w14:paraId="5C13CE88" w14:textId="77777777" w:rsidTr="00223D96">
        <w:trPr>
          <w:trHeight w:val="300"/>
        </w:trPr>
        <w:tc>
          <w:tcPr>
            <w:tcW w:w="2155" w:type="dxa"/>
            <w:shd w:val="clear" w:color="auto" w:fill="auto"/>
            <w:vAlign w:val="center"/>
            <w:hideMark/>
          </w:tcPr>
          <w:p w14:paraId="40FBEB3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B7B1650"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St. </w:t>
            </w:r>
            <w:proofErr w:type="spellStart"/>
            <w:r w:rsidRPr="009F5022">
              <w:rPr>
                <w:rFonts w:cs="Arial"/>
                <w:color w:val="000000"/>
                <w:szCs w:val="22"/>
                <w:lang w:eastAsia="en-CA"/>
              </w:rPr>
              <w:t>Walburg</w:t>
            </w:r>
            <w:proofErr w:type="spellEnd"/>
          </w:p>
        </w:tc>
      </w:tr>
      <w:tr w:rsidR="009F5022" w:rsidRPr="009F5022" w14:paraId="56F33AE0" w14:textId="77777777" w:rsidTr="00223D96">
        <w:trPr>
          <w:trHeight w:val="300"/>
        </w:trPr>
        <w:tc>
          <w:tcPr>
            <w:tcW w:w="2155" w:type="dxa"/>
            <w:shd w:val="clear" w:color="auto" w:fill="auto"/>
            <w:vAlign w:val="center"/>
            <w:hideMark/>
          </w:tcPr>
          <w:p w14:paraId="7EE71E94"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038D188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Turnor</w:t>
            </w:r>
            <w:proofErr w:type="spellEnd"/>
            <w:r w:rsidRPr="009F5022">
              <w:rPr>
                <w:rFonts w:cs="Arial"/>
                <w:color w:val="000000"/>
                <w:szCs w:val="22"/>
                <w:lang w:eastAsia="en-CA"/>
              </w:rPr>
              <w:t xml:space="preserve"> Lake</w:t>
            </w:r>
          </w:p>
        </w:tc>
      </w:tr>
      <w:tr w:rsidR="009F5022" w:rsidRPr="009F5022" w14:paraId="18DDB5AE" w14:textId="77777777" w:rsidTr="00223D96">
        <w:trPr>
          <w:trHeight w:val="300"/>
        </w:trPr>
        <w:tc>
          <w:tcPr>
            <w:tcW w:w="2155" w:type="dxa"/>
            <w:shd w:val="clear" w:color="auto" w:fill="auto"/>
            <w:vAlign w:val="center"/>
            <w:hideMark/>
          </w:tcPr>
          <w:p w14:paraId="4C268DE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E1F7BCF" w14:textId="77777777" w:rsidR="009F5022" w:rsidRPr="009F5022" w:rsidRDefault="009F5022" w:rsidP="009F5022">
            <w:pPr>
              <w:rPr>
                <w:rFonts w:cs="Arial"/>
                <w:color w:val="000000"/>
                <w:szCs w:val="22"/>
                <w:lang w:eastAsia="en-CA"/>
              </w:rPr>
            </w:pPr>
            <w:r w:rsidRPr="009F5022">
              <w:rPr>
                <w:rFonts w:cs="Arial"/>
                <w:color w:val="000000"/>
                <w:szCs w:val="22"/>
                <w:lang w:eastAsia="en-CA"/>
              </w:rPr>
              <w:t>Turtleford</w:t>
            </w:r>
          </w:p>
        </w:tc>
      </w:tr>
      <w:tr w:rsidR="009F5022" w:rsidRPr="009F5022" w14:paraId="44688D0F" w14:textId="77777777" w:rsidTr="00223D96">
        <w:trPr>
          <w:trHeight w:val="300"/>
        </w:trPr>
        <w:tc>
          <w:tcPr>
            <w:tcW w:w="2155" w:type="dxa"/>
            <w:shd w:val="clear" w:color="auto" w:fill="auto"/>
            <w:vAlign w:val="center"/>
            <w:hideMark/>
          </w:tcPr>
          <w:p w14:paraId="0C8F82E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9D44E2" w14:textId="77777777" w:rsidR="009F5022" w:rsidRPr="009F5022" w:rsidRDefault="009F5022" w:rsidP="009F5022">
            <w:pPr>
              <w:rPr>
                <w:rFonts w:cs="Arial"/>
                <w:color w:val="000000"/>
                <w:szCs w:val="22"/>
                <w:lang w:eastAsia="en-CA"/>
              </w:rPr>
            </w:pPr>
            <w:r w:rsidRPr="009F5022">
              <w:rPr>
                <w:rFonts w:cs="Arial"/>
                <w:color w:val="000000"/>
                <w:szCs w:val="22"/>
                <w:lang w:eastAsia="en-CA"/>
              </w:rPr>
              <w:t>Unity</w:t>
            </w:r>
          </w:p>
        </w:tc>
      </w:tr>
      <w:tr w:rsidR="009F5022" w:rsidRPr="009F5022" w14:paraId="243782D3" w14:textId="77777777" w:rsidTr="00223D96">
        <w:trPr>
          <w:trHeight w:val="300"/>
        </w:trPr>
        <w:tc>
          <w:tcPr>
            <w:tcW w:w="2155" w:type="dxa"/>
            <w:shd w:val="clear" w:color="auto" w:fill="auto"/>
            <w:vAlign w:val="center"/>
            <w:hideMark/>
          </w:tcPr>
          <w:p w14:paraId="79F85522"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46E6EDA4"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Wilkie</w:t>
            </w:r>
            <w:proofErr w:type="spellEnd"/>
          </w:p>
        </w:tc>
      </w:tr>
      <w:tr w:rsidR="009F5022" w:rsidRPr="009F5022" w14:paraId="1C2869F6" w14:textId="77777777" w:rsidTr="00223D96">
        <w:trPr>
          <w:trHeight w:val="300"/>
        </w:trPr>
        <w:tc>
          <w:tcPr>
            <w:tcW w:w="2155" w:type="dxa"/>
            <w:shd w:val="clear" w:color="auto" w:fill="auto"/>
            <w:vAlign w:val="center"/>
            <w:hideMark/>
          </w:tcPr>
          <w:p w14:paraId="00A28EC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74B3B21" w14:textId="77777777" w:rsidR="009F5022" w:rsidRPr="009F5022" w:rsidRDefault="009F5022" w:rsidP="009F5022">
            <w:pPr>
              <w:rPr>
                <w:rFonts w:cs="Arial"/>
                <w:color w:val="000000"/>
                <w:szCs w:val="22"/>
                <w:lang w:eastAsia="en-CA"/>
              </w:rPr>
            </w:pPr>
            <w:r w:rsidRPr="009F5022">
              <w:rPr>
                <w:rFonts w:cs="Arial"/>
                <w:color w:val="000000"/>
                <w:szCs w:val="22"/>
                <w:lang w:eastAsia="en-CA"/>
              </w:rPr>
              <w:t>Big River</w:t>
            </w:r>
          </w:p>
        </w:tc>
      </w:tr>
      <w:tr w:rsidR="009F5022" w:rsidRPr="009F5022" w14:paraId="2E84C472" w14:textId="77777777" w:rsidTr="00223D96">
        <w:trPr>
          <w:trHeight w:val="300"/>
        </w:trPr>
        <w:tc>
          <w:tcPr>
            <w:tcW w:w="2155" w:type="dxa"/>
            <w:shd w:val="clear" w:color="auto" w:fill="auto"/>
            <w:vAlign w:val="center"/>
            <w:hideMark/>
          </w:tcPr>
          <w:p w14:paraId="5575C2E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1C21AA4" w14:textId="77777777" w:rsidR="009F5022" w:rsidRPr="009F5022" w:rsidRDefault="009F5022" w:rsidP="009F5022">
            <w:pPr>
              <w:rPr>
                <w:rFonts w:cs="Arial"/>
                <w:color w:val="000000"/>
                <w:szCs w:val="22"/>
                <w:lang w:eastAsia="en-CA"/>
              </w:rPr>
            </w:pPr>
            <w:r w:rsidRPr="009F5022">
              <w:rPr>
                <w:rFonts w:cs="Arial"/>
                <w:color w:val="000000"/>
                <w:szCs w:val="22"/>
                <w:lang w:eastAsia="en-CA"/>
              </w:rPr>
              <w:t>Birch Hills</w:t>
            </w:r>
          </w:p>
        </w:tc>
      </w:tr>
      <w:tr w:rsidR="009F5022" w:rsidRPr="009F5022" w14:paraId="133167B2" w14:textId="77777777" w:rsidTr="00223D96">
        <w:trPr>
          <w:trHeight w:val="300"/>
        </w:trPr>
        <w:tc>
          <w:tcPr>
            <w:tcW w:w="2155" w:type="dxa"/>
            <w:shd w:val="clear" w:color="auto" w:fill="auto"/>
            <w:vAlign w:val="center"/>
            <w:hideMark/>
          </w:tcPr>
          <w:p w14:paraId="36710C1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9EA0E4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Canwood</w:t>
            </w:r>
            <w:proofErr w:type="spellEnd"/>
          </w:p>
        </w:tc>
      </w:tr>
      <w:tr w:rsidR="009F5022" w:rsidRPr="009F5022" w14:paraId="6DBC9216" w14:textId="77777777" w:rsidTr="00223D96">
        <w:trPr>
          <w:trHeight w:val="300"/>
        </w:trPr>
        <w:tc>
          <w:tcPr>
            <w:tcW w:w="2155" w:type="dxa"/>
            <w:shd w:val="clear" w:color="auto" w:fill="auto"/>
            <w:vAlign w:val="center"/>
            <w:hideMark/>
          </w:tcPr>
          <w:p w14:paraId="6963E536"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85D48BF" w14:textId="77777777" w:rsidR="009F5022" w:rsidRPr="009F5022" w:rsidRDefault="009F5022" w:rsidP="009F5022">
            <w:pPr>
              <w:rPr>
                <w:rFonts w:cs="Arial"/>
                <w:color w:val="000000"/>
                <w:szCs w:val="22"/>
                <w:lang w:eastAsia="en-CA"/>
              </w:rPr>
            </w:pPr>
            <w:r w:rsidRPr="009F5022">
              <w:rPr>
                <w:rFonts w:cs="Arial"/>
                <w:color w:val="000000"/>
                <w:szCs w:val="22"/>
                <w:lang w:eastAsia="en-CA"/>
              </w:rPr>
              <w:t>Carrot River</w:t>
            </w:r>
          </w:p>
        </w:tc>
      </w:tr>
      <w:tr w:rsidR="009F5022" w:rsidRPr="009F5022" w14:paraId="596868D9" w14:textId="77777777" w:rsidTr="00223D96">
        <w:trPr>
          <w:trHeight w:val="300"/>
        </w:trPr>
        <w:tc>
          <w:tcPr>
            <w:tcW w:w="2155" w:type="dxa"/>
            <w:shd w:val="clear" w:color="auto" w:fill="auto"/>
            <w:vAlign w:val="center"/>
            <w:hideMark/>
          </w:tcPr>
          <w:p w14:paraId="763D59DD"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AAD6780" w14:textId="77777777" w:rsidR="009F5022" w:rsidRPr="009F5022" w:rsidRDefault="009F5022" w:rsidP="009F5022">
            <w:pPr>
              <w:rPr>
                <w:rFonts w:cs="Arial"/>
                <w:color w:val="000000"/>
                <w:szCs w:val="22"/>
                <w:lang w:eastAsia="en-CA"/>
              </w:rPr>
            </w:pPr>
            <w:r w:rsidRPr="009F5022">
              <w:rPr>
                <w:rFonts w:cs="Arial"/>
                <w:color w:val="000000"/>
                <w:szCs w:val="22"/>
                <w:lang w:eastAsia="en-CA"/>
              </w:rPr>
              <w:t>Christopher Lake</w:t>
            </w:r>
          </w:p>
        </w:tc>
      </w:tr>
      <w:tr w:rsidR="009F5022" w:rsidRPr="009F5022" w14:paraId="064C97EA" w14:textId="77777777" w:rsidTr="00223D96">
        <w:trPr>
          <w:trHeight w:val="300"/>
        </w:trPr>
        <w:tc>
          <w:tcPr>
            <w:tcW w:w="2155" w:type="dxa"/>
            <w:shd w:val="clear" w:color="auto" w:fill="auto"/>
            <w:vAlign w:val="center"/>
            <w:hideMark/>
          </w:tcPr>
          <w:p w14:paraId="158B3463"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8656E7E" w14:textId="77777777" w:rsidR="009F5022" w:rsidRPr="009F5022" w:rsidRDefault="009F5022" w:rsidP="009F5022">
            <w:pPr>
              <w:rPr>
                <w:rFonts w:cs="Arial"/>
                <w:color w:val="000000"/>
                <w:szCs w:val="22"/>
                <w:lang w:eastAsia="en-CA"/>
              </w:rPr>
            </w:pPr>
            <w:r w:rsidRPr="009F5022">
              <w:rPr>
                <w:rFonts w:cs="Arial"/>
                <w:color w:val="000000"/>
                <w:szCs w:val="22"/>
                <w:lang w:eastAsia="en-CA"/>
              </w:rPr>
              <w:t>Creighton</w:t>
            </w:r>
          </w:p>
        </w:tc>
      </w:tr>
      <w:tr w:rsidR="009F5022" w:rsidRPr="009F5022" w14:paraId="3596E61E" w14:textId="77777777" w:rsidTr="00223D96">
        <w:trPr>
          <w:trHeight w:val="300"/>
        </w:trPr>
        <w:tc>
          <w:tcPr>
            <w:tcW w:w="2155" w:type="dxa"/>
            <w:shd w:val="clear" w:color="auto" w:fill="auto"/>
            <w:vAlign w:val="center"/>
            <w:hideMark/>
          </w:tcPr>
          <w:p w14:paraId="436CB21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BF809A5" w14:textId="77777777" w:rsidR="009F5022" w:rsidRPr="009F5022" w:rsidRDefault="009F5022" w:rsidP="009F5022">
            <w:pPr>
              <w:rPr>
                <w:rFonts w:cs="Arial"/>
                <w:color w:val="000000"/>
                <w:szCs w:val="22"/>
                <w:lang w:eastAsia="en-CA"/>
              </w:rPr>
            </w:pPr>
            <w:r w:rsidRPr="009F5022">
              <w:rPr>
                <w:rFonts w:cs="Arial"/>
                <w:color w:val="000000"/>
                <w:szCs w:val="22"/>
                <w:lang w:eastAsia="en-CA"/>
              </w:rPr>
              <w:t>Cumberland House</w:t>
            </w:r>
          </w:p>
        </w:tc>
      </w:tr>
      <w:tr w:rsidR="006218B6" w:rsidRPr="009F5022" w14:paraId="4B862BCE" w14:textId="77777777" w:rsidTr="00223D96">
        <w:trPr>
          <w:trHeight w:val="300"/>
        </w:trPr>
        <w:tc>
          <w:tcPr>
            <w:tcW w:w="2155" w:type="dxa"/>
            <w:shd w:val="clear" w:color="auto" w:fill="auto"/>
            <w:vAlign w:val="center"/>
          </w:tcPr>
          <w:p w14:paraId="39941CB3" w14:textId="66E90CE0" w:rsidR="006218B6" w:rsidRPr="009F5022" w:rsidRDefault="006218B6"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021DC7C9" w14:textId="23158E69" w:rsidR="006218B6" w:rsidRPr="009F5022" w:rsidRDefault="006218B6" w:rsidP="009F5022">
            <w:pPr>
              <w:rPr>
                <w:rFonts w:cs="Arial"/>
                <w:color w:val="000000"/>
                <w:szCs w:val="22"/>
                <w:lang w:eastAsia="en-CA"/>
              </w:rPr>
            </w:pPr>
            <w:r w:rsidRPr="009F5022">
              <w:rPr>
                <w:rFonts w:cs="Arial"/>
                <w:color w:val="000000"/>
                <w:szCs w:val="22"/>
                <w:lang w:eastAsia="en-CA"/>
              </w:rPr>
              <w:t>Fond Du Lac</w:t>
            </w:r>
          </w:p>
        </w:tc>
      </w:tr>
      <w:tr w:rsidR="009F5022" w:rsidRPr="009F5022" w14:paraId="13637BAD" w14:textId="77777777" w:rsidTr="00223D96">
        <w:trPr>
          <w:trHeight w:val="300"/>
        </w:trPr>
        <w:tc>
          <w:tcPr>
            <w:tcW w:w="2155" w:type="dxa"/>
            <w:shd w:val="clear" w:color="auto" w:fill="auto"/>
            <w:vAlign w:val="center"/>
            <w:hideMark/>
          </w:tcPr>
          <w:p w14:paraId="7906EB4E"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97E0A72" w14:textId="77777777" w:rsidR="009F5022" w:rsidRPr="009F5022" w:rsidRDefault="009F5022" w:rsidP="009F5022">
            <w:pPr>
              <w:rPr>
                <w:rFonts w:cs="Arial"/>
                <w:color w:val="000000"/>
                <w:szCs w:val="22"/>
                <w:lang w:eastAsia="en-CA"/>
              </w:rPr>
            </w:pPr>
            <w:r w:rsidRPr="009F5022">
              <w:rPr>
                <w:rFonts w:cs="Arial"/>
                <w:color w:val="000000"/>
                <w:szCs w:val="22"/>
                <w:lang w:eastAsia="en-CA"/>
              </w:rPr>
              <w:t>Hudson Bay</w:t>
            </w:r>
          </w:p>
        </w:tc>
      </w:tr>
      <w:tr w:rsidR="009F5022" w:rsidRPr="009F5022" w14:paraId="0F529F7A" w14:textId="77777777" w:rsidTr="00223D96">
        <w:trPr>
          <w:trHeight w:val="300"/>
        </w:trPr>
        <w:tc>
          <w:tcPr>
            <w:tcW w:w="2155" w:type="dxa"/>
            <w:shd w:val="clear" w:color="auto" w:fill="auto"/>
            <w:vAlign w:val="center"/>
            <w:hideMark/>
          </w:tcPr>
          <w:p w14:paraId="6A8C618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6867566" w14:textId="77777777" w:rsidR="009F5022" w:rsidRPr="009F5022" w:rsidRDefault="009F5022" w:rsidP="009F5022">
            <w:pPr>
              <w:rPr>
                <w:rFonts w:cs="Arial"/>
                <w:color w:val="000000"/>
                <w:szCs w:val="22"/>
                <w:lang w:eastAsia="en-CA"/>
              </w:rPr>
            </w:pPr>
            <w:r w:rsidRPr="009F5022">
              <w:rPr>
                <w:rFonts w:cs="Arial"/>
                <w:color w:val="000000"/>
                <w:szCs w:val="22"/>
                <w:lang w:eastAsia="en-CA"/>
              </w:rPr>
              <w:t>Humboldt</w:t>
            </w:r>
          </w:p>
        </w:tc>
      </w:tr>
      <w:tr w:rsidR="009F5022" w:rsidRPr="009F5022" w14:paraId="41FDDB42" w14:textId="77777777" w:rsidTr="00223D96">
        <w:trPr>
          <w:trHeight w:val="300"/>
        </w:trPr>
        <w:tc>
          <w:tcPr>
            <w:tcW w:w="2155" w:type="dxa"/>
            <w:shd w:val="clear" w:color="auto" w:fill="auto"/>
            <w:vAlign w:val="center"/>
            <w:hideMark/>
          </w:tcPr>
          <w:p w14:paraId="6FBCC17E"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757E52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Kinistino</w:t>
            </w:r>
            <w:proofErr w:type="spellEnd"/>
          </w:p>
        </w:tc>
      </w:tr>
      <w:tr w:rsidR="009F5022" w:rsidRPr="009F5022" w14:paraId="1AD870E7" w14:textId="77777777" w:rsidTr="00223D96">
        <w:trPr>
          <w:trHeight w:val="300"/>
        </w:trPr>
        <w:tc>
          <w:tcPr>
            <w:tcW w:w="2155" w:type="dxa"/>
            <w:shd w:val="clear" w:color="auto" w:fill="auto"/>
            <w:vAlign w:val="center"/>
            <w:hideMark/>
          </w:tcPr>
          <w:p w14:paraId="42D15CA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4DB444F"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La </w:t>
            </w:r>
            <w:proofErr w:type="spellStart"/>
            <w:r w:rsidRPr="009F5022">
              <w:rPr>
                <w:rFonts w:cs="Arial"/>
                <w:color w:val="000000"/>
                <w:szCs w:val="22"/>
                <w:lang w:eastAsia="en-CA"/>
              </w:rPr>
              <w:t>Ronge</w:t>
            </w:r>
            <w:proofErr w:type="spellEnd"/>
          </w:p>
        </w:tc>
      </w:tr>
      <w:tr w:rsidR="009F5022" w:rsidRPr="009F5022" w14:paraId="60E0B3E6" w14:textId="77777777" w:rsidTr="00223D96">
        <w:trPr>
          <w:trHeight w:val="300"/>
        </w:trPr>
        <w:tc>
          <w:tcPr>
            <w:tcW w:w="2155" w:type="dxa"/>
            <w:shd w:val="clear" w:color="auto" w:fill="auto"/>
            <w:vAlign w:val="center"/>
            <w:hideMark/>
          </w:tcPr>
          <w:p w14:paraId="7C701E76"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44D9F2F" w14:textId="77777777" w:rsidR="009F5022" w:rsidRPr="009F5022" w:rsidRDefault="009F5022" w:rsidP="009F5022">
            <w:pPr>
              <w:rPr>
                <w:rFonts w:cs="Arial"/>
                <w:color w:val="000000"/>
                <w:szCs w:val="22"/>
                <w:lang w:eastAsia="en-CA"/>
              </w:rPr>
            </w:pPr>
            <w:r w:rsidRPr="009F5022">
              <w:rPr>
                <w:rFonts w:cs="Arial"/>
                <w:color w:val="000000"/>
                <w:szCs w:val="22"/>
                <w:lang w:eastAsia="en-CA"/>
              </w:rPr>
              <w:t>Leask</w:t>
            </w:r>
          </w:p>
        </w:tc>
      </w:tr>
      <w:tr w:rsidR="009F5022" w:rsidRPr="009F5022" w14:paraId="1995DD82" w14:textId="77777777" w:rsidTr="00223D96">
        <w:trPr>
          <w:trHeight w:val="300"/>
        </w:trPr>
        <w:tc>
          <w:tcPr>
            <w:tcW w:w="2155" w:type="dxa"/>
            <w:shd w:val="clear" w:color="auto" w:fill="auto"/>
            <w:vAlign w:val="center"/>
            <w:hideMark/>
          </w:tcPr>
          <w:p w14:paraId="2762791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CB33F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Leoville</w:t>
            </w:r>
            <w:proofErr w:type="spellEnd"/>
          </w:p>
        </w:tc>
      </w:tr>
      <w:tr w:rsidR="009F5022" w:rsidRPr="009F5022" w14:paraId="1421E9B8" w14:textId="77777777" w:rsidTr="00223D96">
        <w:trPr>
          <w:trHeight w:val="300"/>
        </w:trPr>
        <w:tc>
          <w:tcPr>
            <w:tcW w:w="2155" w:type="dxa"/>
            <w:shd w:val="clear" w:color="auto" w:fill="auto"/>
            <w:vAlign w:val="center"/>
            <w:hideMark/>
          </w:tcPr>
          <w:p w14:paraId="255F75FB"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A3DE909" w14:textId="77777777" w:rsidR="009F5022" w:rsidRPr="009F5022" w:rsidRDefault="009F5022" w:rsidP="009F5022">
            <w:pPr>
              <w:rPr>
                <w:rFonts w:cs="Arial"/>
                <w:color w:val="000000"/>
                <w:szCs w:val="22"/>
                <w:lang w:eastAsia="en-CA"/>
              </w:rPr>
            </w:pPr>
            <w:r w:rsidRPr="009F5022">
              <w:rPr>
                <w:rFonts w:cs="Arial"/>
                <w:color w:val="000000"/>
                <w:szCs w:val="22"/>
                <w:lang w:eastAsia="en-CA"/>
              </w:rPr>
              <w:t>Meath Park</w:t>
            </w:r>
          </w:p>
        </w:tc>
      </w:tr>
      <w:tr w:rsidR="009F5022" w:rsidRPr="009F5022" w14:paraId="21CDF3CD" w14:textId="77777777" w:rsidTr="00223D96">
        <w:trPr>
          <w:trHeight w:val="300"/>
        </w:trPr>
        <w:tc>
          <w:tcPr>
            <w:tcW w:w="2155" w:type="dxa"/>
            <w:shd w:val="clear" w:color="auto" w:fill="auto"/>
            <w:vAlign w:val="center"/>
            <w:hideMark/>
          </w:tcPr>
          <w:p w14:paraId="740FFD73"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47B1B2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Melfort</w:t>
            </w:r>
            <w:proofErr w:type="spellEnd"/>
          </w:p>
        </w:tc>
      </w:tr>
      <w:tr w:rsidR="009F5022" w:rsidRPr="009F5022" w14:paraId="3550475A" w14:textId="77777777" w:rsidTr="00223D96">
        <w:trPr>
          <w:trHeight w:val="300"/>
        </w:trPr>
        <w:tc>
          <w:tcPr>
            <w:tcW w:w="2155" w:type="dxa"/>
            <w:shd w:val="clear" w:color="auto" w:fill="auto"/>
            <w:vAlign w:val="center"/>
            <w:hideMark/>
          </w:tcPr>
          <w:p w14:paraId="750EB545"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04D01F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Naicam</w:t>
            </w:r>
            <w:proofErr w:type="spellEnd"/>
          </w:p>
        </w:tc>
      </w:tr>
      <w:tr w:rsidR="009F5022" w:rsidRPr="009F5022" w14:paraId="233A7E46" w14:textId="77777777" w:rsidTr="00223D96">
        <w:trPr>
          <w:trHeight w:val="300"/>
        </w:trPr>
        <w:tc>
          <w:tcPr>
            <w:tcW w:w="2155" w:type="dxa"/>
            <w:shd w:val="clear" w:color="auto" w:fill="auto"/>
            <w:vAlign w:val="center"/>
            <w:hideMark/>
          </w:tcPr>
          <w:p w14:paraId="63CE288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6F4AA69" w14:textId="77777777" w:rsidR="009F5022" w:rsidRPr="009F5022" w:rsidRDefault="009F5022" w:rsidP="009F5022">
            <w:pPr>
              <w:rPr>
                <w:rFonts w:cs="Arial"/>
                <w:color w:val="000000"/>
                <w:szCs w:val="22"/>
                <w:lang w:eastAsia="en-CA"/>
              </w:rPr>
            </w:pPr>
            <w:r w:rsidRPr="009F5022">
              <w:rPr>
                <w:rFonts w:cs="Arial"/>
                <w:color w:val="000000"/>
                <w:szCs w:val="22"/>
                <w:lang w:eastAsia="en-CA"/>
              </w:rPr>
              <w:t>Nipawin</w:t>
            </w:r>
          </w:p>
        </w:tc>
      </w:tr>
      <w:tr w:rsidR="009F5022" w:rsidRPr="009F5022" w14:paraId="61A2BEEA" w14:textId="77777777" w:rsidTr="00223D96">
        <w:trPr>
          <w:trHeight w:val="300"/>
        </w:trPr>
        <w:tc>
          <w:tcPr>
            <w:tcW w:w="2155" w:type="dxa"/>
            <w:shd w:val="clear" w:color="auto" w:fill="auto"/>
            <w:vAlign w:val="center"/>
            <w:hideMark/>
          </w:tcPr>
          <w:p w14:paraId="160B0E49"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12FCB9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Paddockwood</w:t>
            </w:r>
            <w:proofErr w:type="spellEnd"/>
          </w:p>
        </w:tc>
      </w:tr>
      <w:tr w:rsidR="009F5022" w:rsidRPr="009F5022" w14:paraId="49267498" w14:textId="77777777" w:rsidTr="00223D96">
        <w:trPr>
          <w:trHeight w:val="300"/>
        </w:trPr>
        <w:tc>
          <w:tcPr>
            <w:tcW w:w="2155" w:type="dxa"/>
            <w:shd w:val="clear" w:color="auto" w:fill="auto"/>
            <w:vAlign w:val="center"/>
            <w:hideMark/>
          </w:tcPr>
          <w:p w14:paraId="3B830D65"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DA5B53B" w14:textId="77777777" w:rsidR="009F5022" w:rsidRPr="009F5022" w:rsidRDefault="009F5022" w:rsidP="009F5022">
            <w:pPr>
              <w:rPr>
                <w:rFonts w:cs="Arial"/>
                <w:color w:val="000000"/>
                <w:szCs w:val="22"/>
                <w:lang w:eastAsia="en-CA"/>
              </w:rPr>
            </w:pPr>
            <w:r w:rsidRPr="009F5022">
              <w:rPr>
                <w:rFonts w:cs="Arial"/>
                <w:color w:val="000000"/>
                <w:szCs w:val="22"/>
                <w:lang w:eastAsia="en-CA"/>
              </w:rPr>
              <w:t>Pelican Narrows</w:t>
            </w:r>
          </w:p>
        </w:tc>
      </w:tr>
      <w:tr w:rsidR="009F5022" w:rsidRPr="009F5022" w14:paraId="2B23DD41" w14:textId="77777777" w:rsidTr="00223D96">
        <w:trPr>
          <w:trHeight w:val="300"/>
        </w:trPr>
        <w:tc>
          <w:tcPr>
            <w:tcW w:w="2155" w:type="dxa"/>
            <w:shd w:val="clear" w:color="auto" w:fill="auto"/>
            <w:vAlign w:val="center"/>
            <w:hideMark/>
          </w:tcPr>
          <w:p w14:paraId="6353D51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222C67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Pinehouse</w:t>
            </w:r>
            <w:proofErr w:type="spellEnd"/>
          </w:p>
        </w:tc>
      </w:tr>
      <w:tr w:rsidR="009F5022" w:rsidRPr="009F5022" w14:paraId="1B4E55DF" w14:textId="77777777" w:rsidTr="00223D96">
        <w:trPr>
          <w:trHeight w:val="300"/>
        </w:trPr>
        <w:tc>
          <w:tcPr>
            <w:tcW w:w="2155" w:type="dxa"/>
            <w:shd w:val="clear" w:color="auto" w:fill="auto"/>
            <w:vAlign w:val="center"/>
            <w:hideMark/>
          </w:tcPr>
          <w:p w14:paraId="19EBD84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D541EA" w14:textId="77777777" w:rsidR="009F5022" w:rsidRPr="009F5022" w:rsidRDefault="009F5022" w:rsidP="009F5022">
            <w:pPr>
              <w:rPr>
                <w:rFonts w:cs="Arial"/>
                <w:color w:val="000000"/>
                <w:szCs w:val="22"/>
                <w:lang w:eastAsia="en-CA"/>
              </w:rPr>
            </w:pPr>
            <w:r w:rsidRPr="009F5022">
              <w:rPr>
                <w:rFonts w:cs="Arial"/>
                <w:color w:val="000000"/>
                <w:szCs w:val="22"/>
                <w:lang w:eastAsia="en-CA"/>
              </w:rPr>
              <w:t>Porcupine Plain</w:t>
            </w:r>
          </w:p>
        </w:tc>
      </w:tr>
      <w:tr w:rsidR="009F5022" w:rsidRPr="009F5022" w14:paraId="44DD7398" w14:textId="77777777" w:rsidTr="00223D96">
        <w:trPr>
          <w:trHeight w:val="300"/>
        </w:trPr>
        <w:tc>
          <w:tcPr>
            <w:tcW w:w="2155" w:type="dxa"/>
            <w:shd w:val="clear" w:color="auto" w:fill="auto"/>
            <w:vAlign w:val="center"/>
            <w:hideMark/>
          </w:tcPr>
          <w:p w14:paraId="274117C4"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39862F"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r>
      <w:tr w:rsidR="009F5022" w:rsidRPr="009F5022" w14:paraId="758AF57C" w14:textId="77777777" w:rsidTr="00223D96">
        <w:trPr>
          <w:trHeight w:val="300"/>
        </w:trPr>
        <w:tc>
          <w:tcPr>
            <w:tcW w:w="2155" w:type="dxa"/>
            <w:shd w:val="clear" w:color="auto" w:fill="auto"/>
            <w:vAlign w:val="center"/>
            <w:hideMark/>
          </w:tcPr>
          <w:p w14:paraId="7EA862BC" w14:textId="77777777" w:rsidR="009F5022" w:rsidRPr="009F5022" w:rsidRDefault="009F5022" w:rsidP="009F5022">
            <w:pPr>
              <w:rPr>
                <w:rFonts w:cs="Arial"/>
                <w:color w:val="000000"/>
                <w:szCs w:val="22"/>
                <w:lang w:eastAsia="en-CA"/>
              </w:rPr>
            </w:pPr>
            <w:r w:rsidRPr="009F5022">
              <w:rPr>
                <w:rFonts w:cs="Arial"/>
                <w:color w:val="000000"/>
                <w:szCs w:val="22"/>
                <w:lang w:eastAsia="en-CA"/>
              </w:rPr>
              <w:lastRenderedPageBreak/>
              <w:t>Prince Albert</w:t>
            </w:r>
          </w:p>
        </w:tc>
        <w:tc>
          <w:tcPr>
            <w:tcW w:w="2160" w:type="dxa"/>
            <w:shd w:val="clear" w:color="auto" w:fill="auto"/>
            <w:vAlign w:val="center"/>
            <w:hideMark/>
          </w:tcPr>
          <w:p w14:paraId="1CE0C24E" w14:textId="77777777" w:rsidR="009F5022" w:rsidRPr="009F5022" w:rsidRDefault="009F5022" w:rsidP="009F5022">
            <w:pPr>
              <w:rPr>
                <w:rFonts w:cs="Arial"/>
                <w:color w:val="000000"/>
                <w:szCs w:val="22"/>
                <w:lang w:eastAsia="en-CA"/>
              </w:rPr>
            </w:pPr>
            <w:r w:rsidRPr="009F5022">
              <w:rPr>
                <w:rFonts w:cs="Arial"/>
                <w:color w:val="000000"/>
                <w:szCs w:val="22"/>
                <w:lang w:eastAsia="en-CA"/>
              </w:rPr>
              <w:t>Quill Lake</w:t>
            </w:r>
          </w:p>
        </w:tc>
      </w:tr>
      <w:tr w:rsidR="009F5022" w:rsidRPr="009F5022" w14:paraId="43D6D08E" w14:textId="77777777" w:rsidTr="00223D96">
        <w:trPr>
          <w:trHeight w:val="300"/>
        </w:trPr>
        <w:tc>
          <w:tcPr>
            <w:tcW w:w="2155" w:type="dxa"/>
            <w:shd w:val="clear" w:color="auto" w:fill="auto"/>
            <w:vAlign w:val="center"/>
            <w:hideMark/>
          </w:tcPr>
          <w:p w14:paraId="6EF89D5D"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2B9FAC9" w14:textId="77777777" w:rsidR="009F5022" w:rsidRPr="009F5022" w:rsidRDefault="009F5022" w:rsidP="009F5022">
            <w:pPr>
              <w:rPr>
                <w:rFonts w:cs="Arial"/>
                <w:color w:val="000000"/>
                <w:szCs w:val="22"/>
                <w:lang w:eastAsia="en-CA"/>
              </w:rPr>
            </w:pPr>
            <w:r w:rsidRPr="009F5022">
              <w:rPr>
                <w:rFonts w:cs="Arial"/>
                <w:color w:val="000000"/>
                <w:szCs w:val="22"/>
                <w:lang w:eastAsia="en-CA"/>
              </w:rPr>
              <w:t>Sandy Bay</w:t>
            </w:r>
          </w:p>
        </w:tc>
      </w:tr>
      <w:tr w:rsidR="009F5022" w:rsidRPr="009F5022" w14:paraId="75D6E14E" w14:textId="77777777" w:rsidTr="00223D96">
        <w:trPr>
          <w:trHeight w:val="300"/>
        </w:trPr>
        <w:tc>
          <w:tcPr>
            <w:tcW w:w="2155" w:type="dxa"/>
            <w:shd w:val="clear" w:color="auto" w:fill="auto"/>
            <w:vAlign w:val="center"/>
            <w:hideMark/>
          </w:tcPr>
          <w:p w14:paraId="230BA1C4"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049AF4D"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Shellbrook</w:t>
            </w:r>
            <w:proofErr w:type="spellEnd"/>
          </w:p>
        </w:tc>
      </w:tr>
      <w:tr w:rsidR="009F5022" w:rsidRPr="009F5022" w14:paraId="0F178358" w14:textId="77777777" w:rsidTr="00223D96">
        <w:trPr>
          <w:trHeight w:val="300"/>
        </w:trPr>
        <w:tc>
          <w:tcPr>
            <w:tcW w:w="2155" w:type="dxa"/>
            <w:shd w:val="clear" w:color="auto" w:fill="auto"/>
            <w:vAlign w:val="center"/>
            <w:hideMark/>
          </w:tcPr>
          <w:p w14:paraId="4F8E605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4132FA5" w14:textId="77777777" w:rsidR="009F5022" w:rsidRPr="009F5022" w:rsidRDefault="009F5022" w:rsidP="009F5022">
            <w:pPr>
              <w:rPr>
                <w:rFonts w:cs="Arial"/>
                <w:color w:val="000000"/>
                <w:szCs w:val="22"/>
                <w:lang w:eastAsia="en-CA"/>
              </w:rPr>
            </w:pPr>
            <w:r w:rsidRPr="009F5022">
              <w:rPr>
                <w:rFonts w:cs="Arial"/>
                <w:color w:val="000000"/>
                <w:szCs w:val="22"/>
                <w:lang w:eastAsia="en-CA"/>
              </w:rPr>
              <w:t>Smeaton</w:t>
            </w:r>
          </w:p>
        </w:tc>
      </w:tr>
      <w:tr w:rsidR="009F5022" w:rsidRPr="009F5022" w14:paraId="5AC78D99" w14:textId="77777777" w:rsidTr="00223D96">
        <w:trPr>
          <w:trHeight w:val="300"/>
        </w:trPr>
        <w:tc>
          <w:tcPr>
            <w:tcW w:w="2155" w:type="dxa"/>
            <w:shd w:val="clear" w:color="auto" w:fill="auto"/>
            <w:vAlign w:val="center"/>
            <w:hideMark/>
          </w:tcPr>
          <w:p w14:paraId="1416758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CA6819F"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Southend</w:t>
            </w:r>
            <w:proofErr w:type="spellEnd"/>
          </w:p>
        </w:tc>
      </w:tr>
      <w:tr w:rsidR="009F5022" w:rsidRPr="009F5022" w14:paraId="7935C8B7" w14:textId="77777777" w:rsidTr="00223D96">
        <w:trPr>
          <w:trHeight w:val="300"/>
        </w:trPr>
        <w:tc>
          <w:tcPr>
            <w:tcW w:w="2155" w:type="dxa"/>
            <w:shd w:val="clear" w:color="auto" w:fill="auto"/>
            <w:vAlign w:val="center"/>
            <w:hideMark/>
          </w:tcPr>
          <w:p w14:paraId="34900272"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3BA9D6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Spiritwood</w:t>
            </w:r>
            <w:proofErr w:type="spellEnd"/>
          </w:p>
        </w:tc>
      </w:tr>
      <w:tr w:rsidR="009F5022" w:rsidRPr="009F5022" w14:paraId="1F2F9756" w14:textId="77777777" w:rsidTr="00223D96">
        <w:trPr>
          <w:trHeight w:val="300"/>
        </w:trPr>
        <w:tc>
          <w:tcPr>
            <w:tcW w:w="2155" w:type="dxa"/>
            <w:shd w:val="clear" w:color="auto" w:fill="auto"/>
            <w:vAlign w:val="center"/>
            <w:hideMark/>
          </w:tcPr>
          <w:p w14:paraId="1F62133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086D1E9" w14:textId="77777777" w:rsidR="009F5022" w:rsidRPr="009F5022" w:rsidRDefault="009F5022" w:rsidP="009F5022">
            <w:pPr>
              <w:rPr>
                <w:rFonts w:cs="Arial"/>
                <w:color w:val="000000"/>
                <w:szCs w:val="22"/>
                <w:lang w:eastAsia="en-CA"/>
              </w:rPr>
            </w:pPr>
            <w:r w:rsidRPr="009F5022">
              <w:rPr>
                <w:rFonts w:cs="Arial"/>
                <w:color w:val="000000"/>
                <w:szCs w:val="22"/>
                <w:lang w:eastAsia="en-CA"/>
              </w:rPr>
              <w:t>St. Louis</w:t>
            </w:r>
          </w:p>
        </w:tc>
      </w:tr>
      <w:tr w:rsidR="009F5022" w:rsidRPr="009F5022" w14:paraId="4EEF3C42" w14:textId="77777777" w:rsidTr="00223D96">
        <w:trPr>
          <w:trHeight w:val="300"/>
        </w:trPr>
        <w:tc>
          <w:tcPr>
            <w:tcW w:w="2155" w:type="dxa"/>
            <w:shd w:val="clear" w:color="auto" w:fill="auto"/>
            <w:vAlign w:val="center"/>
            <w:hideMark/>
          </w:tcPr>
          <w:p w14:paraId="7FCD80DA" w14:textId="2980C716"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9D51765" w14:textId="77777777" w:rsidR="009F5022" w:rsidRPr="009F5022" w:rsidRDefault="009F5022" w:rsidP="009F5022">
            <w:pPr>
              <w:rPr>
                <w:rFonts w:cs="Arial"/>
                <w:color w:val="000000"/>
                <w:szCs w:val="22"/>
                <w:lang w:eastAsia="en-CA"/>
              </w:rPr>
            </w:pPr>
            <w:r w:rsidRPr="009F5022">
              <w:rPr>
                <w:rFonts w:cs="Arial"/>
                <w:color w:val="000000"/>
                <w:szCs w:val="22"/>
                <w:lang w:eastAsia="en-CA"/>
              </w:rPr>
              <w:t>Stanley Mission</w:t>
            </w:r>
          </w:p>
        </w:tc>
      </w:tr>
      <w:tr w:rsidR="006218B6" w:rsidRPr="009F5022" w14:paraId="185440D7" w14:textId="77777777" w:rsidTr="00223D96">
        <w:trPr>
          <w:trHeight w:val="300"/>
        </w:trPr>
        <w:tc>
          <w:tcPr>
            <w:tcW w:w="2155" w:type="dxa"/>
            <w:shd w:val="clear" w:color="auto" w:fill="auto"/>
            <w:vAlign w:val="center"/>
          </w:tcPr>
          <w:p w14:paraId="7106AF2C" w14:textId="3054ABB8" w:rsidR="006218B6" w:rsidRPr="009F5022" w:rsidRDefault="006218B6"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287B2C03" w14:textId="08C4C26E" w:rsidR="006218B6" w:rsidRPr="009F5022" w:rsidRDefault="006218B6" w:rsidP="009F5022">
            <w:pPr>
              <w:rPr>
                <w:rFonts w:cs="Arial"/>
                <w:color w:val="000000"/>
                <w:szCs w:val="22"/>
                <w:lang w:eastAsia="en-CA"/>
              </w:rPr>
            </w:pPr>
            <w:r w:rsidRPr="009F5022">
              <w:rPr>
                <w:rFonts w:cs="Arial"/>
                <w:color w:val="000000"/>
                <w:szCs w:val="22"/>
                <w:lang w:eastAsia="en-CA"/>
              </w:rPr>
              <w:t>Stony Rapids</w:t>
            </w:r>
          </w:p>
        </w:tc>
      </w:tr>
      <w:tr w:rsidR="009F5022" w:rsidRPr="009F5022" w14:paraId="31D22773" w14:textId="77777777" w:rsidTr="00223D96">
        <w:trPr>
          <w:trHeight w:val="300"/>
        </w:trPr>
        <w:tc>
          <w:tcPr>
            <w:tcW w:w="2155" w:type="dxa"/>
            <w:shd w:val="clear" w:color="auto" w:fill="auto"/>
            <w:vAlign w:val="center"/>
            <w:hideMark/>
          </w:tcPr>
          <w:p w14:paraId="4AE77D2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DB91E75" w14:textId="77777777" w:rsidR="009F5022" w:rsidRPr="009F5022" w:rsidRDefault="009F5022" w:rsidP="009F5022">
            <w:pPr>
              <w:rPr>
                <w:rFonts w:cs="Arial"/>
                <w:color w:val="000000"/>
                <w:szCs w:val="22"/>
                <w:lang w:eastAsia="en-CA"/>
              </w:rPr>
            </w:pPr>
            <w:r w:rsidRPr="009F5022">
              <w:rPr>
                <w:rFonts w:cs="Arial"/>
                <w:color w:val="000000"/>
                <w:szCs w:val="22"/>
                <w:lang w:eastAsia="en-CA"/>
              </w:rPr>
              <w:t>Tisdale</w:t>
            </w:r>
          </w:p>
        </w:tc>
      </w:tr>
      <w:tr w:rsidR="006218B6" w:rsidRPr="009F5022" w14:paraId="78970AD9" w14:textId="77777777" w:rsidTr="00223D96">
        <w:trPr>
          <w:trHeight w:val="300"/>
        </w:trPr>
        <w:tc>
          <w:tcPr>
            <w:tcW w:w="2155" w:type="dxa"/>
            <w:shd w:val="clear" w:color="auto" w:fill="auto"/>
            <w:vAlign w:val="center"/>
          </w:tcPr>
          <w:p w14:paraId="53E6562E" w14:textId="0D0CA8B5"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4685082A" w14:textId="7FBD5B5C" w:rsidR="006218B6" w:rsidRPr="009F5022" w:rsidRDefault="006218B6" w:rsidP="006218B6">
            <w:pPr>
              <w:rPr>
                <w:rFonts w:cs="Arial"/>
                <w:color w:val="000000"/>
                <w:szCs w:val="22"/>
                <w:lang w:eastAsia="en-CA"/>
              </w:rPr>
            </w:pPr>
            <w:r w:rsidRPr="009F5022">
              <w:rPr>
                <w:rFonts w:cs="Arial"/>
                <w:color w:val="000000"/>
                <w:szCs w:val="22"/>
                <w:lang w:eastAsia="en-CA"/>
              </w:rPr>
              <w:t>Uranium City</w:t>
            </w:r>
          </w:p>
        </w:tc>
      </w:tr>
      <w:tr w:rsidR="006218B6" w:rsidRPr="009F5022" w14:paraId="3077DC4E" w14:textId="77777777" w:rsidTr="00223D96">
        <w:trPr>
          <w:trHeight w:val="300"/>
        </w:trPr>
        <w:tc>
          <w:tcPr>
            <w:tcW w:w="2155" w:type="dxa"/>
            <w:shd w:val="clear" w:color="auto" w:fill="auto"/>
            <w:vAlign w:val="center"/>
            <w:hideMark/>
          </w:tcPr>
          <w:p w14:paraId="6640426A"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A40BBF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Waskesiu</w:t>
            </w:r>
            <w:proofErr w:type="spellEnd"/>
            <w:r w:rsidRPr="009F5022">
              <w:rPr>
                <w:rFonts w:cs="Arial"/>
                <w:color w:val="000000"/>
                <w:szCs w:val="22"/>
                <w:lang w:eastAsia="en-CA"/>
              </w:rPr>
              <w:t xml:space="preserve"> Lake</w:t>
            </w:r>
          </w:p>
        </w:tc>
      </w:tr>
      <w:tr w:rsidR="006218B6" w:rsidRPr="009F5022" w14:paraId="0946150A" w14:textId="77777777" w:rsidTr="00223D96">
        <w:trPr>
          <w:trHeight w:val="300"/>
        </w:trPr>
        <w:tc>
          <w:tcPr>
            <w:tcW w:w="2155" w:type="dxa"/>
            <w:shd w:val="clear" w:color="auto" w:fill="auto"/>
            <w:vAlign w:val="center"/>
            <w:hideMark/>
          </w:tcPr>
          <w:p w14:paraId="014B738E"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69CD28C" w14:textId="77777777" w:rsidR="006218B6" w:rsidRPr="009F5022" w:rsidRDefault="006218B6" w:rsidP="006218B6">
            <w:pPr>
              <w:rPr>
                <w:rFonts w:cs="Arial"/>
                <w:color w:val="000000"/>
                <w:szCs w:val="22"/>
                <w:lang w:eastAsia="en-CA"/>
              </w:rPr>
            </w:pPr>
            <w:r w:rsidRPr="009F5022">
              <w:rPr>
                <w:rFonts w:cs="Arial"/>
                <w:color w:val="000000"/>
                <w:szCs w:val="22"/>
                <w:lang w:eastAsia="en-CA"/>
              </w:rPr>
              <w:t>Watson</w:t>
            </w:r>
          </w:p>
        </w:tc>
      </w:tr>
      <w:tr w:rsidR="006218B6" w:rsidRPr="009F5022" w14:paraId="3CB18C36" w14:textId="77777777" w:rsidTr="00223D96">
        <w:trPr>
          <w:trHeight w:val="300"/>
        </w:trPr>
        <w:tc>
          <w:tcPr>
            <w:tcW w:w="2155" w:type="dxa"/>
            <w:shd w:val="clear" w:color="auto" w:fill="auto"/>
            <w:vAlign w:val="center"/>
            <w:hideMark/>
          </w:tcPr>
          <w:p w14:paraId="60A1C6D8"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9563EBC" w14:textId="77777777" w:rsidR="006218B6" w:rsidRPr="009F5022" w:rsidRDefault="006218B6" w:rsidP="006218B6">
            <w:pPr>
              <w:rPr>
                <w:rFonts w:cs="Arial"/>
                <w:color w:val="000000"/>
                <w:szCs w:val="22"/>
                <w:lang w:eastAsia="en-CA"/>
              </w:rPr>
            </w:pPr>
            <w:r w:rsidRPr="009F5022">
              <w:rPr>
                <w:rFonts w:cs="Arial"/>
                <w:color w:val="000000"/>
                <w:szCs w:val="22"/>
                <w:lang w:eastAsia="en-CA"/>
              </w:rPr>
              <w:t>Wollaston Lake</w:t>
            </w:r>
          </w:p>
        </w:tc>
      </w:tr>
      <w:tr w:rsidR="006218B6" w:rsidRPr="009F5022" w14:paraId="6345A07D" w14:textId="77777777" w:rsidTr="00223D96">
        <w:trPr>
          <w:trHeight w:val="300"/>
        </w:trPr>
        <w:tc>
          <w:tcPr>
            <w:tcW w:w="2155" w:type="dxa"/>
            <w:shd w:val="clear" w:color="auto" w:fill="auto"/>
            <w:vAlign w:val="center"/>
            <w:hideMark/>
          </w:tcPr>
          <w:p w14:paraId="025CCC43"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D14D53F" w14:textId="77777777" w:rsidR="006218B6" w:rsidRPr="009F5022" w:rsidRDefault="006218B6" w:rsidP="006218B6">
            <w:pPr>
              <w:rPr>
                <w:rFonts w:cs="Arial"/>
                <w:color w:val="000000"/>
                <w:szCs w:val="22"/>
                <w:lang w:eastAsia="en-CA"/>
              </w:rPr>
            </w:pPr>
            <w:r w:rsidRPr="009F5022">
              <w:rPr>
                <w:rFonts w:cs="Arial"/>
                <w:color w:val="000000"/>
                <w:szCs w:val="22"/>
                <w:lang w:eastAsia="en-CA"/>
              </w:rPr>
              <w:t>Yellow Creek</w:t>
            </w:r>
          </w:p>
        </w:tc>
      </w:tr>
      <w:tr w:rsidR="006218B6" w:rsidRPr="009F5022" w14:paraId="46BAE441" w14:textId="77777777" w:rsidTr="00223D96">
        <w:trPr>
          <w:trHeight w:val="300"/>
        </w:trPr>
        <w:tc>
          <w:tcPr>
            <w:tcW w:w="2155" w:type="dxa"/>
            <w:shd w:val="clear" w:color="auto" w:fill="auto"/>
            <w:vAlign w:val="center"/>
            <w:hideMark/>
          </w:tcPr>
          <w:p w14:paraId="012ABAA6"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F47209C" w14:textId="77777777" w:rsidR="006218B6" w:rsidRPr="009F5022" w:rsidRDefault="006218B6" w:rsidP="006218B6">
            <w:pPr>
              <w:rPr>
                <w:rFonts w:cs="Arial"/>
                <w:color w:val="000000"/>
                <w:szCs w:val="22"/>
                <w:lang w:eastAsia="en-CA"/>
              </w:rPr>
            </w:pPr>
            <w:r w:rsidRPr="009F5022">
              <w:rPr>
                <w:rFonts w:cs="Arial"/>
                <w:color w:val="000000"/>
                <w:szCs w:val="22"/>
                <w:lang w:eastAsia="en-CA"/>
              </w:rPr>
              <w:t>Avonlea</w:t>
            </w:r>
          </w:p>
        </w:tc>
      </w:tr>
      <w:tr w:rsidR="006218B6" w:rsidRPr="009F5022" w14:paraId="0558DBCB" w14:textId="77777777" w:rsidTr="00223D96">
        <w:trPr>
          <w:trHeight w:val="300"/>
        </w:trPr>
        <w:tc>
          <w:tcPr>
            <w:tcW w:w="2155" w:type="dxa"/>
            <w:shd w:val="clear" w:color="auto" w:fill="auto"/>
            <w:vAlign w:val="center"/>
            <w:hideMark/>
          </w:tcPr>
          <w:p w14:paraId="0AD35FE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A1366B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Balcarres</w:t>
            </w:r>
            <w:proofErr w:type="spellEnd"/>
          </w:p>
        </w:tc>
      </w:tr>
      <w:tr w:rsidR="006218B6" w:rsidRPr="009F5022" w14:paraId="15535FCE" w14:textId="77777777" w:rsidTr="00223D96">
        <w:trPr>
          <w:trHeight w:val="300"/>
        </w:trPr>
        <w:tc>
          <w:tcPr>
            <w:tcW w:w="2155" w:type="dxa"/>
            <w:shd w:val="clear" w:color="auto" w:fill="auto"/>
            <w:vAlign w:val="center"/>
            <w:hideMark/>
          </w:tcPr>
          <w:p w14:paraId="3CF4B5A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2E92594"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Balgonie</w:t>
            </w:r>
            <w:proofErr w:type="spellEnd"/>
          </w:p>
        </w:tc>
      </w:tr>
      <w:tr w:rsidR="006218B6" w:rsidRPr="009F5022" w14:paraId="5F1CFB83" w14:textId="77777777" w:rsidTr="00223D96">
        <w:trPr>
          <w:trHeight w:val="300"/>
        </w:trPr>
        <w:tc>
          <w:tcPr>
            <w:tcW w:w="2155" w:type="dxa"/>
            <w:shd w:val="clear" w:color="auto" w:fill="auto"/>
            <w:vAlign w:val="center"/>
            <w:hideMark/>
          </w:tcPr>
          <w:p w14:paraId="3A8F2EC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202C3C4" w14:textId="77777777" w:rsidR="006218B6" w:rsidRPr="009F5022" w:rsidRDefault="006218B6" w:rsidP="006218B6">
            <w:pPr>
              <w:rPr>
                <w:rFonts w:cs="Arial"/>
                <w:color w:val="000000"/>
                <w:szCs w:val="22"/>
                <w:lang w:eastAsia="en-CA"/>
              </w:rPr>
            </w:pPr>
            <w:r w:rsidRPr="009F5022">
              <w:rPr>
                <w:rFonts w:cs="Arial"/>
                <w:color w:val="000000"/>
                <w:szCs w:val="22"/>
                <w:lang w:eastAsia="en-CA"/>
              </w:rPr>
              <w:t>Bethune</w:t>
            </w:r>
          </w:p>
        </w:tc>
      </w:tr>
      <w:tr w:rsidR="006218B6" w:rsidRPr="009F5022" w14:paraId="1BAA4C56" w14:textId="77777777" w:rsidTr="00223D96">
        <w:trPr>
          <w:trHeight w:val="300"/>
        </w:trPr>
        <w:tc>
          <w:tcPr>
            <w:tcW w:w="2155" w:type="dxa"/>
            <w:shd w:val="clear" w:color="auto" w:fill="auto"/>
            <w:vAlign w:val="center"/>
            <w:hideMark/>
          </w:tcPr>
          <w:p w14:paraId="75E9AB1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055EE79" w14:textId="77777777" w:rsidR="006218B6" w:rsidRPr="009F5022" w:rsidRDefault="006218B6" w:rsidP="006218B6">
            <w:pPr>
              <w:rPr>
                <w:rFonts w:cs="Arial"/>
                <w:color w:val="000000"/>
                <w:szCs w:val="22"/>
                <w:lang w:eastAsia="en-CA"/>
              </w:rPr>
            </w:pPr>
            <w:r w:rsidRPr="009F5022">
              <w:rPr>
                <w:rFonts w:cs="Arial"/>
                <w:color w:val="000000"/>
                <w:szCs w:val="22"/>
                <w:lang w:eastAsia="en-CA"/>
              </w:rPr>
              <w:t>Broadview</w:t>
            </w:r>
          </w:p>
        </w:tc>
      </w:tr>
      <w:tr w:rsidR="006218B6" w:rsidRPr="009F5022" w14:paraId="73802F46" w14:textId="77777777" w:rsidTr="00223D96">
        <w:trPr>
          <w:trHeight w:val="300"/>
        </w:trPr>
        <w:tc>
          <w:tcPr>
            <w:tcW w:w="2155" w:type="dxa"/>
            <w:shd w:val="clear" w:color="auto" w:fill="auto"/>
            <w:vAlign w:val="center"/>
            <w:hideMark/>
          </w:tcPr>
          <w:p w14:paraId="6F3F317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658B0B6" w14:textId="77777777" w:rsidR="006218B6" w:rsidRPr="009F5022" w:rsidRDefault="006218B6" w:rsidP="006218B6">
            <w:pPr>
              <w:rPr>
                <w:rFonts w:cs="Arial"/>
                <w:color w:val="000000"/>
                <w:szCs w:val="22"/>
                <w:lang w:eastAsia="en-CA"/>
              </w:rPr>
            </w:pPr>
            <w:r w:rsidRPr="009F5022">
              <w:rPr>
                <w:rFonts w:cs="Arial"/>
                <w:color w:val="000000"/>
                <w:szCs w:val="22"/>
                <w:lang w:eastAsia="en-CA"/>
              </w:rPr>
              <w:t>Craik</w:t>
            </w:r>
          </w:p>
        </w:tc>
      </w:tr>
      <w:tr w:rsidR="006218B6" w:rsidRPr="009F5022" w14:paraId="29AEE825" w14:textId="77777777" w:rsidTr="00223D96">
        <w:trPr>
          <w:trHeight w:val="300"/>
        </w:trPr>
        <w:tc>
          <w:tcPr>
            <w:tcW w:w="2155" w:type="dxa"/>
            <w:shd w:val="clear" w:color="auto" w:fill="auto"/>
            <w:vAlign w:val="center"/>
            <w:hideMark/>
          </w:tcPr>
          <w:p w14:paraId="17A2859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0ECDB8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Cupar</w:t>
            </w:r>
            <w:proofErr w:type="spellEnd"/>
          </w:p>
        </w:tc>
      </w:tr>
      <w:tr w:rsidR="006218B6" w:rsidRPr="009F5022" w14:paraId="7E7667BB" w14:textId="77777777" w:rsidTr="00223D96">
        <w:trPr>
          <w:trHeight w:val="300"/>
        </w:trPr>
        <w:tc>
          <w:tcPr>
            <w:tcW w:w="2155" w:type="dxa"/>
            <w:shd w:val="clear" w:color="auto" w:fill="auto"/>
            <w:vAlign w:val="center"/>
            <w:hideMark/>
          </w:tcPr>
          <w:p w14:paraId="360C90F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B21E5B7" w14:textId="77777777" w:rsidR="006218B6" w:rsidRPr="009F5022" w:rsidRDefault="006218B6" w:rsidP="006218B6">
            <w:pPr>
              <w:rPr>
                <w:rFonts w:cs="Arial"/>
                <w:color w:val="000000"/>
                <w:szCs w:val="22"/>
                <w:lang w:eastAsia="en-CA"/>
              </w:rPr>
            </w:pPr>
            <w:r w:rsidRPr="009F5022">
              <w:rPr>
                <w:rFonts w:cs="Arial"/>
                <w:color w:val="000000"/>
                <w:szCs w:val="22"/>
                <w:lang w:eastAsia="en-CA"/>
              </w:rPr>
              <w:t>Davidson</w:t>
            </w:r>
          </w:p>
        </w:tc>
      </w:tr>
      <w:tr w:rsidR="006218B6" w:rsidRPr="009F5022" w14:paraId="5E5035C4" w14:textId="77777777" w:rsidTr="00223D96">
        <w:trPr>
          <w:trHeight w:val="300"/>
        </w:trPr>
        <w:tc>
          <w:tcPr>
            <w:tcW w:w="2155" w:type="dxa"/>
            <w:shd w:val="clear" w:color="auto" w:fill="auto"/>
            <w:vAlign w:val="center"/>
            <w:hideMark/>
          </w:tcPr>
          <w:p w14:paraId="1F76715D"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DE7BD27" w14:textId="77777777" w:rsidR="006218B6" w:rsidRPr="009F5022" w:rsidRDefault="006218B6" w:rsidP="006218B6">
            <w:pPr>
              <w:rPr>
                <w:rFonts w:cs="Arial"/>
                <w:color w:val="000000"/>
                <w:szCs w:val="22"/>
                <w:lang w:eastAsia="en-CA"/>
              </w:rPr>
            </w:pPr>
            <w:r w:rsidRPr="009F5022">
              <w:rPr>
                <w:rFonts w:cs="Arial"/>
                <w:color w:val="000000"/>
                <w:szCs w:val="22"/>
                <w:lang w:eastAsia="en-CA"/>
              </w:rPr>
              <w:t>Earl Grey</w:t>
            </w:r>
          </w:p>
        </w:tc>
      </w:tr>
      <w:tr w:rsidR="006218B6" w:rsidRPr="009F5022" w14:paraId="2856DDDE" w14:textId="77777777" w:rsidTr="00223D96">
        <w:trPr>
          <w:trHeight w:val="300"/>
        </w:trPr>
        <w:tc>
          <w:tcPr>
            <w:tcW w:w="2155" w:type="dxa"/>
            <w:shd w:val="clear" w:color="auto" w:fill="auto"/>
            <w:vAlign w:val="center"/>
            <w:hideMark/>
          </w:tcPr>
          <w:p w14:paraId="462B8DA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FE6E7CA" w14:textId="77777777" w:rsidR="006218B6" w:rsidRPr="009F5022" w:rsidRDefault="006218B6" w:rsidP="006218B6">
            <w:pPr>
              <w:rPr>
                <w:rFonts w:cs="Arial"/>
                <w:color w:val="000000"/>
                <w:szCs w:val="22"/>
                <w:lang w:eastAsia="en-CA"/>
              </w:rPr>
            </w:pPr>
            <w:r w:rsidRPr="009F5022">
              <w:rPr>
                <w:rFonts w:cs="Arial"/>
                <w:color w:val="000000"/>
                <w:szCs w:val="22"/>
                <w:lang w:eastAsia="en-CA"/>
              </w:rPr>
              <w:t>Fort Qu'Appelle</w:t>
            </w:r>
          </w:p>
        </w:tc>
      </w:tr>
      <w:tr w:rsidR="006218B6" w:rsidRPr="009F5022" w14:paraId="185E7EAE" w14:textId="77777777" w:rsidTr="00223D96">
        <w:trPr>
          <w:trHeight w:val="300"/>
        </w:trPr>
        <w:tc>
          <w:tcPr>
            <w:tcW w:w="2155" w:type="dxa"/>
            <w:shd w:val="clear" w:color="auto" w:fill="auto"/>
            <w:vAlign w:val="center"/>
            <w:hideMark/>
          </w:tcPr>
          <w:p w14:paraId="278A4AF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F69C95A" w14:textId="77777777" w:rsidR="006218B6" w:rsidRPr="009F5022" w:rsidRDefault="006218B6" w:rsidP="006218B6">
            <w:pPr>
              <w:rPr>
                <w:rFonts w:cs="Arial"/>
                <w:color w:val="000000"/>
                <w:szCs w:val="22"/>
                <w:lang w:eastAsia="en-CA"/>
              </w:rPr>
            </w:pPr>
            <w:r w:rsidRPr="009F5022">
              <w:rPr>
                <w:rFonts w:cs="Arial"/>
                <w:color w:val="000000"/>
                <w:szCs w:val="22"/>
                <w:lang w:eastAsia="en-CA"/>
              </w:rPr>
              <w:t>Francis</w:t>
            </w:r>
          </w:p>
        </w:tc>
      </w:tr>
      <w:tr w:rsidR="006218B6" w:rsidRPr="009F5022" w14:paraId="7041FC85" w14:textId="77777777" w:rsidTr="00223D96">
        <w:trPr>
          <w:trHeight w:val="300"/>
        </w:trPr>
        <w:tc>
          <w:tcPr>
            <w:tcW w:w="2155" w:type="dxa"/>
            <w:shd w:val="clear" w:color="auto" w:fill="auto"/>
            <w:vAlign w:val="center"/>
            <w:hideMark/>
          </w:tcPr>
          <w:p w14:paraId="7C2E8BC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0B58F2A" w14:textId="77777777" w:rsidR="006218B6" w:rsidRPr="009F5022" w:rsidRDefault="006218B6" w:rsidP="006218B6">
            <w:pPr>
              <w:rPr>
                <w:rFonts w:cs="Arial"/>
                <w:color w:val="000000"/>
                <w:szCs w:val="22"/>
                <w:lang w:eastAsia="en-CA"/>
              </w:rPr>
            </w:pPr>
            <w:r w:rsidRPr="009F5022">
              <w:rPr>
                <w:rFonts w:cs="Arial"/>
                <w:color w:val="000000"/>
                <w:szCs w:val="22"/>
                <w:lang w:eastAsia="en-CA"/>
              </w:rPr>
              <w:t>Grenfell</w:t>
            </w:r>
          </w:p>
        </w:tc>
      </w:tr>
      <w:tr w:rsidR="006218B6" w:rsidRPr="009F5022" w14:paraId="7538B135" w14:textId="77777777" w:rsidTr="00223D96">
        <w:trPr>
          <w:trHeight w:val="300"/>
        </w:trPr>
        <w:tc>
          <w:tcPr>
            <w:tcW w:w="2155" w:type="dxa"/>
            <w:shd w:val="clear" w:color="auto" w:fill="auto"/>
            <w:vAlign w:val="center"/>
            <w:hideMark/>
          </w:tcPr>
          <w:p w14:paraId="2E81785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37F2B5E4" w14:textId="77777777" w:rsidR="006218B6" w:rsidRPr="009F5022" w:rsidRDefault="006218B6" w:rsidP="006218B6">
            <w:pPr>
              <w:rPr>
                <w:rFonts w:cs="Arial"/>
                <w:color w:val="000000"/>
                <w:szCs w:val="22"/>
                <w:lang w:eastAsia="en-CA"/>
              </w:rPr>
            </w:pPr>
            <w:r w:rsidRPr="009F5022">
              <w:rPr>
                <w:rFonts w:cs="Arial"/>
                <w:color w:val="000000"/>
                <w:szCs w:val="22"/>
                <w:lang w:eastAsia="en-CA"/>
              </w:rPr>
              <w:t>Holdfast</w:t>
            </w:r>
          </w:p>
        </w:tc>
      </w:tr>
      <w:tr w:rsidR="006218B6" w:rsidRPr="009F5022" w14:paraId="66490874" w14:textId="77777777" w:rsidTr="00223D96">
        <w:trPr>
          <w:trHeight w:val="300"/>
        </w:trPr>
        <w:tc>
          <w:tcPr>
            <w:tcW w:w="2155" w:type="dxa"/>
            <w:shd w:val="clear" w:color="auto" w:fill="auto"/>
            <w:vAlign w:val="center"/>
            <w:hideMark/>
          </w:tcPr>
          <w:p w14:paraId="1AF3461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1D51310" w14:textId="77777777" w:rsidR="006218B6" w:rsidRPr="009F5022" w:rsidRDefault="006218B6" w:rsidP="006218B6">
            <w:pPr>
              <w:rPr>
                <w:rFonts w:cs="Arial"/>
                <w:color w:val="000000"/>
                <w:szCs w:val="22"/>
                <w:lang w:eastAsia="en-CA"/>
              </w:rPr>
            </w:pPr>
            <w:r w:rsidRPr="009F5022">
              <w:rPr>
                <w:rFonts w:cs="Arial"/>
                <w:color w:val="000000"/>
                <w:szCs w:val="22"/>
                <w:lang w:eastAsia="en-CA"/>
              </w:rPr>
              <w:t>Imperial</w:t>
            </w:r>
          </w:p>
        </w:tc>
      </w:tr>
      <w:tr w:rsidR="006218B6" w:rsidRPr="009F5022" w14:paraId="7DC2AB71" w14:textId="77777777" w:rsidTr="00223D96">
        <w:trPr>
          <w:trHeight w:val="300"/>
        </w:trPr>
        <w:tc>
          <w:tcPr>
            <w:tcW w:w="2155" w:type="dxa"/>
            <w:shd w:val="clear" w:color="auto" w:fill="auto"/>
            <w:vAlign w:val="center"/>
            <w:hideMark/>
          </w:tcPr>
          <w:p w14:paraId="1AD63A77"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78D9610" w14:textId="77777777" w:rsidR="006218B6" w:rsidRPr="009F5022" w:rsidRDefault="006218B6" w:rsidP="006218B6">
            <w:pPr>
              <w:rPr>
                <w:rFonts w:cs="Arial"/>
                <w:color w:val="000000"/>
                <w:szCs w:val="22"/>
                <w:lang w:eastAsia="en-CA"/>
              </w:rPr>
            </w:pPr>
            <w:r w:rsidRPr="009F5022">
              <w:rPr>
                <w:rFonts w:cs="Arial"/>
                <w:color w:val="000000"/>
                <w:szCs w:val="22"/>
                <w:lang w:eastAsia="en-CA"/>
              </w:rPr>
              <w:t>Indian Head</w:t>
            </w:r>
          </w:p>
        </w:tc>
      </w:tr>
      <w:tr w:rsidR="006218B6" w:rsidRPr="009F5022" w14:paraId="725D2675" w14:textId="77777777" w:rsidTr="00223D96">
        <w:trPr>
          <w:trHeight w:val="300"/>
        </w:trPr>
        <w:tc>
          <w:tcPr>
            <w:tcW w:w="2155" w:type="dxa"/>
            <w:shd w:val="clear" w:color="auto" w:fill="auto"/>
            <w:vAlign w:val="center"/>
            <w:hideMark/>
          </w:tcPr>
          <w:p w14:paraId="303800C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F823CA3" w14:textId="77777777" w:rsidR="006218B6" w:rsidRPr="009F5022" w:rsidRDefault="006218B6" w:rsidP="006218B6">
            <w:pPr>
              <w:rPr>
                <w:rFonts w:cs="Arial"/>
                <w:color w:val="000000"/>
                <w:szCs w:val="22"/>
                <w:lang w:eastAsia="en-CA"/>
              </w:rPr>
            </w:pPr>
            <w:r w:rsidRPr="009F5022">
              <w:rPr>
                <w:rFonts w:cs="Arial"/>
                <w:color w:val="000000"/>
                <w:szCs w:val="22"/>
                <w:lang w:eastAsia="en-CA"/>
              </w:rPr>
              <w:t>Kipling</w:t>
            </w:r>
          </w:p>
        </w:tc>
      </w:tr>
      <w:tr w:rsidR="006218B6" w:rsidRPr="009F5022" w14:paraId="5830631E" w14:textId="77777777" w:rsidTr="00223D96">
        <w:trPr>
          <w:trHeight w:val="300"/>
        </w:trPr>
        <w:tc>
          <w:tcPr>
            <w:tcW w:w="2155" w:type="dxa"/>
            <w:shd w:val="clear" w:color="auto" w:fill="auto"/>
            <w:vAlign w:val="center"/>
            <w:hideMark/>
          </w:tcPr>
          <w:p w14:paraId="7A99506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6AEBA5D"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Lemberg</w:t>
            </w:r>
            <w:proofErr w:type="spellEnd"/>
          </w:p>
        </w:tc>
      </w:tr>
      <w:tr w:rsidR="006218B6" w:rsidRPr="009F5022" w14:paraId="25635A01" w14:textId="77777777" w:rsidTr="00223D96">
        <w:trPr>
          <w:trHeight w:val="300"/>
        </w:trPr>
        <w:tc>
          <w:tcPr>
            <w:tcW w:w="2155" w:type="dxa"/>
            <w:shd w:val="clear" w:color="auto" w:fill="auto"/>
            <w:vAlign w:val="center"/>
            <w:hideMark/>
          </w:tcPr>
          <w:p w14:paraId="53574DDD"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752FA9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Lumsden</w:t>
            </w:r>
            <w:proofErr w:type="spellEnd"/>
          </w:p>
        </w:tc>
      </w:tr>
      <w:tr w:rsidR="006218B6" w:rsidRPr="009F5022" w14:paraId="41390A77" w14:textId="77777777" w:rsidTr="00223D96">
        <w:trPr>
          <w:trHeight w:val="300"/>
        </w:trPr>
        <w:tc>
          <w:tcPr>
            <w:tcW w:w="2155" w:type="dxa"/>
            <w:shd w:val="clear" w:color="auto" w:fill="auto"/>
            <w:vAlign w:val="center"/>
            <w:hideMark/>
          </w:tcPr>
          <w:p w14:paraId="6F809D3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341C6AC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Maryfield</w:t>
            </w:r>
            <w:proofErr w:type="spellEnd"/>
          </w:p>
        </w:tc>
      </w:tr>
      <w:tr w:rsidR="006218B6" w:rsidRPr="009F5022" w14:paraId="447691BF" w14:textId="77777777" w:rsidTr="00223D96">
        <w:trPr>
          <w:trHeight w:val="300"/>
        </w:trPr>
        <w:tc>
          <w:tcPr>
            <w:tcW w:w="2155" w:type="dxa"/>
            <w:shd w:val="clear" w:color="auto" w:fill="auto"/>
            <w:vAlign w:val="center"/>
            <w:hideMark/>
          </w:tcPr>
          <w:p w14:paraId="44535D9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4D39FB9D" w14:textId="77777777" w:rsidR="006218B6" w:rsidRPr="009F5022" w:rsidRDefault="006218B6" w:rsidP="006218B6">
            <w:pPr>
              <w:rPr>
                <w:rFonts w:cs="Arial"/>
                <w:color w:val="000000"/>
                <w:szCs w:val="22"/>
                <w:lang w:eastAsia="en-CA"/>
              </w:rPr>
            </w:pPr>
            <w:r w:rsidRPr="009F5022">
              <w:rPr>
                <w:rFonts w:cs="Arial"/>
                <w:color w:val="000000"/>
                <w:szCs w:val="22"/>
                <w:lang w:eastAsia="en-CA"/>
              </w:rPr>
              <w:t>Milestone</w:t>
            </w:r>
          </w:p>
        </w:tc>
      </w:tr>
      <w:tr w:rsidR="006218B6" w:rsidRPr="009F5022" w14:paraId="34F8E00C" w14:textId="77777777" w:rsidTr="00223D96">
        <w:trPr>
          <w:trHeight w:val="300"/>
        </w:trPr>
        <w:tc>
          <w:tcPr>
            <w:tcW w:w="2155" w:type="dxa"/>
            <w:shd w:val="clear" w:color="auto" w:fill="auto"/>
            <w:vAlign w:val="center"/>
            <w:hideMark/>
          </w:tcPr>
          <w:p w14:paraId="13C232D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C243B05" w14:textId="77777777" w:rsidR="006218B6" w:rsidRPr="009F5022" w:rsidRDefault="006218B6" w:rsidP="006218B6">
            <w:pPr>
              <w:rPr>
                <w:rFonts w:cs="Arial"/>
                <w:color w:val="000000"/>
                <w:szCs w:val="22"/>
                <w:lang w:eastAsia="en-CA"/>
              </w:rPr>
            </w:pPr>
            <w:r w:rsidRPr="009F5022">
              <w:rPr>
                <w:rFonts w:cs="Arial"/>
                <w:color w:val="000000"/>
                <w:szCs w:val="22"/>
                <w:lang w:eastAsia="en-CA"/>
              </w:rPr>
              <w:t>Montmartre</w:t>
            </w:r>
          </w:p>
        </w:tc>
      </w:tr>
      <w:tr w:rsidR="006218B6" w:rsidRPr="009F5022" w14:paraId="74B3D8FB" w14:textId="77777777" w:rsidTr="00223D96">
        <w:trPr>
          <w:trHeight w:val="300"/>
        </w:trPr>
        <w:tc>
          <w:tcPr>
            <w:tcW w:w="2155" w:type="dxa"/>
            <w:shd w:val="clear" w:color="auto" w:fill="auto"/>
            <w:vAlign w:val="center"/>
            <w:hideMark/>
          </w:tcPr>
          <w:p w14:paraId="4AB7ECC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D04300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Moosomin</w:t>
            </w:r>
            <w:proofErr w:type="spellEnd"/>
          </w:p>
        </w:tc>
      </w:tr>
      <w:tr w:rsidR="006218B6" w:rsidRPr="009F5022" w14:paraId="78896CCE" w14:textId="77777777" w:rsidTr="00223D96">
        <w:trPr>
          <w:trHeight w:val="300"/>
        </w:trPr>
        <w:tc>
          <w:tcPr>
            <w:tcW w:w="2155" w:type="dxa"/>
            <w:shd w:val="clear" w:color="auto" w:fill="auto"/>
            <w:vAlign w:val="center"/>
            <w:hideMark/>
          </w:tcPr>
          <w:p w14:paraId="3297FDD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BF2B153" w14:textId="77777777" w:rsidR="006218B6" w:rsidRPr="009F5022" w:rsidRDefault="006218B6" w:rsidP="006218B6">
            <w:pPr>
              <w:rPr>
                <w:rFonts w:cs="Arial"/>
                <w:color w:val="000000"/>
                <w:szCs w:val="22"/>
                <w:lang w:eastAsia="en-CA"/>
              </w:rPr>
            </w:pPr>
            <w:r w:rsidRPr="009F5022">
              <w:rPr>
                <w:rFonts w:cs="Arial"/>
                <w:color w:val="000000"/>
                <w:szCs w:val="22"/>
                <w:lang w:eastAsia="en-CA"/>
              </w:rPr>
              <w:t>Nokomis</w:t>
            </w:r>
          </w:p>
        </w:tc>
      </w:tr>
      <w:tr w:rsidR="006218B6" w:rsidRPr="009F5022" w14:paraId="495C1C46" w14:textId="77777777" w:rsidTr="00223D96">
        <w:trPr>
          <w:trHeight w:val="300"/>
        </w:trPr>
        <w:tc>
          <w:tcPr>
            <w:tcW w:w="2155" w:type="dxa"/>
            <w:shd w:val="clear" w:color="auto" w:fill="auto"/>
            <w:vAlign w:val="center"/>
            <w:hideMark/>
          </w:tcPr>
          <w:p w14:paraId="4B2008C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6FCBFF0" w14:textId="77777777" w:rsidR="006218B6" w:rsidRPr="009F5022" w:rsidRDefault="006218B6" w:rsidP="006218B6">
            <w:pPr>
              <w:rPr>
                <w:rFonts w:cs="Arial"/>
                <w:color w:val="000000"/>
                <w:szCs w:val="22"/>
                <w:lang w:eastAsia="en-CA"/>
              </w:rPr>
            </w:pPr>
            <w:r w:rsidRPr="009F5022">
              <w:rPr>
                <w:rFonts w:cs="Arial"/>
                <w:color w:val="000000"/>
                <w:szCs w:val="22"/>
                <w:lang w:eastAsia="en-CA"/>
              </w:rPr>
              <w:t>Odessa</w:t>
            </w:r>
          </w:p>
        </w:tc>
      </w:tr>
      <w:tr w:rsidR="006218B6" w:rsidRPr="009F5022" w14:paraId="6DE56775" w14:textId="77777777" w:rsidTr="00223D96">
        <w:trPr>
          <w:trHeight w:val="300"/>
        </w:trPr>
        <w:tc>
          <w:tcPr>
            <w:tcW w:w="2155" w:type="dxa"/>
            <w:shd w:val="clear" w:color="auto" w:fill="auto"/>
            <w:vAlign w:val="center"/>
            <w:hideMark/>
          </w:tcPr>
          <w:p w14:paraId="6DB58B3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8AA720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Pense</w:t>
            </w:r>
            <w:proofErr w:type="spellEnd"/>
          </w:p>
        </w:tc>
      </w:tr>
      <w:tr w:rsidR="006218B6" w:rsidRPr="009F5022" w14:paraId="73109BB4" w14:textId="77777777" w:rsidTr="00223D96">
        <w:trPr>
          <w:trHeight w:val="300"/>
        </w:trPr>
        <w:tc>
          <w:tcPr>
            <w:tcW w:w="2155" w:type="dxa"/>
            <w:shd w:val="clear" w:color="auto" w:fill="auto"/>
            <w:vAlign w:val="center"/>
            <w:hideMark/>
          </w:tcPr>
          <w:p w14:paraId="14BEE972"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B0E6A4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Punnichy</w:t>
            </w:r>
            <w:proofErr w:type="spellEnd"/>
          </w:p>
        </w:tc>
      </w:tr>
      <w:tr w:rsidR="006218B6" w:rsidRPr="009F5022" w14:paraId="123A13C8" w14:textId="77777777" w:rsidTr="00223D96">
        <w:trPr>
          <w:trHeight w:val="300"/>
        </w:trPr>
        <w:tc>
          <w:tcPr>
            <w:tcW w:w="2155" w:type="dxa"/>
            <w:shd w:val="clear" w:color="auto" w:fill="auto"/>
            <w:vAlign w:val="center"/>
            <w:hideMark/>
          </w:tcPr>
          <w:p w14:paraId="5F324E4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7F23723" w14:textId="77777777" w:rsidR="006218B6" w:rsidRPr="009F5022" w:rsidRDefault="006218B6" w:rsidP="006218B6">
            <w:pPr>
              <w:rPr>
                <w:rFonts w:cs="Arial"/>
                <w:color w:val="000000"/>
                <w:szCs w:val="22"/>
                <w:lang w:eastAsia="en-CA"/>
              </w:rPr>
            </w:pPr>
            <w:r w:rsidRPr="009F5022">
              <w:rPr>
                <w:rFonts w:cs="Arial"/>
                <w:color w:val="000000"/>
                <w:szCs w:val="22"/>
                <w:lang w:eastAsia="en-CA"/>
              </w:rPr>
              <w:t>Qu'Appelle</w:t>
            </w:r>
          </w:p>
        </w:tc>
      </w:tr>
      <w:tr w:rsidR="006218B6" w:rsidRPr="009F5022" w14:paraId="60857DFB" w14:textId="77777777" w:rsidTr="00223D96">
        <w:trPr>
          <w:trHeight w:val="300"/>
        </w:trPr>
        <w:tc>
          <w:tcPr>
            <w:tcW w:w="2155" w:type="dxa"/>
            <w:shd w:val="clear" w:color="auto" w:fill="auto"/>
            <w:vAlign w:val="center"/>
            <w:hideMark/>
          </w:tcPr>
          <w:p w14:paraId="59159FDE"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DA2FB0A" w14:textId="77777777" w:rsidR="006218B6" w:rsidRPr="009F5022" w:rsidRDefault="006218B6" w:rsidP="006218B6">
            <w:pPr>
              <w:rPr>
                <w:rFonts w:cs="Arial"/>
                <w:color w:val="000000"/>
                <w:szCs w:val="22"/>
                <w:lang w:eastAsia="en-CA"/>
              </w:rPr>
            </w:pPr>
            <w:r w:rsidRPr="009F5022">
              <w:rPr>
                <w:rFonts w:cs="Arial"/>
                <w:color w:val="000000"/>
                <w:szCs w:val="22"/>
                <w:lang w:eastAsia="en-CA"/>
              </w:rPr>
              <w:t>Raymore</w:t>
            </w:r>
          </w:p>
        </w:tc>
      </w:tr>
      <w:tr w:rsidR="006218B6" w:rsidRPr="009F5022" w14:paraId="656691A6" w14:textId="77777777" w:rsidTr="00223D96">
        <w:trPr>
          <w:trHeight w:val="300"/>
        </w:trPr>
        <w:tc>
          <w:tcPr>
            <w:tcW w:w="2155" w:type="dxa"/>
            <w:shd w:val="clear" w:color="auto" w:fill="auto"/>
            <w:vAlign w:val="center"/>
            <w:hideMark/>
          </w:tcPr>
          <w:p w14:paraId="7C3EEDB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5332030"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r>
      <w:tr w:rsidR="006218B6" w:rsidRPr="009F5022" w14:paraId="1E8FE6A5" w14:textId="77777777" w:rsidTr="00223D96">
        <w:trPr>
          <w:trHeight w:val="300"/>
        </w:trPr>
        <w:tc>
          <w:tcPr>
            <w:tcW w:w="2155" w:type="dxa"/>
            <w:shd w:val="clear" w:color="auto" w:fill="auto"/>
            <w:vAlign w:val="center"/>
            <w:hideMark/>
          </w:tcPr>
          <w:p w14:paraId="2AEE80B2"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ACBFC0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 Beach</w:t>
            </w:r>
          </w:p>
        </w:tc>
      </w:tr>
      <w:tr w:rsidR="006218B6" w:rsidRPr="009F5022" w14:paraId="202DBD5B" w14:textId="77777777" w:rsidTr="00223D96">
        <w:trPr>
          <w:trHeight w:val="300"/>
        </w:trPr>
        <w:tc>
          <w:tcPr>
            <w:tcW w:w="2155" w:type="dxa"/>
            <w:shd w:val="clear" w:color="auto" w:fill="auto"/>
            <w:vAlign w:val="center"/>
            <w:hideMark/>
          </w:tcPr>
          <w:p w14:paraId="118FFC7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BD547B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Riceton</w:t>
            </w:r>
            <w:proofErr w:type="spellEnd"/>
          </w:p>
        </w:tc>
      </w:tr>
      <w:tr w:rsidR="006218B6" w:rsidRPr="009F5022" w14:paraId="5F9BF3C0" w14:textId="77777777" w:rsidTr="00223D96">
        <w:trPr>
          <w:trHeight w:val="300"/>
        </w:trPr>
        <w:tc>
          <w:tcPr>
            <w:tcW w:w="2155" w:type="dxa"/>
            <w:shd w:val="clear" w:color="auto" w:fill="auto"/>
            <w:vAlign w:val="center"/>
            <w:hideMark/>
          </w:tcPr>
          <w:p w14:paraId="15C61F8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CB46538" w14:textId="77777777" w:rsidR="006218B6" w:rsidRPr="009F5022" w:rsidRDefault="006218B6" w:rsidP="006218B6">
            <w:pPr>
              <w:rPr>
                <w:rFonts w:cs="Arial"/>
                <w:color w:val="000000"/>
                <w:szCs w:val="22"/>
                <w:lang w:eastAsia="en-CA"/>
              </w:rPr>
            </w:pPr>
            <w:r w:rsidRPr="009F5022">
              <w:rPr>
                <w:rFonts w:cs="Arial"/>
                <w:color w:val="000000"/>
                <w:szCs w:val="22"/>
                <w:lang w:eastAsia="en-CA"/>
              </w:rPr>
              <w:t>Rouleau</w:t>
            </w:r>
          </w:p>
        </w:tc>
      </w:tr>
      <w:tr w:rsidR="006218B6" w:rsidRPr="009F5022" w14:paraId="2801BC0A" w14:textId="77777777" w:rsidTr="00223D96">
        <w:trPr>
          <w:trHeight w:val="300"/>
        </w:trPr>
        <w:tc>
          <w:tcPr>
            <w:tcW w:w="2155" w:type="dxa"/>
            <w:shd w:val="clear" w:color="auto" w:fill="auto"/>
            <w:vAlign w:val="center"/>
            <w:hideMark/>
          </w:tcPr>
          <w:p w14:paraId="7CE307D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CB1471C"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Semans</w:t>
            </w:r>
            <w:proofErr w:type="spellEnd"/>
          </w:p>
        </w:tc>
      </w:tr>
      <w:tr w:rsidR="006218B6" w:rsidRPr="009F5022" w14:paraId="4658FDAA" w14:textId="77777777" w:rsidTr="00223D96">
        <w:trPr>
          <w:trHeight w:val="300"/>
        </w:trPr>
        <w:tc>
          <w:tcPr>
            <w:tcW w:w="2155" w:type="dxa"/>
            <w:shd w:val="clear" w:color="auto" w:fill="auto"/>
            <w:vAlign w:val="center"/>
            <w:hideMark/>
          </w:tcPr>
          <w:p w14:paraId="65978E5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23BAC98" w14:textId="77777777" w:rsidR="006218B6" w:rsidRPr="009F5022" w:rsidRDefault="006218B6" w:rsidP="006218B6">
            <w:pPr>
              <w:rPr>
                <w:rFonts w:cs="Arial"/>
                <w:color w:val="000000"/>
                <w:szCs w:val="22"/>
                <w:lang w:eastAsia="en-CA"/>
              </w:rPr>
            </w:pPr>
            <w:r w:rsidRPr="009F5022">
              <w:rPr>
                <w:rFonts w:cs="Arial"/>
                <w:color w:val="000000"/>
                <w:szCs w:val="22"/>
                <w:lang w:eastAsia="en-CA"/>
              </w:rPr>
              <w:t>Southey</w:t>
            </w:r>
          </w:p>
        </w:tc>
      </w:tr>
      <w:tr w:rsidR="006218B6" w:rsidRPr="009F5022" w14:paraId="1986B83C" w14:textId="77777777" w:rsidTr="00223D96">
        <w:trPr>
          <w:trHeight w:val="300"/>
        </w:trPr>
        <w:tc>
          <w:tcPr>
            <w:tcW w:w="2155" w:type="dxa"/>
            <w:shd w:val="clear" w:color="auto" w:fill="auto"/>
            <w:vAlign w:val="center"/>
            <w:hideMark/>
          </w:tcPr>
          <w:p w14:paraId="5F08304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8323777" w14:textId="77777777" w:rsidR="006218B6" w:rsidRPr="009F5022" w:rsidRDefault="006218B6" w:rsidP="006218B6">
            <w:pPr>
              <w:rPr>
                <w:rFonts w:cs="Arial"/>
                <w:color w:val="000000"/>
                <w:szCs w:val="22"/>
                <w:lang w:eastAsia="en-CA"/>
              </w:rPr>
            </w:pPr>
            <w:r w:rsidRPr="009F5022">
              <w:rPr>
                <w:rFonts w:cs="Arial"/>
                <w:color w:val="000000"/>
                <w:szCs w:val="22"/>
                <w:lang w:eastAsia="en-CA"/>
              </w:rPr>
              <w:t>Strasbourg</w:t>
            </w:r>
          </w:p>
        </w:tc>
      </w:tr>
      <w:tr w:rsidR="006218B6" w:rsidRPr="009F5022" w14:paraId="7ED9D445" w14:textId="77777777" w:rsidTr="00223D96">
        <w:trPr>
          <w:trHeight w:val="300"/>
        </w:trPr>
        <w:tc>
          <w:tcPr>
            <w:tcW w:w="2155" w:type="dxa"/>
            <w:shd w:val="clear" w:color="auto" w:fill="auto"/>
            <w:vAlign w:val="center"/>
            <w:hideMark/>
          </w:tcPr>
          <w:p w14:paraId="60568DC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3898C5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Wawota</w:t>
            </w:r>
            <w:proofErr w:type="spellEnd"/>
          </w:p>
        </w:tc>
      </w:tr>
      <w:tr w:rsidR="006218B6" w:rsidRPr="009F5022" w14:paraId="141D6AF6" w14:textId="77777777" w:rsidTr="00223D96">
        <w:trPr>
          <w:trHeight w:val="300"/>
        </w:trPr>
        <w:tc>
          <w:tcPr>
            <w:tcW w:w="2155" w:type="dxa"/>
            <w:shd w:val="clear" w:color="auto" w:fill="auto"/>
            <w:vAlign w:val="center"/>
            <w:hideMark/>
          </w:tcPr>
          <w:p w14:paraId="05B16636"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1AAE4F0" w14:textId="77777777" w:rsidR="006218B6" w:rsidRPr="009F5022" w:rsidRDefault="006218B6" w:rsidP="006218B6">
            <w:pPr>
              <w:rPr>
                <w:rFonts w:cs="Arial"/>
                <w:color w:val="000000"/>
                <w:szCs w:val="22"/>
                <w:lang w:eastAsia="en-CA"/>
              </w:rPr>
            </w:pPr>
            <w:r w:rsidRPr="009F5022">
              <w:rPr>
                <w:rFonts w:cs="Arial"/>
                <w:color w:val="000000"/>
                <w:szCs w:val="22"/>
                <w:lang w:eastAsia="en-CA"/>
              </w:rPr>
              <w:t>Whitewood</w:t>
            </w:r>
          </w:p>
        </w:tc>
      </w:tr>
      <w:tr w:rsidR="006218B6" w:rsidRPr="009F5022" w14:paraId="43DF97E4" w14:textId="77777777" w:rsidTr="00223D96">
        <w:trPr>
          <w:trHeight w:val="300"/>
        </w:trPr>
        <w:tc>
          <w:tcPr>
            <w:tcW w:w="2155" w:type="dxa"/>
            <w:shd w:val="clear" w:color="auto" w:fill="auto"/>
            <w:vAlign w:val="center"/>
            <w:hideMark/>
          </w:tcPr>
          <w:p w14:paraId="479D1372"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FFFD01B" w14:textId="77777777" w:rsidR="006218B6" w:rsidRPr="009F5022" w:rsidRDefault="006218B6" w:rsidP="006218B6">
            <w:pPr>
              <w:rPr>
                <w:rFonts w:cs="Arial"/>
                <w:color w:val="000000"/>
                <w:szCs w:val="22"/>
                <w:lang w:eastAsia="en-CA"/>
              </w:rPr>
            </w:pPr>
            <w:r w:rsidRPr="009F5022">
              <w:rPr>
                <w:rFonts w:cs="Arial"/>
                <w:color w:val="000000"/>
                <w:szCs w:val="22"/>
                <w:lang w:eastAsia="en-CA"/>
              </w:rPr>
              <w:t>Wilcox</w:t>
            </w:r>
          </w:p>
        </w:tc>
      </w:tr>
      <w:tr w:rsidR="006218B6" w:rsidRPr="009F5022" w14:paraId="608164A8" w14:textId="77777777" w:rsidTr="00223D96">
        <w:trPr>
          <w:trHeight w:val="300"/>
        </w:trPr>
        <w:tc>
          <w:tcPr>
            <w:tcW w:w="2155" w:type="dxa"/>
            <w:shd w:val="clear" w:color="auto" w:fill="auto"/>
            <w:vAlign w:val="center"/>
            <w:hideMark/>
          </w:tcPr>
          <w:p w14:paraId="73D2D7D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AB0823D" w14:textId="77777777" w:rsidR="006218B6" w:rsidRPr="009F5022" w:rsidRDefault="006218B6" w:rsidP="006218B6">
            <w:pPr>
              <w:rPr>
                <w:rFonts w:cs="Arial"/>
                <w:color w:val="000000"/>
                <w:szCs w:val="22"/>
                <w:lang w:eastAsia="en-CA"/>
              </w:rPr>
            </w:pPr>
            <w:r w:rsidRPr="009F5022">
              <w:rPr>
                <w:rFonts w:cs="Arial"/>
                <w:color w:val="000000"/>
                <w:szCs w:val="22"/>
                <w:lang w:eastAsia="en-CA"/>
              </w:rPr>
              <w:t>Wolseley</w:t>
            </w:r>
          </w:p>
        </w:tc>
      </w:tr>
      <w:tr w:rsidR="006218B6" w:rsidRPr="009F5022" w14:paraId="70647656" w14:textId="77777777" w:rsidTr="00223D96">
        <w:trPr>
          <w:trHeight w:val="300"/>
        </w:trPr>
        <w:tc>
          <w:tcPr>
            <w:tcW w:w="2155" w:type="dxa"/>
            <w:shd w:val="clear" w:color="auto" w:fill="auto"/>
            <w:vAlign w:val="center"/>
            <w:hideMark/>
          </w:tcPr>
          <w:p w14:paraId="5EFF5CA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592EB95" w14:textId="77777777" w:rsidR="006218B6" w:rsidRPr="009F5022" w:rsidRDefault="006218B6" w:rsidP="006218B6">
            <w:pPr>
              <w:rPr>
                <w:rFonts w:cs="Arial"/>
                <w:color w:val="000000"/>
                <w:szCs w:val="22"/>
                <w:lang w:eastAsia="en-CA"/>
              </w:rPr>
            </w:pPr>
            <w:r w:rsidRPr="009F5022">
              <w:rPr>
                <w:rFonts w:cs="Arial"/>
                <w:color w:val="000000"/>
                <w:szCs w:val="22"/>
                <w:lang w:eastAsia="en-CA"/>
              </w:rPr>
              <w:t>Aberdeen</w:t>
            </w:r>
          </w:p>
        </w:tc>
      </w:tr>
      <w:tr w:rsidR="006218B6" w:rsidRPr="009F5022" w14:paraId="02A71F36" w14:textId="77777777" w:rsidTr="00223D96">
        <w:trPr>
          <w:trHeight w:val="300"/>
        </w:trPr>
        <w:tc>
          <w:tcPr>
            <w:tcW w:w="2155" w:type="dxa"/>
            <w:shd w:val="clear" w:color="auto" w:fill="auto"/>
            <w:vAlign w:val="center"/>
            <w:hideMark/>
          </w:tcPr>
          <w:p w14:paraId="591CBED2"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3ED1689D" w14:textId="77777777" w:rsidR="006218B6" w:rsidRPr="009F5022" w:rsidRDefault="006218B6" w:rsidP="006218B6">
            <w:pPr>
              <w:rPr>
                <w:rFonts w:cs="Arial"/>
                <w:color w:val="000000"/>
                <w:szCs w:val="22"/>
                <w:lang w:eastAsia="en-CA"/>
              </w:rPr>
            </w:pPr>
            <w:r w:rsidRPr="009F5022">
              <w:rPr>
                <w:rFonts w:cs="Arial"/>
                <w:color w:val="000000"/>
                <w:szCs w:val="22"/>
                <w:lang w:eastAsia="en-CA"/>
              </w:rPr>
              <w:t>Allan</w:t>
            </w:r>
          </w:p>
        </w:tc>
      </w:tr>
      <w:tr w:rsidR="006218B6" w:rsidRPr="009F5022" w14:paraId="028BB4D3" w14:textId="77777777" w:rsidTr="00223D96">
        <w:trPr>
          <w:trHeight w:val="300"/>
        </w:trPr>
        <w:tc>
          <w:tcPr>
            <w:tcW w:w="2155" w:type="dxa"/>
            <w:shd w:val="clear" w:color="auto" w:fill="auto"/>
            <w:vAlign w:val="center"/>
            <w:hideMark/>
          </w:tcPr>
          <w:p w14:paraId="60651BB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1E5A8DC"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Alvena</w:t>
            </w:r>
            <w:proofErr w:type="spellEnd"/>
          </w:p>
        </w:tc>
      </w:tr>
      <w:tr w:rsidR="006218B6" w:rsidRPr="009F5022" w14:paraId="6ACB7772" w14:textId="77777777" w:rsidTr="00223D96">
        <w:trPr>
          <w:trHeight w:val="300"/>
        </w:trPr>
        <w:tc>
          <w:tcPr>
            <w:tcW w:w="2155" w:type="dxa"/>
            <w:shd w:val="clear" w:color="auto" w:fill="auto"/>
            <w:vAlign w:val="center"/>
            <w:hideMark/>
          </w:tcPr>
          <w:p w14:paraId="44A4BF45"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F4A91E2" w14:textId="77777777" w:rsidR="006218B6" w:rsidRPr="009F5022" w:rsidRDefault="006218B6" w:rsidP="006218B6">
            <w:pPr>
              <w:rPr>
                <w:rFonts w:cs="Arial"/>
                <w:color w:val="000000"/>
                <w:szCs w:val="22"/>
                <w:lang w:eastAsia="en-CA"/>
              </w:rPr>
            </w:pPr>
            <w:r w:rsidRPr="009F5022">
              <w:rPr>
                <w:rFonts w:cs="Arial"/>
                <w:color w:val="000000"/>
                <w:szCs w:val="22"/>
                <w:lang w:eastAsia="en-CA"/>
              </w:rPr>
              <w:t>Asquith</w:t>
            </w:r>
          </w:p>
        </w:tc>
      </w:tr>
      <w:tr w:rsidR="006218B6" w:rsidRPr="009F5022" w14:paraId="5CD6920B" w14:textId="77777777" w:rsidTr="00223D96">
        <w:trPr>
          <w:trHeight w:val="300"/>
        </w:trPr>
        <w:tc>
          <w:tcPr>
            <w:tcW w:w="2155" w:type="dxa"/>
            <w:shd w:val="clear" w:color="auto" w:fill="auto"/>
            <w:vAlign w:val="center"/>
            <w:hideMark/>
          </w:tcPr>
          <w:p w14:paraId="1AB2436E"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3D1A5E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Beechy</w:t>
            </w:r>
            <w:proofErr w:type="spellEnd"/>
          </w:p>
        </w:tc>
      </w:tr>
      <w:tr w:rsidR="006218B6" w:rsidRPr="009F5022" w14:paraId="315B771D" w14:textId="77777777" w:rsidTr="00223D96">
        <w:trPr>
          <w:trHeight w:val="300"/>
        </w:trPr>
        <w:tc>
          <w:tcPr>
            <w:tcW w:w="2155" w:type="dxa"/>
            <w:shd w:val="clear" w:color="auto" w:fill="auto"/>
            <w:vAlign w:val="center"/>
            <w:hideMark/>
          </w:tcPr>
          <w:p w14:paraId="2EAD84E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1CFF0F3"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Biggar</w:t>
            </w:r>
            <w:proofErr w:type="spellEnd"/>
          </w:p>
        </w:tc>
      </w:tr>
      <w:tr w:rsidR="006218B6" w:rsidRPr="009F5022" w14:paraId="6054784C" w14:textId="77777777" w:rsidTr="00223D96">
        <w:trPr>
          <w:trHeight w:val="300"/>
        </w:trPr>
        <w:tc>
          <w:tcPr>
            <w:tcW w:w="2155" w:type="dxa"/>
            <w:shd w:val="clear" w:color="auto" w:fill="auto"/>
            <w:vAlign w:val="center"/>
            <w:hideMark/>
          </w:tcPr>
          <w:p w14:paraId="1CF56F66"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EBF6A0F" w14:textId="77777777" w:rsidR="006218B6" w:rsidRPr="009F5022" w:rsidRDefault="006218B6" w:rsidP="006218B6">
            <w:pPr>
              <w:rPr>
                <w:rFonts w:cs="Arial"/>
                <w:color w:val="000000"/>
                <w:szCs w:val="22"/>
                <w:lang w:eastAsia="en-CA"/>
              </w:rPr>
            </w:pPr>
            <w:r w:rsidRPr="009F5022">
              <w:rPr>
                <w:rFonts w:cs="Arial"/>
                <w:color w:val="000000"/>
                <w:szCs w:val="22"/>
                <w:lang w:eastAsia="en-CA"/>
              </w:rPr>
              <w:t>Blaine Lake</w:t>
            </w:r>
          </w:p>
        </w:tc>
      </w:tr>
      <w:tr w:rsidR="006218B6" w:rsidRPr="009F5022" w14:paraId="42EDC55B" w14:textId="77777777" w:rsidTr="00223D96">
        <w:trPr>
          <w:trHeight w:val="300"/>
        </w:trPr>
        <w:tc>
          <w:tcPr>
            <w:tcW w:w="2155" w:type="dxa"/>
            <w:shd w:val="clear" w:color="auto" w:fill="auto"/>
            <w:vAlign w:val="center"/>
            <w:hideMark/>
          </w:tcPr>
          <w:p w14:paraId="2397D3F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2AAF10A" w14:textId="77777777" w:rsidR="006218B6" w:rsidRPr="009F5022" w:rsidRDefault="006218B6" w:rsidP="006218B6">
            <w:pPr>
              <w:rPr>
                <w:rFonts w:cs="Arial"/>
                <w:color w:val="000000"/>
                <w:szCs w:val="22"/>
                <w:lang w:eastAsia="en-CA"/>
              </w:rPr>
            </w:pPr>
            <w:r w:rsidRPr="009F5022">
              <w:rPr>
                <w:rFonts w:cs="Arial"/>
                <w:color w:val="000000"/>
                <w:szCs w:val="22"/>
                <w:lang w:eastAsia="en-CA"/>
              </w:rPr>
              <w:t>Borden</w:t>
            </w:r>
          </w:p>
        </w:tc>
      </w:tr>
      <w:tr w:rsidR="006218B6" w:rsidRPr="009F5022" w14:paraId="70D9CA57" w14:textId="77777777" w:rsidTr="00223D96">
        <w:trPr>
          <w:trHeight w:val="300"/>
        </w:trPr>
        <w:tc>
          <w:tcPr>
            <w:tcW w:w="2155" w:type="dxa"/>
            <w:shd w:val="clear" w:color="auto" w:fill="auto"/>
            <w:vAlign w:val="center"/>
            <w:hideMark/>
          </w:tcPr>
          <w:p w14:paraId="36B8FAC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17A0334" w14:textId="77777777" w:rsidR="006218B6" w:rsidRPr="009F5022" w:rsidRDefault="006218B6" w:rsidP="006218B6">
            <w:pPr>
              <w:rPr>
                <w:rFonts w:cs="Arial"/>
                <w:color w:val="000000"/>
                <w:szCs w:val="22"/>
                <w:lang w:eastAsia="en-CA"/>
              </w:rPr>
            </w:pPr>
            <w:r w:rsidRPr="009F5022">
              <w:rPr>
                <w:rFonts w:cs="Arial"/>
                <w:color w:val="000000"/>
                <w:szCs w:val="22"/>
                <w:lang w:eastAsia="en-CA"/>
              </w:rPr>
              <w:t>Bruno</w:t>
            </w:r>
          </w:p>
        </w:tc>
      </w:tr>
      <w:tr w:rsidR="006218B6" w:rsidRPr="009F5022" w14:paraId="03E9C986" w14:textId="77777777" w:rsidTr="00223D96">
        <w:trPr>
          <w:trHeight w:val="300"/>
        </w:trPr>
        <w:tc>
          <w:tcPr>
            <w:tcW w:w="2155" w:type="dxa"/>
            <w:shd w:val="clear" w:color="auto" w:fill="auto"/>
            <w:vAlign w:val="center"/>
            <w:hideMark/>
          </w:tcPr>
          <w:p w14:paraId="6E344D89"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78F6A3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Colonsay</w:t>
            </w:r>
            <w:proofErr w:type="spellEnd"/>
          </w:p>
        </w:tc>
      </w:tr>
      <w:tr w:rsidR="006218B6" w:rsidRPr="009F5022" w14:paraId="014D5904" w14:textId="77777777" w:rsidTr="00223D96">
        <w:trPr>
          <w:trHeight w:val="300"/>
        </w:trPr>
        <w:tc>
          <w:tcPr>
            <w:tcW w:w="2155" w:type="dxa"/>
            <w:shd w:val="clear" w:color="auto" w:fill="auto"/>
            <w:vAlign w:val="center"/>
            <w:hideMark/>
          </w:tcPr>
          <w:p w14:paraId="3AE4C67D"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59F74B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Cudworth</w:t>
            </w:r>
            <w:proofErr w:type="spellEnd"/>
          </w:p>
        </w:tc>
      </w:tr>
      <w:tr w:rsidR="006218B6" w:rsidRPr="009F5022" w14:paraId="577A0BDD" w14:textId="77777777" w:rsidTr="00223D96">
        <w:trPr>
          <w:trHeight w:val="300"/>
        </w:trPr>
        <w:tc>
          <w:tcPr>
            <w:tcW w:w="2155" w:type="dxa"/>
            <w:shd w:val="clear" w:color="auto" w:fill="auto"/>
            <w:vAlign w:val="center"/>
            <w:hideMark/>
          </w:tcPr>
          <w:p w14:paraId="0F5C9B57"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EC00483"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Dalmeny</w:t>
            </w:r>
            <w:proofErr w:type="spellEnd"/>
          </w:p>
        </w:tc>
      </w:tr>
      <w:tr w:rsidR="006218B6" w:rsidRPr="009F5022" w14:paraId="17515C8A" w14:textId="77777777" w:rsidTr="00223D96">
        <w:trPr>
          <w:trHeight w:val="300"/>
        </w:trPr>
        <w:tc>
          <w:tcPr>
            <w:tcW w:w="2155" w:type="dxa"/>
            <w:shd w:val="clear" w:color="auto" w:fill="auto"/>
            <w:vAlign w:val="center"/>
            <w:hideMark/>
          </w:tcPr>
          <w:p w14:paraId="0025FFA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CCE098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Delisle</w:t>
            </w:r>
            <w:proofErr w:type="spellEnd"/>
          </w:p>
        </w:tc>
      </w:tr>
      <w:tr w:rsidR="006218B6" w:rsidRPr="009F5022" w14:paraId="6C1673F8" w14:textId="77777777" w:rsidTr="00223D96">
        <w:trPr>
          <w:trHeight w:val="300"/>
        </w:trPr>
        <w:tc>
          <w:tcPr>
            <w:tcW w:w="2155" w:type="dxa"/>
            <w:shd w:val="clear" w:color="auto" w:fill="auto"/>
            <w:vAlign w:val="center"/>
            <w:hideMark/>
          </w:tcPr>
          <w:p w14:paraId="2757D4B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F88BF0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Dinsmore</w:t>
            </w:r>
            <w:proofErr w:type="spellEnd"/>
          </w:p>
        </w:tc>
      </w:tr>
      <w:tr w:rsidR="006218B6" w:rsidRPr="009F5022" w14:paraId="7EA19268" w14:textId="77777777" w:rsidTr="00223D96">
        <w:trPr>
          <w:trHeight w:val="300"/>
        </w:trPr>
        <w:tc>
          <w:tcPr>
            <w:tcW w:w="2155" w:type="dxa"/>
            <w:shd w:val="clear" w:color="auto" w:fill="auto"/>
            <w:vAlign w:val="center"/>
            <w:hideMark/>
          </w:tcPr>
          <w:p w14:paraId="346BE2E9"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9ECDB30" w14:textId="77777777" w:rsidR="006218B6" w:rsidRPr="009F5022" w:rsidRDefault="006218B6" w:rsidP="006218B6">
            <w:pPr>
              <w:rPr>
                <w:rFonts w:cs="Arial"/>
                <w:color w:val="000000"/>
                <w:szCs w:val="22"/>
                <w:lang w:eastAsia="en-CA"/>
              </w:rPr>
            </w:pPr>
            <w:r w:rsidRPr="009F5022">
              <w:rPr>
                <w:rFonts w:cs="Arial"/>
                <w:color w:val="000000"/>
                <w:szCs w:val="22"/>
                <w:lang w:eastAsia="en-CA"/>
              </w:rPr>
              <w:t>Duck Lake</w:t>
            </w:r>
          </w:p>
        </w:tc>
      </w:tr>
      <w:tr w:rsidR="006218B6" w:rsidRPr="009F5022" w14:paraId="3217B191" w14:textId="77777777" w:rsidTr="00223D96">
        <w:trPr>
          <w:trHeight w:val="300"/>
        </w:trPr>
        <w:tc>
          <w:tcPr>
            <w:tcW w:w="2155" w:type="dxa"/>
            <w:shd w:val="clear" w:color="auto" w:fill="auto"/>
            <w:vAlign w:val="center"/>
            <w:hideMark/>
          </w:tcPr>
          <w:p w14:paraId="177A950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4B4AB2D" w14:textId="77777777" w:rsidR="006218B6" w:rsidRPr="009F5022" w:rsidRDefault="006218B6" w:rsidP="006218B6">
            <w:pPr>
              <w:rPr>
                <w:rFonts w:cs="Arial"/>
                <w:color w:val="000000"/>
                <w:szCs w:val="22"/>
                <w:lang w:eastAsia="en-CA"/>
              </w:rPr>
            </w:pPr>
            <w:r w:rsidRPr="009F5022">
              <w:rPr>
                <w:rFonts w:cs="Arial"/>
                <w:color w:val="000000"/>
                <w:szCs w:val="22"/>
                <w:lang w:eastAsia="en-CA"/>
              </w:rPr>
              <w:t>Dundurn</w:t>
            </w:r>
          </w:p>
        </w:tc>
      </w:tr>
      <w:tr w:rsidR="006218B6" w:rsidRPr="009F5022" w14:paraId="1CF5D055" w14:textId="77777777" w:rsidTr="00223D96">
        <w:trPr>
          <w:trHeight w:val="300"/>
        </w:trPr>
        <w:tc>
          <w:tcPr>
            <w:tcW w:w="2155" w:type="dxa"/>
            <w:shd w:val="clear" w:color="auto" w:fill="auto"/>
            <w:vAlign w:val="center"/>
            <w:hideMark/>
          </w:tcPr>
          <w:p w14:paraId="5203E7CF"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AE0CBC2"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Hafford</w:t>
            </w:r>
            <w:proofErr w:type="spellEnd"/>
          </w:p>
        </w:tc>
      </w:tr>
      <w:tr w:rsidR="006218B6" w:rsidRPr="009F5022" w14:paraId="201D0A3E" w14:textId="77777777" w:rsidTr="00223D96">
        <w:trPr>
          <w:trHeight w:val="300"/>
        </w:trPr>
        <w:tc>
          <w:tcPr>
            <w:tcW w:w="2155" w:type="dxa"/>
            <w:shd w:val="clear" w:color="auto" w:fill="auto"/>
            <w:vAlign w:val="center"/>
            <w:hideMark/>
          </w:tcPr>
          <w:p w14:paraId="1D46144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4851255" w14:textId="77777777" w:rsidR="006218B6" w:rsidRPr="009F5022" w:rsidRDefault="006218B6" w:rsidP="006218B6">
            <w:pPr>
              <w:rPr>
                <w:rFonts w:cs="Arial"/>
                <w:color w:val="000000"/>
                <w:szCs w:val="22"/>
                <w:lang w:eastAsia="en-CA"/>
              </w:rPr>
            </w:pPr>
            <w:r w:rsidRPr="009F5022">
              <w:rPr>
                <w:rFonts w:cs="Arial"/>
                <w:color w:val="000000"/>
                <w:szCs w:val="22"/>
                <w:lang w:eastAsia="en-CA"/>
              </w:rPr>
              <w:t>Hague</w:t>
            </w:r>
          </w:p>
        </w:tc>
      </w:tr>
      <w:tr w:rsidR="006218B6" w:rsidRPr="009F5022" w14:paraId="7288A25C" w14:textId="77777777" w:rsidTr="00223D96">
        <w:trPr>
          <w:trHeight w:val="300"/>
        </w:trPr>
        <w:tc>
          <w:tcPr>
            <w:tcW w:w="2155" w:type="dxa"/>
            <w:shd w:val="clear" w:color="auto" w:fill="auto"/>
            <w:vAlign w:val="center"/>
            <w:hideMark/>
          </w:tcPr>
          <w:p w14:paraId="151EAB51"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49EFE25" w14:textId="77777777" w:rsidR="006218B6" w:rsidRPr="009F5022" w:rsidRDefault="006218B6" w:rsidP="006218B6">
            <w:pPr>
              <w:rPr>
                <w:rFonts w:cs="Arial"/>
                <w:color w:val="000000"/>
                <w:szCs w:val="22"/>
                <w:lang w:eastAsia="en-CA"/>
              </w:rPr>
            </w:pPr>
            <w:r w:rsidRPr="009F5022">
              <w:rPr>
                <w:rFonts w:cs="Arial"/>
                <w:color w:val="000000"/>
                <w:szCs w:val="22"/>
                <w:lang w:eastAsia="en-CA"/>
              </w:rPr>
              <w:t>Hanley</w:t>
            </w:r>
          </w:p>
        </w:tc>
      </w:tr>
      <w:tr w:rsidR="006218B6" w:rsidRPr="009F5022" w14:paraId="5C8A6BD2" w14:textId="77777777" w:rsidTr="00223D96">
        <w:trPr>
          <w:trHeight w:val="300"/>
        </w:trPr>
        <w:tc>
          <w:tcPr>
            <w:tcW w:w="2155" w:type="dxa"/>
            <w:shd w:val="clear" w:color="auto" w:fill="auto"/>
            <w:vAlign w:val="center"/>
            <w:hideMark/>
          </w:tcPr>
          <w:p w14:paraId="7EC9AA37"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993F77E" w14:textId="77777777" w:rsidR="006218B6" w:rsidRPr="009F5022" w:rsidRDefault="006218B6" w:rsidP="006218B6">
            <w:pPr>
              <w:rPr>
                <w:rFonts w:cs="Arial"/>
                <w:color w:val="000000"/>
                <w:szCs w:val="22"/>
                <w:lang w:eastAsia="en-CA"/>
              </w:rPr>
            </w:pPr>
            <w:r w:rsidRPr="009F5022">
              <w:rPr>
                <w:rFonts w:cs="Arial"/>
                <w:color w:val="000000"/>
                <w:szCs w:val="22"/>
                <w:lang w:eastAsia="en-CA"/>
              </w:rPr>
              <w:t>Hepburn</w:t>
            </w:r>
          </w:p>
        </w:tc>
      </w:tr>
      <w:tr w:rsidR="006218B6" w:rsidRPr="009F5022" w14:paraId="16061779" w14:textId="77777777" w:rsidTr="00223D96">
        <w:trPr>
          <w:trHeight w:val="300"/>
        </w:trPr>
        <w:tc>
          <w:tcPr>
            <w:tcW w:w="2155" w:type="dxa"/>
            <w:shd w:val="clear" w:color="auto" w:fill="auto"/>
            <w:vAlign w:val="center"/>
            <w:hideMark/>
          </w:tcPr>
          <w:p w14:paraId="4557495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0A506E3" w14:textId="77777777" w:rsidR="006218B6" w:rsidRPr="009F5022" w:rsidRDefault="006218B6" w:rsidP="006218B6">
            <w:pPr>
              <w:rPr>
                <w:rFonts w:cs="Arial"/>
                <w:color w:val="000000"/>
                <w:szCs w:val="22"/>
                <w:lang w:eastAsia="en-CA"/>
              </w:rPr>
            </w:pPr>
            <w:r w:rsidRPr="009F5022">
              <w:rPr>
                <w:rFonts w:cs="Arial"/>
                <w:color w:val="000000"/>
                <w:szCs w:val="22"/>
                <w:lang w:eastAsia="en-CA"/>
              </w:rPr>
              <w:t>Langham</w:t>
            </w:r>
          </w:p>
        </w:tc>
      </w:tr>
      <w:tr w:rsidR="006218B6" w:rsidRPr="009F5022" w14:paraId="359D1757" w14:textId="77777777" w:rsidTr="00223D96">
        <w:trPr>
          <w:trHeight w:val="300"/>
        </w:trPr>
        <w:tc>
          <w:tcPr>
            <w:tcW w:w="2155" w:type="dxa"/>
            <w:shd w:val="clear" w:color="auto" w:fill="auto"/>
            <w:vAlign w:val="center"/>
            <w:hideMark/>
          </w:tcPr>
          <w:p w14:paraId="02BF2ABE"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AD76DD2"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Lanigan</w:t>
            </w:r>
            <w:proofErr w:type="spellEnd"/>
          </w:p>
        </w:tc>
      </w:tr>
      <w:tr w:rsidR="006218B6" w:rsidRPr="009F5022" w14:paraId="2A746F50" w14:textId="77777777" w:rsidTr="00223D96">
        <w:trPr>
          <w:trHeight w:val="300"/>
        </w:trPr>
        <w:tc>
          <w:tcPr>
            <w:tcW w:w="2155" w:type="dxa"/>
            <w:shd w:val="clear" w:color="auto" w:fill="auto"/>
            <w:vAlign w:val="center"/>
            <w:hideMark/>
          </w:tcPr>
          <w:p w14:paraId="66952D5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3FA0A94" w14:textId="77777777" w:rsidR="006218B6" w:rsidRPr="009F5022" w:rsidRDefault="006218B6" w:rsidP="006218B6">
            <w:pPr>
              <w:rPr>
                <w:rFonts w:cs="Arial"/>
                <w:color w:val="000000"/>
                <w:szCs w:val="22"/>
                <w:lang w:eastAsia="en-CA"/>
              </w:rPr>
            </w:pPr>
            <w:r w:rsidRPr="009F5022">
              <w:rPr>
                <w:rFonts w:cs="Arial"/>
                <w:color w:val="000000"/>
                <w:szCs w:val="22"/>
                <w:lang w:eastAsia="en-CA"/>
              </w:rPr>
              <w:t>Lucky Lake</w:t>
            </w:r>
          </w:p>
        </w:tc>
      </w:tr>
      <w:tr w:rsidR="006218B6" w:rsidRPr="009F5022" w14:paraId="57CAE5E0" w14:textId="77777777" w:rsidTr="00223D96">
        <w:trPr>
          <w:trHeight w:val="300"/>
        </w:trPr>
        <w:tc>
          <w:tcPr>
            <w:tcW w:w="2155" w:type="dxa"/>
            <w:shd w:val="clear" w:color="auto" w:fill="auto"/>
            <w:vAlign w:val="center"/>
            <w:hideMark/>
          </w:tcPr>
          <w:p w14:paraId="4FDF1598"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3C4C57A3" w14:textId="77777777" w:rsidR="006218B6" w:rsidRPr="009F5022" w:rsidRDefault="006218B6" w:rsidP="006218B6">
            <w:pPr>
              <w:rPr>
                <w:rFonts w:cs="Arial"/>
                <w:color w:val="000000"/>
                <w:szCs w:val="22"/>
                <w:lang w:eastAsia="en-CA"/>
              </w:rPr>
            </w:pPr>
            <w:r w:rsidRPr="009F5022">
              <w:rPr>
                <w:rFonts w:cs="Arial"/>
                <w:color w:val="000000"/>
                <w:szCs w:val="22"/>
                <w:lang w:eastAsia="en-CA"/>
              </w:rPr>
              <w:t>Meacham</w:t>
            </w:r>
          </w:p>
        </w:tc>
      </w:tr>
      <w:tr w:rsidR="006218B6" w:rsidRPr="009F5022" w14:paraId="2F7C9037" w14:textId="77777777" w:rsidTr="00223D96">
        <w:trPr>
          <w:trHeight w:val="300"/>
        </w:trPr>
        <w:tc>
          <w:tcPr>
            <w:tcW w:w="2155" w:type="dxa"/>
            <w:shd w:val="clear" w:color="auto" w:fill="auto"/>
            <w:vAlign w:val="center"/>
            <w:hideMark/>
          </w:tcPr>
          <w:p w14:paraId="1DE19E2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37D7849" w14:textId="77777777" w:rsidR="006218B6" w:rsidRPr="009F5022" w:rsidRDefault="006218B6" w:rsidP="006218B6">
            <w:pPr>
              <w:rPr>
                <w:rFonts w:cs="Arial"/>
                <w:color w:val="000000"/>
                <w:szCs w:val="22"/>
                <w:lang w:eastAsia="en-CA"/>
              </w:rPr>
            </w:pPr>
            <w:r w:rsidRPr="009F5022">
              <w:rPr>
                <w:rFonts w:cs="Arial"/>
                <w:color w:val="000000"/>
                <w:szCs w:val="22"/>
                <w:lang w:eastAsia="en-CA"/>
              </w:rPr>
              <w:t>Osler</w:t>
            </w:r>
          </w:p>
        </w:tc>
      </w:tr>
      <w:tr w:rsidR="006218B6" w:rsidRPr="009F5022" w14:paraId="22FD2D62" w14:textId="77777777" w:rsidTr="00223D96">
        <w:trPr>
          <w:trHeight w:val="300"/>
        </w:trPr>
        <w:tc>
          <w:tcPr>
            <w:tcW w:w="2155" w:type="dxa"/>
            <w:shd w:val="clear" w:color="auto" w:fill="auto"/>
            <w:vAlign w:val="center"/>
            <w:hideMark/>
          </w:tcPr>
          <w:p w14:paraId="58B56605"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217B811" w14:textId="77777777" w:rsidR="006218B6" w:rsidRPr="009F5022" w:rsidRDefault="006218B6" w:rsidP="006218B6">
            <w:pPr>
              <w:rPr>
                <w:rFonts w:cs="Arial"/>
                <w:color w:val="000000"/>
                <w:szCs w:val="22"/>
                <w:lang w:eastAsia="en-CA"/>
              </w:rPr>
            </w:pPr>
            <w:r w:rsidRPr="009F5022">
              <w:rPr>
                <w:rFonts w:cs="Arial"/>
                <w:color w:val="000000"/>
                <w:szCs w:val="22"/>
                <w:lang w:eastAsia="en-CA"/>
              </w:rPr>
              <w:t>Outlook</w:t>
            </w:r>
          </w:p>
        </w:tc>
      </w:tr>
      <w:tr w:rsidR="006218B6" w:rsidRPr="009F5022" w14:paraId="4EB104AA" w14:textId="77777777" w:rsidTr="00223D96">
        <w:trPr>
          <w:trHeight w:val="300"/>
        </w:trPr>
        <w:tc>
          <w:tcPr>
            <w:tcW w:w="2155" w:type="dxa"/>
            <w:shd w:val="clear" w:color="auto" w:fill="auto"/>
            <w:vAlign w:val="center"/>
            <w:hideMark/>
          </w:tcPr>
          <w:p w14:paraId="65C2CDD5" w14:textId="77777777" w:rsidR="006218B6" w:rsidRPr="009F5022" w:rsidRDefault="006218B6" w:rsidP="006218B6">
            <w:pPr>
              <w:rPr>
                <w:rFonts w:cs="Arial"/>
                <w:color w:val="000000"/>
                <w:szCs w:val="22"/>
                <w:lang w:eastAsia="en-CA"/>
              </w:rPr>
            </w:pPr>
            <w:r w:rsidRPr="009F5022">
              <w:rPr>
                <w:rFonts w:cs="Arial"/>
                <w:color w:val="000000"/>
                <w:szCs w:val="22"/>
                <w:lang w:eastAsia="en-CA"/>
              </w:rPr>
              <w:lastRenderedPageBreak/>
              <w:t>Saskatoon</w:t>
            </w:r>
          </w:p>
        </w:tc>
        <w:tc>
          <w:tcPr>
            <w:tcW w:w="2160" w:type="dxa"/>
            <w:shd w:val="clear" w:color="auto" w:fill="auto"/>
            <w:vAlign w:val="center"/>
            <w:hideMark/>
          </w:tcPr>
          <w:p w14:paraId="7D5F5E49" w14:textId="77777777" w:rsidR="006218B6" w:rsidRPr="009F5022" w:rsidRDefault="006218B6" w:rsidP="006218B6">
            <w:pPr>
              <w:rPr>
                <w:rFonts w:cs="Arial"/>
                <w:color w:val="000000"/>
                <w:szCs w:val="22"/>
                <w:lang w:eastAsia="en-CA"/>
              </w:rPr>
            </w:pPr>
            <w:r w:rsidRPr="009F5022">
              <w:rPr>
                <w:rFonts w:cs="Arial"/>
                <w:color w:val="000000"/>
                <w:szCs w:val="22"/>
                <w:lang w:eastAsia="en-CA"/>
              </w:rPr>
              <w:t>Perdue</w:t>
            </w:r>
          </w:p>
        </w:tc>
      </w:tr>
      <w:tr w:rsidR="006218B6" w:rsidRPr="009F5022" w14:paraId="61938847" w14:textId="77777777" w:rsidTr="00223D96">
        <w:trPr>
          <w:trHeight w:val="300"/>
        </w:trPr>
        <w:tc>
          <w:tcPr>
            <w:tcW w:w="2155" w:type="dxa"/>
            <w:shd w:val="clear" w:color="auto" w:fill="auto"/>
            <w:vAlign w:val="center"/>
            <w:hideMark/>
          </w:tcPr>
          <w:p w14:paraId="780CC831"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D69093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Prudhomme</w:t>
            </w:r>
            <w:proofErr w:type="spellEnd"/>
          </w:p>
        </w:tc>
      </w:tr>
      <w:tr w:rsidR="006218B6" w:rsidRPr="009F5022" w14:paraId="308DD162" w14:textId="77777777" w:rsidTr="00223D96">
        <w:trPr>
          <w:trHeight w:val="300"/>
        </w:trPr>
        <w:tc>
          <w:tcPr>
            <w:tcW w:w="2155" w:type="dxa"/>
            <w:shd w:val="clear" w:color="auto" w:fill="auto"/>
            <w:vAlign w:val="center"/>
            <w:hideMark/>
          </w:tcPr>
          <w:p w14:paraId="73DFEAF3"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0456057" w14:textId="77777777" w:rsidR="006218B6" w:rsidRPr="009F5022" w:rsidRDefault="006218B6" w:rsidP="006218B6">
            <w:pPr>
              <w:rPr>
                <w:rFonts w:cs="Arial"/>
                <w:color w:val="000000"/>
                <w:szCs w:val="22"/>
                <w:lang w:eastAsia="en-CA"/>
              </w:rPr>
            </w:pPr>
            <w:r w:rsidRPr="009F5022">
              <w:rPr>
                <w:rFonts w:cs="Arial"/>
                <w:color w:val="000000"/>
                <w:szCs w:val="22"/>
                <w:lang w:eastAsia="en-CA"/>
              </w:rPr>
              <w:t>Radisson</w:t>
            </w:r>
          </w:p>
        </w:tc>
      </w:tr>
      <w:tr w:rsidR="006218B6" w:rsidRPr="009F5022" w14:paraId="4C51CC6E" w14:textId="77777777" w:rsidTr="00223D96">
        <w:trPr>
          <w:trHeight w:val="300"/>
        </w:trPr>
        <w:tc>
          <w:tcPr>
            <w:tcW w:w="2155" w:type="dxa"/>
            <w:shd w:val="clear" w:color="auto" w:fill="auto"/>
            <w:vAlign w:val="center"/>
            <w:hideMark/>
          </w:tcPr>
          <w:p w14:paraId="4BA6661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9A7FAE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Rosthern</w:t>
            </w:r>
            <w:proofErr w:type="spellEnd"/>
          </w:p>
        </w:tc>
      </w:tr>
      <w:tr w:rsidR="006218B6" w:rsidRPr="009F5022" w14:paraId="302B9E17" w14:textId="77777777" w:rsidTr="00223D96">
        <w:trPr>
          <w:trHeight w:val="300"/>
        </w:trPr>
        <w:tc>
          <w:tcPr>
            <w:tcW w:w="2155" w:type="dxa"/>
            <w:shd w:val="clear" w:color="auto" w:fill="auto"/>
            <w:vAlign w:val="center"/>
            <w:hideMark/>
          </w:tcPr>
          <w:p w14:paraId="791C879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68B1182"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r>
      <w:tr w:rsidR="006218B6" w:rsidRPr="009F5022" w14:paraId="162439C5" w14:textId="77777777" w:rsidTr="00223D96">
        <w:trPr>
          <w:trHeight w:val="300"/>
        </w:trPr>
        <w:tc>
          <w:tcPr>
            <w:tcW w:w="2155" w:type="dxa"/>
            <w:shd w:val="clear" w:color="auto" w:fill="auto"/>
            <w:vAlign w:val="center"/>
            <w:hideMark/>
          </w:tcPr>
          <w:p w14:paraId="145CA77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191EC54" w14:textId="77777777" w:rsidR="006218B6" w:rsidRPr="009F5022" w:rsidRDefault="006218B6" w:rsidP="006218B6">
            <w:pPr>
              <w:rPr>
                <w:rFonts w:cs="Arial"/>
                <w:color w:val="000000"/>
                <w:szCs w:val="22"/>
                <w:lang w:eastAsia="en-CA"/>
              </w:rPr>
            </w:pPr>
            <w:r w:rsidRPr="009F5022">
              <w:rPr>
                <w:rFonts w:cs="Arial"/>
                <w:color w:val="000000"/>
                <w:szCs w:val="22"/>
                <w:lang w:eastAsia="en-CA"/>
              </w:rPr>
              <w:t>Vonda</w:t>
            </w:r>
          </w:p>
        </w:tc>
      </w:tr>
      <w:tr w:rsidR="006218B6" w:rsidRPr="009F5022" w14:paraId="28E645AD" w14:textId="77777777" w:rsidTr="00223D96">
        <w:trPr>
          <w:trHeight w:val="300"/>
        </w:trPr>
        <w:tc>
          <w:tcPr>
            <w:tcW w:w="2155" w:type="dxa"/>
            <w:shd w:val="clear" w:color="auto" w:fill="auto"/>
            <w:vAlign w:val="center"/>
            <w:hideMark/>
          </w:tcPr>
          <w:p w14:paraId="06C8F996"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71B99C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Wakaw</w:t>
            </w:r>
            <w:proofErr w:type="spellEnd"/>
          </w:p>
        </w:tc>
      </w:tr>
      <w:tr w:rsidR="006218B6" w:rsidRPr="009F5022" w14:paraId="582EA8C7" w14:textId="77777777" w:rsidTr="00223D96">
        <w:trPr>
          <w:trHeight w:val="300"/>
        </w:trPr>
        <w:tc>
          <w:tcPr>
            <w:tcW w:w="2155" w:type="dxa"/>
            <w:shd w:val="clear" w:color="auto" w:fill="auto"/>
            <w:vAlign w:val="center"/>
            <w:hideMark/>
          </w:tcPr>
          <w:p w14:paraId="250BB90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DC6A181" w14:textId="77777777" w:rsidR="006218B6" w:rsidRPr="009F5022" w:rsidRDefault="006218B6" w:rsidP="006218B6">
            <w:pPr>
              <w:rPr>
                <w:rFonts w:cs="Arial"/>
                <w:color w:val="000000"/>
                <w:szCs w:val="22"/>
                <w:lang w:eastAsia="en-CA"/>
              </w:rPr>
            </w:pPr>
            <w:r w:rsidRPr="009F5022">
              <w:rPr>
                <w:rFonts w:cs="Arial"/>
                <w:color w:val="000000"/>
                <w:szCs w:val="22"/>
                <w:lang w:eastAsia="en-CA"/>
              </w:rPr>
              <w:t>Waldheim</w:t>
            </w:r>
          </w:p>
        </w:tc>
      </w:tr>
      <w:tr w:rsidR="006218B6" w:rsidRPr="009F5022" w14:paraId="79F6FE34" w14:textId="77777777" w:rsidTr="00223D96">
        <w:trPr>
          <w:trHeight w:val="300"/>
        </w:trPr>
        <w:tc>
          <w:tcPr>
            <w:tcW w:w="2155" w:type="dxa"/>
            <w:shd w:val="clear" w:color="auto" w:fill="auto"/>
            <w:vAlign w:val="center"/>
            <w:hideMark/>
          </w:tcPr>
          <w:p w14:paraId="110DCF1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9CF1F7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Watrous</w:t>
            </w:r>
            <w:proofErr w:type="spellEnd"/>
          </w:p>
        </w:tc>
      </w:tr>
      <w:tr w:rsidR="006218B6" w:rsidRPr="009F5022" w14:paraId="183EC6CD" w14:textId="77777777" w:rsidTr="00223D96">
        <w:trPr>
          <w:trHeight w:val="300"/>
        </w:trPr>
        <w:tc>
          <w:tcPr>
            <w:tcW w:w="2155" w:type="dxa"/>
            <w:shd w:val="clear" w:color="auto" w:fill="auto"/>
            <w:vAlign w:val="center"/>
            <w:hideMark/>
          </w:tcPr>
          <w:p w14:paraId="1383194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276CE94C" w14:textId="77777777" w:rsidR="006218B6" w:rsidRPr="009F5022" w:rsidRDefault="006218B6" w:rsidP="006218B6">
            <w:pPr>
              <w:rPr>
                <w:rFonts w:cs="Arial"/>
                <w:color w:val="000000"/>
                <w:szCs w:val="22"/>
                <w:lang w:eastAsia="en-CA"/>
              </w:rPr>
            </w:pPr>
            <w:r w:rsidRPr="009F5022">
              <w:rPr>
                <w:rFonts w:cs="Arial"/>
                <w:color w:val="000000"/>
                <w:szCs w:val="22"/>
                <w:lang w:eastAsia="en-CA"/>
              </w:rPr>
              <w:t>Cabri</w:t>
            </w:r>
          </w:p>
        </w:tc>
      </w:tr>
      <w:tr w:rsidR="006218B6" w:rsidRPr="009F5022" w14:paraId="381AE507" w14:textId="77777777" w:rsidTr="00223D96">
        <w:trPr>
          <w:trHeight w:val="300"/>
        </w:trPr>
        <w:tc>
          <w:tcPr>
            <w:tcW w:w="2155" w:type="dxa"/>
            <w:shd w:val="clear" w:color="auto" w:fill="auto"/>
            <w:vAlign w:val="center"/>
            <w:hideMark/>
          </w:tcPr>
          <w:p w14:paraId="3B5D772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BB19E84" w14:textId="77777777" w:rsidR="006218B6" w:rsidRPr="009F5022" w:rsidRDefault="006218B6" w:rsidP="006218B6">
            <w:pPr>
              <w:rPr>
                <w:rFonts w:cs="Arial"/>
                <w:color w:val="000000"/>
                <w:szCs w:val="22"/>
                <w:lang w:eastAsia="en-CA"/>
              </w:rPr>
            </w:pPr>
            <w:r w:rsidRPr="009F5022">
              <w:rPr>
                <w:rFonts w:cs="Arial"/>
                <w:color w:val="000000"/>
                <w:szCs w:val="22"/>
                <w:lang w:eastAsia="en-CA"/>
              </w:rPr>
              <w:t>Climax</w:t>
            </w:r>
          </w:p>
        </w:tc>
      </w:tr>
      <w:tr w:rsidR="006218B6" w:rsidRPr="009F5022" w14:paraId="02CA9C8F" w14:textId="77777777" w:rsidTr="00223D96">
        <w:trPr>
          <w:trHeight w:val="300"/>
        </w:trPr>
        <w:tc>
          <w:tcPr>
            <w:tcW w:w="2155" w:type="dxa"/>
            <w:shd w:val="clear" w:color="auto" w:fill="auto"/>
            <w:vAlign w:val="center"/>
            <w:hideMark/>
          </w:tcPr>
          <w:p w14:paraId="7AD1046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FA39CFE" w14:textId="77777777" w:rsidR="006218B6" w:rsidRPr="009F5022" w:rsidRDefault="006218B6" w:rsidP="006218B6">
            <w:pPr>
              <w:rPr>
                <w:rFonts w:cs="Arial"/>
                <w:color w:val="000000"/>
                <w:szCs w:val="22"/>
                <w:lang w:eastAsia="en-CA"/>
              </w:rPr>
            </w:pPr>
            <w:r w:rsidRPr="009F5022">
              <w:rPr>
                <w:rFonts w:cs="Arial"/>
                <w:color w:val="000000"/>
                <w:szCs w:val="22"/>
                <w:lang w:eastAsia="en-CA"/>
              </w:rPr>
              <w:t>Consul</w:t>
            </w:r>
          </w:p>
        </w:tc>
      </w:tr>
      <w:tr w:rsidR="006218B6" w:rsidRPr="009F5022" w14:paraId="5AF2DA9B" w14:textId="77777777" w:rsidTr="00223D96">
        <w:trPr>
          <w:trHeight w:val="300"/>
        </w:trPr>
        <w:tc>
          <w:tcPr>
            <w:tcW w:w="2155" w:type="dxa"/>
            <w:shd w:val="clear" w:color="auto" w:fill="auto"/>
            <w:vAlign w:val="center"/>
            <w:hideMark/>
          </w:tcPr>
          <w:p w14:paraId="31E4DD16"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402653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Eastend</w:t>
            </w:r>
            <w:proofErr w:type="spellEnd"/>
          </w:p>
        </w:tc>
      </w:tr>
      <w:tr w:rsidR="006218B6" w:rsidRPr="009F5022" w14:paraId="7220FC9C" w14:textId="77777777" w:rsidTr="00223D96">
        <w:trPr>
          <w:trHeight w:val="300"/>
        </w:trPr>
        <w:tc>
          <w:tcPr>
            <w:tcW w:w="2155" w:type="dxa"/>
            <w:shd w:val="clear" w:color="auto" w:fill="auto"/>
            <w:vAlign w:val="center"/>
            <w:hideMark/>
          </w:tcPr>
          <w:p w14:paraId="31B95968"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2EA7B03E" w14:textId="77777777" w:rsidR="006218B6" w:rsidRPr="009F5022" w:rsidRDefault="006218B6" w:rsidP="006218B6">
            <w:pPr>
              <w:rPr>
                <w:rFonts w:cs="Arial"/>
                <w:color w:val="000000"/>
                <w:szCs w:val="22"/>
                <w:lang w:eastAsia="en-CA"/>
              </w:rPr>
            </w:pPr>
            <w:r w:rsidRPr="009F5022">
              <w:rPr>
                <w:rFonts w:cs="Arial"/>
                <w:color w:val="000000"/>
                <w:szCs w:val="22"/>
                <w:lang w:eastAsia="en-CA"/>
              </w:rPr>
              <w:t>Frontier</w:t>
            </w:r>
          </w:p>
        </w:tc>
      </w:tr>
      <w:tr w:rsidR="006218B6" w:rsidRPr="009F5022" w14:paraId="77E5D915" w14:textId="77777777" w:rsidTr="00223D96">
        <w:trPr>
          <w:trHeight w:val="300"/>
        </w:trPr>
        <w:tc>
          <w:tcPr>
            <w:tcW w:w="2155" w:type="dxa"/>
            <w:shd w:val="clear" w:color="auto" w:fill="auto"/>
            <w:vAlign w:val="center"/>
            <w:hideMark/>
          </w:tcPr>
          <w:p w14:paraId="7687CE7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530813A1" w14:textId="77777777" w:rsidR="006218B6" w:rsidRPr="009F5022" w:rsidRDefault="006218B6" w:rsidP="006218B6">
            <w:pPr>
              <w:rPr>
                <w:rFonts w:cs="Arial"/>
                <w:color w:val="000000"/>
                <w:szCs w:val="22"/>
                <w:lang w:eastAsia="en-CA"/>
              </w:rPr>
            </w:pPr>
            <w:r w:rsidRPr="009F5022">
              <w:rPr>
                <w:rFonts w:cs="Arial"/>
                <w:color w:val="000000"/>
                <w:szCs w:val="22"/>
                <w:lang w:eastAsia="en-CA"/>
              </w:rPr>
              <w:t>Gull Lake</w:t>
            </w:r>
          </w:p>
        </w:tc>
      </w:tr>
      <w:tr w:rsidR="006218B6" w:rsidRPr="009F5022" w14:paraId="0325CBF1" w14:textId="77777777" w:rsidTr="00223D96">
        <w:trPr>
          <w:trHeight w:val="300"/>
        </w:trPr>
        <w:tc>
          <w:tcPr>
            <w:tcW w:w="2155" w:type="dxa"/>
            <w:shd w:val="clear" w:color="auto" w:fill="auto"/>
            <w:vAlign w:val="center"/>
            <w:hideMark/>
          </w:tcPr>
          <w:p w14:paraId="47C5F36A"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017FBDB" w14:textId="77777777" w:rsidR="006218B6" w:rsidRPr="009F5022" w:rsidRDefault="006218B6" w:rsidP="006218B6">
            <w:pPr>
              <w:rPr>
                <w:rFonts w:cs="Arial"/>
                <w:color w:val="000000"/>
                <w:szCs w:val="22"/>
                <w:lang w:eastAsia="en-CA"/>
              </w:rPr>
            </w:pPr>
            <w:r w:rsidRPr="009F5022">
              <w:rPr>
                <w:rFonts w:cs="Arial"/>
                <w:color w:val="000000"/>
                <w:szCs w:val="22"/>
                <w:lang w:eastAsia="en-CA"/>
              </w:rPr>
              <w:t>Herbert</w:t>
            </w:r>
          </w:p>
        </w:tc>
      </w:tr>
      <w:tr w:rsidR="006218B6" w:rsidRPr="009F5022" w14:paraId="4613CF76" w14:textId="77777777" w:rsidTr="00223D96">
        <w:trPr>
          <w:trHeight w:val="300"/>
        </w:trPr>
        <w:tc>
          <w:tcPr>
            <w:tcW w:w="2155" w:type="dxa"/>
            <w:shd w:val="clear" w:color="auto" w:fill="auto"/>
            <w:vAlign w:val="center"/>
            <w:hideMark/>
          </w:tcPr>
          <w:p w14:paraId="5C0D85AF"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DCE801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Hodgeville</w:t>
            </w:r>
            <w:proofErr w:type="spellEnd"/>
          </w:p>
        </w:tc>
      </w:tr>
      <w:tr w:rsidR="006218B6" w:rsidRPr="009F5022" w14:paraId="24D58CA6" w14:textId="77777777" w:rsidTr="00223D96">
        <w:trPr>
          <w:trHeight w:val="300"/>
        </w:trPr>
        <w:tc>
          <w:tcPr>
            <w:tcW w:w="2155" w:type="dxa"/>
            <w:shd w:val="clear" w:color="auto" w:fill="auto"/>
            <w:vAlign w:val="center"/>
            <w:hideMark/>
          </w:tcPr>
          <w:p w14:paraId="010AC00E"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47698EE" w14:textId="77777777" w:rsidR="006218B6" w:rsidRPr="009F5022" w:rsidRDefault="006218B6" w:rsidP="006218B6">
            <w:pPr>
              <w:rPr>
                <w:rFonts w:cs="Arial"/>
                <w:color w:val="000000"/>
                <w:szCs w:val="22"/>
                <w:lang w:eastAsia="en-CA"/>
              </w:rPr>
            </w:pPr>
            <w:r w:rsidRPr="009F5022">
              <w:rPr>
                <w:rFonts w:cs="Arial"/>
                <w:color w:val="000000"/>
                <w:szCs w:val="22"/>
                <w:lang w:eastAsia="en-CA"/>
              </w:rPr>
              <w:t>Leader</w:t>
            </w:r>
          </w:p>
        </w:tc>
      </w:tr>
      <w:tr w:rsidR="006218B6" w:rsidRPr="009F5022" w14:paraId="468E4E5C" w14:textId="77777777" w:rsidTr="00223D96">
        <w:trPr>
          <w:trHeight w:val="300"/>
        </w:trPr>
        <w:tc>
          <w:tcPr>
            <w:tcW w:w="2155" w:type="dxa"/>
            <w:shd w:val="clear" w:color="auto" w:fill="auto"/>
            <w:vAlign w:val="center"/>
            <w:hideMark/>
          </w:tcPr>
          <w:p w14:paraId="2F818566"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6E76805" w14:textId="77777777" w:rsidR="006218B6" w:rsidRPr="009F5022" w:rsidRDefault="006218B6" w:rsidP="006218B6">
            <w:pPr>
              <w:rPr>
                <w:rFonts w:cs="Arial"/>
                <w:color w:val="000000"/>
                <w:szCs w:val="22"/>
                <w:lang w:eastAsia="en-CA"/>
              </w:rPr>
            </w:pPr>
            <w:r w:rsidRPr="009F5022">
              <w:rPr>
                <w:rFonts w:cs="Arial"/>
                <w:color w:val="000000"/>
                <w:szCs w:val="22"/>
                <w:lang w:eastAsia="en-CA"/>
              </w:rPr>
              <w:t>Maple Creek</w:t>
            </w:r>
          </w:p>
        </w:tc>
      </w:tr>
      <w:tr w:rsidR="006218B6" w:rsidRPr="009F5022" w14:paraId="3F77279B" w14:textId="77777777" w:rsidTr="00223D96">
        <w:trPr>
          <w:trHeight w:val="300"/>
        </w:trPr>
        <w:tc>
          <w:tcPr>
            <w:tcW w:w="2155" w:type="dxa"/>
            <w:shd w:val="clear" w:color="auto" w:fill="auto"/>
            <w:vAlign w:val="center"/>
            <w:hideMark/>
          </w:tcPr>
          <w:p w14:paraId="5C610D0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23CBEFA" w14:textId="77777777" w:rsidR="006218B6" w:rsidRPr="009F5022" w:rsidRDefault="006218B6" w:rsidP="006218B6">
            <w:pPr>
              <w:rPr>
                <w:rFonts w:cs="Arial"/>
                <w:color w:val="000000"/>
                <w:szCs w:val="22"/>
                <w:lang w:eastAsia="en-CA"/>
              </w:rPr>
            </w:pPr>
            <w:r w:rsidRPr="009F5022">
              <w:rPr>
                <w:rFonts w:cs="Arial"/>
                <w:color w:val="000000"/>
                <w:szCs w:val="22"/>
                <w:lang w:eastAsia="en-CA"/>
              </w:rPr>
              <w:t>Morse</w:t>
            </w:r>
          </w:p>
        </w:tc>
      </w:tr>
      <w:tr w:rsidR="006218B6" w:rsidRPr="009F5022" w14:paraId="114C3591" w14:textId="77777777" w:rsidTr="00223D96">
        <w:trPr>
          <w:trHeight w:val="300"/>
        </w:trPr>
        <w:tc>
          <w:tcPr>
            <w:tcW w:w="2155" w:type="dxa"/>
            <w:shd w:val="clear" w:color="auto" w:fill="auto"/>
            <w:vAlign w:val="center"/>
            <w:hideMark/>
          </w:tcPr>
          <w:p w14:paraId="59373448"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5DD993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Neidpath</w:t>
            </w:r>
            <w:proofErr w:type="spellEnd"/>
          </w:p>
        </w:tc>
      </w:tr>
      <w:tr w:rsidR="006218B6" w:rsidRPr="009F5022" w14:paraId="17C96DC1" w14:textId="77777777" w:rsidTr="00223D96">
        <w:trPr>
          <w:trHeight w:val="300"/>
        </w:trPr>
        <w:tc>
          <w:tcPr>
            <w:tcW w:w="2155" w:type="dxa"/>
            <w:shd w:val="clear" w:color="auto" w:fill="auto"/>
            <w:vAlign w:val="center"/>
            <w:hideMark/>
          </w:tcPr>
          <w:p w14:paraId="33AFB9F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777D2A37" w14:textId="77777777" w:rsidR="006218B6" w:rsidRPr="009F5022" w:rsidRDefault="006218B6" w:rsidP="006218B6">
            <w:pPr>
              <w:rPr>
                <w:rFonts w:cs="Arial"/>
                <w:color w:val="000000"/>
                <w:szCs w:val="22"/>
                <w:lang w:eastAsia="en-CA"/>
              </w:rPr>
            </w:pPr>
            <w:r w:rsidRPr="009F5022">
              <w:rPr>
                <w:rFonts w:cs="Arial"/>
                <w:color w:val="000000"/>
                <w:szCs w:val="22"/>
                <w:lang w:eastAsia="en-CA"/>
              </w:rPr>
              <w:t>Neville</w:t>
            </w:r>
          </w:p>
        </w:tc>
      </w:tr>
      <w:tr w:rsidR="006218B6" w:rsidRPr="009F5022" w14:paraId="56EFCC87" w14:textId="77777777" w:rsidTr="00223D96">
        <w:trPr>
          <w:trHeight w:val="300"/>
        </w:trPr>
        <w:tc>
          <w:tcPr>
            <w:tcW w:w="2155" w:type="dxa"/>
            <w:shd w:val="clear" w:color="auto" w:fill="auto"/>
            <w:vAlign w:val="center"/>
            <w:hideMark/>
          </w:tcPr>
          <w:p w14:paraId="25843CA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5D17038B" w14:textId="77777777" w:rsidR="006218B6" w:rsidRPr="009F5022" w:rsidRDefault="006218B6" w:rsidP="006218B6">
            <w:pPr>
              <w:rPr>
                <w:rFonts w:cs="Arial"/>
                <w:color w:val="000000"/>
                <w:szCs w:val="22"/>
                <w:lang w:eastAsia="en-CA"/>
              </w:rPr>
            </w:pPr>
            <w:r w:rsidRPr="009F5022">
              <w:rPr>
                <w:rFonts w:cs="Arial"/>
                <w:color w:val="000000"/>
                <w:szCs w:val="22"/>
                <w:lang w:eastAsia="en-CA"/>
              </w:rPr>
              <w:t>Pennant</w:t>
            </w:r>
          </w:p>
        </w:tc>
      </w:tr>
      <w:tr w:rsidR="006218B6" w:rsidRPr="009F5022" w14:paraId="458759BF" w14:textId="77777777" w:rsidTr="00223D96">
        <w:trPr>
          <w:trHeight w:val="300"/>
        </w:trPr>
        <w:tc>
          <w:tcPr>
            <w:tcW w:w="2155" w:type="dxa"/>
            <w:shd w:val="clear" w:color="auto" w:fill="auto"/>
            <w:vAlign w:val="center"/>
            <w:hideMark/>
          </w:tcPr>
          <w:p w14:paraId="48863980"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6058B0E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Ponteix</w:t>
            </w:r>
            <w:proofErr w:type="spellEnd"/>
          </w:p>
        </w:tc>
      </w:tr>
      <w:tr w:rsidR="006218B6" w:rsidRPr="009F5022" w14:paraId="2F093CA0" w14:textId="77777777" w:rsidTr="00223D96">
        <w:trPr>
          <w:trHeight w:val="300"/>
        </w:trPr>
        <w:tc>
          <w:tcPr>
            <w:tcW w:w="2155" w:type="dxa"/>
            <w:shd w:val="clear" w:color="auto" w:fill="auto"/>
            <w:vAlign w:val="center"/>
            <w:hideMark/>
          </w:tcPr>
          <w:p w14:paraId="748AC754"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B0DE4A5"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Shaunavon</w:t>
            </w:r>
            <w:proofErr w:type="spellEnd"/>
          </w:p>
        </w:tc>
      </w:tr>
      <w:tr w:rsidR="006218B6" w:rsidRPr="009F5022" w14:paraId="18940DB7" w14:textId="77777777" w:rsidTr="00223D96">
        <w:trPr>
          <w:trHeight w:val="300"/>
        </w:trPr>
        <w:tc>
          <w:tcPr>
            <w:tcW w:w="2155" w:type="dxa"/>
            <w:shd w:val="clear" w:color="auto" w:fill="auto"/>
            <w:vAlign w:val="center"/>
            <w:hideMark/>
          </w:tcPr>
          <w:p w14:paraId="10677FD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6D9F6FE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r>
      <w:tr w:rsidR="006218B6" w:rsidRPr="009F5022" w14:paraId="444851D0" w14:textId="77777777" w:rsidTr="00223D96">
        <w:trPr>
          <w:trHeight w:val="300"/>
        </w:trPr>
        <w:tc>
          <w:tcPr>
            <w:tcW w:w="2155" w:type="dxa"/>
            <w:shd w:val="clear" w:color="auto" w:fill="auto"/>
            <w:vAlign w:val="center"/>
            <w:hideMark/>
          </w:tcPr>
          <w:p w14:paraId="02DEEC7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D215F0D" w14:textId="77777777" w:rsidR="006218B6" w:rsidRPr="009F5022" w:rsidRDefault="006218B6" w:rsidP="006218B6">
            <w:pPr>
              <w:rPr>
                <w:rFonts w:cs="Arial"/>
                <w:color w:val="000000"/>
                <w:szCs w:val="22"/>
                <w:lang w:eastAsia="en-CA"/>
              </w:rPr>
            </w:pPr>
            <w:r w:rsidRPr="009F5022">
              <w:rPr>
                <w:rFonts w:cs="Arial"/>
                <w:color w:val="000000"/>
                <w:szCs w:val="22"/>
                <w:lang w:eastAsia="en-CA"/>
              </w:rPr>
              <w:t>Val Marie</w:t>
            </w:r>
          </w:p>
        </w:tc>
      </w:tr>
      <w:tr w:rsidR="006218B6" w:rsidRPr="009F5022" w14:paraId="1ED1ABEE" w14:textId="77777777" w:rsidTr="00223D96">
        <w:trPr>
          <w:trHeight w:val="300"/>
        </w:trPr>
        <w:tc>
          <w:tcPr>
            <w:tcW w:w="2155" w:type="dxa"/>
            <w:shd w:val="clear" w:color="auto" w:fill="auto"/>
            <w:vAlign w:val="center"/>
            <w:hideMark/>
          </w:tcPr>
          <w:p w14:paraId="25776C1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717B35F3" w14:textId="77777777" w:rsidR="006218B6" w:rsidRPr="009F5022" w:rsidRDefault="006218B6" w:rsidP="006218B6">
            <w:pPr>
              <w:rPr>
                <w:rFonts w:cs="Arial"/>
                <w:color w:val="000000"/>
                <w:szCs w:val="22"/>
                <w:lang w:eastAsia="en-CA"/>
              </w:rPr>
            </w:pPr>
            <w:r w:rsidRPr="009F5022">
              <w:rPr>
                <w:rFonts w:cs="Arial"/>
                <w:color w:val="000000"/>
                <w:szCs w:val="22"/>
                <w:lang w:eastAsia="en-CA"/>
              </w:rPr>
              <w:t>Vanguard</w:t>
            </w:r>
          </w:p>
        </w:tc>
      </w:tr>
      <w:tr w:rsidR="006218B6" w:rsidRPr="009F5022" w14:paraId="5AAEF81C" w14:textId="77777777" w:rsidTr="00223D96">
        <w:trPr>
          <w:trHeight w:val="300"/>
        </w:trPr>
        <w:tc>
          <w:tcPr>
            <w:tcW w:w="2155" w:type="dxa"/>
            <w:shd w:val="clear" w:color="auto" w:fill="auto"/>
            <w:vAlign w:val="center"/>
            <w:hideMark/>
          </w:tcPr>
          <w:p w14:paraId="6CBD9EA7"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417C5AAA" w14:textId="77777777" w:rsidR="006218B6" w:rsidRPr="009F5022" w:rsidRDefault="006218B6" w:rsidP="006218B6">
            <w:pPr>
              <w:rPr>
                <w:rFonts w:cs="Arial"/>
                <w:color w:val="000000"/>
                <w:szCs w:val="22"/>
                <w:lang w:eastAsia="en-CA"/>
              </w:rPr>
            </w:pPr>
            <w:r w:rsidRPr="009F5022">
              <w:rPr>
                <w:rFonts w:cs="Arial"/>
                <w:color w:val="000000"/>
                <w:szCs w:val="22"/>
                <w:lang w:eastAsia="en-CA"/>
              </w:rPr>
              <w:t>Webb</w:t>
            </w:r>
          </w:p>
        </w:tc>
      </w:tr>
      <w:tr w:rsidR="006218B6" w:rsidRPr="009F5022" w14:paraId="4F6A7B17" w14:textId="77777777" w:rsidTr="00223D96">
        <w:trPr>
          <w:trHeight w:val="300"/>
        </w:trPr>
        <w:tc>
          <w:tcPr>
            <w:tcW w:w="2155" w:type="dxa"/>
            <w:shd w:val="clear" w:color="auto" w:fill="auto"/>
            <w:vAlign w:val="center"/>
            <w:hideMark/>
          </w:tcPr>
          <w:p w14:paraId="0571278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10672AF"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Bienfait</w:t>
            </w:r>
            <w:proofErr w:type="spellEnd"/>
          </w:p>
        </w:tc>
      </w:tr>
      <w:tr w:rsidR="006218B6" w:rsidRPr="009F5022" w14:paraId="055CC863" w14:textId="77777777" w:rsidTr="00223D96">
        <w:trPr>
          <w:trHeight w:val="300"/>
        </w:trPr>
        <w:tc>
          <w:tcPr>
            <w:tcW w:w="2155" w:type="dxa"/>
            <w:shd w:val="clear" w:color="auto" w:fill="auto"/>
            <w:vAlign w:val="center"/>
            <w:hideMark/>
          </w:tcPr>
          <w:p w14:paraId="43010130"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897747E" w14:textId="77777777" w:rsidR="006218B6" w:rsidRPr="009F5022" w:rsidRDefault="006218B6" w:rsidP="006218B6">
            <w:pPr>
              <w:rPr>
                <w:rFonts w:cs="Arial"/>
                <w:color w:val="000000"/>
                <w:szCs w:val="22"/>
                <w:lang w:eastAsia="en-CA"/>
              </w:rPr>
            </w:pPr>
            <w:r w:rsidRPr="009F5022">
              <w:rPr>
                <w:rFonts w:cs="Arial"/>
                <w:color w:val="000000"/>
                <w:szCs w:val="22"/>
                <w:lang w:eastAsia="en-CA"/>
              </w:rPr>
              <w:t>Carlyle</w:t>
            </w:r>
          </w:p>
        </w:tc>
      </w:tr>
      <w:tr w:rsidR="006218B6" w:rsidRPr="009F5022" w14:paraId="2BAE22CF" w14:textId="77777777" w:rsidTr="00223D96">
        <w:trPr>
          <w:trHeight w:val="300"/>
        </w:trPr>
        <w:tc>
          <w:tcPr>
            <w:tcW w:w="2155" w:type="dxa"/>
            <w:shd w:val="clear" w:color="auto" w:fill="auto"/>
            <w:vAlign w:val="center"/>
            <w:hideMark/>
          </w:tcPr>
          <w:p w14:paraId="538043CC"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AB5CE0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Carnduff</w:t>
            </w:r>
            <w:proofErr w:type="spellEnd"/>
          </w:p>
        </w:tc>
      </w:tr>
      <w:tr w:rsidR="006218B6" w:rsidRPr="009F5022" w14:paraId="4191927A" w14:textId="77777777" w:rsidTr="00223D96">
        <w:trPr>
          <w:trHeight w:val="300"/>
        </w:trPr>
        <w:tc>
          <w:tcPr>
            <w:tcW w:w="2155" w:type="dxa"/>
            <w:shd w:val="clear" w:color="auto" w:fill="auto"/>
            <w:vAlign w:val="center"/>
            <w:hideMark/>
          </w:tcPr>
          <w:p w14:paraId="527A3CA2"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36750019" w14:textId="77777777" w:rsidR="006218B6" w:rsidRPr="009F5022" w:rsidRDefault="006218B6" w:rsidP="006218B6">
            <w:pPr>
              <w:rPr>
                <w:rFonts w:cs="Arial"/>
                <w:color w:val="000000"/>
                <w:szCs w:val="22"/>
                <w:lang w:eastAsia="en-CA"/>
              </w:rPr>
            </w:pPr>
            <w:r w:rsidRPr="009F5022">
              <w:rPr>
                <w:rFonts w:cs="Arial"/>
                <w:color w:val="000000"/>
                <w:szCs w:val="22"/>
                <w:lang w:eastAsia="en-CA"/>
              </w:rPr>
              <w:t>Estevan</w:t>
            </w:r>
          </w:p>
        </w:tc>
      </w:tr>
      <w:tr w:rsidR="006218B6" w:rsidRPr="009F5022" w14:paraId="5C5EA6C5" w14:textId="77777777" w:rsidTr="00223D96">
        <w:trPr>
          <w:trHeight w:val="300"/>
        </w:trPr>
        <w:tc>
          <w:tcPr>
            <w:tcW w:w="2155" w:type="dxa"/>
            <w:shd w:val="clear" w:color="auto" w:fill="auto"/>
            <w:vAlign w:val="center"/>
            <w:hideMark/>
          </w:tcPr>
          <w:p w14:paraId="08AD3288"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7784792" w14:textId="77777777" w:rsidR="006218B6" w:rsidRPr="009F5022" w:rsidRDefault="006218B6" w:rsidP="006218B6">
            <w:pPr>
              <w:rPr>
                <w:rFonts w:cs="Arial"/>
                <w:color w:val="000000"/>
                <w:szCs w:val="22"/>
                <w:lang w:eastAsia="en-CA"/>
              </w:rPr>
            </w:pPr>
            <w:r w:rsidRPr="009F5022">
              <w:rPr>
                <w:rFonts w:cs="Arial"/>
                <w:color w:val="000000"/>
                <w:szCs w:val="22"/>
                <w:lang w:eastAsia="en-CA"/>
              </w:rPr>
              <w:t>Fillmore</w:t>
            </w:r>
          </w:p>
        </w:tc>
      </w:tr>
      <w:tr w:rsidR="006218B6" w:rsidRPr="009F5022" w14:paraId="657AFDCA" w14:textId="77777777" w:rsidTr="00223D96">
        <w:trPr>
          <w:trHeight w:val="300"/>
        </w:trPr>
        <w:tc>
          <w:tcPr>
            <w:tcW w:w="2155" w:type="dxa"/>
            <w:shd w:val="clear" w:color="auto" w:fill="auto"/>
            <w:vAlign w:val="center"/>
            <w:hideMark/>
          </w:tcPr>
          <w:p w14:paraId="3630C1C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07871D4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Lampman</w:t>
            </w:r>
            <w:proofErr w:type="spellEnd"/>
          </w:p>
        </w:tc>
      </w:tr>
      <w:tr w:rsidR="006218B6" w:rsidRPr="009F5022" w14:paraId="791BF4D6" w14:textId="77777777" w:rsidTr="00223D96">
        <w:trPr>
          <w:trHeight w:val="300"/>
        </w:trPr>
        <w:tc>
          <w:tcPr>
            <w:tcW w:w="2155" w:type="dxa"/>
            <w:shd w:val="clear" w:color="auto" w:fill="auto"/>
            <w:vAlign w:val="center"/>
            <w:hideMark/>
          </w:tcPr>
          <w:p w14:paraId="3A6715C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FBB8CF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Midale</w:t>
            </w:r>
            <w:proofErr w:type="spellEnd"/>
          </w:p>
        </w:tc>
      </w:tr>
      <w:tr w:rsidR="006218B6" w:rsidRPr="009F5022" w14:paraId="58D69BB6" w14:textId="77777777" w:rsidTr="00223D96">
        <w:trPr>
          <w:trHeight w:val="300"/>
        </w:trPr>
        <w:tc>
          <w:tcPr>
            <w:tcW w:w="2155" w:type="dxa"/>
            <w:shd w:val="clear" w:color="auto" w:fill="auto"/>
            <w:vAlign w:val="center"/>
            <w:hideMark/>
          </w:tcPr>
          <w:p w14:paraId="408CA16A"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E193A18" w14:textId="77777777" w:rsidR="006218B6" w:rsidRPr="009F5022" w:rsidRDefault="006218B6" w:rsidP="006218B6">
            <w:pPr>
              <w:rPr>
                <w:rFonts w:cs="Arial"/>
                <w:color w:val="000000"/>
                <w:szCs w:val="22"/>
                <w:lang w:eastAsia="en-CA"/>
              </w:rPr>
            </w:pPr>
            <w:r w:rsidRPr="009F5022">
              <w:rPr>
                <w:rFonts w:cs="Arial"/>
                <w:color w:val="000000"/>
                <w:szCs w:val="22"/>
                <w:lang w:eastAsia="en-CA"/>
              </w:rPr>
              <w:t>North Portal</w:t>
            </w:r>
          </w:p>
        </w:tc>
      </w:tr>
      <w:tr w:rsidR="006218B6" w:rsidRPr="009F5022" w14:paraId="1AE7590D" w14:textId="77777777" w:rsidTr="00223D96">
        <w:trPr>
          <w:trHeight w:val="300"/>
        </w:trPr>
        <w:tc>
          <w:tcPr>
            <w:tcW w:w="2155" w:type="dxa"/>
            <w:shd w:val="clear" w:color="auto" w:fill="auto"/>
            <w:vAlign w:val="center"/>
            <w:hideMark/>
          </w:tcPr>
          <w:p w14:paraId="3C206BA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42CF045E" w14:textId="77777777" w:rsidR="006218B6" w:rsidRPr="009F5022" w:rsidRDefault="006218B6" w:rsidP="006218B6">
            <w:pPr>
              <w:rPr>
                <w:rFonts w:cs="Arial"/>
                <w:color w:val="000000"/>
                <w:szCs w:val="22"/>
                <w:lang w:eastAsia="en-CA"/>
              </w:rPr>
            </w:pPr>
            <w:r w:rsidRPr="009F5022">
              <w:rPr>
                <w:rFonts w:cs="Arial"/>
                <w:color w:val="000000"/>
                <w:szCs w:val="22"/>
                <w:lang w:eastAsia="en-CA"/>
              </w:rPr>
              <w:t>Oxbow</w:t>
            </w:r>
          </w:p>
        </w:tc>
      </w:tr>
      <w:tr w:rsidR="006218B6" w:rsidRPr="009F5022" w14:paraId="06D119F1" w14:textId="77777777" w:rsidTr="00223D96">
        <w:trPr>
          <w:trHeight w:val="300"/>
        </w:trPr>
        <w:tc>
          <w:tcPr>
            <w:tcW w:w="2155" w:type="dxa"/>
            <w:shd w:val="clear" w:color="auto" w:fill="auto"/>
            <w:vAlign w:val="center"/>
            <w:hideMark/>
          </w:tcPr>
          <w:p w14:paraId="38500577"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0EE737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Pangman</w:t>
            </w:r>
            <w:proofErr w:type="spellEnd"/>
          </w:p>
        </w:tc>
      </w:tr>
      <w:tr w:rsidR="006218B6" w:rsidRPr="009F5022" w14:paraId="06D19930" w14:textId="77777777" w:rsidTr="00223D96">
        <w:trPr>
          <w:trHeight w:val="300"/>
        </w:trPr>
        <w:tc>
          <w:tcPr>
            <w:tcW w:w="2155" w:type="dxa"/>
            <w:shd w:val="clear" w:color="auto" w:fill="auto"/>
            <w:vAlign w:val="center"/>
            <w:hideMark/>
          </w:tcPr>
          <w:p w14:paraId="1EDCE787"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BAAE9A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Radville</w:t>
            </w:r>
            <w:proofErr w:type="spellEnd"/>
          </w:p>
        </w:tc>
      </w:tr>
      <w:tr w:rsidR="006218B6" w:rsidRPr="009F5022" w14:paraId="7089479C" w14:textId="77777777" w:rsidTr="00223D96">
        <w:trPr>
          <w:trHeight w:val="300"/>
        </w:trPr>
        <w:tc>
          <w:tcPr>
            <w:tcW w:w="2155" w:type="dxa"/>
            <w:shd w:val="clear" w:color="auto" w:fill="auto"/>
            <w:vAlign w:val="center"/>
            <w:hideMark/>
          </w:tcPr>
          <w:p w14:paraId="31EE75CB"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2429BEC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Redvers</w:t>
            </w:r>
            <w:proofErr w:type="spellEnd"/>
          </w:p>
        </w:tc>
      </w:tr>
      <w:tr w:rsidR="006218B6" w:rsidRPr="009F5022" w14:paraId="71C12AA7" w14:textId="77777777" w:rsidTr="00223D96">
        <w:trPr>
          <w:trHeight w:val="300"/>
        </w:trPr>
        <w:tc>
          <w:tcPr>
            <w:tcW w:w="2155" w:type="dxa"/>
            <w:shd w:val="clear" w:color="auto" w:fill="auto"/>
            <w:vAlign w:val="center"/>
            <w:hideMark/>
          </w:tcPr>
          <w:p w14:paraId="5D8D3204"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0CC4B785" w14:textId="77777777" w:rsidR="006218B6" w:rsidRPr="009F5022" w:rsidRDefault="006218B6" w:rsidP="006218B6">
            <w:pPr>
              <w:rPr>
                <w:rFonts w:cs="Arial"/>
                <w:color w:val="000000"/>
                <w:szCs w:val="22"/>
                <w:lang w:eastAsia="en-CA"/>
              </w:rPr>
            </w:pPr>
            <w:r w:rsidRPr="009F5022">
              <w:rPr>
                <w:rFonts w:cs="Arial"/>
                <w:color w:val="000000"/>
                <w:szCs w:val="22"/>
                <w:lang w:eastAsia="en-CA"/>
              </w:rPr>
              <w:t>Stoughton</w:t>
            </w:r>
          </w:p>
        </w:tc>
      </w:tr>
      <w:tr w:rsidR="006218B6" w:rsidRPr="009F5022" w14:paraId="0EEB38F3" w14:textId="77777777" w:rsidTr="00223D96">
        <w:trPr>
          <w:trHeight w:val="300"/>
        </w:trPr>
        <w:tc>
          <w:tcPr>
            <w:tcW w:w="2155" w:type="dxa"/>
            <w:shd w:val="clear" w:color="auto" w:fill="auto"/>
            <w:vAlign w:val="center"/>
            <w:hideMark/>
          </w:tcPr>
          <w:p w14:paraId="1A8E317F"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5C0D8D1B" w14:textId="77777777" w:rsidR="006218B6" w:rsidRPr="009F5022" w:rsidRDefault="006218B6" w:rsidP="006218B6">
            <w:pPr>
              <w:rPr>
                <w:rFonts w:cs="Arial"/>
                <w:color w:val="000000"/>
                <w:szCs w:val="22"/>
                <w:lang w:eastAsia="en-CA"/>
              </w:rPr>
            </w:pPr>
            <w:r w:rsidRPr="009F5022">
              <w:rPr>
                <w:rFonts w:cs="Arial"/>
                <w:color w:val="000000"/>
                <w:szCs w:val="22"/>
                <w:lang w:eastAsia="en-CA"/>
              </w:rPr>
              <w:t>Torquay</w:t>
            </w:r>
          </w:p>
        </w:tc>
      </w:tr>
      <w:tr w:rsidR="006218B6" w:rsidRPr="009F5022" w14:paraId="612A7C03" w14:textId="77777777" w:rsidTr="00223D96">
        <w:trPr>
          <w:trHeight w:val="300"/>
        </w:trPr>
        <w:tc>
          <w:tcPr>
            <w:tcW w:w="2155" w:type="dxa"/>
            <w:shd w:val="clear" w:color="auto" w:fill="auto"/>
            <w:vAlign w:val="center"/>
            <w:hideMark/>
          </w:tcPr>
          <w:p w14:paraId="70F48A95"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0755AD4" w14:textId="77777777" w:rsidR="006218B6" w:rsidRPr="009F5022" w:rsidRDefault="006218B6" w:rsidP="006218B6">
            <w:pPr>
              <w:rPr>
                <w:rFonts w:cs="Arial"/>
                <w:color w:val="000000"/>
                <w:szCs w:val="22"/>
                <w:lang w:eastAsia="en-CA"/>
              </w:rPr>
            </w:pPr>
            <w:r w:rsidRPr="009F5022">
              <w:rPr>
                <w:rFonts w:cs="Arial"/>
                <w:color w:val="000000"/>
                <w:szCs w:val="22"/>
                <w:lang w:eastAsia="en-CA"/>
              </w:rPr>
              <w:t>Tribune</w:t>
            </w:r>
          </w:p>
        </w:tc>
      </w:tr>
      <w:tr w:rsidR="006218B6" w:rsidRPr="009F5022" w14:paraId="0DA7C691" w14:textId="77777777" w:rsidTr="00223D96">
        <w:trPr>
          <w:trHeight w:val="300"/>
        </w:trPr>
        <w:tc>
          <w:tcPr>
            <w:tcW w:w="2155" w:type="dxa"/>
            <w:shd w:val="clear" w:color="auto" w:fill="auto"/>
            <w:vAlign w:val="center"/>
            <w:hideMark/>
          </w:tcPr>
          <w:p w14:paraId="35E468D1"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695D8B8"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r>
      <w:tr w:rsidR="006218B6" w:rsidRPr="009F5022" w14:paraId="47847995" w14:textId="77777777" w:rsidTr="00223D96">
        <w:trPr>
          <w:trHeight w:val="300"/>
        </w:trPr>
        <w:tc>
          <w:tcPr>
            <w:tcW w:w="2155" w:type="dxa"/>
            <w:shd w:val="clear" w:color="auto" w:fill="auto"/>
            <w:vAlign w:val="center"/>
            <w:hideMark/>
          </w:tcPr>
          <w:p w14:paraId="7879533B"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17B053A" w14:textId="77777777" w:rsidR="006218B6" w:rsidRPr="009F5022" w:rsidRDefault="006218B6" w:rsidP="006218B6">
            <w:pPr>
              <w:rPr>
                <w:rFonts w:cs="Arial"/>
                <w:color w:val="000000"/>
                <w:szCs w:val="22"/>
                <w:lang w:eastAsia="en-CA"/>
              </w:rPr>
            </w:pPr>
            <w:r w:rsidRPr="009F5022">
              <w:rPr>
                <w:rFonts w:cs="Arial"/>
                <w:color w:val="000000"/>
                <w:szCs w:val="22"/>
                <w:lang w:eastAsia="en-CA"/>
              </w:rPr>
              <w:t>Yellow Grass</w:t>
            </w:r>
          </w:p>
        </w:tc>
      </w:tr>
      <w:tr w:rsidR="006218B6" w:rsidRPr="009F5022" w14:paraId="6AA81F72" w14:textId="77777777" w:rsidTr="00223D96">
        <w:trPr>
          <w:trHeight w:val="300"/>
        </w:trPr>
        <w:tc>
          <w:tcPr>
            <w:tcW w:w="2155" w:type="dxa"/>
            <w:shd w:val="clear" w:color="auto" w:fill="auto"/>
            <w:vAlign w:val="center"/>
            <w:hideMark/>
          </w:tcPr>
          <w:p w14:paraId="4039181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95E8884" w14:textId="77777777" w:rsidR="006218B6" w:rsidRPr="009F5022" w:rsidRDefault="006218B6" w:rsidP="006218B6">
            <w:pPr>
              <w:rPr>
                <w:rFonts w:cs="Arial"/>
                <w:color w:val="000000"/>
                <w:szCs w:val="22"/>
                <w:lang w:eastAsia="en-CA"/>
              </w:rPr>
            </w:pPr>
            <w:r w:rsidRPr="009F5022">
              <w:rPr>
                <w:rFonts w:cs="Arial"/>
                <w:color w:val="000000"/>
                <w:szCs w:val="22"/>
                <w:lang w:eastAsia="en-CA"/>
              </w:rPr>
              <w:t>Calder</w:t>
            </w:r>
          </w:p>
        </w:tc>
      </w:tr>
      <w:tr w:rsidR="006218B6" w:rsidRPr="009F5022" w14:paraId="02938F2B" w14:textId="77777777" w:rsidTr="00223D96">
        <w:trPr>
          <w:trHeight w:val="300"/>
        </w:trPr>
        <w:tc>
          <w:tcPr>
            <w:tcW w:w="2155" w:type="dxa"/>
            <w:shd w:val="clear" w:color="auto" w:fill="auto"/>
            <w:vAlign w:val="center"/>
            <w:hideMark/>
          </w:tcPr>
          <w:p w14:paraId="4ECB3D0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5F1A6A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Canora</w:t>
            </w:r>
            <w:proofErr w:type="spellEnd"/>
          </w:p>
        </w:tc>
      </w:tr>
      <w:tr w:rsidR="006218B6" w:rsidRPr="009F5022" w14:paraId="6B14F0B5" w14:textId="77777777" w:rsidTr="00223D96">
        <w:trPr>
          <w:trHeight w:val="300"/>
        </w:trPr>
        <w:tc>
          <w:tcPr>
            <w:tcW w:w="2155" w:type="dxa"/>
            <w:shd w:val="clear" w:color="auto" w:fill="auto"/>
            <w:vAlign w:val="center"/>
            <w:hideMark/>
          </w:tcPr>
          <w:p w14:paraId="71E81C1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089A1E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Churchbridge</w:t>
            </w:r>
            <w:proofErr w:type="spellEnd"/>
          </w:p>
        </w:tc>
      </w:tr>
      <w:tr w:rsidR="006218B6" w:rsidRPr="009F5022" w14:paraId="5CE3F233" w14:textId="77777777" w:rsidTr="00223D96">
        <w:trPr>
          <w:trHeight w:val="300"/>
        </w:trPr>
        <w:tc>
          <w:tcPr>
            <w:tcW w:w="2155" w:type="dxa"/>
            <w:shd w:val="clear" w:color="auto" w:fill="auto"/>
            <w:vAlign w:val="center"/>
            <w:hideMark/>
          </w:tcPr>
          <w:p w14:paraId="1D634F3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05E27D0C" w14:textId="77777777" w:rsidR="006218B6" w:rsidRPr="009F5022" w:rsidRDefault="006218B6" w:rsidP="006218B6">
            <w:pPr>
              <w:rPr>
                <w:rFonts w:cs="Arial"/>
                <w:color w:val="000000"/>
                <w:szCs w:val="22"/>
                <w:lang w:eastAsia="en-CA"/>
              </w:rPr>
            </w:pPr>
            <w:r w:rsidRPr="009F5022">
              <w:rPr>
                <w:rFonts w:cs="Arial"/>
                <w:color w:val="000000"/>
                <w:szCs w:val="22"/>
                <w:lang w:eastAsia="en-CA"/>
              </w:rPr>
              <w:t>Esterhazy</w:t>
            </w:r>
          </w:p>
        </w:tc>
      </w:tr>
      <w:tr w:rsidR="006218B6" w:rsidRPr="009F5022" w14:paraId="412D2120" w14:textId="77777777" w:rsidTr="00223D96">
        <w:trPr>
          <w:trHeight w:val="300"/>
        </w:trPr>
        <w:tc>
          <w:tcPr>
            <w:tcW w:w="2155" w:type="dxa"/>
            <w:shd w:val="clear" w:color="auto" w:fill="auto"/>
            <w:vAlign w:val="center"/>
            <w:hideMark/>
          </w:tcPr>
          <w:p w14:paraId="2FCF7B40"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5B80F3B" w14:textId="77777777" w:rsidR="006218B6" w:rsidRPr="009F5022" w:rsidRDefault="006218B6" w:rsidP="006218B6">
            <w:pPr>
              <w:rPr>
                <w:rFonts w:cs="Arial"/>
                <w:color w:val="000000"/>
                <w:szCs w:val="22"/>
                <w:lang w:eastAsia="en-CA"/>
              </w:rPr>
            </w:pPr>
            <w:r w:rsidRPr="009F5022">
              <w:rPr>
                <w:rFonts w:cs="Arial"/>
                <w:color w:val="000000"/>
                <w:szCs w:val="22"/>
                <w:lang w:eastAsia="en-CA"/>
              </w:rPr>
              <w:t>Foam Lake</w:t>
            </w:r>
          </w:p>
        </w:tc>
      </w:tr>
      <w:tr w:rsidR="006218B6" w:rsidRPr="009F5022" w14:paraId="03927888" w14:textId="77777777" w:rsidTr="00223D96">
        <w:trPr>
          <w:trHeight w:val="300"/>
        </w:trPr>
        <w:tc>
          <w:tcPr>
            <w:tcW w:w="2155" w:type="dxa"/>
            <w:shd w:val="clear" w:color="auto" w:fill="auto"/>
            <w:vAlign w:val="center"/>
            <w:hideMark/>
          </w:tcPr>
          <w:p w14:paraId="7B5CA888"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CBA566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Invermay</w:t>
            </w:r>
            <w:proofErr w:type="spellEnd"/>
          </w:p>
        </w:tc>
      </w:tr>
      <w:tr w:rsidR="006218B6" w:rsidRPr="009F5022" w14:paraId="28F73CCC" w14:textId="77777777" w:rsidTr="00223D96">
        <w:trPr>
          <w:trHeight w:val="300"/>
        </w:trPr>
        <w:tc>
          <w:tcPr>
            <w:tcW w:w="2155" w:type="dxa"/>
            <w:shd w:val="clear" w:color="auto" w:fill="auto"/>
            <w:vAlign w:val="center"/>
            <w:hideMark/>
          </w:tcPr>
          <w:p w14:paraId="2526A039"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5DD61A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Ituna</w:t>
            </w:r>
            <w:proofErr w:type="spellEnd"/>
          </w:p>
        </w:tc>
      </w:tr>
      <w:tr w:rsidR="006218B6" w:rsidRPr="009F5022" w14:paraId="4139CF0B" w14:textId="77777777" w:rsidTr="00223D96">
        <w:trPr>
          <w:trHeight w:val="300"/>
        </w:trPr>
        <w:tc>
          <w:tcPr>
            <w:tcW w:w="2155" w:type="dxa"/>
            <w:shd w:val="clear" w:color="auto" w:fill="auto"/>
            <w:vAlign w:val="center"/>
            <w:hideMark/>
          </w:tcPr>
          <w:p w14:paraId="2FE439BF"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18833D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Kamsack</w:t>
            </w:r>
            <w:proofErr w:type="spellEnd"/>
          </w:p>
        </w:tc>
      </w:tr>
      <w:tr w:rsidR="006218B6" w:rsidRPr="009F5022" w14:paraId="507A7AB9" w14:textId="77777777" w:rsidTr="00223D96">
        <w:trPr>
          <w:trHeight w:val="300"/>
        </w:trPr>
        <w:tc>
          <w:tcPr>
            <w:tcW w:w="2155" w:type="dxa"/>
            <w:shd w:val="clear" w:color="auto" w:fill="auto"/>
            <w:vAlign w:val="center"/>
            <w:hideMark/>
          </w:tcPr>
          <w:p w14:paraId="61C8B03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B1CF1F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Kelvington</w:t>
            </w:r>
            <w:proofErr w:type="spellEnd"/>
          </w:p>
        </w:tc>
      </w:tr>
      <w:tr w:rsidR="006218B6" w:rsidRPr="009F5022" w14:paraId="21845B2E" w14:textId="77777777" w:rsidTr="00223D96">
        <w:trPr>
          <w:trHeight w:val="300"/>
        </w:trPr>
        <w:tc>
          <w:tcPr>
            <w:tcW w:w="2155" w:type="dxa"/>
            <w:shd w:val="clear" w:color="auto" w:fill="auto"/>
            <w:vAlign w:val="center"/>
            <w:hideMark/>
          </w:tcPr>
          <w:p w14:paraId="05C2F2D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2EAB73D"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Langenburg</w:t>
            </w:r>
            <w:proofErr w:type="spellEnd"/>
          </w:p>
        </w:tc>
      </w:tr>
      <w:tr w:rsidR="006218B6" w:rsidRPr="009F5022" w14:paraId="16A6E7FA" w14:textId="77777777" w:rsidTr="00223D96">
        <w:trPr>
          <w:trHeight w:val="300"/>
        </w:trPr>
        <w:tc>
          <w:tcPr>
            <w:tcW w:w="2155" w:type="dxa"/>
            <w:shd w:val="clear" w:color="auto" w:fill="auto"/>
            <w:vAlign w:val="center"/>
            <w:hideMark/>
          </w:tcPr>
          <w:p w14:paraId="6DAABA24"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9B3ED64"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Lestock</w:t>
            </w:r>
            <w:proofErr w:type="spellEnd"/>
          </w:p>
        </w:tc>
      </w:tr>
      <w:tr w:rsidR="006218B6" w:rsidRPr="009F5022" w14:paraId="1A1C6BFA" w14:textId="77777777" w:rsidTr="00223D96">
        <w:trPr>
          <w:trHeight w:val="300"/>
        </w:trPr>
        <w:tc>
          <w:tcPr>
            <w:tcW w:w="2155" w:type="dxa"/>
            <w:shd w:val="clear" w:color="auto" w:fill="auto"/>
            <w:vAlign w:val="center"/>
            <w:hideMark/>
          </w:tcPr>
          <w:p w14:paraId="1C1E22B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B265F22" w14:textId="77777777" w:rsidR="006218B6" w:rsidRPr="009F5022" w:rsidRDefault="006218B6" w:rsidP="006218B6">
            <w:pPr>
              <w:rPr>
                <w:rFonts w:cs="Arial"/>
                <w:color w:val="000000"/>
                <w:szCs w:val="22"/>
                <w:lang w:eastAsia="en-CA"/>
              </w:rPr>
            </w:pPr>
            <w:r w:rsidRPr="009F5022">
              <w:rPr>
                <w:rFonts w:cs="Arial"/>
                <w:color w:val="000000"/>
                <w:szCs w:val="22"/>
                <w:lang w:eastAsia="en-CA"/>
              </w:rPr>
              <w:t>Melville</w:t>
            </w:r>
          </w:p>
        </w:tc>
      </w:tr>
      <w:tr w:rsidR="006218B6" w:rsidRPr="009F5022" w14:paraId="6202449D" w14:textId="77777777" w:rsidTr="00223D96">
        <w:trPr>
          <w:trHeight w:val="300"/>
        </w:trPr>
        <w:tc>
          <w:tcPr>
            <w:tcW w:w="2155" w:type="dxa"/>
            <w:shd w:val="clear" w:color="auto" w:fill="auto"/>
            <w:vAlign w:val="center"/>
            <w:hideMark/>
          </w:tcPr>
          <w:p w14:paraId="4F671A6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16BDCCC" w14:textId="77777777" w:rsidR="006218B6" w:rsidRPr="009F5022" w:rsidRDefault="006218B6" w:rsidP="006218B6">
            <w:pPr>
              <w:rPr>
                <w:rFonts w:cs="Arial"/>
                <w:color w:val="000000"/>
                <w:szCs w:val="22"/>
                <w:lang w:eastAsia="en-CA"/>
              </w:rPr>
            </w:pPr>
            <w:r w:rsidRPr="009F5022">
              <w:rPr>
                <w:rFonts w:cs="Arial"/>
                <w:color w:val="000000"/>
                <w:szCs w:val="22"/>
                <w:lang w:eastAsia="en-CA"/>
              </w:rPr>
              <w:t>Norquay</w:t>
            </w:r>
          </w:p>
        </w:tc>
      </w:tr>
      <w:tr w:rsidR="006218B6" w:rsidRPr="009F5022" w14:paraId="234EF709" w14:textId="77777777" w:rsidTr="00223D96">
        <w:trPr>
          <w:trHeight w:val="300"/>
        </w:trPr>
        <w:tc>
          <w:tcPr>
            <w:tcW w:w="2155" w:type="dxa"/>
            <w:shd w:val="clear" w:color="auto" w:fill="auto"/>
            <w:vAlign w:val="center"/>
            <w:hideMark/>
          </w:tcPr>
          <w:p w14:paraId="0C0F3852"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3EF049E0" w14:textId="77777777" w:rsidR="006218B6" w:rsidRPr="009F5022" w:rsidRDefault="006218B6" w:rsidP="006218B6">
            <w:pPr>
              <w:rPr>
                <w:rFonts w:cs="Arial"/>
                <w:color w:val="000000"/>
                <w:szCs w:val="22"/>
                <w:lang w:eastAsia="en-CA"/>
              </w:rPr>
            </w:pPr>
            <w:r w:rsidRPr="009F5022">
              <w:rPr>
                <w:rFonts w:cs="Arial"/>
                <w:color w:val="000000"/>
                <w:szCs w:val="22"/>
                <w:lang w:eastAsia="en-CA"/>
              </w:rPr>
              <w:t>Pelly</w:t>
            </w:r>
          </w:p>
        </w:tc>
      </w:tr>
      <w:tr w:rsidR="006218B6" w:rsidRPr="009F5022" w14:paraId="6FD86720" w14:textId="77777777" w:rsidTr="00223D96">
        <w:trPr>
          <w:trHeight w:val="300"/>
        </w:trPr>
        <w:tc>
          <w:tcPr>
            <w:tcW w:w="2155" w:type="dxa"/>
            <w:shd w:val="clear" w:color="auto" w:fill="auto"/>
            <w:vAlign w:val="center"/>
            <w:hideMark/>
          </w:tcPr>
          <w:p w14:paraId="2767D3E3"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538671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Preeceville</w:t>
            </w:r>
            <w:proofErr w:type="spellEnd"/>
          </w:p>
        </w:tc>
      </w:tr>
      <w:tr w:rsidR="006218B6" w:rsidRPr="009F5022" w14:paraId="22AE3B6A" w14:textId="77777777" w:rsidTr="00223D96">
        <w:trPr>
          <w:trHeight w:val="300"/>
        </w:trPr>
        <w:tc>
          <w:tcPr>
            <w:tcW w:w="2155" w:type="dxa"/>
            <w:shd w:val="clear" w:color="auto" w:fill="auto"/>
            <w:vAlign w:val="center"/>
            <w:hideMark/>
          </w:tcPr>
          <w:p w14:paraId="5BF91B2D"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E94848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Rhein</w:t>
            </w:r>
            <w:proofErr w:type="spellEnd"/>
          </w:p>
        </w:tc>
      </w:tr>
      <w:tr w:rsidR="006218B6" w:rsidRPr="009F5022" w14:paraId="2DD77950" w14:textId="77777777" w:rsidTr="00223D96">
        <w:trPr>
          <w:trHeight w:val="300"/>
        </w:trPr>
        <w:tc>
          <w:tcPr>
            <w:tcW w:w="2155" w:type="dxa"/>
            <w:shd w:val="clear" w:color="auto" w:fill="auto"/>
            <w:vAlign w:val="center"/>
            <w:hideMark/>
          </w:tcPr>
          <w:p w14:paraId="112A26D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9214EC4" w14:textId="77777777" w:rsidR="006218B6" w:rsidRPr="009F5022" w:rsidRDefault="006218B6" w:rsidP="006218B6">
            <w:pPr>
              <w:rPr>
                <w:rFonts w:cs="Arial"/>
                <w:color w:val="000000"/>
                <w:szCs w:val="22"/>
                <w:lang w:eastAsia="en-CA"/>
              </w:rPr>
            </w:pPr>
            <w:r w:rsidRPr="009F5022">
              <w:rPr>
                <w:rFonts w:cs="Arial"/>
                <w:color w:val="000000"/>
                <w:szCs w:val="22"/>
                <w:lang w:eastAsia="en-CA"/>
              </w:rPr>
              <w:t>Rose Valley</w:t>
            </w:r>
          </w:p>
        </w:tc>
      </w:tr>
      <w:tr w:rsidR="006218B6" w:rsidRPr="009F5022" w14:paraId="50C1C403" w14:textId="77777777" w:rsidTr="00223D96">
        <w:trPr>
          <w:trHeight w:val="300"/>
        </w:trPr>
        <w:tc>
          <w:tcPr>
            <w:tcW w:w="2155" w:type="dxa"/>
            <w:shd w:val="clear" w:color="auto" w:fill="auto"/>
            <w:vAlign w:val="center"/>
            <w:hideMark/>
          </w:tcPr>
          <w:p w14:paraId="3E55D02C"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D20073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Saltcoats</w:t>
            </w:r>
            <w:proofErr w:type="spellEnd"/>
          </w:p>
        </w:tc>
      </w:tr>
      <w:tr w:rsidR="006218B6" w:rsidRPr="009F5022" w14:paraId="4DDB174F" w14:textId="77777777" w:rsidTr="00223D96">
        <w:trPr>
          <w:trHeight w:val="300"/>
        </w:trPr>
        <w:tc>
          <w:tcPr>
            <w:tcW w:w="2155" w:type="dxa"/>
            <w:shd w:val="clear" w:color="auto" w:fill="auto"/>
            <w:vAlign w:val="center"/>
            <w:hideMark/>
          </w:tcPr>
          <w:p w14:paraId="34898AD2"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B9F6B10" w14:textId="77777777" w:rsidR="006218B6" w:rsidRPr="009F5022" w:rsidRDefault="006218B6" w:rsidP="006218B6">
            <w:pPr>
              <w:rPr>
                <w:rFonts w:cs="Arial"/>
                <w:color w:val="000000"/>
                <w:szCs w:val="22"/>
                <w:lang w:eastAsia="en-CA"/>
              </w:rPr>
            </w:pPr>
            <w:r w:rsidRPr="009F5022">
              <w:rPr>
                <w:rFonts w:cs="Arial"/>
                <w:color w:val="000000"/>
                <w:szCs w:val="22"/>
                <w:lang w:eastAsia="en-CA"/>
              </w:rPr>
              <w:t>Springside</w:t>
            </w:r>
          </w:p>
        </w:tc>
      </w:tr>
      <w:tr w:rsidR="006218B6" w:rsidRPr="009F5022" w14:paraId="5FD598FD" w14:textId="77777777" w:rsidTr="00223D96">
        <w:trPr>
          <w:trHeight w:val="300"/>
        </w:trPr>
        <w:tc>
          <w:tcPr>
            <w:tcW w:w="2155" w:type="dxa"/>
            <w:shd w:val="clear" w:color="auto" w:fill="auto"/>
            <w:vAlign w:val="center"/>
            <w:hideMark/>
          </w:tcPr>
          <w:p w14:paraId="691A0B03"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7255FB6" w14:textId="77777777" w:rsidR="006218B6" w:rsidRPr="009F5022" w:rsidRDefault="006218B6" w:rsidP="006218B6">
            <w:pPr>
              <w:rPr>
                <w:rFonts w:cs="Arial"/>
                <w:color w:val="000000"/>
                <w:szCs w:val="22"/>
                <w:lang w:eastAsia="en-CA"/>
              </w:rPr>
            </w:pPr>
            <w:r w:rsidRPr="009F5022">
              <w:rPr>
                <w:rFonts w:cs="Arial"/>
                <w:color w:val="000000"/>
                <w:szCs w:val="22"/>
                <w:lang w:eastAsia="en-CA"/>
              </w:rPr>
              <w:t>Sturgis</w:t>
            </w:r>
          </w:p>
        </w:tc>
      </w:tr>
      <w:tr w:rsidR="006218B6" w:rsidRPr="009F5022" w14:paraId="31F2276B" w14:textId="77777777" w:rsidTr="00223D96">
        <w:trPr>
          <w:trHeight w:val="300"/>
        </w:trPr>
        <w:tc>
          <w:tcPr>
            <w:tcW w:w="2155" w:type="dxa"/>
            <w:shd w:val="clear" w:color="auto" w:fill="auto"/>
            <w:vAlign w:val="center"/>
            <w:hideMark/>
          </w:tcPr>
          <w:p w14:paraId="205B13E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1165CC7" w14:textId="77777777" w:rsidR="006218B6" w:rsidRPr="009F5022" w:rsidRDefault="006218B6" w:rsidP="006218B6">
            <w:pPr>
              <w:rPr>
                <w:rFonts w:cs="Arial"/>
                <w:color w:val="000000"/>
                <w:szCs w:val="22"/>
                <w:lang w:eastAsia="en-CA"/>
              </w:rPr>
            </w:pPr>
            <w:r w:rsidRPr="009F5022">
              <w:rPr>
                <w:rFonts w:cs="Arial"/>
                <w:color w:val="000000"/>
                <w:szCs w:val="22"/>
                <w:lang w:eastAsia="en-CA"/>
              </w:rPr>
              <w:t>Theodore</w:t>
            </w:r>
          </w:p>
        </w:tc>
      </w:tr>
      <w:tr w:rsidR="006218B6" w:rsidRPr="009F5022" w14:paraId="0F982DA2" w14:textId="77777777" w:rsidTr="00223D96">
        <w:trPr>
          <w:trHeight w:val="300"/>
        </w:trPr>
        <w:tc>
          <w:tcPr>
            <w:tcW w:w="2155" w:type="dxa"/>
            <w:shd w:val="clear" w:color="auto" w:fill="auto"/>
            <w:vAlign w:val="center"/>
            <w:hideMark/>
          </w:tcPr>
          <w:p w14:paraId="31DF07A4"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434FB43" w14:textId="77777777" w:rsidR="006218B6" w:rsidRPr="009F5022" w:rsidRDefault="006218B6" w:rsidP="006218B6">
            <w:pPr>
              <w:rPr>
                <w:rFonts w:cs="Arial"/>
                <w:color w:val="000000"/>
                <w:szCs w:val="22"/>
                <w:lang w:eastAsia="en-CA"/>
              </w:rPr>
            </w:pPr>
            <w:r w:rsidRPr="009F5022">
              <w:rPr>
                <w:rFonts w:cs="Arial"/>
                <w:color w:val="000000"/>
                <w:szCs w:val="22"/>
                <w:lang w:eastAsia="en-CA"/>
              </w:rPr>
              <w:t>Wadena</w:t>
            </w:r>
          </w:p>
        </w:tc>
      </w:tr>
      <w:tr w:rsidR="006218B6" w:rsidRPr="009F5022" w14:paraId="76462312" w14:textId="77777777" w:rsidTr="00223D96">
        <w:trPr>
          <w:trHeight w:val="300"/>
        </w:trPr>
        <w:tc>
          <w:tcPr>
            <w:tcW w:w="2155" w:type="dxa"/>
            <w:shd w:val="clear" w:color="auto" w:fill="auto"/>
            <w:vAlign w:val="center"/>
            <w:hideMark/>
          </w:tcPr>
          <w:p w14:paraId="5C1B4FB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ECE9566" w14:textId="77777777" w:rsidR="006218B6" w:rsidRPr="009F5022" w:rsidRDefault="006218B6" w:rsidP="006218B6">
            <w:pPr>
              <w:rPr>
                <w:rFonts w:cs="Arial"/>
                <w:color w:val="000000"/>
                <w:szCs w:val="22"/>
                <w:lang w:eastAsia="en-CA"/>
              </w:rPr>
            </w:pPr>
            <w:r w:rsidRPr="009F5022">
              <w:rPr>
                <w:rFonts w:cs="Arial"/>
                <w:color w:val="000000"/>
                <w:szCs w:val="22"/>
                <w:lang w:eastAsia="en-CA"/>
              </w:rPr>
              <w:t>Wynyard</w:t>
            </w:r>
          </w:p>
        </w:tc>
      </w:tr>
      <w:tr w:rsidR="006218B6" w:rsidRPr="009F5022" w14:paraId="17C53E57" w14:textId="77777777" w:rsidTr="00223D96">
        <w:trPr>
          <w:trHeight w:val="300"/>
        </w:trPr>
        <w:tc>
          <w:tcPr>
            <w:tcW w:w="2155" w:type="dxa"/>
            <w:shd w:val="clear" w:color="auto" w:fill="auto"/>
            <w:vAlign w:val="center"/>
            <w:hideMark/>
          </w:tcPr>
          <w:p w14:paraId="7BBC728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0781C09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r>
    </w:tbl>
    <w:p w14:paraId="631C8CBB" w14:textId="77777777" w:rsidR="009F5022" w:rsidRDefault="009F5022" w:rsidP="00771111">
      <w:pPr>
        <w:rPr>
          <w:rFonts w:cs="Arial"/>
        </w:rPr>
      </w:pPr>
      <w:bookmarkStart w:id="89" w:name="_GoBack"/>
      <w:bookmarkEnd w:id="89"/>
    </w:p>
    <w:p w14:paraId="594FC4D6" w14:textId="77777777" w:rsidR="009F5022" w:rsidRPr="00976C98" w:rsidRDefault="009F5022" w:rsidP="00771111">
      <w:pPr>
        <w:rPr>
          <w:rFonts w:cs="Arial"/>
        </w:rPr>
      </w:pPr>
    </w:p>
    <w:p w14:paraId="6C8C5282" w14:textId="77777777" w:rsidR="00B83123" w:rsidRPr="00976C98" w:rsidRDefault="00B83123" w:rsidP="00771111">
      <w:pPr>
        <w:rPr>
          <w:rFonts w:cs="Arial"/>
        </w:rPr>
      </w:pPr>
    </w:p>
    <w:p w14:paraId="025E9BFD" w14:textId="77777777" w:rsidR="00771111" w:rsidRPr="00976C98" w:rsidRDefault="00771111" w:rsidP="00771111">
      <w:pPr>
        <w:autoSpaceDE w:val="0"/>
        <w:autoSpaceDN w:val="0"/>
        <w:adjustRightInd w:val="0"/>
        <w:rPr>
          <w:rFonts w:cs="Arial"/>
        </w:rPr>
      </w:pPr>
    </w:p>
    <w:p w14:paraId="0292E9C4" w14:textId="77777777" w:rsidR="00771111" w:rsidRPr="00976C98" w:rsidRDefault="00771111" w:rsidP="00771111">
      <w:pPr>
        <w:pStyle w:val="Caption"/>
        <w:rPr>
          <w:rFonts w:cs="Arial"/>
        </w:rPr>
        <w:sectPr w:rsidR="00771111" w:rsidRPr="00976C98" w:rsidSect="002C7301">
          <w:type w:val="continuous"/>
          <w:pgSz w:w="12240" w:h="15840" w:code="1"/>
          <w:pgMar w:top="1440" w:right="1440" w:bottom="1440" w:left="1440" w:header="720" w:footer="720" w:gutter="0"/>
          <w:pgNumType w:chapStyle="9"/>
          <w:cols w:num="2" w:space="720"/>
        </w:sectPr>
      </w:pPr>
    </w:p>
    <w:p w14:paraId="591EC82A" w14:textId="77777777" w:rsidR="00771111" w:rsidRPr="00976C98" w:rsidRDefault="00771111" w:rsidP="001732BE">
      <w:pPr>
        <w:pStyle w:val="Heading9"/>
      </w:pPr>
      <w:bookmarkStart w:id="90" w:name="top"/>
      <w:r w:rsidRPr="00976C98">
        <w:lastRenderedPageBreak/>
        <w:t>Distribution List</w:t>
      </w:r>
    </w:p>
    <w:p w14:paraId="0CF1DA6F" w14:textId="77777777" w:rsidR="00363E08" w:rsidRPr="00976C98" w:rsidRDefault="00363E08" w:rsidP="00363E08"/>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20274C" w:rsidRPr="00B161BA" w14:paraId="6420BFAB" w14:textId="77777777" w:rsidTr="0020274C">
        <w:trPr>
          <w:cantSplit/>
          <w:trHeight w:hRule="exact" w:val="2880"/>
          <w:jc w:val="center"/>
        </w:trPr>
        <w:tc>
          <w:tcPr>
            <w:tcW w:w="5040" w:type="dxa"/>
            <w:vAlign w:val="center"/>
          </w:tcPr>
          <w:bookmarkEnd w:id="90"/>
          <w:p w14:paraId="692A7CDA" w14:textId="77777777" w:rsidR="0020274C" w:rsidRPr="00B161BA" w:rsidRDefault="0020274C" w:rsidP="00394A47">
            <w:pPr>
              <w:ind w:left="153" w:right="153"/>
            </w:pPr>
            <w:r>
              <w:rPr>
                <w:noProof/>
              </w:rPr>
              <w:t>Iristel</w:t>
            </w:r>
          </w:p>
          <w:p w14:paraId="1E049396" w14:textId="77777777" w:rsidR="0020274C" w:rsidRPr="00B161BA" w:rsidRDefault="0020274C" w:rsidP="00394A47">
            <w:pPr>
              <w:ind w:left="153" w:right="153"/>
            </w:pPr>
            <w:r>
              <w:rPr>
                <w:noProof/>
              </w:rPr>
              <w:t>team.regulatory@iristel.com</w:t>
            </w:r>
          </w:p>
        </w:tc>
        <w:tc>
          <w:tcPr>
            <w:tcW w:w="5040" w:type="dxa"/>
            <w:vAlign w:val="center"/>
          </w:tcPr>
          <w:p w14:paraId="309E938C" w14:textId="77777777" w:rsidR="0020274C" w:rsidRPr="00B161BA" w:rsidRDefault="0020274C" w:rsidP="00394A47">
            <w:pPr>
              <w:ind w:left="153" w:right="153"/>
            </w:pPr>
            <w:r>
              <w:rPr>
                <w:noProof/>
              </w:rPr>
              <w:t>Rogers</w:t>
            </w:r>
          </w:p>
          <w:p w14:paraId="4E8F2239" w14:textId="77777777" w:rsidR="0020274C" w:rsidRPr="00B161BA" w:rsidRDefault="0020274C" w:rsidP="00394A47">
            <w:pPr>
              <w:ind w:left="153" w:right="153"/>
            </w:pPr>
            <w:r>
              <w:rPr>
                <w:noProof/>
              </w:rPr>
              <w:t>NumberAdmin@rci.rogers.com</w:t>
            </w:r>
          </w:p>
        </w:tc>
      </w:tr>
      <w:tr w:rsidR="0020274C" w:rsidRPr="00B161BA" w14:paraId="1B7F0CF4" w14:textId="77777777" w:rsidTr="0020274C">
        <w:trPr>
          <w:cantSplit/>
          <w:trHeight w:hRule="exact" w:val="2880"/>
          <w:jc w:val="center"/>
        </w:trPr>
        <w:tc>
          <w:tcPr>
            <w:tcW w:w="5040" w:type="dxa"/>
            <w:vAlign w:val="center"/>
          </w:tcPr>
          <w:p w14:paraId="5765F097" w14:textId="77777777" w:rsidR="0020274C" w:rsidRPr="00B161BA" w:rsidRDefault="0020274C" w:rsidP="00394A47">
            <w:pPr>
              <w:ind w:left="153" w:right="153"/>
            </w:pPr>
            <w:r>
              <w:rPr>
                <w:noProof/>
              </w:rPr>
              <w:t>CLEC Admin</w:t>
            </w:r>
            <w:r>
              <w:t xml:space="preserve"> </w:t>
            </w:r>
          </w:p>
          <w:p w14:paraId="7CCBB927" w14:textId="77777777" w:rsidR="0020274C" w:rsidRPr="00B161BA" w:rsidRDefault="0020274C" w:rsidP="00394A47">
            <w:pPr>
              <w:ind w:left="153" w:right="153"/>
            </w:pPr>
            <w:r>
              <w:rPr>
                <w:noProof/>
              </w:rPr>
              <w:t>Comwave Networks</w:t>
            </w:r>
          </w:p>
          <w:p w14:paraId="2E8B0761" w14:textId="77777777" w:rsidR="0020274C" w:rsidRPr="00B161BA" w:rsidRDefault="0020274C" w:rsidP="00394A47">
            <w:pPr>
              <w:ind w:left="153" w:right="153"/>
            </w:pPr>
            <w:r>
              <w:rPr>
                <w:noProof/>
              </w:rPr>
              <w:t>61 Wildcat Road</w:t>
            </w:r>
          </w:p>
          <w:p w14:paraId="26A6D19B" w14:textId="77777777" w:rsidR="0020274C" w:rsidRPr="00B161BA" w:rsidRDefault="0020274C" w:rsidP="00394A47">
            <w:pPr>
              <w:ind w:left="153" w:right="153"/>
            </w:pPr>
            <w:r>
              <w:rPr>
                <w:noProof/>
              </w:rPr>
              <w:t>Toronto</w:t>
            </w:r>
            <w:r w:rsidRPr="00B161BA">
              <w:t xml:space="preserve">, </w:t>
            </w:r>
            <w:r>
              <w:rPr>
                <w:noProof/>
              </w:rPr>
              <w:t>ON</w:t>
            </w:r>
          </w:p>
          <w:p w14:paraId="68C3F814" w14:textId="77777777" w:rsidR="0020274C" w:rsidRPr="00B161BA" w:rsidRDefault="0020274C" w:rsidP="00394A47">
            <w:pPr>
              <w:ind w:left="153" w:right="153"/>
            </w:pPr>
            <w:r>
              <w:rPr>
                <w:noProof/>
              </w:rPr>
              <w:t>Canada</w:t>
            </w:r>
          </w:p>
          <w:p w14:paraId="41111020" w14:textId="77777777" w:rsidR="0020274C" w:rsidRPr="00B161BA" w:rsidRDefault="0020274C" w:rsidP="00394A47">
            <w:pPr>
              <w:ind w:left="153" w:right="153"/>
            </w:pPr>
            <w:r>
              <w:rPr>
                <w:noProof/>
              </w:rPr>
              <w:t>M3J 2P5</w:t>
            </w:r>
          </w:p>
          <w:p w14:paraId="46A474F0" w14:textId="77777777" w:rsidR="0020274C" w:rsidRPr="00B161BA" w:rsidRDefault="0020274C" w:rsidP="00394A47">
            <w:pPr>
              <w:ind w:left="153" w:right="153"/>
            </w:pPr>
            <w:r>
              <w:rPr>
                <w:noProof/>
              </w:rPr>
              <w:t>clecteam@comwave.net</w:t>
            </w:r>
          </w:p>
        </w:tc>
        <w:tc>
          <w:tcPr>
            <w:tcW w:w="5040" w:type="dxa"/>
            <w:vAlign w:val="center"/>
          </w:tcPr>
          <w:p w14:paraId="2E2708CF" w14:textId="77777777" w:rsidR="0020274C" w:rsidRPr="00B161BA" w:rsidRDefault="0020274C" w:rsidP="00394A47">
            <w:pPr>
              <w:ind w:left="153" w:right="153"/>
            </w:pPr>
            <w:r>
              <w:rPr>
                <w:noProof/>
              </w:rPr>
              <w:t>Numbering E-Mail</w:t>
            </w:r>
            <w:r>
              <w:t xml:space="preserve"> </w:t>
            </w:r>
          </w:p>
          <w:p w14:paraId="2A89BD13" w14:textId="77777777" w:rsidR="0020274C" w:rsidRPr="00B161BA" w:rsidRDefault="0020274C" w:rsidP="00394A47">
            <w:pPr>
              <w:ind w:left="153" w:right="153"/>
            </w:pPr>
            <w:r>
              <w:rPr>
                <w:noProof/>
              </w:rPr>
              <w:t>Distributel Communications Limited</w:t>
            </w:r>
          </w:p>
          <w:p w14:paraId="01274D82" w14:textId="77777777" w:rsidR="0020274C" w:rsidRPr="00B161BA" w:rsidRDefault="0020274C" w:rsidP="00394A47">
            <w:pPr>
              <w:ind w:left="153" w:right="153"/>
            </w:pPr>
            <w:r>
              <w:rPr>
                <w:noProof/>
              </w:rPr>
              <w:t>177 Nepean Street</w:t>
            </w:r>
          </w:p>
          <w:p w14:paraId="5BD53244" w14:textId="77777777" w:rsidR="0020274C" w:rsidRPr="00B161BA" w:rsidRDefault="0020274C" w:rsidP="00394A47">
            <w:pPr>
              <w:ind w:left="153" w:right="153"/>
            </w:pPr>
            <w:r>
              <w:rPr>
                <w:noProof/>
              </w:rPr>
              <w:t>Ottawa</w:t>
            </w:r>
            <w:r w:rsidRPr="00B161BA">
              <w:t xml:space="preserve">, </w:t>
            </w:r>
            <w:r>
              <w:rPr>
                <w:noProof/>
              </w:rPr>
              <w:t>ON</w:t>
            </w:r>
          </w:p>
          <w:p w14:paraId="1CF643D5" w14:textId="77777777" w:rsidR="0020274C" w:rsidRPr="00B161BA" w:rsidRDefault="0020274C" w:rsidP="00394A47">
            <w:pPr>
              <w:ind w:left="153" w:right="153"/>
            </w:pPr>
            <w:r>
              <w:rPr>
                <w:noProof/>
              </w:rPr>
              <w:t>Canada</w:t>
            </w:r>
          </w:p>
          <w:p w14:paraId="2E94FB40" w14:textId="77777777" w:rsidR="0020274C" w:rsidRPr="00B161BA" w:rsidRDefault="0020274C" w:rsidP="00394A47">
            <w:pPr>
              <w:ind w:left="153" w:right="153"/>
            </w:pPr>
            <w:r>
              <w:rPr>
                <w:noProof/>
              </w:rPr>
              <w:t>K2P 0B4</w:t>
            </w:r>
          </w:p>
          <w:p w14:paraId="24779AEC" w14:textId="77777777" w:rsidR="0020274C" w:rsidRPr="00B161BA" w:rsidRDefault="0020274C" w:rsidP="00394A47">
            <w:pPr>
              <w:ind w:left="153" w:right="153"/>
            </w:pPr>
            <w:r>
              <w:rPr>
                <w:noProof/>
              </w:rPr>
              <w:t>numbering@distributel.ca</w:t>
            </w:r>
          </w:p>
        </w:tc>
      </w:tr>
      <w:tr w:rsidR="0020274C" w:rsidRPr="00B161BA" w14:paraId="6C761D81" w14:textId="77777777" w:rsidTr="0020274C">
        <w:trPr>
          <w:cantSplit/>
          <w:trHeight w:hRule="exact" w:val="2880"/>
          <w:jc w:val="center"/>
        </w:trPr>
        <w:tc>
          <w:tcPr>
            <w:tcW w:w="5040" w:type="dxa"/>
            <w:vAlign w:val="center"/>
          </w:tcPr>
          <w:p w14:paraId="7420AF79" w14:textId="77777777" w:rsidR="0020274C" w:rsidRPr="00B161BA" w:rsidRDefault="0020274C" w:rsidP="00394A47">
            <w:pPr>
              <w:ind w:left="153" w:right="153"/>
            </w:pPr>
            <w:r>
              <w:rPr>
                <w:noProof/>
              </w:rPr>
              <w:t>NXX Admin</w:t>
            </w:r>
            <w:r>
              <w:t xml:space="preserve"> </w:t>
            </w:r>
          </w:p>
          <w:p w14:paraId="24F8B60F" w14:textId="77777777" w:rsidR="0020274C" w:rsidRPr="00B161BA" w:rsidRDefault="0020274C" w:rsidP="00394A47">
            <w:pPr>
              <w:ind w:left="153" w:right="153"/>
            </w:pPr>
            <w:r>
              <w:rPr>
                <w:noProof/>
              </w:rPr>
              <w:t>Bell Canada</w:t>
            </w:r>
          </w:p>
          <w:p w14:paraId="746D3616" w14:textId="77777777" w:rsidR="0020274C" w:rsidRPr="00B161BA" w:rsidRDefault="0020274C" w:rsidP="00394A47">
            <w:pPr>
              <w:ind w:left="153" w:right="153"/>
            </w:pPr>
            <w:r>
              <w:rPr>
                <w:noProof/>
              </w:rPr>
              <w:t>nxx.admin@bell.ca</w:t>
            </w:r>
          </w:p>
        </w:tc>
        <w:tc>
          <w:tcPr>
            <w:tcW w:w="5040" w:type="dxa"/>
            <w:vAlign w:val="center"/>
          </w:tcPr>
          <w:p w14:paraId="1CC0E5A0" w14:textId="77777777" w:rsidR="0020274C" w:rsidRPr="00B161BA" w:rsidRDefault="0020274C" w:rsidP="00394A47">
            <w:pPr>
              <w:ind w:left="153" w:right="153"/>
            </w:pPr>
            <w:r>
              <w:rPr>
                <w:noProof/>
              </w:rPr>
              <w:t>Regulatory Affairs</w:t>
            </w:r>
            <w:r>
              <w:t xml:space="preserve"> </w:t>
            </w:r>
          </w:p>
          <w:p w14:paraId="2F35F9E0" w14:textId="77777777" w:rsidR="0020274C" w:rsidRPr="00B161BA" w:rsidRDefault="0020274C" w:rsidP="00394A47">
            <w:pPr>
              <w:ind w:left="153" w:right="153"/>
            </w:pPr>
            <w:r>
              <w:rPr>
                <w:noProof/>
              </w:rPr>
              <w:t>Shaw Telecom Inc.</w:t>
            </w:r>
          </w:p>
          <w:p w14:paraId="44BFDC8B" w14:textId="77777777" w:rsidR="0020274C" w:rsidRPr="00B161BA" w:rsidRDefault="0020274C" w:rsidP="00394A47">
            <w:pPr>
              <w:ind w:left="153" w:right="153"/>
            </w:pPr>
            <w:r>
              <w:rPr>
                <w:noProof/>
              </w:rPr>
              <w:t>630 - 3 Ave SW</w:t>
            </w:r>
          </w:p>
          <w:p w14:paraId="0F7C95FE" w14:textId="77777777" w:rsidR="0020274C" w:rsidRPr="00B161BA" w:rsidRDefault="0020274C" w:rsidP="00394A47">
            <w:pPr>
              <w:ind w:left="153" w:right="153"/>
            </w:pPr>
            <w:r>
              <w:rPr>
                <w:noProof/>
              </w:rPr>
              <w:t>Calgary</w:t>
            </w:r>
            <w:r w:rsidRPr="00B161BA">
              <w:t xml:space="preserve">, </w:t>
            </w:r>
            <w:r>
              <w:rPr>
                <w:noProof/>
              </w:rPr>
              <w:t>AB</w:t>
            </w:r>
          </w:p>
          <w:p w14:paraId="3992EE6A" w14:textId="77777777" w:rsidR="0020274C" w:rsidRPr="00B161BA" w:rsidRDefault="0020274C" w:rsidP="00394A47">
            <w:pPr>
              <w:ind w:left="153" w:right="153"/>
            </w:pPr>
            <w:r>
              <w:rPr>
                <w:noProof/>
              </w:rPr>
              <w:t>Canada</w:t>
            </w:r>
          </w:p>
          <w:p w14:paraId="54D13ABD" w14:textId="77777777" w:rsidR="0020274C" w:rsidRPr="00B161BA" w:rsidRDefault="0020274C" w:rsidP="00394A47">
            <w:pPr>
              <w:ind w:left="153" w:right="153"/>
            </w:pPr>
            <w:r>
              <w:rPr>
                <w:noProof/>
              </w:rPr>
              <w:t>T2P 4L4</w:t>
            </w:r>
          </w:p>
          <w:p w14:paraId="79C74384" w14:textId="77777777" w:rsidR="0020274C" w:rsidRPr="00B161BA" w:rsidRDefault="0020274C" w:rsidP="00394A47">
            <w:pPr>
              <w:ind w:left="153" w:right="153"/>
            </w:pPr>
            <w:r>
              <w:rPr>
                <w:noProof/>
              </w:rPr>
              <w:t>regulatory@sjrb.ca</w:t>
            </w:r>
          </w:p>
        </w:tc>
      </w:tr>
      <w:tr w:rsidR="0020274C" w:rsidRPr="00B161BA" w14:paraId="29E75264" w14:textId="77777777" w:rsidTr="0020274C">
        <w:trPr>
          <w:cantSplit/>
          <w:trHeight w:hRule="exact" w:val="2880"/>
          <w:jc w:val="center"/>
        </w:trPr>
        <w:tc>
          <w:tcPr>
            <w:tcW w:w="5040" w:type="dxa"/>
            <w:vAlign w:val="center"/>
          </w:tcPr>
          <w:p w14:paraId="0A56D620" w14:textId="77777777" w:rsidR="0020274C" w:rsidRPr="00B161BA" w:rsidRDefault="0020274C" w:rsidP="00394A47">
            <w:pPr>
              <w:ind w:left="153" w:right="153"/>
            </w:pPr>
            <w:r>
              <w:rPr>
                <w:noProof/>
              </w:rPr>
              <w:t>Regulatory Affairs</w:t>
            </w:r>
            <w:r>
              <w:t xml:space="preserve"> </w:t>
            </w:r>
          </w:p>
          <w:p w14:paraId="406151A2" w14:textId="77777777" w:rsidR="0020274C" w:rsidRPr="00B161BA" w:rsidRDefault="0020274C" w:rsidP="00394A47">
            <w:pPr>
              <w:ind w:left="153" w:right="153"/>
            </w:pPr>
            <w:r>
              <w:rPr>
                <w:noProof/>
              </w:rPr>
              <w:t>Regulatory Affairs</w:t>
            </w:r>
          </w:p>
          <w:p w14:paraId="70857CAE" w14:textId="77777777" w:rsidR="0020274C" w:rsidRPr="00B161BA" w:rsidRDefault="0020274C" w:rsidP="00394A47">
            <w:pPr>
              <w:ind w:left="153" w:right="153"/>
            </w:pPr>
            <w:r>
              <w:rPr>
                <w:noProof/>
              </w:rPr>
              <w:t>SaskTel</w:t>
            </w:r>
          </w:p>
          <w:p w14:paraId="4C0D0E54" w14:textId="77777777" w:rsidR="0020274C" w:rsidRPr="00B161BA" w:rsidRDefault="0020274C" w:rsidP="00394A47">
            <w:pPr>
              <w:ind w:left="153" w:right="153"/>
            </w:pPr>
            <w:r w:rsidRPr="00B161BA">
              <w:t xml:space="preserve">Telephone: </w:t>
            </w:r>
            <w:r>
              <w:rPr>
                <w:noProof/>
              </w:rPr>
              <w:t>306-777-2592</w:t>
            </w:r>
          </w:p>
          <w:p w14:paraId="2BEB94BE" w14:textId="77777777" w:rsidR="0020274C" w:rsidRPr="00B161BA" w:rsidRDefault="0020274C" w:rsidP="00394A47">
            <w:pPr>
              <w:ind w:left="153" w:right="153"/>
            </w:pPr>
            <w:r>
              <w:rPr>
                <w:noProof/>
              </w:rPr>
              <w:t>document.control@sasktel.com</w:t>
            </w:r>
          </w:p>
        </w:tc>
        <w:tc>
          <w:tcPr>
            <w:tcW w:w="5040" w:type="dxa"/>
            <w:vAlign w:val="center"/>
          </w:tcPr>
          <w:p w14:paraId="07B609E7" w14:textId="77777777" w:rsidR="0020274C" w:rsidRPr="00B161BA" w:rsidRDefault="0020274C" w:rsidP="00394A47">
            <w:pPr>
              <w:ind w:left="153" w:right="153"/>
            </w:pPr>
            <w:r>
              <w:rPr>
                <w:noProof/>
              </w:rPr>
              <w:t>Andreea</w:t>
            </w:r>
            <w:r>
              <w:t xml:space="preserve"> </w:t>
            </w:r>
            <w:r>
              <w:rPr>
                <w:noProof/>
              </w:rPr>
              <w:t>Badea</w:t>
            </w:r>
          </w:p>
          <w:p w14:paraId="6DA6A454" w14:textId="77777777" w:rsidR="0020274C" w:rsidRPr="00B161BA" w:rsidRDefault="0020274C" w:rsidP="00394A47">
            <w:pPr>
              <w:ind w:left="153" w:right="153"/>
            </w:pPr>
            <w:r>
              <w:rPr>
                <w:noProof/>
              </w:rPr>
              <w:t>Iristel Inc.</w:t>
            </w:r>
          </w:p>
          <w:p w14:paraId="2CFB1A4F" w14:textId="77777777" w:rsidR="0020274C" w:rsidRPr="00B161BA" w:rsidRDefault="0020274C" w:rsidP="00394A47">
            <w:pPr>
              <w:ind w:left="153" w:right="153"/>
            </w:pPr>
            <w:r>
              <w:rPr>
                <w:noProof/>
              </w:rPr>
              <w:t>11 Bowan Court</w:t>
            </w:r>
          </w:p>
          <w:p w14:paraId="382D22D7" w14:textId="77777777" w:rsidR="0020274C" w:rsidRPr="00B161BA" w:rsidRDefault="0020274C" w:rsidP="00394A47">
            <w:pPr>
              <w:ind w:left="153" w:right="153"/>
            </w:pPr>
            <w:r>
              <w:rPr>
                <w:noProof/>
              </w:rPr>
              <w:t>Toronto</w:t>
            </w:r>
            <w:r w:rsidRPr="00B161BA">
              <w:t xml:space="preserve">, </w:t>
            </w:r>
            <w:r>
              <w:rPr>
                <w:noProof/>
              </w:rPr>
              <w:t>ON</w:t>
            </w:r>
          </w:p>
          <w:p w14:paraId="369E594A" w14:textId="77777777" w:rsidR="0020274C" w:rsidRPr="00B161BA" w:rsidRDefault="0020274C" w:rsidP="00394A47">
            <w:pPr>
              <w:ind w:left="153" w:right="153"/>
            </w:pPr>
            <w:r>
              <w:rPr>
                <w:noProof/>
              </w:rPr>
              <w:t>Canada</w:t>
            </w:r>
          </w:p>
          <w:p w14:paraId="73D434C9" w14:textId="77777777" w:rsidR="0020274C" w:rsidRPr="00B161BA" w:rsidRDefault="0020274C" w:rsidP="00394A47">
            <w:pPr>
              <w:ind w:left="153" w:right="153"/>
            </w:pPr>
            <w:r>
              <w:rPr>
                <w:noProof/>
              </w:rPr>
              <w:t>M2K 3A8</w:t>
            </w:r>
          </w:p>
          <w:p w14:paraId="2EF9F91C" w14:textId="77777777" w:rsidR="0020274C" w:rsidRPr="00B161BA" w:rsidRDefault="0020274C" w:rsidP="00394A47">
            <w:pPr>
              <w:ind w:left="153" w:right="153"/>
            </w:pPr>
            <w:r w:rsidRPr="00B161BA">
              <w:t xml:space="preserve">Telephone: </w:t>
            </w:r>
            <w:r>
              <w:rPr>
                <w:noProof/>
              </w:rPr>
              <w:t>416-800-4747</w:t>
            </w:r>
          </w:p>
          <w:p w14:paraId="46D664D6" w14:textId="77777777" w:rsidR="0020274C" w:rsidRPr="00B161BA" w:rsidRDefault="0020274C" w:rsidP="00394A47">
            <w:pPr>
              <w:ind w:left="153" w:right="153"/>
            </w:pPr>
            <w:r>
              <w:rPr>
                <w:noProof/>
              </w:rPr>
              <w:t>abadea@iristel.ro</w:t>
            </w:r>
          </w:p>
        </w:tc>
      </w:tr>
      <w:tr w:rsidR="0020274C" w:rsidRPr="00B161BA" w14:paraId="257E7CF3" w14:textId="77777777" w:rsidTr="0020274C">
        <w:trPr>
          <w:cantSplit/>
          <w:trHeight w:hRule="exact" w:val="2880"/>
          <w:jc w:val="center"/>
        </w:trPr>
        <w:tc>
          <w:tcPr>
            <w:tcW w:w="5040" w:type="dxa"/>
            <w:vAlign w:val="center"/>
          </w:tcPr>
          <w:p w14:paraId="2A508857" w14:textId="77777777" w:rsidR="0020274C" w:rsidRPr="00B161BA" w:rsidRDefault="0020274C" w:rsidP="00394A47">
            <w:pPr>
              <w:ind w:left="153" w:right="153"/>
            </w:pPr>
            <w:r>
              <w:rPr>
                <w:noProof/>
              </w:rPr>
              <w:lastRenderedPageBreak/>
              <w:t>Geoff</w:t>
            </w:r>
            <w:r>
              <w:t xml:space="preserve"> </w:t>
            </w:r>
            <w:r>
              <w:rPr>
                <w:noProof/>
              </w:rPr>
              <w:t>Batstone</w:t>
            </w:r>
          </w:p>
          <w:p w14:paraId="6E8B4C6B" w14:textId="77777777" w:rsidR="0020274C" w:rsidRPr="00B161BA" w:rsidRDefault="0020274C" w:rsidP="00394A47">
            <w:pPr>
              <w:ind w:left="153" w:right="153"/>
            </w:pPr>
            <w:r>
              <w:rPr>
                <w:noProof/>
              </w:rPr>
              <w:t>V.P., General Counsel</w:t>
            </w:r>
          </w:p>
          <w:p w14:paraId="70FF8467" w14:textId="77777777" w:rsidR="0020274C" w:rsidRPr="00B161BA" w:rsidRDefault="0020274C" w:rsidP="00394A47">
            <w:pPr>
              <w:ind w:left="153" w:right="153"/>
            </w:pPr>
            <w:r>
              <w:rPr>
                <w:noProof/>
              </w:rPr>
              <w:t>Distributel Communications Limited</w:t>
            </w:r>
          </w:p>
          <w:p w14:paraId="1587540A" w14:textId="77777777" w:rsidR="0020274C" w:rsidRPr="00B161BA" w:rsidRDefault="0020274C" w:rsidP="00394A47">
            <w:pPr>
              <w:ind w:left="153" w:right="153"/>
            </w:pPr>
            <w:r>
              <w:rPr>
                <w:noProof/>
              </w:rPr>
              <w:t>177 Nepean Street, Suite 300</w:t>
            </w:r>
          </w:p>
          <w:p w14:paraId="03AFB76A" w14:textId="77777777" w:rsidR="0020274C" w:rsidRPr="00B161BA" w:rsidRDefault="0020274C" w:rsidP="00394A47">
            <w:pPr>
              <w:ind w:left="153" w:right="153"/>
            </w:pPr>
            <w:r>
              <w:rPr>
                <w:noProof/>
              </w:rPr>
              <w:t>Ottawa</w:t>
            </w:r>
            <w:r w:rsidRPr="00B161BA">
              <w:t xml:space="preserve">, </w:t>
            </w:r>
            <w:r>
              <w:rPr>
                <w:noProof/>
              </w:rPr>
              <w:t>ON</w:t>
            </w:r>
          </w:p>
          <w:p w14:paraId="071BFE55" w14:textId="77777777" w:rsidR="0020274C" w:rsidRPr="00B161BA" w:rsidRDefault="0020274C" w:rsidP="00394A47">
            <w:pPr>
              <w:ind w:left="153" w:right="153"/>
            </w:pPr>
            <w:r>
              <w:rPr>
                <w:noProof/>
              </w:rPr>
              <w:t>Canada</w:t>
            </w:r>
          </w:p>
          <w:p w14:paraId="57F8A56B" w14:textId="77777777" w:rsidR="0020274C" w:rsidRPr="00B161BA" w:rsidRDefault="0020274C" w:rsidP="00394A47">
            <w:pPr>
              <w:ind w:left="153" w:right="153"/>
            </w:pPr>
            <w:r w:rsidRPr="00B161BA">
              <w:t xml:space="preserve">Telephone: </w:t>
            </w:r>
            <w:r>
              <w:rPr>
                <w:noProof/>
              </w:rPr>
              <w:t>613-319-9964</w:t>
            </w:r>
          </w:p>
          <w:p w14:paraId="78EEEFF4" w14:textId="77777777" w:rsidR="0020274C" w:rsidRPr="00B161BA" w:rsidRDefault="0020274C" w:rsidP="00394A47">
            <w:pPr>
              <w:ind w:left="153" w:right="153"/>
            </w:pPr>
            <w:r>
              <w:rPr>
                <w:noProof/>
              </w:rPr>
              <w:t>geoff.batstone@distributel.ca</w:t>
            </w:r>
          </w:p>
        </w:tc>
        <w:tc>
          <w:tcPr>
            <w:tcW w:w="5040" w:type="dxa"/>
            <w:vAlign w:val="center"/>
          </w:tcPr>
          <w:p w14:paraId="01786E0A" w14:textId="77777777" w:rsidR="0020274C" w:rsidRPr="00B161BA" w:rsidRDefault="0020274C" w:rsidP="00394A47">
            <w:pPr>
              <w:ind w:left="153" w:right="153"/>
            </w:pPr>
            <w:r>
              <w:rPr>
                <w:noProof/>
              </w:rPr>
              <w:t>Nicholas</w:t>
            </w:r>
            <w:r>
              <w:t xml:space="preserve"> </w:t>
            </w:r>
            <w:r>
              <w:rPr>
                <w:noProof/>
              </w:rPr>
              <w:t>Bayly</w:t>
            </w:r>
          </w:p>
          <w:p w14:paraId="042215A2" w14:textId="77777777" w:rsidR="0020274C" w:rsidRPr="00B161BA" w:rsidRDefault="0020274C" w:rsidP="00394A47">
            <w:pPr>
              <w:ind w:left="153" w:right="153"/>
            </w:pPr>
            <w:r>
              <w:rPr>
                <w:noProof/>
              </w:rPr>
              <w:t>Carrier Services Specialist</w:t>
            </w:r>
          </w:p>
          <w:p w14:paraId="2AA48A79" w14:textId="77777777" w:rsidR="0020274C" w:rsidRPr="00B161BA" w:rsidRDefault="0020274C" w:rsidP="00394A47">
            <w:pPr>
              <w:ind w:left="153" w:right="153"/>
            </w:pPr>
            <w:r>
              <w:rPr>
                <w:noProof/>
              </w:rPr>
              <w:t>Shaw Business</w:t>
            </w:r>
          </w:p>
          <w:p w14:paraId="0560FFC9" w14:textId="77777777" w:rsidR="0020274C" w:rsidRPr="00B161BA" w:rsidRDefault="0020274C" w:rsidP="00394A47">
            <w:pPr>
              <w:ind w:left="153" w:right="153"/>
            </w:pPr>
            <w:r>
              <w:rPr>
                <w:noProof/>
              </w:rPr>
              <w:t>3636 23 ST NE</w:t>
            </w:r>
          </w:p>
          <w:p w14:paraId="75418291" w14:textId="77777777" w:rsidR="0020274C" w:rsidRPr="00B161BA" w:rsidRDefault="0020274C" w:rsidP="00394A47">
            <w:pPr>
              <w:ind w:left="153" w:right="153"/>
            </w:pPr>
            <w:r>
              <w:rPr>
                <w:noProof/>
              </w:rPr>
              <w:t>Calgary</w:t>
            </w:r>
            <w:r w:rsidRPr="00B161BA">
              <w:t xml:space="preserve">, </w:t>
            </w:r>
            <w:r>
              <w:rPr>
                <w:noProof/>
              </w:rPr>
              <w:t>AB</w:t>
            </w:r>
          </w:p>
          <w:p w14:paraId="6D3AF43D" w14:textId="77777777" w:rsidR="0020274C" w:rsidRPr="00B161BA" w:rsidRDefault="0020274C" w:rsidP="00394A47">
            <w:pPr>
              <w:ind w:left="153" w:right="153"/>
            </w:pPr>
            <w:r>
              <w:rPr>
                <w:noProof/>
              </w:rPr>
              <w:t>Canada</w:t>
            </w:r>
          </w:p>
          <w:p w14:paraId="09B8BEA0" w14:textId="77777777" w:rsidR="0020274C" w:rsidRPr="00B161BA" w:rsidRDefault="0020274C" w:rsidP="00394A47">
            <w:pPr>
              <w:ind w:left="153" w:right="153"/>
            </w:pPr>
            <w:r>
              <w:rPr>
                <w:noProof/>
              </w:rPr>
              <w:t>T2E 6Y7</w:t>
            </w:r>
          </w:p>
          <w:p w14:paraId="0F75BA59" w14:textId="77777777" w:rsidR="0020274C" w:rsidRPr="00B161BA" w:rsidRDefault="0020274C" w:rsidP="00394A47">
            <w:pPr>
              <w:ind w:left="153" w:right="153"/>
            </w:pPr>
            <w:r w:rsidRPr="00B161BA">
              <w:t xml:space="preserve">Telephone: </w:t>
            </w:r>
            <w:r>
              <w:rPr>
                <w:noProof/>
              </w:rPr>
              <w:t>403-538-5223</w:t>
            </w:r>
          </w:p>
          <w:p w14:paraId="327AA0FB" w14:textId="77777777" w:rsidR="0020274C" w:rsidRPr="00B161BA" w:rsidRDefault="0020274C" w:rsidP="00394A47">
            <w:pPr>
              <w:ind w:left="153" w:right="153"/>
            </w:pPr>
            <w:r>
              <w:rPr>
                <w:noProof/>
              </w:rPr>
              <w:t>nicholas.bayly@sjrb.ca</w:t>
            </w:r>
          </w:p>
        </w:tc>
      </w:tr>
      <w:tr w:rsidR="0020274C" w:rsidRPr="00B161BA" w14:paraId="0F1E721D" w14:textId="77777777" w:rsidTr="0020274C">
        <w:trPr>
          <w:cantSplit/>
          <w:trHeight w:hRule="exact" w:val="2880"/>
          <w:jc w:val="center"/>
        </w:trPr>
        <w:tc>
          <w:tcPr>
            <w:tcW w:w="5040" w:type="dxa"/>
            <w:vAlign w:val="center"/>
          </w:tcPr>
          <w:p w14:paraId="008C3FDC" w14:textId="77777777" w:rsidR="0020274C" w:rsidRPr="00B161BA" w:rsidRDefault="0020274C" w:rsidP="00394A47">
            <w:pPr>
              <w:ind w:left="153" w:right="153"/>
            </w:pPr>
            <w:r>
              <w:rPr>
                <w:noProof/>
              </w:rPr>
              <w:t>Vivek</w:t>
            </w:r>
            <w:r>
              <w:t xml:space="preserve"> </w:t>
            </w:r>
            <w:r>
              <w:rPr>
                <w:noProof/>
              </w:rPr>
              <w:t>Bhardwaj</w:t>
            </w:r>
          </w:p>
          <w:p w14:paraId="1F7A9CA3" w14:textId="77777777" w:rsidR="0020274C" w:rsidRPr="00B161BA" w:rsidRDefault="0020274C" w:rsidP="00394A47">
            <w:pPr>
              <w:ind w:left="153" w:right="153"/>
            </w:pPr>
            <w:r>
              <w:rPr>
                <w:noProof/>
              </w:rPr>
              <w:t>Traffic Specialist</w:t>
            </w:r>
          </w:p>
          <w:p w14:paraId="3DD7D828" w14:textId="77777777" w:rsidR="0020274C" w:rsidRPr="00B161BA" w:rsidRDefault="0020274C" w:rsidP="00394A47">
            <w:pPr>
              <w:ind w:left="153" w:right="153"/>
            </w:pPr>
            <w:r>
              <w:rPr>
                <w:noProof/>
              </w:rPr>
              <w:t>Rogers Communications</w:t>
            </w:r>
          </w:p>
          <w:p w14:paraId="1C8C4BB1" w14:textId="77777777" w:rsidR="0020274C" w:rsidRPr="00B161BA" w:rsidRDefault="0020274C" w:rsidP="00394A47">
            <w:pPr>
              <w:ind w:left="153" w:right="153"/>
            </w:pPr>
            <w:r>
              <w:rPr>
                <w:noProof/>
              </w:rPr>
              <w:t>8200 Dixie Rd.</w:t>
            </w:r>
          </w:p>
          <w:p w14:paraId="4D40764E" w14:textId="77777777" w:rsidR="0020274C" w:rsidRPr="00B161BA" w:rsidRDefault="0020274C" w:rsidP="00394A47">
            <w:pPr>
              <w:ind w:left="153" w:right="153"/>
            </w:pPr>
            <w:r>
              <w:rPr>
                <w:noProof/>
              </w:rPr>
              <w:t>Brampton</w:t>
            </w:r>
            <w:r w:rsidRPr="00B161BA">
              <w:t xml:space="preserve">, </w:t>
            </w:r>
            <w:r>
              <w:rPr>
                <w:noProof/>
              </w:rPr>
              <w:t>ON</w:t>
            </w:r>
          </w:p>
          <w:p w14:paraId="3D07603C" w14:textId="77777777" w:rsidR="0020274C" w:rsidRPr="00B161BA" w:rsidRDefault="0020274C" w:rsidP="00394A47">
            <w:pPr>
              <w:ind w:left="153" w:right="153"/>
            </w:pPr>
            <w:r>
              <w:rPr>
                <w:noProof/>
              </w:rPr>
              <w:t>Canada</w:t>
            </w:r>
          </w:p>
          <w:p w14:paraId="5F03A5BA" w14:textId="77777777" w:rsidR="0020274C" w:rsidRPr="00B161BA" w:rsidRDefault="0020274C" w:rsidP="00394A47">
            <w:pPr>
              <w:ind w:left="153" w:right="153"/>
            </w:pPr>
            <w:r>
              <w:rPr>
                <w:noProof/>
              </w:rPr>
              <w:t>L6T 0C1</w:t>
            </w:r>
          </w:p>
          <w:p w14:paraId="29F9B8CC" w14:textId="77777777" w:rsidR="0020274C" w:rsidRPr="00B161BA" w:rsidRDefault="0020274C" w:rsidP="00394A47">
            <w:pPr>
              <w:ind w:left="153" w:right="153"/>
            </w:pPr>
            <w:r w:rsidRPr="00B161BA">
              <w:t xml:space="preserve">Telephone: </w:t>
            </w:r>
            <w:r>
              <w:rPr>
                <w:noProof/>
              </w:rPr>
              <w:t>647-747-3569</w:t>
            </w:r>
          </w:p>
          <w:p w14:paraId="6C3336FC" w14:textId="77777777" w:rsidR="0020274C" w:rsidRPr="00B161BA" w:rsidRDefault="0020274C" w:rsidP="00394A47">
            <w:pPr>
              <w:ind w:left="153" w:right="153"/>
            </w:pPr>
            <w:r>
              <w:rPr>
                <w:noProof/>
              </w:rPr>
              <w:t>vivek.bhardwaj@rci.rogers.com</w:t>
            </w:r>
          </w:p>
        </w:tc>
        <w:tc>
          <w:tcPr>
            <w:tcW w:w="5040" w:type="dxa"/>
            <w:vAlign w:val="center"/>
          </w:tcPr>
          <w:p w14:paraId="03D14954" w14:textId="77777777" w:rsidR="0020274C" w:rsidRPr="00B161BA" w:rsidRDefault="0020274C" w:rsidP="00394A47">
            <w:pPr>
              <w:ind w:left="153" w:right="153"/>
            </w:pPr>
            <w:r>
              <w:rPr>
                <w:noProof/>
              </w:rPr>
              <w:t>Olena</w:t>
            </w:r>
            <w:r>
              <w:t xml:space="preserve"> </w:t>
            </w:r>
            <w:r>
              <w:rPr>
                <w:noProof/>
              </w:rPr>
              <w:t>Bilozerska</w:t>
            </w:r>
          </w:p>
          <w:p w14:paraId="0EF6BEA9" w14:textId="77777777" w:rsidR="0020274C" w:rsidRPr="00B161BA" w:rsidRDefault="0020274C" w:rsidP="00394A47">
            <w:pPr>
              <w:ind w:left="153" w:right="153"/>
            </w:pPr>
            <w:r>
              <w:rPr>
                <w:noProof/>
              </w:rPr>
              <w:t>Network Planning Manager I, TS CC Planning &amp; Management</w:t>
            </w:r>
          </w:p>
          <w:p w14:paraId="2AFD1424" w14:textId="77777777" w:rsidR="0020274C" w:rsidRPr="00B161BA" w:rsidRDefault="0020274C" w:rsidP="00394A47">
            <w:pPr>
              <w:ind w:left="153" w:right="153"/>
            </w:pPr>
            <w:r>
              <w:rPr>
                <w:noProof/>
              </w:rPr>
              <w:t>TELUS</w:t>
            </w:r>
          </w:p>
          <w:p w14:paraId="49FA6C23" w14:textId="77777777" w:rsidR="0020274C" w:rsidRPr="00B161BA" w:rsidRDefault="0020274C" w:rsidP="00394A47">
            <w:pPr>
              <w:ind w:left="153" w:right="153"/>
            </w:pPr>
            <w:r>
              <w:rPr>
                <w:noProof/>
              </w:rPr>
              <w:t>200 Consilium Place, Floor 6</w:t>
            </w:r>
          </w:p>
          <w:p w14:paraId="27136A5C" w14:textId="77777777" w:rsidR="0020274C" w:rsidRPr="00B161BA" w:rsidRDefault="0020274C" w:rsidP="00394A47">
            <w:pPr>
              <w:ind w:left="153" w:right="153"/>
            </w:pPr>
            <w:r>
              <w:rPr>
                <w:noProof/>
              </w:rPr>
              <w:t>Scarborough</w:t>
            </w:r>
            <w:r w:rsidRPr="00B161BA">
              <w:t xml:space="preserve">, </w:t>
            </w:r>
            <w:r>
              <w:rPr>
                <w:noProof/>
              </w:rPr>
              <w:t>ON</w:t>
            </w:r>
          </w:p>
          <w:p w14:paraId="2EE417A0" w14:textId="77777777" w:rsidR="0020274C" w:rsidRPr="00B161BA" w:rsidRDefault="0020274C" w:rsidP="00394A47">
            <w:pPr>
              <w:ind w:left="153" w:right="153"/>
            </w:pPr>
            <w:r>
              <w:rPr>
                <w:noProof/>
              </w:rPr>
              <w:t>Canada</w:t>
            </w:r>
          </w:p>
          <w:p w14:paraId="7F6B248C" w14:textId="77777777" w:rsidR="0020274C" w:rsidRPr="00B161BA" w:rsidRDefault="0020274C" w:rsidP="00394A47">
            <w:pPr>
              <w:ind w:left="153" w:right="153"/>
            </w:pPr>
            <w:r>
              <w:rPr>
                <w:noProof/>
              </w:rPr>
              <w:t>M1H 3G2</w:t>
            </w:r>
          </w:p>
          <w:p w14:paraId="4C65FD61" w14:textId="77777777" w:rsidR="0020274C" w:rsidRPr="00B161BA" w:rsidRDefault="0020274C" w:rsidP="00394A47">
            <w:pPr>
              <w:ind w:left="153" w:right="153"/>
            </w:pPr>
            <w:r w:rsidRPr="00B161BA">
              <w:t xml:space="preserve">Telephone: </w:t>
            </w:r>
            <w:r>
              <w:rPr>
                <w:noProof/>
              </w:rPr>
              <w:t>647-837-1798</w:t>
            </w:r>
          </w:p>
          <w:p w14:paraId="7FB64914" w14:textId="77777777" w:rsidR="0020274C" w:rsidRPr="00B161BA" w:rsidRDefault="0020274C" w:rsidP="00394A47">
            <w:pPr>
              <w:ind w:left="153" w:right="153"/>
            </w:pPr>
            <w:r>
              <w:rPr>
                <w:noProof/>
              </w:rPr>
              <w:t>Olena.Bilozerska@telus.com</w:t>
            </w:r>
          </w:p>
        </w:tc>
      </w:tr>
      <w:tr w:rsidR="0020274C" w:rsidRPr="00B161BA" w14:paraId="2E1682B3" w14:textId="77777777" w:rsidTr="0020274C">
        <w:trPr>
          <w:cantSplit/>
          <w:trHeight w:hRule="exact" w:val="2880"/>
          <w:jc w:val="center"/>
        </w:trPr>
        <w:tc>
          <w:tcPr>
            <w:tcW w:w="5040" w:type="dxa"/>
            <w:vAlign w:val="center"/>
          </w:tcPr>
          <w:p w14:paraId="1E0C811A" w14:textId="77777777" w:rsidR="0020274C" w:rsidRPr="00B161BA" w:rsidRDefault="0020274C" w:rsidP="00394A47">
            <w:pPr>
              <w:ind w:left="153" w:right="153"/>
            </w:pPr>
            <w:r>
              <w:rPr>
                <w:noProof/>
              </w:rPr>
              <w:t>Doug</w:t>
            </w:r>
            <w:r>
              <w:t xml:space="preserve"> </w:t>
            </w:r>
            <w:r>
              <w:rPr>
                <w:noProof/>
              </w:rPr>
              <w:t>Birdwise</w:t>
            </w:r>
          </w:p>
          <w:p w14:paraId="60C18F9F" w14:textId="77777777" w:rsidR="0020274C" w:rsidRPr="00B161BA" w:rsidRDefault="0020274C" w:rsidP="00394A47">
            <w:pPr>
              <w:ind w:left="153" w:right="153"/>
            </w:pPr>
            <w:r>
              <w:rPr>
                <w:noProof/>
              </w:rPr>
              <w:t>Interested Party</w:t>
            </w:r>
          </w:p>
          <w:p w14:paraId="7CAFA40B" w14:textId="77777777" w:rsidR="0020274C" w:rsidRPr="00B161BA" w:rsidRDefault="0020274C" w:rsidP="00394A47">
            <w:pPr>
              <w:ind w:left="153" w:right="153"/>
            </w:pPr>
            <w:r>
              <w:rPr>
                <w:noProof/>
              </w:rPr>
              <w:t>109 Westpark Drive</w:t>
            </w:r>
          </w:p>
          <w:p w14:paraId="79353FAA" w14:textId="77777777" w:rsidR="0020274C" w:rsidRPr="00B161BA" w:rsidRDefault="0020274C" w:rsidP="00394A47">
            <w:pPr>
              <w:ind w:left="153" w:right="153"/>
            </w:pPr>
            <w:r>
              <w:rPr>
                <w:noProof/>
              </w:rPr>
              <w:t>Ottawa</w:t>
            </w:r>
            <w:r w:rsidRPr="00B161BA">
              <w:t xml:space="preserve">, </w:t>
            </w:r>
            <w:r>
              <w:rPr>
                <w:noProof/>
              </w:rPr>
              <w:t>ON</w:t>
            </w:r>
          </w:p>
          <w:p w14:paraId="0AD85EC3" w14:textId="77777777" w:rsidR="0020274C" w:rsidRPr="00B161BA" w:rsidRDefault="0020274C" w:rsidP="00394A47">
            <w:pPr>
              <w:ind w:left="153" w:right="153"/>
            </w:pPr>
            <w:r>
              <w:rPr>
                <w:noProof/>
              </w:rPr>
              <w:t>Canada</w:t>
            </w:r>
          </w:p>
          <w:p w14:paraId="29B81803" w14:textId="77777777" w:rsidR="0020274C" w:rsidRPr="00B161BA" w:rsidRDefault="0020274C" w:rsidP="00394A47">
            <w:pPr>
              <w:ind w:left="153" w:right="153"/>
            </w:pPr>
            <w:r>
              <w:rPr>
                <w:noProof/>
              </w:rPr>
              <w:t>K1B 3G4</w:t>
            </w:r>
          </w:p>
          <w:p w14:paraId="167DF546" w14:textId="77777777" w:rsidR="0020274C" w:rsidRPr="00B161BA" w:rsidRDefault="0020274C" w:rsidP="00394A47">
            <w:pPr>
              <w:ind w:left="153" w:right="153"/>
            </w:pPr>
            <w:r w:rsidRPr="00B161BA">
              <w:t xml:space="preserve">Telephone: </w:t>
            </w:r>
            <w:r>
              <w:rPr>
                <w:noProof/>
              </w:rPr>
              <w:t>613-830-0081</w:t>
            </w:r>
          </w:p>
          <w:p w14:paraId="79372B29" w14:textId="77777777" w:rsidR="0020274C" w:rsidRPr="00B161BA" w:rsidRDefault="0020274C" w:rsidP="00394A47">
            <w:pPr>
              <w:ind w:left="153" w:right="153"/>
            </w:pPr>
            <w:r>
              <w:rPr>
                <w:noProof/>
              </w:rPr>
              <w:t>douglas.birdwise@sympatico.ca</w:t>
            </w:r>
          </w:p>
        </w:tc>
        <w:tc>
          <w:tcPr>
            <w:tcW w:w="5040" w:type="dxa"/>
            <w:vAlign w:val="center"/>
          </w:tcPr>
          <w:p w14:paraId="547FAE97" w14:textId="77777777" w:rsidR="0020274C" w:rsidRPr="00B161BA" w:rsidRDefault="0020274C" w:rsidP="00394A47">
            <w:pPr>
              <w:ind w:left="153" w:right="153"/>
            </w:pPr>
            <w:r>
              <w:rPr>
                <w:noProof/>
              </w:rPr>
              <w:t>Samer</w:t>
            </w:r>
            <w:r>
              <w:t xml:space="preserve"> </w:t>
            </w:r>
            <w:r>
              <w:rPr>
                <w:noProof/>
              </w:rPr>
              <w:t>Bishay</w:t>
            </w:r>
          </w:p>
          <w:p w14:paraId="4159C9DF" w14:textId="77777777" w:rsidR="0020274C" w:rsidRPr="00B161BA" w:rsidRDefault="0020274C" w:rsidP="00394A47">
            <w:pPr>
              <w:ind w:left="153" w:right="153"/>
            </w:pPr>
            <w:r>
              <w:rPr>
                <w:noProof/>
              </w:rPr>
              <w:t>CEO</w:t>
            </w:r>
          </w:p>
          <w:p w14:paraId="2CA242E2" w14:textId="77777777" w:rsidR="0020274C" w:rsidRPr="00B161BA" w:rsidRDefault="0020274C" w:rsidP="00394A47">
            <w:pPr>
              <w:ind w:left="153" w:right="153"/>
            </w:pPr>
            <w:r>
              <w:rPr>
                <w:noProof/>
              </w:rPr>
              <w:t>Iristel Inc.</w:t>
            </w:r>
          </w:p>
          <w:p w14:paraId="67ECADE4" w14:textId="77777777" w:rsidR="0020274C" w:rsidRPr="00B161BA" w:rsidRDefault="0020274C" w:rsidP="00394A47">
            <w:pPr>
              <w:ind w:left="153" w:right="153"/>
            </w:pPr>
            <w:r>
              <w:rPr>
                <w:noProof/>
              </w:rPr>
              <w:t>11 Bowan Court</w:t>
            </w:r>
          </w:p>
          <w:p w14:paraId="7DD80334" w14:textId="77777777" w:rsidR="0020274C" w:rsidRPr="00B161BA" w:rsidRDefault="0020274C" w:rsidP="00394A47">
            <w:pPr>
              <w:ind w:left="153" w:right="153"/>
            </w:pPr>
            <w:r>
              <w:rPr>
                <w:noProof/>
              </w:rPr>
              <w:t>Toronto</w:t>
            </w:r>
            <w:r w:rsidRPr="00B161BA">
              <w:t xml:space="preserve">, </w:t>
            </w:r>
            <w:r>
              <w:rPr>
                <w:noProof/>
              </w:rPr>
              <w:t>ON</w:t>
            </w:r>
          </w:p>
          <w:p w14:paraId="62FFDA00" w14:textId="77777777" w:rsidR="0020274C" w:rsidRPr="00B161BA" w:rsidRDefault="0020274C" w:rsidP="00394A47">
            <w:pPr>
              <w:ind w:left="153" w:right="153"/>
            </w:pPr>
            <w:r>
              <w:rPr>
                <w:noProof/>
              </w:rPr>
              <w:t>Canada</w:t>
            </w:r>
          </w:p>
          <w:p w14:paraId="0C5B1270" w14:textId="77777777" w:rsidR="0020274C" w:rsidRPr="00B161BA" w:rsidRDefault="0020274C" w:rsidP="00394A47">
            <w:pPr>
              <w:ind w:left="153" w:right="153"/>
            </w:pPr>
            <w:r>
              <w:rPr>
                <w:noProof/>
              </w:rPr>
              <w:t>M2K 3A8</w:t>
            </w:r>
          </w:p>
          <w:p w14:paraId="1CDEFD66" w14:textId="77777777" w:rsidR="0020274C" w:rsidRPr="00B161BA" w:rsidRDefault="0020274C" w:rsidP="00394A47">
            <w:pPr>
              <w:ind w:left="153" w:right="153"/>
            </w:pPr>
            <w:r w:rsidRPr="00B161BA">
              <w:t xml:space="preserve">Telephone: </w:t>
            </w:r>
            <w:r>
              <w:rPr>
                <w:noProof/>
              </w:rPr>
              <w:t>416-800-9999</w:t>
            </w:r>
          </w:p>
          <w:p w14:paraId="31ABFA10" w14:textId="77777777" w:rsidR="0020274C" w:rsidRPr="00B161BA" w:rsidRDefault="0020274C" w:rsidP="00394A47">
            <w:pPr>
              <w:ind w:left="153" w:right="153"/>
            </w:pPr>
            <w:r w:rsidRPr="00B161BA">
              <w:t xml:space="preserve">Fax: </w:t>
            </w:r>
            <w:r>
              <w:rPr>
                <w:noProof/>
              </w:rPr>
              <w:t>416-628-0891</w:t>
            </w:r>
          </w:p>
          <w:p w14:paraId="2DA500A5" w14:textId="77777777" w:rsidR="0020274C" w:rsidRPr="00B161BA" w:rsidRDefault="0020274C" w:rsidP="00394A47">
            <w:pPr>
              <w:ind w:left="153" w:right="153"/>
            </w:pPr>
            <w:r>
              <w:rPr>
                <w:noProof/>
              </w:rPr>
              <w:t>sbishay@iristel.com</w:t>
            </w:r>
          </w:p>
        </w:tc>
      </w:tr>
      <w:tr w:rsidR="0020274C" w:rsidRPr="00B161BA" w14:paraId="63C685AD" w14:textId="77777777" w:rsidTr="0020274C">
        <w:trPr>
          <w:cantSplit/>
          <w:trHeight w:hRule="exact" w:val="2880"/>
          <w:jc w:val="center"/>
        </w:trPr>
        <w:tc>
          <w:tcPr>
            <w:tcW w:w="5040" w:type="dxa"/>
            <w:vAlign w:val="center"/>
          </w:tcPr>
          <w:p w14:paraId="30A0CED1" w14:textId="77777777" w:rsidR="0020274C" w:rsidRPr="00B161BA" w:rsidRDefault="0020274C" w:rsidP="00394A47">
            <w:pPr>
              <w:ind w:left="153" w:right="153"/>
            </w:pPr>
            <w:r>
              <w:rPr>
                <w:noProof/>
              </w:rPr>
              <w:t>Laurie</w:t>
            </w:r>
            <w:r>
              <w:t xml:space="preserve"> </w:t>
            </w:r>
            <w:r>
              <w:rPr>
                <w:noProof/>
              </w:rPr>
              <w:t>Bowie</w:t>
            </w:r>
          </w:p>
          <w:p w14:paraId="242AEDD6" w14:textId="77777777" w:rsidR="0020274C" w:rsidRPr="00B161BA" w:rsidRDefault="0020274C" w:rsidP="00394A47">
            <w:pPr>
              <w:ind w:left="153" w:right="153"/>
            </w:pPr>
            <w:r>
              <w:rPr>
                <w:noProof/>
              </w:rPr>
              <w:t>Network Planning</w:t>
            </w:r>
          </w:p>
          <w:p w14:paraId="1DF2F047" w14:textId="77777777" w:rsidR="0020274C" w:rsidRPr="00B161BA" w:rsidRDefault="0020274C" w:rsidP="00394A47">
            <w:pPr>
              <w:ind w:left="153" w:right="153"/>
            </w:pPr>
            <w:r>
              <w:rPr>
                <w:noProof/>
              </w:rPr>
              <w:t>Bell Canada</w:t>
            </w:r>
          </w:p>
          <w:p w14:paraId="0BF89CDA" w14:textId="77777777" w:rsidR="0020274C" w:rsidRPr="00B161BA" w:rsidRDefault="0020274C" w:rsidP="00394A47">
            <w:pPr>
              <w:ind w:left="153" w:right="153"/>
            </w:pPr>
            <w:r>
              <w:rPr>
                <w:noProof/>
              </w:rPr>
              <w:t>100 Dundas Street, Floor 4G</w:t>
            </w:r>
          </w:p>
          <w:p w14:paraId="5BA60E7E" w14:textId="77777777" w:rsidR="0020274C" w:rsidRPr="00B161BA" w:rsidRDefault="0020274C" w:rsidP="00394A47">
            <w:pPr>
              <w:ind w:left="153" w:right="153"/>
            </w:pPr>
            <w:r>
              <w:rPr>
                <w:noProof/>
              </w:rPr>
              <w:t>London</w:t>
            </w:r>
            <w:r w:rsidRPr="00B161BA">
              <w:t xml:space="preserve">, </w:t>
            </w:r>
            <w:r>
              <w:rPr>
                <w:noProof/>
              </w:rPr>
              <w:t>ON</w:t>
            </w:r>
          </w:p>
          <w:p w14:paraId="0C86D390" w14:textId="77777777" w:rsidR="0020274C" w:rsidRPr="00B161BA" w:rsidRDefault="0020274C" w:rsidP="00394A47">
            <w:pPr>
              <w:ind w:left="153" w:right="153"/>
            </w:pPr>
            <w:r>
              <w:rPr>
                <w:noProof/>
              </w:rPr>
              <w:t>Canada</w:t>
            </w:r>
          </w:p>
          <w:p w14:paraId="2B6F0259" w14:textId="77777777" w:rsidR="0020274C" w:rsidRPr="00B161BA" w:rsidRDefault="0020274C" w:rsidP="00394A47">
            <w:pPr>
              <w:ind w:left="153" w:right="153"/>
            </w:pPr>
            <w:r>
              <w:rPr>
                <w:noProof/>
              </w:rPr>
              <w:t>N6A 5B6</w:t>
            </w:r>
          </w:p>
          <w:p w14:paraId="5CB9CB4D" w14:textId="77777777" w:rsidR="0020274C" w:rsidRPr="00B161BA" w:rsidRDefault="0020274C" w:rsidP="00394A47">
            <w:pPr>
              <w:ind w:left="153" w:right="153"/>
            </w:pPr>
            <w:r w:rsidRPr="00B161BA">
              <w:t xml:space="preserve">Telephone: </w:t>
            </w:r>
            <w:r>
              <w:rPr>
                <w:noProof/>
              </w:rPr>
              <w:t>519-850-5818</w:t>
            </w:r>
          </w:p>
          <w:p w14:paraId="5EB920F0" w14:textId="77777777" w:rsidR="0020274C" w:rsidRPr="00B161BA" w:rsidRDefault="0020274C" w:rsidP="00394A47">
            <w:pPr>
              <w:ind w:left="153" w:right="153"/>
            </w:pPr>
            <w:r>
              <w:rPr>
                <w:noProof/>
              </w:rPr>
              <w:t>laurie.bowie@bell.ca</w:t>
            </w:r>
          </w:p>
        </w:tc>
        <w:tc>
          <w:tcPr>
            <w:tcW w:w="5040" w:type="dxa"/>
            <w:vAlign w:val="center"/>
          </w:tcPr>
          <w:p w14:paraId="7F317A77" w14:textId="77777777" w:rsidR="0020274C" w:rsidRPr="00B161BA" w:rsidRDefault="0020274C" w:rsidP="00394A47">
            <w:pPr>
              <w:ind w:left="153" w:right="153"/>
            </w:pPr>
            <w:r>
              <w:rPr>
                <w:noProof/>
              </w:rPr>
              <w:t>Glen</w:t>
            </w:r>
            <w:r>
              <w:t xml:space="preserve"> </w:t>
            </w:r>
            <w:r>
              <w:rPr>
                <w:noProof/>
              </w:rPr>
              <w:t>Brown</w:t>
            </w:r>
          </w:p>
          <w:p w14:paraId="28341AEC" w14:textId="77777777" w:rsidR="0020274C" w:rsidRPr="00B161BA" w:rsidRDefault="0020274C" w:rsidP="00394A47">
            <w:pPr>
              <w:ind w:left="153" w:right="153"/>
            </w:pPr>
            <w:r>
              <w:rPr>
                <w:noProof/>
              </w:rPr>
              <w:t>Division Manager</w:t>
            </w:r>
          </w:p>
          <w:p w14:paraId="71F99497" w14:textId="77777777" w:rsidR="0020274C" w:rsidRPr="00B161BA" w:rsidRDefault="0020274C" w:rsidP="00394A47">
            <w:pPr>
              <w:ind w:left="153" w:right="153"/>
            </w:pPr>
            <w:r>
              <w:rPr>
                <w:noProof/>
              </w:rPr>
              <w:t>Leidos Canada Inc.</w:t>
            </w:r>
          </w:p>
          <w:p w14:paraId="0EC6624A" w14:textId="77777777" w:rsidR="0020274C" w:rsidRPr="00B161BA" w:rsidRDefault="0020274C" w:rsidP="00394A47">
            <w:pPr>
              <w:ind w:left="153" w:right="153"/>
            </w:pPr>
            <w:r>
              <w:rPr>
                <w:noProof/>
              </w:rPr>
              <w:t>60 Queen Street, Suite 1516</w:t>
            </w:r>
          </w:p>
          <w:p w14:paraId="6BB5670E" w14:textId="77777777" w:rsidR="0020274C" w:rsidRPr="00B161BA" w:rsidRDefault="0020274C" w:rsidP="00394A47">
            <w:pPr>
              <w:ind w:left="153" w:right="153"/>
            </w:pPr>
            <w:r>
              <w:rPr>
                <w:noProof/>
              </w:rPr>
              <w:t>Ottawa</w:t>
            </w:r>
            <w:r w:rsidRPr="00B161BA">
              <w:t xml:space="preserve">, </w:t>
            </w:r>
            <w:r>
              <w:rPr>
                <w:noProof/>
              </w:rPr>
              <w:t>ON</w:t>
            </w:r>
          </w:p>
          <w:p w14:paraId="293F6A71" w14:textId="77777777" w:rsidR="0020274C" w:rsidRPr="00B161BA" w:rsidRDefault="0020274C" w:rsidP="00394A47">
            <w:pPr>
              <w:ind w:left="153" w:right="153"/>
            </w:pPr>
            <w:r>
              <w:rPr>
                <w:noProof/>
              </w:rPr>
              <w:t>Canada</w:t>
            </w:r>
          </w:p>
          <w:p w14:paraId="00E32953" w14:textId="77777777" w:rsidR="0020274C" w:rsidRPr="00B161BA" w:rsidRDefault="0020274C" w:rsidP="00394A47">
            <w:pPr>
              <w:ind w:left="153" w:right="153"/>
            </w:pPr>
            <w:r>
              <w:rPr>
                <w:noProof/>
              </w:rPr>
              <w:t>K1P 5Y7</w:t>
            </w:r>
          </w:p>
          <w:p w14:paraId="25B51871" w14:textId="77777777" w:rsidR="0020274C" w:rsidRPr="00B161BA" w:rsidRDefault="0020274C" w:rsidP="00394A47">
            <w:pPr>
              <w:ind w:left="153" w:right="153"/>
            </w:pPr>
            <w:r w:rsidRPr="00B161BA">
              <w:t xml:space="preserve">Telephone: </w:t>
            </w:r>
            <w:r>
              <w:rPr>
                <w:noProof/>
              </w:rPr>
              <w:t>613-683-3291</w:t>
            </w:r>
          </w:p>
          <w:p w14:paraId="2F775EE0" w14:textId="77777777" w:rsidR="0020274C" w:rsidRPr="00B161BA" w:rsidRDefault="0020274C" w:rsidP="00394A47">
            <w:pPr>
              <w:ind w:left="153" w:right="153"/>
            </w:pPr>
            <w:r w:rsidRPr="00B161BA">
              <w:t xml:space="preserve">Fax: </w:t>
            </w:r>
            <w:r>
              <w:rPr>
                <w:noProof/>
              </w:rPr>
              <w:t>613-563-3399</w:t>
            </w:r>
          </w:p>
          <w:p w14:paraId="117F82B8" w14:textId="77777777" w:rsidR="0020274C" w:rsidRPr="00B161BA" w:rsidRDefault="0020274C" w:rsidP="00394A47">
            <w:pPr>
              <w:ind w:left="153" w:right="153"/>
            </w:pPr>
            <w:r>
              <w:rPr>
                <w:noProof/>
              </w:rPr>
              <w:t>browng@leidos.ca</w:t>
            </w:r>
          </w:p>
        </w:tc>
      </w:tr>
      <w:tr w:rsidR="0020274C" w:rsidRPr="00B161BA" w14:paraId="2D6BA232" w14:textId="77777777" w:rsidTr="0020274C">
        <w:trPr>
          <w:cantSplit/>
          <w:trHeight w:hRule="exact" w:val="2880"/>
          <w:jc w:val="center"/>
        </w:trPr>
        <w:tc>
          <w:tcPr>
            <w:tcW w:w="5040" w:type="dxa"/>
            <w:vAlign w:val="center"/>
          </w:tcPr>
          <w:p w14:paraId="52032237" w14:textId="77777777" w:rsidR="0020274C" w:rsidRPr="00B161BA" w:rsidRDefault="0020274C" w:rsidP="00394A47">
            <w:pPr>
              <w:ind w:left="153" w:right="153"/>
            </w:pPr>
            <w:r>
              <w:rPr>
                <w:noProof/>
              </w:rPr>
              <w:lastRenderedPageBreak/>
              <w:t>Joseph</w:t>
            </w:r>
            <w:r>
              <w:t xml:space="preserve"> </w:t>
            </w:r>
            <w:r>
              <w:rPr>
                <w:noProof/>
              </w:rPr>
              <w:t>Cabrera</w:t>
            </w:r>
          </w:p>
          <w:p w14:paraId="5D446A66" w14:textId="77777777" w:rsidR="0020274C" w:rsidRPr="00B161BA" w:rsidRDefault="0020274C" w:rsidP="00394A47">
            <w:pPr>
              <w:ind w:left="153" w:right="153"/>
            </w:pPr>
            <w:r>
              <w:rPr>
                <w:noProof/>
              </w:rPr>
              <w:t>Senior Analyst - Dispute Resolution and Regulatory Implementation</w:t>
            </w:r>
          </w:p>
          <w:p w14:paraId="24B2C3C4" w14:textId="77777777" w:rsidR="0020274C" w:rsidRPr="00B161BA" w:rsidRDefault="0020274C" w:rsidP="00394A47">
            <w:pPr>
              <w:ind w:left="153" w:right="153"/>
            </w:pPr>
            <w:r>
              <w:rPr>
                <w:noProof/>
              </w:rPr>
              <w:t>CRTC</w:t>
            </w:r>
          </w:p>
          <w:p w14:paraId="790D0194" w14:textId="77777777" w:rsidR="0020274C" w:rsidRPr="00B161BA" w:rsidRDefault="0020274C" w:rsidP="00394A47">
            <w:pPr>
              <w:ind w:left="153" w:right="153"/>
            </w:pPr>
            <w:r>
              <w:rPr>
                <w:noProof/>
              </w:rPr>
              <w:t>1 Promenade du Portage</w:t>
            </w:r>
          </w:p>
          <w:p w14:paraId="030280A2" w14:textId="77777777" w:rsidR="0020274C" w:rsidRPr="00B161BA" w:rsidRDefault="0020274C" w:rsidP="00394A47">
            <w:pPr>
              <w:ind w:left="153" w:right="153"/>
            </w:pPr>
            <w:r>
              <w:rPr>
                <w:noProof/>
              </w:rPr>
              <w:t>Gatineau</w:t>
            </w:r>
            <w:r w:rsidRPr="00B161BA">
              <w:t xml:space="preserve">, </w:t>
            </w:r>
            <w:r>
              <w:rPr>
                <w:noProof/>
              </w:rPr>
              <w:t>QC</w:t>
            </w:r>
          </w:p>
          <w:p w14:paraId="120D6FB1" w14:textId="77777777" w:rsidR="0020274C" w:rsidRPr="00B161BA" w:rsidRDefault="0020274C" w:rsidP="00394A47">
            <w:pPr>
              <w:ind w:left="153" w:right="153"/>
            </w:pPr>
            <w:r>
              <w:rPr>
                <w:noProof/>
              </w:rPr>
              <w:t>Canada</w:t>
            </w:r>
          </w:p>
          <w:p w14:paraId="28828C8E" w14:textId="77777777" w:rsidR="0020274C" w:rsidRPr="00B161BA" w:rsidRDefault="0020274C" w:rsidP="00394A47">
            <w:pPr>
              <w:ind w:left="153" w:right="153"/>
            </w:pPr>
            <w:r>
              <w:rPr>
                <w:noProof/>
              </w:rPr>
              <w:t>J8X 4B1</w:t>
            </w:r>
          </w:p>
          <w:p w14:paraId="3356F75B" w14:textId="77777777" w:rsidR="0020274C" w:rsidRPr="00B161BA" w:rsidRDefault="0020274C" w:rsidP="00394A47">
            <w:pPr>
              <w:ind w:left="153" w:right="153"/>
            </w:pPr>
            <w:r w:rsidRPr="00B161BA">
              <w:t xml:space="preserve">Telephone: </w:t>
            </w:r>
            <w:r>
              <w:rPr>
                <w:noProof/>
              </w:rPr>
              <w:t>819-934-6352</w:t>
            </w:r>
          </w:p>
          <w:p w14:paraId="2A5C3ABF" w14:textId="77777777" w:rsidR="0020274C" w:rsidRPr="00B161BA" w:rsidRDefault="0020274C" w:rsidP="00394A47">
            <w:pPr>
              <w:ind w:left="153" w:right="153"/>
            </w:pPr>
            <w:r w:rsidRPr="00B161BA">
              <w:t xml:space="preserve">Fax: </w:t>
            </w:r>
            <w:r>
              <w:rPr>
                <w:noProof/>
              </w:rPr>
              <w:t>819-997-4610</w:t>
            </w:r>
          </w:p>
          <w:p w14:paraId="2F467F50" w14:textId="77777777" w:rsidR="0020274C" w:rsidRPr="00B161BA" w:rsidRDefault="0020274C" w:rsidP="00394A47">
            <w:pPr>
              <w:ind w:left="153" w:right="153"/>
            </w:pPr>
            <w:r>
              <w:rPr>
                <w:noProof/>
              </w:rPr>
              <w:t>joseph.cabrera@crtc.gc.ca</w:t>
            </w:r>
          </w:p>
        </w:tc>
        <w:tc>
          <w:tcPr>
            <w:tcW w:w="5040" w:type="dxa"/>
            <w:vAlign w:val="center"/>
          </w:tcPr>
          <w:p w14:paraId="3E8EF64E" w14:textId="77777777" w:rsidR="0020274C" w:rsidRPr="00B161BA" w:rsidRDefault="0020274C" w:rsidP="00394A47">
            <w:pPr>
              <w:ind w:left="153" w:right="153"/>
            </w:pPr>
            <w:r>
              <w:rPr>
                <w:noProof/>
              </w:rPr>
              <w:t>Don</w:t>
            </w:r>
            <w:r>
              <w:t xml:space="preserve"> </w:t>
            </w:r>
            <w:r>
              <w:rPr>
                <w:noProof/>
              </w:rPr>
              <w:t>Cavanagh</w:t>
            </w:r>
          </w:p>
          <w:p w14:paraId="0D8BEACD" w14:textId="77777777" w:rsidR="0020274C" w:rsidRPr="00B161BA" w:rsidRDefault="0020274C" w:rsidP="00394A47">
            <w:pPr>
              <w:ind w:left="153" w:right="153"/>
            </w:pPr>
            <w:r>
              <w:rPr>
                <w:noProof/>
              </w:rPr>
              <w:t>VP</w:t>
            </w:r>
          </w:p>
          <w:p w14:paraId="4BBB737E" w14:textId="77777777" w:rsidR="0020274C" w:rsidRPr="00B161BA" w:rsidRDefault="0020274C" w:rsidP="00394A47">
            <w:pPr>
              <w:ind w:left="153" w:right="153"/>
            </w:pPr>
            <w:r>
              <w:rPr>
                <w:noProof/>
              </w:rPr>
              <w:t>Distributel Communications Limited</w:t>
            </w:r>
          </w:p>
          <w:p w14:paraId="714A8B60" w14:textId="77777777" w:rsidR="0020274C" w:rsidRPr="00B161BA" w:rsidRDefault="0020274C" w:rsidP="00394A47">
            <w:pPr>
              <w:ind w:left="153" w:right="153"/>
            </w:pPr>
            <w:r>
              <w:rPr>
                <w:noProof/>
              </w:rPr>
              <w:t>177 Nepean Street, Suite 300</w:t>
            </w:r>
          </w:p>
          <w:p w14:paraId="53D1E393" w14:textId="77777777" w:rsidR="0020274C" w:rsidRPr="00B161BA" w:rsidRDefault="0020274C" w:rsidP="00394A47">
            <w:pPr>
              <w:ind w:left="153" w:right="153"/>
            </w:pPr>
            <w:r>
              <w:rPr>
                <w:noProof/>
              </w:rPr>
              <w:t>Ottawa</w:t>
            </w:r>
            <w:r w:rsidRPr="00B161BA">
              <w:t xml:space="preserve">, </w:t>
            </w:r>
            <w:r>
              <w:rPr>
                <w:noProof/>
              </w:rPr>
              <w:t>ON</w:t>
            </w:r>
          </w:p>
          <w:p w14:paraId="3614686D" w14:textId="77777777" w:rsidR="0020274C" w:rsidRPr="00B161BA" w:rsidRDefault="0020274C" w:rsidP="00394A47">
            <w:pPr>
              <w:ind w:left="153" w:right="153"/>
            </w:pPr>
            <w:r>
              <w:rPr>
                <w:noProof/>
              </w:rPr>
              <w:t>Canada</w:t>
            </w:r>
          </w:p>
          <w:p w14:paraId="47F6F843" w14:textId="77777777" w:rsidR="0020274C" w:rsidRPr="00B161BA" w:rsidRDefault="0020274C" w:rsidP="00394A47">
            <w:pPr>
              <w:ind w:left="153" w:right="153"/>
            </w:pPr>
            <w:r>
              <w:rPr>
                <w:noProof/>
              </w:rPr>
              <w:t>K2P 0B4</w:t>
            </w:r>
          </w:p>
          <w:p w14:paraId="689EF3EF" w14:textId="77777777" w:rsidR="0020274C" w:rsidRPr="00B161BA" w:rsidRDefault="0020274C" w:rsidP="00394A47">
            <w:pPr>
              <w:ind w:left="153" w:right="153"/>
            </w:pPr>
            <w:r w:rsidRPr="00B161BA">
              <w:t xml:space="preserve">Telephone: </w:t>
            </w:r>
            <w:r>
              <w:rPr>
                <w:noProof/>
              </w:rPr>
              <w:t>613-237-7005</w:t>
            </w:r>
          </w:p>
          <w:p w14:paraId="3501109C" w14:textId="77777777" w:rsidR="0020274C" w:rsidRPr="00B161BA" w:rsidRDefault="0020274C" w:rsidP="00394A47">
            <w:pPr>
              <w:ind w:left="153" w:right="153"/>
            </w:pPr>
            <w:r w:rsidRPr="00B161BA">
              <w:t xml:space="preserve">Fax: </w:t>
            </w:r>
            <w:r>
              <w:rPr>
                <w:noProof/>
              </w:rPr>
              <w:t>613-237-7009</w:t>
            </w:r>
          </w:p>
          <w:p w14:paraId="04E70306" w14:textId="77777777" w:rsidR="0020274C" w:rsidRPr="00B161BA" w:rsidRDefault="0020274C" w:rsidP="00394A47">
            <w:pPr>
              <w:ind w:left="153" w:right="153"/>
            </w:pPr>
            <w:r>
              <w:rPr>
                <w:noProof/>
              </w:rPr>
              <w:t>donald.cavanagh@distributel.ca</w:t>
            </w:r>
          </w:p>
        </w:tc>
      </w:tr>
      <w:tr w:rsidR="0020274C" w:rsidRPr="00B161BA" w14:paraId="5370B17B" w14:textId="77777777" w:rsidTr="0020274C">
        <w:trPr>
          <w:cantSplit/>
          <w:trHeight w:hRule="exact" w:val="2880"/>
          <w:jc w:val="center"/>
        </w:trPr>
        <w:tc>
          <w:tcPr>
            <w:tcW w:w="5040" w:type="dxa"/>
            <w:vAlign w:val="center"/>
          </w:tcPr>
          <w:p w14:paraId="153A27AA" w14:textId="77777777" w:rsidR="0020274C" w:rsidRPr="00B161BA" w:rsidRDefault="0020274C" w:rsidP="00394A47">
            <w:pPr>
              <w:ind w:left="153" w:right="153"/>
            </w:pPr>
            <w:r>
              <w:rPr>
                <w:noProof/>
              </w:rPr>
              <w:t>Fiona</w:t>
            </w:r>
            <w:r>
              <w:t xml:space="preserve"> </w:t>
            </w:r>
            <w:r>
              <w:rPr>
                <w:noProof/>
              </w:rPr>
              <w:t>Clegg</w:t>
            </w:r>
          </w:p>
          <w:p w14:paraId="731073E1" w14:textId="77777777" w:rsidR="0020274C" w:rsidRPr="00B161BA" w:rsidRDefault="0020274C" w:rsidP="00394A47">
            <w:pPr>
              <w:ind w:left="153" w:right="153"/>
            </w:pPr>
            <w:r>
              <w:rPr>
                <w:noProof/>
              </w:rPr>
              <w:t>CO Code Administration</w:t>
            </w:r>
          </w:p>
          <w:p w14:paraId="593A77BF" w14:textId="77777777" w:rsidR="0020274C" w:rsidRPr="00B161BA" w:rsidRDefault="0020274C" w:rsidP="00394A47">
            <w:pPr>
              <w:ind w:left="153" w:right="153"/>
            </w:pPr>
            <w:r>
              <w:rPr>
                <w:noProof/>
              </w:rPr>
              <w:t>Leidos Canada Inc.</w:t>
            </w:r>
          </w:p>
          <w:p w14:paraId="3310C1B7" w14:textId="77777777" w:rsidR="0020274C" w:rsidRPr="00B161BA" w:rsidRDefault="0020274C" w:rsidP="00394A47">
            <w:pPr>
              <w:ind w:left="153" w:right="153"/>
            </w:pPr>
            <w:r>
              <w:rPr>
                <w:noProof/>
              </w:rPr>
              <w:t>60 Queen Street, Suite 1516</w:t>
            </w:r>
          </w:p>
          <w:p w14:paraId="24E44F77" w14:textId="77777777" w:rsidR="0020274C" w:rsidRPr="00B161BA" w:rsidRDefault="0020274C" w:rsidP="00394A47">
            <w:pPr>
              <w:ind w:left="153" w:right="153"/>
            </w:pPr>
            <w:r>
              <w:rPr>
                <w:noProof/>
              </w:rPr>
              <w:t>Ottawa</w:t>
            </w:r>
            <w:r w:rsidRPr="00B161BA">
              <w:t xml:space="preserve">, </w:t>
            </w:r>
            <w:r>
              <w:rPr>
                <w:noProof/>
              </w:rPr>
              <w:t>ON</w:t>
            </w:r>
          </w:p>
          <w:p w14:paraId="65C954BB" w14:textId="77777777" w:rsidR="0020274C" w:rsidRPr="00B161BA" w:rsidRDefault="0020274C" w:rsidP="00394A47">
            <w:pPr>
              <w:ind w:left="153" w:right="153"/>
            </w:pPr>
            <w:r>
              <w:rPr>
                <w:noProof/>
              </w:rPr>
              <w:t>Canada</w:t>
            </w:r>
          </w:p>
          <w:p w14:paraId="77C4753A" w14:textId="77777777" w:rsidR="0020274C" w:rsidRPr="00B161BA" w:rsidRDefault="0020274C" w:rsidP="00394A47">
            <w:pPr>
              <w:ind w:left="153" w:right="153"/>
            </w:pPr>
            <w:r>
              <w:rPr>
                <w:noProof/>
              </w:rPr>
              <w:t>K1P 5Y7</w:t>
            </w:r>
          </w:p>
          <w:p w14:paraId="46D23678" w14:textId="77777777" w:rsidR="0020274C" w:rsidRPr="00B161BA" w:rsidRDefault="0020274C" w:rsidP="00394A47">
            <w:pPr>
              <w:ind w:left="153" w:right="153"/>
            </w:pPr>
            <w:r w:rsidRPr="00B161BA">
              <w:t xml:space="preserve">Telephone: </w:t>
            </w:r>
            <w:r>
              <w:rPr>
                <w:noProof/>
              </w:rPr>
              <w:t>613-683-3285</w:t>
            </w:r>
          </w:p>
          <w:p w14:paraId="098071F0" w14:textId="77777777" w:rsidR="0020274C" w:rsidRPr="00B161BA" w:rsidRDefault="0020274C" w:rsidP="00394A47">
            <w:pPr>
              <w:ind w:left="153" w:right="153"/>
            </w:pPr>
            <w:r w:rsidRPr="00B161BA">
              <w:t xml:space="preserve">Fax: </w:t>
            </w:r>
            <w:r>
              <w:rPr>
                <w:noProof/>
              </w:rPr>
              <w:t>613-563-3399</w:t>
            </w:r>
          </w:p>
          <w:p w14:paraId="1F9FBD96" w14:textId="77777777" w:rsidR="0020274C" w:rsidRPr="00B161BA" w:rsidRDefault="0020274C" w:rsidP="00394A47">
            <w:pPr>
              <w:ind w:left="153" w:right="153"/>
            </w:pPr>
            <w:r>
              <w:rPr>
                <w:noProof/>
              </w:rPr>
              <w:t>cleggf@leidos.ca</w:t>
            </w:r>
          </w:p>
        </w:tc>
        <w:tc>
          <w:tcPr>
            <w:tcW w:w="5040" w:type="dxa"/>
            <w:vAlign w:val="center"/>
          </w:tcPr>
          <w:p w14:paraId="4E38DC36" w14:textId="77777777" w:rsidR="0020274C" w:rsidRPr="00B161BA" w:rsidRDefault="0020274C" w:rsidP="00394A47">
            <w:pPr>
              <w:ind w:left="153" w:right="153"/>
            </w:pPr>
            <w:r>
              <w:rPr>
                <w:noProof/>
              </w:rPr>
              <w:t>Eric</w:t>
            </w:r>
            <w:r>
              <w:t xml:space="preserve"> </w:t>
            </w:r>
            <w:r>
              <w:rPr>
                <w:noProof/>
              </w:rPr>
              <w:t>Coburn</w:t>
            </w:r>
          </w:p>
          <w:p w14:paraId="7664F0B6" w14:textId="77777777" w:rsidR="0020274C" w:rsidRPr="00B161BA" w:rsidRDefault="0020274C" w:rsidP="00394A47">
            <w:pPr>
              <w:ind w:left="153" w:right="153"/>
            </w:pPr>
            <w:r>
              <w:rPr>
                <w:noProof/>
              </w:rPr>
              <w:t>IP Management Specialist</w:t>
            </w:r>
          </w:p>
          <w:p w14:paraId="197361F1" w14:textId="77777777" w:rsidR="0020274C" w:rsidRPr="00B161BA" w:rsidRDefault="0020274C" w:rsidP="00394A47">
            <w:pPr>
              <w:ind w:left="153" w:right="153"/>
            </w:pPr>
            <w:r>
              <w:rPr>
                <w:noProof/>
              </w:rPr>
              <w:t>Shaw Telecom Inc.</w:t>
            </w:r>
          </w:p>
          <w:p w14:paraId="7A811CB6" w14:textId="77777777" w:rsidR="0020274C" w:rsidRPr="00B161BA" w:rsidRDefault="0020274C" w:rsidP="00394A47">
            <w:pPr>
              <w:ind w:left="153" w:right="153"/>
            </w:pPr>
            <w:r>
              <w:rPr>
                <w:noProof/>
              </w:rPr>
              <w:t>Suite 800, 630 – 3rd Ave SW</w:t>
            </w:r>
          </w:p>
          <w:p w14:paraId="46375ADE" w14:textId="77777777" w:rsidR="0020274C" w:rsidRPr="00B161BA" w:rsidRDefault="0020274C" w:rsidP="00394A47">
            <w:pPr>
              <w:ind w:left="153" w:right="153"/>
            </w:pPr>
            <w:r>
              <w:rPr>
                <w:noProof/>
              </w:rPr>
              <w:t>Calgary</w:t>
            </w:r>
            <w:r w:rsidRPr="00B161BA">
              <w:t xml:space="preserve">, </w:t>
            </w:r>
            <w:r>
              <w:rPr>
                <w:noProof/>
              </w:rPr>
              <w:t>AB</w:t>
            </w:r>
          </w:p>
          <w:p w14:paraId="54A5CE17" w14:textId="77777777" w:rsidR="0020274C" w:rsidRPr="00B161BA" w:rsidRDefault="0020274C" w:rsidP="00394A47">
            <w:pPr>
              <w:ind w:left="153" w:right="153"/>
            </w:pPr>
            <w:r>
              <w:rPr>
                <w:noProof/>
              </w:rPr>
              <w:t>Canada</w:t>
            </w:r>
          </w:p>
          <w:p w14:paraId="77E02138" w14:textId="77777777" w:rsidR="0020274C" w:rsidRPr="00B161BA" w:rsidRDefault="0020274C" w:rsidP="00394A47">
            <w:pPr>
              <w:ind w:left="153" w:right="153"/>
            </w:pPr>
            <w:r>
              <w:rPr>
                <w:noProof/>
              </w:rPr>
              <w:t>T2P 4L4</w:t>
            </w:r>
          </w:p>
          <w:p w14:paraId="6C674B84" w14:textId="77777777" w:rsidR="0020274C" w:rsidRPr="00B161BA" w:rsidRDefault="0020274C" w:rsidP="00394A47">
            <w:pPr>
              <w:ind w:left="153" w:right="153"/>
            </w:pPr>
            <w:r w:rsidRPr="00B161BA">
              <w:t xml:space="preserve">Telephone: </w:t>
            </w:r>
            <w:r>
              <w:rPr>
                <w:noProof/>
              </w:rPr>
              <w:t>403-750-7481</w:t>
            </w:r>
          </w:p>
          <w:p w14:paraId="51C8EFA1" w14:textId="77777777" w:rsidR="0020274C" w:rsidRPr="00B161BA" w:rsidRDefault="0020274C" w:rsidP="00394A47">
            <w:pPr>
              <w:ind w:left="153" w:right="153"/>
            </w:pPr>
            <w:r w:rsidRPr="00B161BA">
              <w:t xml:space="preserve">Fax: </w:t>
            </w:r>
            <w:r>
              <w:rPr>
                <w:noProof/>
              </w:rPr>
              <w:t>403-750-6999</w:t>
            </w:r>
          </w:p>
          <w:p w14:paraId="249DC3E3" w14:textId="77777777" w:rsidR="0020274C" w:rsidRPr="00B161BA" w:rsidRDefault="0020274C" w:rsidP="00394A47">
            <w:pPr>
              <w:ind w:left="153" w:right="153"/>
            </w:pPr>
            <w:r>
              <w:rPr>
                <w:noProof/>
              </w:rPr>
              <w:t>dp-tnadmin@sjrb.ca</w:t>
            </w:r>
          </w:p>
        </w:tc>
      </w:tr>
      <w:tr w:rsidR="0020274C" w:rsidRPr="00B161BA" w14:paraId="58F3D035" w14:textId="77777777" w:rsidTr="0020274C">
        <w:trPr>
          <w:cantSplit/>
          <w:trHeight w:hRule="exact" w:val="2880"/>
          <w:jc w:val="center"/>
        </w:trPr>
        <w:tc>
          <w:tcPr>
            <w:tcW w:w="5040" w:type="dxa"/>
            <w:vAlign w:val="center"/>
          </w:tcPr>
          <w:p w14:paraId="2555A99B" w14:textId="77777777" w:rsidR="0020274C" w:rsidRPr="00B161BA" w:rsidRDefault="0020274C" w:rsidP="00394A47">
            <w:pPr>
              <w:ind w:left="153" w:right="153"/>
            </w:pPr>
            <w:r>
              <w:rPr>
                <w:noProof/>
              </w:rPr>
              <w:t>David</w:t>
            </w:r>
            <w:r>
              <w:t xml:space="preserve"> </w:t>
            </w:r>
            <w:r>
              <w:rPr>
                <w:noProof/>
              </w:rPr>
              <w:t>Comrie</w:t>
            </w:r>
          </w:p>
          <w:p w14:paraId="625864B1" w14:textId="77777777" w:rsidR="0020274C" w:rsidRPr="00B161BA" w:rsidRDefault="0020274C" w:rsidP="00394A47">
            <w:pPr>
              <w:ind w:left="153" w:right="153"/>
            </w:pPr>
            <w:r>
              <w:rPr>
                <w:noProof/>
              </w:rPr>
              <w:t>CNA</w:t>
            </w:r>
          </w:p>
          <w:p w14:paraId="741BBBC8" w14:textId="77777777" w:rsidR="0020274C" w:rsidRPr="00B161BA" w:rsidRDefault="0020274C" w:rsidP="00394A47">
            <w:pPr>
              <w:ind w:left="153" w:right="153"/>
            </w:pPr>
            <w:r>
              <w:rPr>
                <w:noProof/>
              </w:rPr>
              <w:t>Leidos Canada Inc.</w:t>
            </w:r>
          </w:p>
          <w:p w14:paraId="66FFCD8F" w14:textId="77777777" w:rsidR="0020274C" w:rsidRPr="00B161BA" w:rsidRDefault="0020274C" w:rsidP="00394A47">
            <w:pPr>
              <w:ind w:left="153" w:right="153"/>
            </w:pPr>
            <w:r>
              <w:rPr>
                <w:noProof/>
              </w:rPr>
              <w:t>1516 - 60 Queen Street</w:t>
            </w:r>
          </w:p>
          <w:p w14:paraId="7E7DC1FC" w14:textId="77777777" w:rsidR="0020274C" w:rsidRPr="00B161BA" w:rsidRDefault="0020274C" w:rsidP="00394A47">
            <w:pPr>
              <w:ind w:left="153" w:right="153"/>
            </w:pPr>
            <w:r>
              <w:rPr>
                <w:noProof/>
              </w:rPr>
              <w:t>Ottawa</w:t>
            </w:r>
            <w:r w:rsidRPr="00B161BA">
              <w:t xml:space="preserve">, </w:t>
            </w:r>
            <w:r>
              <w:rPr>
                <w:noProof/>
              </w:rPr>
              <w:t>ON</w:t>
            </w:r>
          </w:p>
          <w:p w14:paraId="3987D4FC" w14:textId="77777777" w:rsidR="0020274C" w:rsidRPr="00B161BA" w:rsidRDefault="0020274C" w:rsidP="00394A47">
            <w:pPr>
              <w:ind w:left="153" w:right="153"/>
            </w:pPr>
            <w:r>
              <w:rPr>
                <w:noProof/>
              </w:rPr>
              <w:t>Canada</w:t>
            </w:r>
          </w:p>
          <w:p w14:paraId="2B02ABE1" w14:textId="77777777" w:rsidR="0020274C" w:rsidRPr="00B161BA" w:rsidRDefault="0020274C" w:rsidP="00394A47">
            <w:pPr>
              <w:ind w:left="153" w:right="153"/>
            </w:pPr>
            <w:r>
              <w:rPr>
                <w:noProof/>
              </w:rPr>
              <w:t>K1P 5Y7</w:t>
            </w:r>
          </w:p>
          <w:p w14:paraId="20889289" w14:textId="77777777" w:rsidR="0020274C" w:rsidRPr="00B161BA" w:rsidRDefault="0020274C" w:rsidP="00394A47">
            <w:pPr>
              <w:ind w:left="153" w:right="153"/>
            </w:pPr>
            <w:r w:rsidRPr="00B161BA">
              <w:t xml:space="preserve">Telephone: </w:t>
            </w:r>
            <w:r>
              <w:rPr>
                <w:noProof/>
              </w:rPr>
              <w:t>613-683-3287</w:t>
            </w:r>
          </w:p>
          <w:p w14:paraId="326A434C" w14:textId="77777777" w:rsidR="0020274C" w:rsidRPr="00B161BA" w:rsidRDefault="0020274C" w:rsidP="00394A47">
            <w:pPr>
              <w:ind w:left="153" w:right="153"/>
            </w:pPr>
            <w:r w:rsidRPr="00B161BA">
              <w:t xml:space="preserve">Fax: </w:t>
            </w:r>
            <w:r>
              <w:rPr>
                <w:noProof/>
              </w:rPr>
              <w:t>613-563-3399</w:t>
            </w:r>
          </w:p>
          <w:p w14:paraId="31A496EC" w14:textId="77777777" w:rsidR="0020274C" w:rsidRPr="00B161BA" w:rsidRDefault="0020274C" w:rsidP="00394A47">
            <w:pPr>
              <w:ind w:left="153" w:right="153"/>
            </w:pPr>
            <w:r>
              <w:rPr>
                <w:noProof/>
              </w:rPr>
              <w:t>comried@leidos.ca</w:t>
            </w:r>
          </w:p>
        </w:tc>
        <w:tc>
          <w:tcPr>
            <w:tcW w:w="5040" w:type="dxa"/>
            <w:vAlign w:val="center"/>
          </w:tcPr>
          <w:p w14:paraId="123EAD2F" w14:textId="77777777" w:rsidR="0020274C" w:rsidRPr="00B161BA" w:rsidRDefault="0020274C" w:rsidP="00394A47">
            <w:pPr>
              <w:ind w:left="153" w:right="153"/>
            </w:pPr>
            <w:r>
              <w:rPr>
                <w:noProof/>
              </w:rPr>
              <w:t>James</w:t>
            </w:r>
            <w:r>
              <w:t xml:space="preserve"> </w:t>
            </w:r>
            <w:r>
              <w:rPr>
                <w:noProof/>
              </w:rPr>
              <w:t>Deane</w:t>
            </w:r>
          </w:p>
          <w:p w14:paraId="0986A890" w14:textId="77777777" w:rsidR="0020274C" w:rsidRPr="00B161BA" w:rsidRDefault="0020274C" w:rsidP="00394A47">
            <w:pPr>
              <w:ind w:left="153" w:right="153"/>
            </w:pPr>
            <w:r>
              <w:rPr>
                <w:noProof/>
              </w:rPr>
              <w:t>CEO &amp; Corporate Officers</w:t>
            </w:r>
          </w:p>
          <w:p w14:paraId="0DFD508A" w14:textId="77777777" w:rsidR="0020274C" w:rsidRPr="00B161BA" w:rsidRDefault="0020274C" w:rsidP="00394A47">
            <w:pPr>
              <w:ind w:left="153" w:right="153"/>
            </w:pPr>
            <w:r>
              <w:rPr>
                <w:noProof/>
              </w:rPr>
              <w:t>Access Communications</w:t>
            </w:r>
          </w:p>
          <w:p w14:paraId="4A0788C3" w14:textId="77777777" w:rsidR="0020274C" w:rsidRPr="00B161BA" w:rsidRDefault="0020274C" w:rsidP="00394A47">
            <w:pPr>
              <w:ind w:left="153" w:right="153"/>
            </w:pPr>
            <w:r>
              <w:rPr>
                <w:noProof/>
              </w:rPr>
              <w:t>2250 Park St</w:t>
            </w:r>
          </w:p>
          <w:p w14:paraId="1E167762" w14:textId="77777777" w:rsidR="0020274C" w:rsidRPr="00B161BA" w:rsidRDefault="0020274C" w:rsidP="00394A47">
            <w:pPr>
              <w:ind w:left="153" w:right="153"/>
            </w:pPr>
            <w:r>
              <w:rPr>
                <w:noProof/>
              </w:rPr>
              <w:t>Regina</w:t>
            </w:r>
            <w:r w:rsidRPr="00B161BA">
              <w:t xml:space="preserve">, </w:t>
            </w:r>
            <w:r>
              <w:rPr>
                <w:noProof/>
              </w:rPr>
              <w:t>SK</w:t>
            </w:r>
          </w:p>
          <w:p w14:paraId="5EEEBC92" w14:textId="77777777" w:rsidR="0020274C" w:rsidRPr="00B161BA" w:rsidRDefault="0020274C" w:rsidP="00394A47">
            <w:pPr>
              <w:ind w:left="153" w:right="153"/>
            </w:pPr>
            <w:r>
              <w:rPr>
                <w:noProof/>
              </w:rPr>
              <w:t>S4N7K7</w:t>
            </w:r>
          </w:p>
          <w:p w14:paraId="07C5224E" w14:textId="77777777" w:rsidR="0020274C" w:rsidRPr="00B161BA" w:rsidRDefault="0020274C" w:rsidP="00394A47">
            <w:pPr>
              <w:ind w:left="153" w:right="153"/>
            </w:pPr>
            <w:r w:rsidRPr="00B161BA">
              <w:t xml:space="preserve">Telephone: </w:t>
            </w:r>
            <w:r>
              <w:rPr>
                <w:noProof/>
              </w:rPr>
              <w:t>306-565-5340</w:t>
            </w:r>
          </w:p>
          <w:p w14:paraId="30C1C814" w14:textId="77777777" w:rsidR="0020274C" w:rsidRPr="00B161BA" w:rsidRDefault="0020274C" w:rsidP="00394A47">
            <w:pPr>
              <w:ind w:left="153" w:right="153"/>
            </w:pPr>
            <w:r w:rsidRPr="00B161BA">
              <w:t xml:space="preserve">Fax: </w:t>
            </w:r>
            <w:r>
              <w:rPr>
                <w:noProof/>
              </w:rPr>
              <w:t>306-565-5395</w:t>
            </w:r>
          </w:p>
          <w:p w14:paraId="15257485" w14:textId="77777777" w:rsidR="0020274C" w:rsidRPr="00B161BA" w:rsidRDefault="0020274C" w:rsidP="00394A47">
            <w:pPr>
              <w:ind w:left="153" w:right="153"/>
            </w:pPr>
            <w:r>
              <w:rPr>
                <w:noProof/>
              </w:rPr>
              <w:t>jim.deane@myaccess.coop</w:t>
            </w:r>
          </w:p>
        </w:tc>
      </w:tr>
      <w:tr w:rsidR="0020274C" w:rsidRPr="00B161BA" w14:paraId="0BA34793" w14:textId="77777777" w:rsidTr="0020274C">
        <w:trPr>
          <w:cantSplit/>
          <w:trHeight w:hRule="exact" w:val="2880"/>
          <w:jc w:val="center"/>
        </w:trPr>
        <w:tc>
          <w:tcPr>
            <w:tcW w:w="5040" w:type="dxa"/>
            <w:vAlign w:val="center"/>
          </w:tcPr>
          <w:p w14:paraId="1C875C72" w14:textId="77777777" w:rsidR="0020274C" w:rsidRPr="00B161BA" w:rsidRDefault="0020274C" w:rsidP="00394A47">
            <w:pPr>
              <w:ind w:left="153" w:right="153"/>
            </w:pPr>
            <w:r>
              <w:rPr>
                <w:noProof/>
              </w:rPr>
              <w:t>Irma</w:t>
            </w:r>
            <w:r>
              <w:t xml:space="preserve"> </w:t>
            </w:r>
            <w:r>
              <w:rPr>
                <w:noProof/>
              </w:rPr>
              <w:t>Dulay</w:t>
            </w:r>
          </w:p>
          <w:p w14:paraId="0FF23711" w14:textId="77777777" w:rsidR="0020274C" w:rsidRPr="00B161BA" w:rsidRDefault="0020274C" w:rsidP="00394A47">
            <w:pPr>
              <w:ind w:left="153" w:right="153"/>
            </w:pPr>
            <w:r>
              <w:rPr>
                <w:noProof/>
              </w:rPr>
              <w:t>Primus Telecommunications Canada Inc.</w:t>
            </w:r>
          </w:p>
          <w:p w14:paraId="5A373CC0" w14:textId="77777777" w:rsidR="0020274C" w:rsidRPr="00B161BA" w:rsidRDefault="0020274C" w:rsidP="00394A47">
            <w:pPr>
              <w:ind w:left="153" w:right="153"/>
            </w:pPr>
            <w:r>
              <w:rPr>
                <w:noProof/>
              </w:rPr>
              <w:t>500- 5343 Dundas St West</w:t>
            </w:r>
          </w:p>
          <w:p w14:paraId="142266B9" w14:textId="77777777" w:rsidR="0020274C" w:rsidRPr="00B161BA" w:rsidRDefault="0020274C" w:rsidP="00394A47">
            <w:pPr>
              <w:ind w:left="153" w:right="153"/>
            </w:pPr>
            <w:r>
              <w:rPr>
                <w:noProof/>
              </w:rPr>
              <w:t>Toronto</w:t>
            </w:r>
            <w:r w:rsidRPr="00B161BA">
              <w:t xml:space="preserve">, </w:t>
            </w:r>
            <w:r>
              <w:rPr>
                <w:noProof/>
              </w:rPr>
              <w:t>ON</w:t>
            </w:r>
          </w:p>
          <w:p w14:paraId="06CB79F0" w14:textId="77777777" w:rsidR="0020274C" w:rsidRPr="00B161BA" w:rsidRDefault="0020274C" w:rsidP="00394A47">
            <w:pPr>
              <w:ind w:left="153" w:right="153"/>
            </w:pPr>
            <w:r>
              <w:rPr>
                <w:noProof/>
              </w:rPr>
              <w:t>Canada</w:t>
            </w:r>
          </w:p>
          <w:p w14:paraId="47119E8A" w14:textId="77777777" w:rsidR="0020274C" w:rsidRPr="00B161BA" w:rsidRDefault="0020274C" w:rsidP="00394A47">
            <w:pPr>
              <w:ind w:left="153" w:right="153"/>
            </w:pPr>
            <w:r>
              <w:rPr>
                <w:noProof/>
              </w:rPr>
              <w:t>M9B 6K5</w:t>
            </w:r>
          </w:p>
          <w:p w14:paraId="09FBF060" w14:textId="77777777" w:rsidR="0020274C" w:rsidRPr="00B161BA" w:rsidRDefault="0020274C" w:rsidP="00394A47">
            <w:pPr>
              <w:ind w:left="153" w:right="153"/>
            </w:pPr>
            <w:r w:rsidRPr="00B161BA">
              <w:t xml:space="preserve">Telephone: </w:t>
            </w:r>
            <w:r>
              <w:rPr>
                <w:noProof/>
              </w:rPr>
              <w:t>416-207-7151</w:t>
            </w:r>
          </w:p>
          <w:p w14:paraId="214136FE" w14:textId="77777777" w:rsidR="0020274C" w:rsidRPr="00B161BA" w:rsidRDefault="0020274C" w:rsidP="00394A47">
            <w:pPr>
              <w:ind w:left="153" w:right="153"/>
            </w:pPr>
            <w:r w:rsidRPr="00B161BA">
              <w:t xml:space="preserve">Fax: </w:t>
            </w:r>
            <w:r>
              <w:rPr>
                <w:noProof/>
              </w:rPr>
              <w:t>877-329-6875</w:t>
            </w:r>
          </w:p>
          <w:p w14:paraId="5DE776E1" w14:textId="77777777" w:rsidR="0020274C" w:rsidRPr="00B161BA" w:rsidRDefault="0020274C" w:rsidP="00394A47">
            <w:pPr>
              <w:ind w:left="153" w:right="153"/>
            </w:pPr>
            <w:r>
              <w:rPr>
                <w:noProof/>
              </w:rPr>
              <w:t>idulay@primustel.ca</w:t>
            </w:r>
          </w:p>
        </w:tc>
        <w:tc>
          <w:tcPr>
            <w:tcW w:w="5040" w:type="dxa"/>
            <w:vAlign w:val="center"/>
          </w:tcPr>
          <w:p w14:paraId="13C86FF4" w14:textId="77777777" w:rsidR="0020274C" w:rsidRPr="00B161BA" w:rsidRDefault="0020274C" w:rsidP="00394A47">
            <w:pPr>
              <w:ind w:left="153" w:right="153"/>
            </w:pPr>
            <w:r>
              <w:rPr>
                <w:noProof/>
              </w:rPr>
              <w:t>Jean-Michel</w:t>
            </w:r>
            <w:r>
              <w:t xml:space="preserve"> </w:t>
            </w:r>
            <w:r>
              <w:rPr>
                <w:noProof/>
              </w:rPr>
              <w:t>Dupuis</w:t>
            </w:r>
          </w:p>
          <w:p w14:paraId="0B7BB1CB" w14:textId="77777777" w:rsidR="0020274C" w:rsidRPr="00B161BA" w:rsidRDefault="0020274C" w:rsidP="00394A47">
            <w:pPr>
              <w:ind w:left="153" w:right="153"/>
            </w:pPr>
            <w:r>
              <w:rPr>
                <w:noProof/>
              </w:rPr>
              <w:t>Senior Public Services Specialist</w:t>
            </w:r>
          </w:p>
          <w:p w14:paraId="23607D88" w14:textId="77777777" w:rsidR="0020274C" w:rsidRPr="00B161BA" w:rsidRDefault="0020274C" w:rsidP="00394A47">
            <w:pPr>
              <w:ind w:left="153" w:right="153"/>
            </w:pPr>
            <w:r>
              <w:rPr>
                <w:noProof/>
              </w:rPr>
              <w:t>Rogers Communications Canada Inc.</w:t>
            </w:r>
          </w:p>
          <w:p w14:paraId="47BC9A81" w14:textId="77777777" w:rsidR="0020274C" w:rsidRPr="00B161BA" w:rsidRDefault="0020274C" w:rsidP="00394A47">
            <w:pPr>
              <w:ind w:left="153" w:right="153"/>
            </w:pPr>
            <w:r>
              <w:rPr>
                <w:noProof/>
              </w:rPr>
              <w:t>800 rue de la Gauchetiere Ouest, Suite 4000</w:t>
            </w:r>
          </w:p>
          <w:p w14:paraId="2980275F" w14:textId="77777777" w:rsidR="0020274C" w:rsidRPr="00B161BA" w:rsidRDefault="0020274C" w:rsidP="00394A47">
            <w:pPr>
              <w:ind w:left="153" w:right="153"/>
            </w:pPr>
            <w:r>
              <w:rPr>
                <w:noProof/>
              </w:rPr>
              <w:t>Montreal</w:t>
            </w:r>
            <w:r w:rsidRPr="00B161BA">
              <w:t xml:space="preserve">, </w:t>
            </w:r>
            <w:r>
              <w:rPr>
                <w:noProof/>
              </w:rPr>
              <w:t>QC</w:t>
            </w:r>
          </w:p>
          <w:p w14:paraId="34733F8E" w14:textId="77777777" w:rsidR="0020274C" w:rsidRPr="00B161BA" w:rsidRDefault="0020274C" w:rsidP="00394A47">
            <w:pPr>
              <w:ind w:left="153" w:right="153"/>
            </w:pPr>
            <w:r>
              <w:rPr>
                <w:noProof/>
              </w:rPr>
              <w:t>Canada</w:t>
            </w:r>
          </w:p>
          <w:p w14:paraId="4459EE79" w14:textId="77777777" w:rsidR="0020274C" w:rsidRPr="00B161BA" w:rsidRDefault="0020274C" w:rsidP="00394A47">
            <w:pPr>
              <w:ind w:left="153" w:right="153"/>
            </w:pPr>
            <w:r>
              <w:rPr>
                <w:noProof/>
              </w:rPr>
              <w:t>H5A 1K3</w:t>
            </w:r>
          </w:p>
          <w:p w14:paraId="491E6129" w14:textId="77777777" w:rsidR="0020274C" w:rsidRPr="00B161BA" w:rsidRDefault="0020274C" w:rsidP="00394A47">
            <w:pPr>
              <w:ind w:left="153" w:right="153"/>
            </w:pPr>
            <w:r w:rsidRPr="00B161BA">
              <w:t xml:space="preserve">Telephone: </w:t>
            </w:r>
            <w:r>
              <w:rPr>
                <w:noProof/>
              </w:rPr>
              <w:t>1-866-501-7727</w:t>
            </w:r>
          </w:p>
          <w:p w14:paraId="2D824D7E" w14:textId="77777777" w:rsidR="0020274C" w:rsidRPr="00B161BA" w:rsidRDefault="0020274C" w:rsidP="00394A47">
            <w:pPr>
              <w:ind w:left="153" w:right="153"/>
            </w:pPr>
            <w:r w:rsidRPr="00B161BA">
              <w:t xml:space="preserve">Fax: </w:t>
            </w:r>
            <w:r>
              <w:rPr>
                <w:noProof/>
              </w:rPr>
              <w:t>1-800-506-3962</w:t>
            </w:r>
          </w:p>
          <w:p w14:paraId="7AE3AE51" w14:textId="77777777" w:rsidR="0020274C" w:rsidRPr="00B161BA" w:rsidRDefault="0020274C" w:rsidP="00394A47">
            <w:pPr>
              <w:ind w:left="153" w:right="153"/>
            </w:pPr>
            <w:r>
              <w:rPr>
                <w:noProof/>
              </w:rPr>
              <w:t>jeanmichel.dupuis@rci.rogers.com</w:t>
            </w:r>
          </w:p>
        </w:tc>
      </w:tr>
      <w:tr w:rsidR="0020274C" w:rsidRPr="00B161BA" w14:paraId="29B56F3A" w14:textId="77777777" w:rsidTr="0020274C">
        <w:trPr>
          <w:cantSplit/>
          <w:trHeight w:hRule="exact" w:val="2880"/>
          <w:jc w:val="center"/>
        </w:trPr>
        <w:tc>
          <w:tcPr>
            <w:tcW w:w="5040" w:type="dxa"/>
            <w:vAlign w:val="center"/>
          </w:tcPr>
          <w:p w14:paraId="11FD867B" w14:textId="77777777" w:rsidR="0020274C" w:rsidRPr="00B161BA" w:rsidRDefault="0020274C" w:rsidP="00394A47">
            <w:pPr>
              <w:ind w:left="153" w:right="153"/>
            </w:pPr>
            <w:r>
              <w:rPr>
                <w:noProof/>
              </w:rPr>
              <w:lastRenderedPageBreak/>
              <w:t>Mona</w:t>
            </w:r>
            <w:r>
              <w:t xml:space="preserve"> </w:t>
            </w:r>
            <w:r>
              <w:rPr>
                <w:noProof/>
              </w:rPr>
              <w:t>Emond</w:t>
            </w:r>
          </w:p>
          <w:p w14:paraId="461CD960" w14:textId="77777777" w:rsidR="0020274C" w:rsidRPr="00B161BA" w:rsidRDefault="0020274C" w:rsidP="00394A47">
            <w:pPr>
              <w:ind w:left="153" w:right="153"/>
            </w:pPr>
            <w:r>
              <w:rPr>
                <w:noProof/>
              </w:rPr>
              <w:t>Director, Marketing &amp; Communications</w:t>
            </w:r>
          </w:p>
          <w:p w14:paraId="5BCC16A8" w14:textId="77777777" w:rsidR="0020274C" w:rsidRPr="00B161BA" w:rsidRDefault="0020274C" w:rsidP="00394A47">
            <w:pPr>
              <w:ind w:left="153" w:right="153"/>
            </w:pPr>
            <w:r>
              <w:rPr>
                <w:noProof/>
              </w:rPr>
              <w:t>Canadian Security Association</w:t>
            </w:r>
          </w:p>
          <w:p w14:paraId="3F8E229E" w14:textId="77777777" w:rsidR="0020274C" w:rsidRPr="00B161BA" w:rsidRDefault="0020274C" w:rsidP="00394A47">
            <w:pPr>
              <w:ind w:left="153" w:right="153"/>
            </w:pPr>
            <w:r>
              <w:rPr>
                <w:noProof/>
              </w:rPr>
              <w:t>610 Alden Road, Suite 100</w:t>
            </w:r>
          </w:p>
          <w:p w14:paraId="4AD2DD57" w14:textId="77777777" w:rsidR="0020274C" w:rsidRPr="00B161BA" w:rsidRDefault="0020274C" w:rsidP="00394A47">
            <w:pPr>
              <w:ind w:left="153" w:right="153"/>
            </w:pPr>
            <w:r>
              <w:rPr>
                <w:noProof/>
              </w:rPr>
              <w:t>Markham</w:t>
            </w:r>
            <w:r w:rsidRPr="00B161BA">
              <w:t xml:space="preserve">, </w:t>
            </w:r>
            <w:r>
              <w:rPr>
                <w:noProof/>
              </w:rPr>
              <w:t>ON</w:t>
            </w:r>
          </w:p>
          <w:p w14:paraId="1682398F" w14:textId="77777777" w:rsidR="0020274C" w:rsidRPr="00B161BA" w:rsidRDefault="0020274C" w:rsidP="00394A47">
            <w:pPr>
              <w:ind w:left="153" w:right="153"/>
            </w:pPr>
            <w:r>
              <w:rPr>
                <w:noProof/>
              </w:rPr>
              <w:t>Canada</w:t>
            </w:r>
          </w:p>
          <w:p w14:paraId="1CE6EC75" w14:textId="77777777" w:rsidR="0020274C" w:rsidRPr="00B161BA" w:rsidRDefault="0020274C" w:rsidP="00394A47">
            <w:pPr>
              <w:ind w:left="153" w:right="153"/>
            </w:pPr>
            <w:r>
              <w:rPr>
                <w:noProof/>
              </w:rPr>
              <w:t>L3R 9Z1</w:t>
            </w:r>
          </w:p>
          <w:p w14:paraId="6209FF3F" w14:textId="77777777" w:rsidR="0020274C" w:rsidRPr="00B161BA" w:rsidRDefault="0020274C" w:rsidP="00394A47">
            <w:pPr>
              <w:ind w:left="153" w:right="153"/>
            </w:pPr>
            <w:r w:rsidRPr="00B161BA">
              <w:t xml:space="preserve">Telephone: </w:t>
            </w:r>
            <w:r>
              <w:rPr>
                <w:noProof/>
              </w:rPr>
              <w:t>905-513-0622 Ext 242</w:t>
            </w:r>
          </w:p>
          <w:p w14:paraId="3491FD50" w14:textId="77777777" w:rsidR="0020274C" w:rsidRPr="00B161BA" w:rsidRDefault="0020274C" w:rsidP="00394A47">
            <w:pPr>
              <w:ind w:left="153" w:right="153"/>
            </w:pPr>
            <w:r w:rsidRPr="00B161BA">
              <w:t xml:space="preserve">Fax: </w:t>
            </w:r>
            <w:r>
              <w:rPr>
                <w:noProof/>
              </w:rPr>
              <w:t>905-513-0624</w:t>
            </w:r>
          </w:p>
          <w:p w14:paraId="5FAFAF57" w14:textId="77777777" w:rsidR="0020274C" w:rsidRPr="00B161BA" w:rsidRDefault="0020274C" w:rsidP="00394A47">
            <w:pPr>
              <w:ind w:left="153" w:right="153"/>
            </w:pPr>
            <w:r>
              <w:rPr>
                <w:noProof/>
              </w:rPr>
              <w:t>memond@canasa.org</w:t>
            </w:r>
          </w:p>
        </w:tc>
        <w:tc>
          <w:tcPr>
            <w:tcW w:w="5040" w:type="dxa"/>
            <w:vAlign w:val="center"/>
          </w:tcPr>
          <w:p w14:paraId="71E68F2B" w14:textId="77777777" w:rsidR="0020274C" w:rsidRPr="00B161BA" w:rsidRDefault="0020274C" w:rsidP="00394A47">
            <w:pPr>
              <w:ind w:left="153" w:right="153"/>
            </w:pPr>
            <w:r>
              <w:rPr>
                <w:noProof/>
              </w:rPr>
              <w:t>Johny</w:t>
            </w:r>
            <w:r>
              <w:t xml:space="preserve"> </w:t>
            </w:r>
            <w:r>
              <w:rPr>
                <w:noProof/>
              </w:rPr>
              <w:t>Fernandez</w:t>
            </w:r>
          </w:p>
          <w:p w14:paraId="350F5A69" w14:textId="77777777" w:rsidR="0020274C" w:rsidRPr="00B161BA" w:rsidRDefault="0020274C" w:rsidP="00394A47">
            <w:pPr>
              <w:ind w:left="153" w:right="153"/>
            </w:pPr>
            <w:r>
              <w:rPr>
                <w:noProof/>
              </w:rPr>
              <w:t>Technology Strategy</w:t>
            </w:r>
          </w:p>
          <w:p w14:paraId="290C364D" w14:textId="77777777" w:rsidR="0020274C" w:rsidRPr="00B161BA" w:rsidRDefault="0020274C" w:rsidP="00394A47">
            <w:pPr>
              <w:ind w:left="153" w:right="153"/>
            </w:pPr>
            <w:r>
              <w:rPr>
                <w:noProof/>
              </w:rPr>
              <w:t>TELUS Mobility</w:t>
            </w:r>
          </w:p>
          <w:p w14:paraId="548BFEBD" w14:textId="77777777" w:rsidR="0020274C" w:rsidRPr="00B161BA" w:rsidRDefault="0020274C" w:rsidP="00394A47">
            <w:pPr>
              <w:ind w:left="153" w:right="153"/>
            </w:pPr>
            <w:r>
              <w:rPr>
                <w:noProof/>
              </w:rPr>
              <w:t>300 C</w:t>
            </w:r>
          </w:p>
          <w:p w14:paraId="19B87F8A" w14:textId="77777777" w:rsidR="0020274C" w:rsidRPr="00B161BA" w:rsidRDefault="0020274C" w:rsidP="00394A47">
            <w:pPr>
              <w:ind w:left="153" w:right="153"/>
            </w:pPr>
            <w:r>
              <w:rPr>
                <w:noProof/>
              </w:rPr>
              <w:t>Scarborough</w:t>
            </w:r>
            <w:r w:rsidRPr="00B161BA">
              <w:t xml:space="preserve">, </w:t>
            </w:r>
            <w:r>
              <w:rPr>
                <w:noProof/>
              </w:rPr>
              <w:t>ON</w:t>
            </w:r>
          </w:p>
          <w:p w14:paraId="560193AB" w14:textId="77777777" w:rsidR="0020274C" w:rsidRPr="00B161BA" w:rsidRDefault="0020274C" w:rsidP="00394A47">
            <w:pPr>
              <w:ind w:left="153" w:right="153"/>
            </w:pPr>
            <w:r>
              <w:rPr>
                <w:noProof/>
              </w:rPr>
              <w:t>Canada</w:t>
            </w:r>
          </w:p>
          <w:p w14:paraId="158AEC5A" w14:textId="77777777" w:rsidR="0020274C" w:rsidRPr="00B161BA" w:rsidRDefault="0020274C" w:rsidP="00394A47">
            <w:pPr>
              <w:ind w:left="153" w:right="153"/>
            </w:pPr>
            <w:r>
              <w:rPr>
                <w:noProof/>
              </w:rPr>
              <w:t>M1H 3J3</w:t>
            </w:r>
          </w:p>
          <w:p w14:paraId="0D99FB63" w14:textId="77777777" w:rsidR="0020274C" w:rsidRPr="00B161BA" w:rsidRDefault="0020274C" w:rsidP="00394A47">
            <w:pPr>
              <w:ind w:left="153" w:right="153"/>
            </w:pPr>
            <w:r w:rsidRPr="00B161BA">
              <w:t xml:space="preserve">Telephone: </w:t>
            </w:r>
            <w:r>
              <w:rPr>
                <w:noProof/>
              </w:rPr>
              <w:t>647-453-4442</w:t>
            </w:r>
          </w:p>
          <w:p w14:paraId="674DAB67" w14:textId="77777777" w:rsidR="0020274C" w:rsidRPr="00B161BA" w:rsidRDefault="0020274C" w:rsidP="00394A47">
            <w:pPr>
              <w:ind w:left="153" w:right="153"/>
            </w:pPr>
            <w:r>
              <w:rPr>
                <w:noProof/>
              </w:rPr>
              <w:t>Johny.fernandez@telus.com</w:t>
            </w:r>
          </w:p>
        </w:tc>
      </w:tr>
      <w:tr w:rsidR="0020274C" w:rsidRPr="00B161BA" w14:paraId="1EFF41F0" w14:textId="77777777" w:rsidTr="0020274C">
        <w:trPr>
          <w:cantSplit/>
          <w:trHeight w:hRule="exact" w:val="2880"/>
          <w:jc w:val="center"/>
        </w:trPr>
        <w:tc>
          <w:tcPr>
            <w:tcW w:w="5040" w:type="dxa"/>
            <w:vAlign w:val="center"/>
          </w:tcPr>
          <w:p w14:paraId="3078D19F" w14:textId="77777777" w:rsidR="0020274C" w:rsidRPr="00B161BA" w:rsidRDefault="0020274C" w:rsidP="00394A47">
            <w:pPr>
              <w:ind w:left="153" w:right="153"/>
            </w:pPr>
            <w:r>
              <w:rPr>
                <w:noProof/>
              </w:rPr>
              <w:t>Iann</w:t>
            </w:r>
            <w:r>
              <w:t xml:space="preserve"> </w:t>
            </w:r>
            <w:r>
              <w:rPr>
                <w:noProof/>
              </w:rPr>
              <w:t>Gorrill</w:t>
            </w:r>
          </w:p>
          <w:p w14:paraId="260E9A87" w14:textId="77777777" w:rsidR="0020274C" w:rsidRPr="00B161BA" w:rsidRDefault="0020274C" w:rsidP="00394A47">
            <w:pPr>
              <w:ind w:left="153" w:right="153"/>
            </w:pPr>
            <w:r>
              <w:rPr>
                <w:noProof/>
              </w:rPr>
              <w:t>Network Architect</w:t>
            </w:r>
          </w:p>
          <w:p w14:paraId="194AF7C0" w14:textId="77777777" w:rsidR="0020274C" w:rsidRPr="00B161BA" w:rsidRDefault="0020274C" w:rsidP="00394A47">
            <w:pPr>
              <w:ind w:left="153" w:right="153"/>
            </w:pPr>
            <w:r>
              <w:rPr>
                <w:noProof/>
              </w:rPr>
              <w:t>Access Communications</w:t>
            </w:r>
          </w:p>
          <w:p w14:paraId="6C0F37E5" w14:textId="77777777" w:rsidR="0020274C" w:rsidRPr="00B161BA" w:rsidRDefault="0020274C" w:rsidP="00394A47">
            <w:pPr>
              <w:ind w:left="153" w:right="153"/>
            </w:pPr>
            <w:r>
              <w:rPr>
                <w:noProof/>
              </w:rPr>
              <w:t>2250 Park St</w:t>
            </w:r>
          </w:p>
          <w:p w14:paraId="1EE04068" w14:textId="77777777" w:rsidR="0020274C" w:rsidRPr="00B161BA" w:rsidRDefault="0020274C" w:rsidP="00394A47">
            <w:pPr>
              <w:ind w:left="153" w:right="153"/>
            </w:pPr>
            <w:r>
              <w:rPr>
                <w:noProof/>
              </w:rPr>
              <w:t>Regina</w:t>
            </w:r>
            <w:r w:rsidRPr="00B161BA">
              <w:t xml:space="preserve">, </w:t>
            </w:r>
            <w:r>
              <w:rPr>
                <w:noProof/>
              </w:rPr>
              <w:t>AB</w:t>
            </w:r>
          </w:p>
          <w:p w14:paraId="1C13A522" w14:textId="77777777" w:rsidR="0020274C" w:rsidRPr="00B161BA" w:rsidRDefault="0020274C" w:rsidP="00394A47">
            <w:pPr>
              <w:ind w:left="153" w:right="153"/>
            </w:pPr>
            <w:r>
              <w:rPr>
                <w:noProof/>
              </w:rPr>
              <w:t>S4N7K7</w:t>
            </w:r>
          </w:p>
          <w:p w14:paraId="38B2CA8A" w14:textId="77777777" w:rsidR="0020274C" w:rsidRPr="00B161BA" w:rsidRDefault="0020274C" w:rsidP="00394A47">
            <w:pPr>
              <w:ind w:left="153" w:right="153"/>
            </w:pPr>
            <w:r w:rsidRPr="00B161BA">
              <w:t xml:space="preserve">Telephone: </w:t>
            </w:r>
            <w:r>
              <w:rPr>
                <w:noProof/>
              </w:rPr>
              <w:t>306-565-5396</w:t>
            </w:r>
          </w:p>
          <w:p w14:paraId="3E10EB05" w14:textId="77777777" w:rsidR="0020274C" w:rsidRPr="00B161BA" w:rsidRDefault="0020274C" w:rsidP="00394A47">
            <w:pPr>
              <w:ind w:left="153" w:right="153"/>
            </w:pPr>
            <w:r w:rsidRPr="00B161BA">
              <w:t xml:space="preserve">Fax: </w:t>
            </w:r>
            <w:r>
              <w:rPr>
                <w:noProof/>
              </w:rPr>
              <w:t>306-565-5395</w:t>
            </w:r>
          </w:p>
          <w:p w14:paraId="2A150552" w14:textId="77777777" w:rsidR="0020274C" w:rsidRPr="00B161BA" w:rsidRDefault="0020274C" w:rsidP="00394A47">
            <w:pPr>
              <w:ind w:left="153" w:right="153"/>
            </w:pPr>
            <w:r>
              <w:rPr>
                <w:noProof/>
              </w:rPr>
              <w:t>iann.gorrill@myaccess.coop</w:t>
            </w:r>
          </w:p>
        </w:tc>
        <w:tc>
          <w:tcPr>
            <w:tcW w:w="5040" w:type="dxa"/>
            <w:vAlign w:val="center"/>
          </w:tcPr>
          <w:p w14:paraId="0379E0DA" w14:textId="77777777" w:rsidR="0020274C" w:rsidRPr="00B161BA" w:rsidRDefault="0020274C" w:rsidP="00394A47">
            <w:pPr>
              <w:ind w:left="153" w:right="153"/>
            </w:pPr>
            <w:r>
              <w:rPr>
                <w:noProof/>
              </w:rPr>
              <w:t>Carmela</w:t>
            </w:r>
            <w:r>
              <w:t xml:space="preserve"> </w:t>
            </w:r>
            <w:r>
              <w:rPr>
                <w:noProof/>
              </w:rPr>
              <w:t>Haines</w:t>
            </w:r>
          </w:p>
          <w:p w14:paraId="75B3B84D" w14:textId="77777777" w:rsidR="0020274C" w:rsidRPr="00B161BA" w:rsidRDefault="0020274C" w:rsidP="00394A47">
            <w:pPr>
              <w:ind w:left="153" w:right="153"/>
            </w:pPr>
            <w:r>
              <w:rPr>
                <w:noProof/>
              </w:rPr>
              <w:t>VP Finances &amp; Admin &amp; Corporate Officer</w:t>
            </w:r>
          </w:p>
          <w:p w14:paraId="0AB24927" w14:textId="77777777" w:rsidR="0020274C" w:rsidRPr="00B161BA" w:rsidRDefault="0020274C" w:rsidP="00394A47">
            <w:pPr>
              <w:ind w:left="153" w:right="153"/>
            </w:pPr>
            <w:r>
              <w:rPr>
                <w:noProof/>
              </w:rPr>
              <w:t>Access Communications</w:t>
            </w:r>
          </w:p>
          <w:p w14:paraId="74AD1549" w14:textId="77777777" w:rsidR="0020274C" w:rsidRPr="00B161BA" w:rsidRDefault="0020274C" w:rsidP="00394A47">
            <w:pPr>
              <w:ind w:left="153" w:right="153"/>
            </w:pPr>
            <w:r>
              <w:rPr>
                <w:noProof/>
              </w:rPr>
              <w:t>2250 Park St</w:t>
            </w:r>
          </w:p>
          <w:p w14:paraId="2F169399" w14:textId="77777777" w:rsidR="0020274C" w:rsidRPr="00B161BA" w:rsidRDefault="0020274C" w:rsidP="00394A47">
            <w:pPr>
              <w:ind w:left="153" w:right="153"/>
            </w:pPr>
            <w:r>
              <w:rPr>
                <w:noProof/>
              </w:rPr>
              <w:t>Regina</w:t>
            </w:r>
            <w:r w:rsidRPr="00B161BA">
              <w:t xml:space="preserve">, </w:t>
            </w:r>
            <w:r>
              <w:rPr>
                <w:noProof/>
              </w:rPr>
              <w:t>SK</w:t>
            </w:r>
          </w:p>
          <w:p w14:paraId="102914A6" w14:textId="77777777" w:rsidR="0020274C" w:rsidRPr="00B161BA" w:rsidRDefault="0020274C" w:rsidP="00394A47">
            <w:pPr>
              <w:ind w:left="153" w:right="153"/>
            </w:pPr>
            <w:r>
              <w:rPr>
                <w:noProof/>
              </w:rPr>
              <w:t>S4N7K7</w:t>
            </w:r>
          </w:p>
          <w:p w14:paraId="1309E366" w14:textId="77777777" w:rsidR="0020274C" w:rsidRPr="00B161BA" w:rsidRDefault="0020274C" w:rsidP="00394A47">
            <w:pPr>
              <w:ind w:left="153" w:right="153"/>
            </w:pPr>
            <w:r w:rsidRPr="00B161BA">
              <w:t xml:space="preserve">Telephone: </w:t>
            </w:r>
            <w:r>
              <w:rPr>
                <w:noProof/>
              </w:rPr>
              <w:t>306-565-5351</w:t>
            </w:r>
          </w:p>
          <w:p w14:paraId="7D657147" w14:textId="77777777" w:rsidR="0020274C" w:rsidRPr="00B161BA" w:rsidRDefault="0020274C" w:rsidP="00394A47">
            <w:pPr>
              <w:ind w:left="153" w:right="153"/>
            </w:pPr>
            <w:r w:rsidRPr="00B161BA">
              <w:t xml:space="preserve">Fax: </w:t>
            </w:r>
            <w:r>
              <w:rPr>
                <w:noProof/>
              </w:rPr>
              <w:t>306-565-5395</w:t>
            </w:r>
          </w:p>
          <w:p w14:paraId="37B7BDF5" w14:textId="77777777" w:rsidR="0020274C" w:rsidRPr="00B161BA" w:rsidRDefault="0020274C" w:rsidP="00394A47">
            <w:pPr>
              <w:ind w:left="153" w:right="153"/>
            </w:pPr>
            <w:r>
              <w:rPr>
                <w:noProof/>
              </w:rPr>
              <w:t>carmela.haines@myaccess.coop</w:t>
            </w:r>
          </w:p>
        </w:tc>
      </w:tr>
      <w:tr w:rsidR="0020274C" w:rsidRPr="00B161BA" w14:paraId="7C815B1D" w14:textId="77777777" w:rsidTr="0020274C">
        <w:trPr>
          <w:cantSplit/>
          <w:trHeight w:hRule="exact" w:val="2880"/>
          <w:jc w:val="center"/>
        </w:trPr>
        <w:tc>
          <w:tcPr>
            <w:tcW w:w="5040" w:type="dxa"/>
            <w:vAlign w:val="center"/>
          </w:tcPr>
          <w:p w14:paraId="4191572C" w14:textId="77777777" w:rsidR="0020274C" w:rsidRPr="00B161BA" w:rsidRDefault="0020274C" w:rsidP="00394A47">
            <w:pPr>
              <w:ind w:left="153" w:right="153"/>
            </w:pPr>
            <w:r>
              <w:rPr>
                <w:noProof/>
              </w:rPr>
              <w:t>Austin</w:t>
            </w:r>
            <w:r>
              <w:t xml:space="preserve"> </w:t>
            </w:r>
            <w:r>
              <w:rPr>
                <w:noProof/>
              </w:rPr>
              <w:t>He</w:t>
            </w:r>
          </w:p>
          <w:p w14:paraId="7FCA1BA8" w14:textId="77777777" w:rsidR="0020274C" w:rsidRPr="00B161BA" w:rsidRDefault="0020274C" w:rsidP="00394A47">
            <w:pPr>
              <w:ind w:left="153" w:right="153"/>
            </w:pPr>
            <w:r>
              <w:rPr>
                <w:noProof/>
              </w:rPr>
              <w:t>Network Planning Analyst,Carrier Relations,Network Profitability &amp; Planning</w:t>
            </w:r>
          </w:p>
          <w:p w14:paraId="0793F2B9" w14:textId="77777777" w:rsidR="0020274C" w:rsidRPr="00B161BA" w:rsidRDefault="0020274C" w:rsidP="00394A47">
            <w:pPr>
              <w:ind w:left="153" w:right="153"/>
            </w:pPr>
            <w:r>
              <w:rPr>
                <w:noProof/>
              </w:rPr>
              <w:t>Primus Telecommunications Canada Inc.</w:t>
            </w:r>
          </w:p>
          <w:p w14:paraId="51D34BE4" w14:textId="77777777" w:rsidR="0020274C" w:rsidRPr="00B161BA" w:rsidRDefault="0020274C" w:rsidP="00394A47">
            <w:pPr>
              <w:ind w:left="153" w:right="153"/>
            </w:pPr>
            <w:r>
              <w:rPr>
                <w:noProof/>
              </w:rPr>
              <w:t>5343 Dundas Street W. Suite 500</w:t>
            </w:r>
          </w:p>
          <w:p w14:paraId="32135BDF" w14:textId="77777777" w:rsidR="0020274C" w:rsidRPr="00B161BA" w:rsidRDefault="0020274C" w:rsidP="00394A47">
            <w:pPr>
              <w:ind w:left="153" w:right="153"/>
            </w:pPr>
            <w:r>
              <w:rPr>
                <w:noProof/>
              </w:rPr>
              <w:t>Toronto</w:t>
            </w:r>
            <w:r w:rsidRPr="00B161BA">
              <w:t xml:space="preserve">, </w:t>
            </w:r>
            <w:r>
              <w:rPr>
                <w:noProof/>
              </w:rPr>
              <w:t>ON</w:t>
            </w:r>
          </w:p>
          <w:p w14:paraId="2BB83F06" w14:textId="77777777" w:rsidR="0020274C" w:rsidRPr="00B161BA" w:rsidRDefault="0020274C" w:rsidP="00394A47">
            <w:pPr>
              <w:ind w:left="153" w:right="153"/>
            </w:pPr>
            <w:r>
              <w:rPr>
                <w:noProof/>
              </w:rPr>
              <w:t>Canada</w:t>
            </w:r>
          </w:p>
          <w:p w14:paraId="565687D2" w14:textId="77777777" w:rsidR="0020274C" w:rsidRPr="00B161BA" w:rsidRDefault="0020274C" w:rsidP="00394A47">
            <w:pPr>
              <w:ind w:left="153" w:right="153"/>
            </w:pPr>
            <w:r>
              <w:rPr>
                <w:noProof/>
              </w:rPr>
              <w:t>M9B 6K5</w:t>
            </w:r>
          </w:p>
          <w:p w14:paraId="50A5576F" w14:textId="77777777" w:rsidR="0020274C" w:rsidRPr="00B161BA" w:rsidRDefault="0020274C" w:rsidP="00394A47">
            <w:pPr>
              <w:ind w:left="153" w:right="153"/>
            </w:pPr>
            <w:r w:rsidRPr="00B161BA">
              <w:t xml:space="preserve">Telephone: </w:t>
            </w:r>
            <w:r>
              <w:rPr>
                <w:noProof/>
              </w:rPr>
              <w:t>416-207-3361</w:t>
            </w:r>
          </w:p>
          <w:p w14:paraId="7218167C" w14:textId="77777777" w:rsidR="0020274C" w:rsidRPr="00B161BA" w:rsidRDefault="0020274C" w:rsidP="00394A47">
            <w:pPr>
              <w:ind w:left="153" w:right="153"/>
            </w:pPr>
            <w:r>
              <w:rPr>
                <w:noProof/>
              </w:rPr>
              <w:t>ahe@primustel.ca</w:t>
            </w:r>
          </w:p>
        </w:tc>
        <w:tc>
          <w:tcPr>
            <w:tcW w:w="5040" w:type="dxa"/>
            <w:vAlign w:val="center"/>
          </w:tcPr>
          <w:p w14:paraId="21239919" w14:textId="77777777" w:rsidR="0020274C" w:rsidRPr="00B161BA" w:rsidRDefault="0020274C" w:rsidP="00394A47">
            <w:pPr>
              <w:ind w:left="153" w:right="153"/>
            </w:pPr>
            <w:r>
              <w:rPr>
                <w:noProof/>
              </w:rPr>
              <w:t>Marian</w:t>
            </w:r>
            <w:r>
              <w:t xml:space="preserve"> </w:t>
            </w:r>
            <w:r>
              <w:rPr>
                <w:noProof/>
              </w:rPr>
              <w:t>Hearn</w:t>
            </w:r>
          </w:p>
          <w:p w14:paraId="6DB505E8" w14:textId="77777777" w:rsidR="0020274C" w:rsidRPr="00B161BA" w:rsidRDefault="0020274C" w:rsidP="00394A47">
            <w:pPr>
              <w:ind w:left="153" w:right="153"/>
            </w:pPr>
            <w:r>
              <w:rPr>
                <w:noProof/>
              </w:rPr>
              <w:t>Project Executive</w:t>
            </w:r>
          </w:p>
          <w:p w14:paraId="54B08D77" w14:textId="77777777" w:rsidR="0020274C" w:rsidRPr="00B161BA" w:rsidRDefault="0020274C" w:rsidP="00394A47">
            <w:pPr>
              <w:ind w:left="153" w:right="153"/>
            </w:pPr>
            <w:r>
              <w:rPr>
                <w:noProof/>
              </w:rPr>
              <w:t>Canadian LNP Consortium Inc.</w:t>
            </w:r>
          </w:p>
          <w:p w14:paraId="142FF58F" w14:textId="77777777" w:rsidR="0020274C" w:rsidRPr="00B161BA" w:rsidRDefault="0020274C" w:rsidP="00394A47">
            <w:pPr>
              <w:ind w:left="153" w:right="153"/>
            </w:pPr>
            <w:r>
              <w:rPr>
                <w:noProof/>
              </w:rPr>
              <w:t>350 Palladium Drive, Suite 208</w:t>
            </w:r>
          </w:p>
          <w:p w14:paraId="0EEC34F0" w14:textId="77777777" w:rsidR="0020274C" w:rsidRPr="00B161BA" w:rsidRDefault="0020274C" w:rsidP="00394A47">
            <w:pPr>
              <w:ind w:left="153" w:right="153"/>
            </w:pPr>
            <w:r>
              <w:rPr>
                <w:noProof/>
              </w:rPr>
              <w:t>Kanata</w:t>
            </w:r>
            <w:r w:rsidRPr="00B161BA">
              <w:t xml:space="preserve">, </w:t>
            </w:r>
            <w:r>
              <w:rPr>
                <w:noProof/>
              </w:rPr>
              <w:t>ON</w:t>
            </w:r>
          </w:p>
          <w:p w14:paraId="16B78154" w14:textId="77777777" w:rsidR="0020274C" w:rsidRPr="00B161BA" w:rsidRDefault="0020274C" w:rsidP="00394A47">
            <w:pPr>
              <w:ind w:left="153" w:right="153"/>
            </w:pPr>
            <w:r>
              <w:rPr>
                <w:noProof/>
              </w:rPr>
              <w:t>Canada</w:t>
            </w:r>
          </w:p>
          <w:p w14:paraId="18E93874" w14:textId="77777777" w:rsidR="0020274C" w:rsidRPr="00B161BA" w:rsidRDefault="0020274C" w:rsidP="00394A47">
            <w:pPr>
              <w:ind w:left="153" w:right="153"/>
            </w:pPr>
            <w:r>
              <w:rPr>
                <w:noProof/>
              </w:rPr>
              <w:t>K2V 1A8</w:t>
            </w:r>
          </w:p>
          <w:p w14:paraId="462771D0" w14:textId="77777777" w:rsidR="0020274C" w:rsidRPr="00B161BA" w:rsidRDefault="0020274C" w:rsidP="00394A47">
            <w:pPr>
              <w:ind w:left="153" w:right="153"/>
            </w:pPr>
            <w:r w:rsidRPr="00B161BA">
              <w:t xml:space="preserve">Telephone: </w:t>
            </w:r>
            <w:r>
              <w:rPr>
                <w:noProof/>
              </w:rPr>
              <w:t>613-287-0225</w:t>
            </w:r>
          </w:p>
          <w:p w14:paraId="724610D3" w14:textId="77777777" w:rsidR="0020274C" w:rsidRPr="00B161BA" w:rsidRDefault="0020274C" w:rsidP="00394A47">
            <w:pPr>
              <w:ind w:left="153" w:right="153"/>
            </w:pPr>
            <w:r w:rsidRPr="00B161BA">
              <w:t xml:space="preserve">Fax: </w:t>
            </w:r>
            <w:r>
              <w:rPr>
                <w:noProof/>
              </w:rPr>
              <w:t>800-406-9250</w:t>
            </w:r>
          </w:p>
          <w:p w14:paraId="05006DCF" w14:textId="77777777" w:rsidR="0020274C" w:rsidRPr="00B161BA" w:rsidRDefault="0020274C" w:rsidP="00394A47">
            <w:pPr>
              <w:ind w:left="153" w:right="153"/>
            </w:pPr>
            <w:r>
              <w:rPr>
                <w:noProof/>
              </w:rPr>
              <w:t>marian.hearn@clnpc.ca</w:t>
            </w:r>
          </w:p>
        </w:tc>
      </w:tr>
      <w:tr w:rsidR="0020274C" w:rsidRPr="00B161BA" w14:paraId="12A00C7E" w14:textId="77777777" w:rsidTr="0020274C">
        <w:trPr>
          <w:cantSplit/>
          <w:trHeight w:hRule="exact" w:val="2880"/>
          <w:jc w:val="center"/>
        </w:trPr>
        <w:tc>
          <w:tcPr>
            <w:tcW w:w="5040" w:type="dxa"/>
            <w:vAlign w:val="center"/>
          </w:tcPr>
          <w:p w14:paraId="09915B3A" w14:textId="77777777" w:rsidR="0020274C" w:rsidRPr="00B161BA" w:rsidRDefault="0020274C" w:rsidP="00394A47">
            <w:pPr>
              <w:ind w:left="153" w:right="153"/>
            </w:pPr>
            <w:r>
              <w:rPr>
                <w:noProof/>
              </w:rPr>
              <w:t>Lynne</w:t>
            </w:r>
            <w:r>
              <w:t xml:space="preserve"> </w:t>
            </w:r>
            <w:r>
              <w:rPr>
                <w:noProof/>
              </w:rPr>
              <w:t>Hewitson</w:t>
            </w:r>
          </w:p>
          <w:p w14:paraId="286584EE" w14:textId="77777777" w:rsidR="0020274C" w:rsidRPr="00B161BA" w:rsidRDefault="0020274C" w:rsidP="00394A47">
            <w:pPr>
              <w:ind w:left="153" w:right="153"/>
            </w:pPr>
            <w:r>
              <w:rPr>
                <w:noProof/>
              </w:rPr>
              <w:t>Membership Manager</w:t>
            </w:r>
          </w:p>
          <w:p w14:paraId="59A97587" w14:textId="77777777" w:rsidR="0020274C" w:rsidRPr="00B161BA" w:rsidRDefault="0020274C" w:rsidP="00394A47">
            <w:pPr>
              <w:ind w:left="153" w:right="153"/>
            </w:pPr>
            <w:r>
              <w:rPr>
                <w:noProof/>
              </w:rPr>
              <w:t>Canadian Security Association (CANASA)</w:t>
            </w:r>
          </w:p>
          <w:p w14:paraId="550E986E" w14:textId="77777777" w:rsidR="0020274C" w:rsidRPr="00B161BA" w:rsidRDefault="0020274C" w:rsidP="00394A47">
            <w:pPr>
              <w:ind w:left="153" w:right="153"/>
            </w:pPr>
            <w:r>
              <w:rPr>
                <w:noProof/>
              </w:rPr>
              <w:t>610 Alden Road</w:t>
            </w:r>
          </w:p>
          <w:p w14:paraId="2BFA8C61" w14:textId="77777777" w:rsidR="0020274C" w:rsidRPr="00B161BA" w:rsidRDefault="0020274C" w:rsidP="00394A47">
            <w:pPr>
              <w:ind w:left="153" w:right="153"/>
            </w:pPr>
            <w:r>
              <w:rPr>
                <w:noProof/>
              </w:rPr>
              <w:t>Markham</w:t>
            </w:r>
            <w:r w:rsidRPr="00B161BA">
              <w:t xml:space="preserve">, </w:t>
            </w:r>
            <w:r>
              <w:rPr>
                <w:noProof/>
              </w:rPr>
              <w:t>ON</w:t>
            </w:r>
          </w:p>
          <w:p w14:paraId="45E8259A" w14:textId="77777777" w:rsidR="0020274C" w:rsidRPr="00B161BA" w:rsidRDefault="0020274C" w:rsidP="00394A47">
            <w:pPr>
              <w:ind w:left="153" w:right="153"/>
            </w:pPr>
            <w:r>
              <w:rPr>
                <w:noProof/>
              </w:rPr>
              <w:t>Canada</w:t>
            </w:r>
          </w:p>
          <w:p w14:paraId="75F75FE8" w14:textId="77777777" w:rsidR="0020274C" w:rsidRPr="00B161BA" w:rsidRDefault="0020274C" w:rsidP="00394A47">
            <w:pPr>
              <w:ind w:left="153" w:right="153"/>
            </w:pPr>
            <w:r>
              <w:rPr>
                <w:noProof/>
              </w:rPr>
              <w:t>L3R 9Z1</w:t>
            </w:r>
          </w:p>
          <w:p w14:paraId="2E2734C1" w14:textId="77777777" w:rsidR="0020274C" w:rsidRPr="00B161BA" w:rsidRDefault="0020274C" w:rsidP="00394A47">
            <w:pPr>
              <w:ind w:left="153" w:right="153"/>
            </w:pPr>
            <w:r w:rsidRPr="00B161BA">
              <w:t xml:space="preserve">Telephone: </w:t>
            </w:r>
            <w:r>
              <w:rPr>
                <w:noProof/>
              </w:rPr>
              <w:t>905-513-0622 ext 223</w:t>
            </w:r>
          </w:p>
          <w:p w14:paraId="311F9220" w14:textId="77777777" w:rsidR="0020274C" w:rsidRPr="00B161BA" w:rsidRDefault="0020274C" w:rsidP="00394A47">
            <w:pPr>
              <w:ind w:left="153" w:right="153"/>
            </w:pPr>
            <w:r w:rsidRPr="00B161BA">
              <w:t xml:space="preserve">Fax: </w:t>
            </w:r>
            <w:r>
              <w:rPr>
                <w:noProof/>
              </w:rPr>
              <w:t>905-513-0624</w:t>
            </w:r>
          </w:p>
          <w:p w14:paraId="2335B071" w14:textId="77777777" w:rsidR="0020274C" w:rsidRPr="00B161BA" w:rsidRDefault="0020274C" w:rsidP="00394A47">
            <w:pPr>
              <w:ind w:left="153" w:right="153"/>
            </w:pPr>
            <w:r>
              <w:rPr>
                <w:noProof/>
              </w:rPr>
              <w:t>membership@canasa.org</w:t>
            </w:r>
          </w:p>
        </w:tc>
        <w:tc>
          <w:tcPr>
            <w:tcW w:w="5040" w:type="dxa"/>
            <w:vAlign w:val="center"/>
          </w:tcPr>
          <w:p w14:paraId="5DBE9838" w14:textId="77777777" w:rsidR="0020274C" w:rsidRPr="00B161BA" w:rsidRDefault="0020274C" w:rsidP="00394A47">
            <w:pPr>
              <w:ind w:left="153" w:right="153"/>
            </w:pPr>
            <w:r>
              <w:rPr>
                <w:noProof/>
              </w:rPr>
              <w:t>Larry</w:t>
            </w:r>
            <w:r>
              <w:t xml:space="preserve"> </w:t>
            </w:r>
            <w:r>
              <w:rPr>
                <w:noProof/>
              </w:rPr>
              <w:t>Hishon</w:t>
            </w:r>
          </w:p>
          <w:p w14:paraId="73E28CE2" w14:textId="77777777" w:rsidR="0020274C" w:rsidRPr="00B161BA" w:rsidRDefault="0020274C" w:rsidP="00394A47">
            <w:pPr>
              <w:ind w:left="153" w:right="153"/>
            </w:pPr>
            <w:r>
              <w:rPr>
                <w:noProof/>
              </w:rPr>
              <w:t>Vice-President Business Development</w:t>
            </w:r>
          </w:p>
          <w:p w14:paraId="5543B38F" w14:textId="77777777" w:rsidR="0020274C" w:rsidRPr="00B161BA" w:rsidRDefault="0020274C" w:rsidP="00394A47">
            <w:pPr>
              <w:ind w:left="153" w:right="153"/>
            </w:pPr>
            <w:r>
              <w:rPr>
                <w:noProof/>
              </w:rPr>
              <w:t>Fibernetics Corporation</w:t>
            </w:r>
          </w:p>
          <w:p w14:paraId="214C5FB9" w14:textId="77777777" w:rsidR="0020274C" w:rsidRPr="00B161BA" w:rsidRDefault="0020274C" w:rsidP="00394A47">
            <w:pPr>
              <w:ind w:left="153" w:right="153"/>
            </w:pPr>
            <w:r>
              <w:rPr>
                <w:noProof/>
              </w:rPr>
              <w:t>583 Eastgate Walk</w:t>
            </w:r>
          </w:p>
          <w:p w14:paraId="0A010FD5" w14:textId="77777777" w:rsidR="0020274C" w:rsidRPr="00B161BA" w:rsidRDefault="0020274C" w:rsidP="00394A47">
            <w:pPr>
              <w:ind w:left="153" w:right="153"/>
            </w:pPr>
            <w:r>
              <w:rPr>
                <w:noProof/>
              </w:rPr>
              <w:t>Waterloo</w:t>
            </w:r>
            <w:r w:rsidRPr="00B161BA">
              <w:t xml:space="preserve">, </w:t>
            </w:r>
            <w:r>
              <w:rPr>
                <w:noProof/>
              </w:rPr>
              <w:t>ON</w:t>
            </w:r>
          </w:p>
          <w:p w14:paraId="65C906C3" w14:textId="77777777" w:rsidR="0020274C" w:rsidRPr="00B161BA" w:rsidRDefault="0020274C" w:rsidP="00394A47">
            <w:pPr>
              <w:ind w:left="153" w:right="153"/>
            </w:pPr>
            <w:r>
              <w:rPr>
                <w:noProof/>
              </w:rPr>
              <w:t>Canada</w:t>
            </w:r>
          </w:p>
          <w:p w14:paraId="6C15635E" w14:textId="77777777" w:rsidR="0020274C" w:rsidRPr="00B161BA" w:rsidRDefault="0020274C" w:rsidP="00394A47">
            <w:pPr>
              <w:ind w:left="153" w:right="153"/>
            </w:pPr>
            <w:r>
              <w:rPr>
                <w:noProof/>
              </w:rPr>
              <w:t>N2K 2V9</w:t>
            </w:r>
          </w:p>
          <w:p w14:paraId="0B920902" w14:textId="77777777" w:rsidR="0020274C" w:rsidRPr="00B161BA" w:rsidRDefault="0020274C" w:rsidP="00394A47">
            <w:pPr>
              <w:ind w:left="153" w:right="153"/>
            </w:pPr>
            <w:r w:rsidRPr="00B161BA">
              <w:t xml:space="preserve">Telephone: </w:t>
            </w:r>
            <w:r>
              <w:rPr>
                <w:noProof/>
              </w:rPr>
              <w:t>519-571-7433</w:t>
            </w:r>
          </w:p>
          <w:p w14:paraId="7C704EF1" w14:textId="77777777" w:rsidR="0020274C" w:rsidRPr="00B161BA" w:rsidRDefault="0020274C" w:rsidP="00394A47">
            <w:pPr>
              <w:ind w:left="153" w:right="153"/>
            </w:pPr>
            <w:r w:rsidRPr="00B161BA">
              <w:t xml:space="preserve">Fax: </w:t>
            </w:r>
            <w:r>
              <w:rPr>
                <w:noProof/>
              </w:rPr>
              <w:t>519-772-5014</w:t>
            </w:r>
          </w:p>
          <w:p w14:paraId="7B915CBF" w14:textId="77777777" w:rsidR="0020274C" w:rsidRPr="00B161BA" w:rsidRDefault="0020274C" w:rsidP="00394A47">
            <w:pPr>
              <w:ind w:left="153" w:right="153"/>
            </w:pPr>
            <w:r>
              <w:rPr>
                <w:noProof/>
              </w:rPr>
              <w:t>lhishon@fibernetics.ca</w:t>
            </w:r>
          </w:p>
        </w:tc>
      </w:tr>
      <w:tr w:rsidR="0020274C" w:rsidRPr="00B161BA" w14:paraId="73DDC5CF" w14:textId="77777777" w:rsidTr="0020274C">
        <w:trPr>
          <w:cantSplit/>
          <w:trHeight w:hRule="exact" w:val="2880"/>
          <w:jc w:val="center"/>
        </w:trPr>
        <w:tc>
          <w:tcPr>
            <w:tcW w:w="5040" w:type="dxa"/>
            <w:vAlign w:val="center"/>
          </w:tcPr>
          <w:p w14:paraId="210BF00D" w14:textId="77777777" w:rsidR="0020274C" w:rsidRPr="00B161BA" w:rsidRDefault="0020274C" w:rsidP="00394A47">
            <w:pPr>
              <w:ind w:left="153" w:right="153"/>
            </w:pPr>
            <w:r>
              <w:rPr>
                <w:noProof/>
              </w:rPr>
              <w:lastRenderedPageBreak/>
              <w:t>Steven</w:t>
            </w:r>
            <w:r>
              <w:t xml:space="preserve"> </w:t>
            </w:r>
            <w:r>
              <w:rPr>
                <w:noProof/>
              </w:rPr>
              <w:t>Hrabok</w:t>
            </w:r>
          </w:p>
          <w:p w14:paraId="6204F7FD" w14:textId="77777777" w:rsidR="0020274C" w:rsidRPr="00B161BA" w:rsidRDefault="0020274C" w:rsidP="00394A47">
            <w:pPr>
              <w:ind w:left="153" w:right="153"/>
            </w:pPr>
            <w:r>
              <w:rPr>
                <w:noProof/>
              </w:rPr>
              <w:t>Product Specialist - Digital Phone</w:t>
            </w:r>
          </w:p>
          <w:p w14:paraId="73AA99DF" w14:textId="77777777" w:rsidR="0020274C" w:rsidRPr="00B161BA" w:rsidRDefault="0020274C" w:rsidP="00394A47">
            <w:pPr>
              <w:ind w:left="153" w:right="153"/>
            </w:pPr>
            <w:r>
              <w:rPr>
                <w:noProof/>
              </w:rPr>
              <w:t>Shaw</w:t>
            </w:r>
          </w:p>
          <w:p w14:paraId="72DDEE9A" w14:textId="77777777" w:rsidR="0020274C" w:rsidRPr="00B161BA" w:rsidRDefault="0020274C" w:rsidP="00394A47">
            <w:pPr>
              <w:ind w:left="153" w:right="153"/>
            </w:pPr>
            <w:r>
              <w:rPr>
                <w:noProof/>
              </w:rPr>
              <w:t>Suite 800, 630 - 3rd Ave SW</w:t>
            </w:r>
          </w:p>
          <w:p w14:paraId="47178E0B" w14:textId="77777777" w:rsidR="0020274C" w:rsidRPr="00B161BA" w:rsidRDefault="0020274C" w:rsidP="00394A47">
            <w:pPr>
              <w:ind w:left="153" w:right="153"/>
            </w:pPr>
            <w:r>
              <w:rPr>
                <w:noProof/>
              </w:rPr>
              <w:t>Calgary</w:t>
            </w:r>
            <w:r w:rsidRPr="00B161BA">
              <w:t xml:space="preserve">, </w:t>
            </w:r>
            <w:r>
              <w:rPr>
                <w:noProof/>
              </w:rPr>
              <w:t>AB</w:t>
            </w:r>
          </w:p>
          <w:p w14:paraId="6DB11ED3" w14:textId="77777777" w:rsidR="0020274C" w:rsidRPr="00B161BA" w:rsidRDefault="0020274C" w:rsidP="00394A47">
            <w:pPr>
              <w:ind w:left="153" w:right="153"/>
            </w:pPr>
            <w:r>
              <w:rPr>
                <w:noProof/>
              </w:rPr>
              <w:t>Canada</w:t>
            </w:r>
          </w:p>
          <w:p w14:paraId="3EF874E5" w14:textId="77777777" w:rsidR="0020274C" w:rsidRPr="00B161BA" w:rsidRDefault="0020274C" w:rsidP="00394A47">
            <w:pPr>
              <w:ind w:left="153" w:right="153"/>
            </w:pPr>
            <w:r>
              <w:rPr>
                <w:noProof/>
              </w:rPr>
              <w:t>T2P 4L4</w:t>
            </w:r>
          </w:p>
          <w:p w14:paraId="5CA952ED" w14:textId="77777777" w:rsidR="0020274C" w:rsidRPr="00B161BA" w:rsidRDefault="0020274C" w:rsidP="00394A47">
            <w:pPr>
              <w:ind w:left="153" w:right="153"/>
            </w:pPr>
            <w:r w:rsidRPr="00B161BA">
              <w:t xml:space="preserve">Telephone: </w:t>
            </w:r>
            <w:r>
              <w:rPr>
                <w:noProof/>
              </w:rPr>
              <w:t>403-234-6284</w:t>
            </w:r>
          </w:p>
          <w:p w14:paraId="66DF30DA" w14:textId="77777777" w:rsidR="0020274C" w:rsidRPr="00B161BA" w:rsidRDefault="0020274C" w:rsidP="00394A47">
            <w:pPr>
              <w:ind w:left="153" w:right="153"/>
            </w:pPr>
            <w:r w:rsidRPr="00B161BA">
              <w:t xml:space="preserve">Fax: </w:t>
            </w:r>
            <w:r>
              <w:rPr>
                <w:noProof/>
              </w:rPr>
              <w:t>403-750-6969</w:t>
            </w:r>
          </w:p>
          <w:p w14:paraId="1B620479" w14:textId="77777777" w:rsidR="0020274C" w:rsidRPr="00B161BA" w:rsidRDefault="0020274C" w:rsidP="00394A47">
            <w:pPr>
              <w:ind w:left="153" w:right="153"/>
            </w:pPr>
            <w:r>
              <w:rPr>
                <w:noProof/>
              </w:rPr>
              <w:t>dp-tnadmin@sjrb.ca</w:t>
            </w:r>
          </w:p>
        </w:tc>
        <w:tc>
          <w:tcPr>
            <w:tcW w:w="5040" w:type="dxa"/>
            <w:vAlign w:val="center"/>
          </w:tcPr>
          <w:p w14:paraId="1A52514E" w14:textId="77777777" w:rsidR="0020274C" w:rsidRPr="00B161BA" w:rsidRDefault="0020274C" w:rsidP="00394A47">
            <w:pPr>
              <w:ind w:left="153" w:right="153"/>
            </w:pPr>
            <w:r>
              <w:rPr>
                <w:noProof/>
              </w:rPr>
              <w:t>Keith</w:t>
            </w:r>
            <w:r>
              <w:t xml:space="preserve"> </w:t>
            </w:r>
            <w:r>
              <w:rPr>
                <w:noProof/>
              </w:rPr>
              <w:t>Irish</w:t>
            </w:r>
          </w:p>
          <w:p w14:paraId="6305CB6A" w14:textId="77777777" w:rsidR="0020274C" w:rsidRPr="00B161BA" w:rsidRDefault="0020274C" w:rsidP="00394A47">
            <w:pPr>
              <w:ind w:left="153" w:right="153"/>
            </w:pPr>
            <w:r>
              <w:rPr>
                <w:noProof/>
              </w:rPr>
              <w:t>Director, Corporate &amp; Marketing Communications</w:t>
            </w:r>
          </w:p>
          <w:p w14:paraId="7059968B" w14:textId="77777777" w:rsidR="0020274C" w:rsidRPr="00B161BA" w:rsidRDefault="0020274C" w:rsidP="00394A47">
            <w:pPr>
              <w:ind w:left="153" w:right="153"/>
            </w:pPr>
            <w:r>
              <w:rPr>
                <w:noProof/>
              </w:rPr>
              <w:t>Allstream</w:t>
            </w:r>
          </w:p>
          <w:p w14:paraId="37F1480F" w14:textId="77777777" w:rsidR="0020274C" w:rsidRPr="00B161BA" w:rsidRDefault="0020274C" w:rsidP="00394A47">
            <w:pPr>
              <w:ind w:left="153" w:right="153"/>
            </w:pPr>
            <w:r w:rsidRPr="00B161BA">
              <w:t xml:space="preserve">Telephone: </w:t>
            </w:r>
            <w:r>
              <w:rPr>
                <w:noProof/>
              </w:rPr>
              <w:t>416-646-6527</w:t>
            </w:r>
          </w:p>
          <w:p w14:paraId="3E664124" w14:textId="77777777" w:rsidR="0020274C" w:rsidRPr="00B161BA" w:rsidRDefault="0020274C" w:rsidP="00394A47">
            <w:pPr>
              <w:ind w:left="153" w:right="153"/>
            </w:pPr>
            <w:r>
              <w:rPr>
                <w:noProof/>
              </w:rPr>
              <w:t>keith.irish@allstream.com</w:t>
            </w:r>
          </w:p>
        </w:tc>
      </w:tr>
      <w:tr w:rsidR="0020274C" w:rsidRPr="00B161BA" w14:paraId="6A28956C" w14:textId="77777777" w:rsidTr="0020274C">
        <w:trPr>
          <w:cantSplit/>
          <w:trHeight w:hRule="exact" w:val="2880"/>
          <w:jc w:val="center"/>
        </w:trPr>
        <w:tc>
          <w:tcPr>
            <w:tcW w:w="5040" w:type="dxa"/>
            <w:vAlign w:val="center"/>
          </w:tcPr>
          <w:p w14:paraId="1DFA9E32" w14:textId="77777777" w:rsidR="0020274C" w:rsidRPr="00B161BA" w:rsidRDefault="0020274C" w:rsidP="00394A47">
            <w:pPr>
              <w:ind w:left="153" w:right="153"/>
            </w:pPr>
            <w:r>
              <w:rPr>
                <w:noProof/>
              </w:rPr>
              <w:t>Stephanie</w:t>
            </w:r>
            <w:r>
              <w:t xml:space="preserve"> </w:t>
            </w:r>
            <w:r>
              <w:rPr>
                <w:noProof/>
              </w:rPr>
              <w:t>Jackson</w:t>
            </w:r>
          </w:p>
          <w:p w14:paraId="3293B1B7" w14:textId="77777777" w:rsidR="0020274C" w:rsidRPr="00B161BA" w:rsidRDefault="0020274C" w:rsidP="00394A47">
            <w:pPr>
              <w:ind w:left="153" w:right="153"/>
            </w:pPr>
            <w:r>
              <w:rPr>
                <w:noProof/>
              </w:rPr>
              <w:t>Manager - Public Services Integration; Traffic Engineering</w:t>
            </w:r>
          </w:p>
          <w:p w14:paraId="6715933E" w14:textId="77777777" w:rsidR="0020274C" w:rsidRPr="00B161BA" w:rsidRDefault="0020274C" w:rsidP="00394A47">
            <w:pPr>
              <w:ind w:left="153" w:right="153"/>
            </w:pPr>
            <w:r>
              <w:rPr>
                <w:noProof/>
              </w:rPr>
              <w:t>Rogers Communications Canada Inc.</w:t>
            </w:r>
          </w:p>
          <w:p w14:paraId="41BEA297" w14:textId="77777777" w:rsidR="0020274C" w:rsidRPr="00B161BA" w:rsidRDefault="0020274C" w:rsidP="00394A47">
            <w:pPr>
              <w:ind w:left="153" w:right="153"/>
            </w:pPr>
            <w:r>
              <w:rPr>
                <w:noProof/>
              </w:rPr>
              <w:t>8200 Dixie Road</w:t>
            </w:r>
          </w:p>
          <w:p w14:paraId="4970585E" w14:textId="77777777" w:rsidR="0020274C" w:rsidRPr="00B161BA" w:rsidRDefault="0020274C" w:rsidP="00394A47">
            <w:pPr>
              <w:ind w:left="153" w:right="153"/>
            </w:pPr>
            <w:r>
              <w:rPr>
                <w:noProof/>
              </w:rPr>
              <w:t>Brampton</w:t>
            </w:r>
            <w:r w:rsidRPr="00B161BA">
              <w:t xml:space="preserve">, </w:t>
            </w:r>
            <w:r>
              <w:rPr>
                <w:noProof/>
              </w:rPr>
              <w:t>ON</w:t>
            </w:r>
          </w:p>
          <w:p w14:paraId="75FADBFF" w14:textId="77777777" w:rsidR="0020274C" w:rsidRPr="00B161BA" w:rsidRDefault="0020274C" w:rsidP="00394A47">
            <w:pPr>
              <w:ind w:left="153" w:right="153"/>
            </w:pPr>
            <w:r>
              <w:rPr>
                <w:noProof/>
              </w:rPr>
              <w:t>Canada</w:t>
            </w:r>
          </w:p>
          <w:p w14:paraId="33D6BB46" w14:textId="77777777" w:rsidR="0020274C" w:rsidRPr="00B161BA" w:rsidRDefault="0020274C" w:rsidP="00394A47">
            <w:pPr>
              <w:ind w:left="153" w:right="153"/>
            </w:pPr>
            <w:r>
              <w:rPr>
                <w:noProof/>
              </w:rPr>
              <w:t>L6T 0C1</w:t>
            </w:r>
          </w:p>
          <w:p w14:paraId="4FDB4D29" w14:textId="77777777" w:rsidR="0020274C" w:rsidRPr="00B161BA" w:rsidRDefault="0020274C" w:rsidP="00394A47">
            <w:pPr>
              <w:ind w:left="153" w:right="153"/>
            </w:pPr>
            <w:r w:rsidRPr="00B161BA">
              <w:t xml:space="preserve">Telephone: </w:t>
            </w:r>
            <w:r>
              <w:rPr>
                <w:noProof/>
              </w:rPr>
              <w:t>647-747-4402</w:t>
            </w:r>
          </w:p>
          <w:p w14:paraId="2B2C0AD8" w14:textId="77777777" w:rsidR="0020274C" w:rsidRPr="00B161BA" w:rsidRDefault="0020274C" w:rsidP="00394A47">
            <w:pPr>
              <w:ind w:left="153" w:right="153"/>
            </w:pPr>
            <w:r w:rsidRPr="00B161BA">
              <w:t xml:space="preserve">Fax: </w:t>
            </w:r>
            <w:r>
              <w:rPr>
                <w:noProof/>
              </w:rPr>
              <w:t>647-747-4557</w:t>
            </w:r>
          </w:p>
          <w:p w14:paraId="53A8B7FD" w14:textId="77777777" w:rsidR="0020274C" w:rsidRPr="00B161BA" w:rsidRDefault="0020274C" w:rsidP="00394A47">
            <w:pPr>
              <w:ind w:left="153" w:right="153"/>
            </w:pPr>
            <w:r>
              <w:rPr>
                <w:noProof/>
              </w:rPr>
              <w:t>stephanie.jackson@rci.rogers.com</w:t>
            </w:r>
          </w:p>
        </w:tc>
        <w:tc>
          <w:tcPr>
            <w:tcW w:w="5040" w:type="dxa"/>
            <w:vAlign w:val="center"/>
          </w:tcPr>
          <w:p w14:paraId="0AA7559B" w14:textId="77777777" w:rsidR="0020274C" w:rsidRPr="00B161BA" w:rsidRDefault="0020274C" w:rsidP="00394A47">
            <w:pPr>
              <w:ind w:left="153" w:right="153"/>
            </w:pPr>
            <w:r>
              <w:rPr>
                <w:noProof/>
              </w:rPr>
              <w:t>Anita</w:t>
            </w:r>
            <w:r>
              <w:t xml:space="preserve"> </w:t>
            </w:r>
            <w:r>
              <w:rPr>
                <w:noProof/>
              </w:rPr>
              <w:t>Johnson</w:t>
            </w:r>
          </w:p>
          <w:p w14:paraId="508BD5FA" w14:textId="77777777" w:rsidR="0020274C" w:rsidRPr="00B161BA" w:rsidRDefault="0020274C" w:rsidP="00394A47">
            <w:pPr>
              <w:ind w:left="153" w:right="153"/>
            </w:pPr>
            <w:r>
              <w:rPr>
                <w:noProof/>
              </w:rPr>
              <w:t>Sr Business Planner - Technology Strategy and Business Processes</w:t>
            </w:r>
          </w:p>
          <w:p w14:paraId="1F9CBA47" w14:textId="77777777" w:rsidR="0020274C" w:rsidRPr="00B161BA" w:rsidRDefault="0020274C" w:rsidP="00394A47">
            <w:pPr>
              <w:ind w:left="153" w:right="153"/>
            </w:pPr>
            <w:r>
              <w:rPr>
                <w:noProof/>
              </w:rPr>
              <w:t>SaskTel</w:t>
            </w:r>
          </w:p>
          <w:p w14:paraId="5AA30331" w14:textId="77777777" w:rsidR="0020274C" w:rsidRPr="00B161BA" w:rsidRDefault="0020274C" w:rsidP="00394A47">
            <w:pPr>
              <w:ind w:left="153" w:right="153"/>
            </w:pPr>
            <w:r>
              <w:rPr>
                <w:noProof/>
              </w:rPr>
              <w:t>2121 Saskatchewan Drive</w:t>
            </w:r>
          </w:p>
          <w:p w14:paraId="3ABE60FE" w14:textId="77777777" w:rsidR="0020274C" w:rsidRPr="00B161BA" w:rsidRDefault="0020274C" w:rsidP="00394A47">
            <w:pPr>
              <w:ind w:left="153" w:right="153"/>
            </w:pPr>
            <w:r>
              <w:rPr>
                <w:noProof/>
              </w:rPr>
              <w:t>Regina</w:t>
            </w:r>
            <w:r w:rsidRPr="00B161BA">
              <w:t xml:space="preserve">, </w:t>
            </w:r>
            <w:r>
              <w:rPr>
                <w:noProof/>
              </w:rPr>
              <w:t>SK</w:t>
            </w:r>
          </w:p>
          <w:p w14:paraId="349BC338" w14:textId="77777777" w:rsidR="0020274C" w:rsidRPr="00B161BA" w:rsidRDefault="0020274C" w:rsidP="00394A47">
            <w:pPr>
              <w:ind w:left="153" w:right="153"/>
            </w:pPr>
            <w:r>
              <w:rPr>
                <w:noProof/>
              </w:rPr>
              <w:t>Canada</w:t>
            </w:r>
          </w:p>
          <w:p w14:paraId="569D181B" w14:textId="77777777" w:rsidR="0020274C" w:rsidRPr="00B161BA" w:rsidRDefault="0020274C" w:rsidP="00394A47">
            <w:pPr>
              <w:ind w:left="153" w:right="153"/>
            </w:pPr>
            <w:r>
              <w:rPr>
                <w:noProof/>
              </w:rPr>
              <w:t>S4P 2Z2</w:t>
            </w:r>
          </w:p>
          <w:p w14:paraId="63B298B3" w14:textId="77777777" w:rsidR="0020274C" w:rsidRPr="00B161BA" w:rsidRDefault="0020274C" w:rsidP="00394A47">
            <w:pPr>
              <w:ind w:left="153" w:right="153"/>
            </w:pPr>
            <w:r w:rsidRPr="00B161BA">
              <w:t xml:space="preserve">Telephone: </w:t>
            </w:r>
            <w:r>
              <w:rPr>
                <w:noProof/>
              </w:rPr>
              <w:t>306-777-2244</w:t>
            </w:r>
          </w:p>
          <w:p w14:paraId="55990383" w14:textId="77777777" w:rsidR="0020274C" w:rsidRPr="00B161BA" w:rsidRDefault="0020274C" w:rsidP="00394A47">
            <w:pPr>
              <w:ind w:left="153" w:right="153"/>
            </w:pPr>
            <w:r>
              <w:rPr>
                <w:noProof/>
              </w:rPr>
              <w:t>anita.johnson@sasktel.com</w:t>
            </w:r>
          </w:p>
        </w:tc>
      </w:tr>
      <w:tr w:rsidR="0020274C" w:rsidRPr="00B161BA" w14:paraId="57FEA637" w14:textId="77777777" w:rsidTr="0020274C">
        <w:trPr>
          <w:cantSplit/>
          <w:trHeight w:hRule="exact" w:val="2880"/>
          <w:jc w:val="center"/>
        </w:trPr>
        <w:tc>
          <w:tcPr>
            <w:tcW w:w="5040" w:type="dxa"/>
            <w:vAlign w:val="center"/>
          </w:tcPr>
          <w:p w14:paraId="31F95276" w14:textId="77777777" w:rsidR="0020274C" w:rsidRPr="00B161BA" w:rsidRDefault="0020274C" w:rsidP="00394A47">
            <w:pPr>
              <w:ind w:left="153" w:right="153"/>
            </w:pPr>
            <w:r>
              <w:rPr>
                <w:noProof/>
              </w:rPr>
              <w:t>Judy</w:t>
            </w:r>
            <w:r>
              <w:t xml:space="preserve"> </w:t>
            </w:r>
            <w:r>
              <w:rPr>
                <w:noProof/>
              </w:rPr>
              <w:t>Kachuik</w:t>
            </w:r>
          </w:p>
          <w:p w14:paraId="44DD46DE" w14:textId="77777777" w:rsidR="0020274C" w:rsidRPr="00B161BA" w:rsidRDefault="0020274C" w:rsidP="00394A47">
            <w:pPr>
              <w:ind w:left="153" w:right="153"/>
            </w:pPr>
            <w:r>
              <w:rPr>
                <w:noProof/>
              </w:rPr>
              <w:t>Network Planning - Routing</w:t>
            </w:r>
          </w:p>
          <w:p w14:paraId="77F48FDB" w14:textId="77777777" w:rsidR="0020274C" w:rsidRPr="00B161BA" w:rsidRDefault="0020274C" w:rsidP="00394A47">
            <w:pPr>
              <w:ind w:left="153" w:right="153"/>
            </w:pPr>
            <w:r>
              <w:rPr>
                <w:noProof/>
              </w:rPr>
              <w:t>SaskTel</w:t>
            </w:r>
          </w:p>
          <w:p w14:paraId="7C3FC342" w14:textId="77777777" w:rsidR="0020274C" w:rsidRPr="00B161BA" w:rsidRDefault="0020274C" w:rsidP="00394A47">
            <w:pPr>
              <w:ind w:left="153" w:right="153"/>
            </w:pPr>
            <w:r>
              <w:rPr>
                <w:noProof/>
              </w:rPr>
              <w:t>2121 Saskatchewan Drive, 8th Floor</w:t>
            </w:r>
          </w:p>
          <w:p w14:paraId="3532C12D" w14:textId="77777777" w:rsidR="0020274C" w:rsidRPr="00B161BA" w:rsidRDefault="0020274C" w:rsidP="00394A47">
            <w:pPr>
              <w:ind w:left="153" w:right="153"/>
            </w:pPr>
            <w:r>
              <w:rPr>
                <w:noProof/>
              </w:rPr>
              <w:t>Regina</w:t>
            </w:r>
            <w:r w:rsidRPr="00B161BA">
              <w:t xml:space="preserve">, </w:t>
            </w:r>
            <w:r>
              <w:rPr>
                <w:noProof/>
              </w:rPr>
              <w:t>SK</w:t>
            </w:r>
          </w:p>
          <w:p w14:paraId="77299B1C" w14:textId="77777777" w:rsidR="0020274C" w:rsidRPr="00B161BA" w:rsidRDefault="0020274C" w:rsidP="00394A47">
            <w:pPr>
              <w:ind w:left="153" w:right="153"/>
            </w:pPr>
            <w:r>
              <w:rPr>
                <w:noProof/>
              </w:rPr>
              <w:t>Canada</w:t>
            </w:r>
          </w:p>
          <w:p w14:paraId="1230711E" w14:textId="77777777" w:rsidR="0020274C" w:rsidRPr="00B161BA" w:rsidRDefault="0020274C" w:rsidP="00394A47">
            <w:pPr>
              <w:ind w:left="153" w:right="153"/>
            </w:pPr>
            <w:r>
              <w:rPr>
                <w:noProof/>
              </w:rPr>
              <w:t>S4P2Z2</w:t>
            </w:r>
          </w:p>
          <w:p w14:paraId="67704DC2" w14:textId="77777777" w:rsidR="0020274C" w:rsidRPr="00B161BA" w:rsidRDefault="0020274C" w:rsidP="00394A47">
            <w:pPr>
              <w:ind w:left="153" w:right="153"/>
            </w:pPr>
            <w:r w:rsidRPr="00B161BA">
              <w:t xml:space="preserve">Telephone: </w:t>
            </w:r>
            <w:r>
              <w:rPr>
                <w:noProof/>
              </w:rPr>
              <w:t>306-777-2199</w:t>
            </w:r>
          </w:p>
          <w:p w14:paraId="5A63FEB7" w14:textId="77777777" w:rsidR="0020274C" w:rsidRPr="00B161BA" w:rsidRDefault="0020274C" w:rsidP="00394A47">
            <w:pPr>
              <w:ind w:left="153" w:right="153"/>
            </w:pPr>
            <w:r w:rsidRPr="00B161BA">
              <w:t xml:space="preserve">Fax: </w:t>
            </w:r>
            <w:r>
              <w:rPr>
                <w:noProof/>
              </w:rPr>
              <w:t>306-359-7788</w:t>
            </w:r>
          </w:p>
          <w:p w14:paraId="492F9A42" w14:textId="77777777" w:rsidR="0020274C" w:rsidRPr="00B161BA" w:rsidRDefault="0020274C" w:rsidP="00394A47">
            <w:pPr>
              <w:ind w:left="153" w:right="153"/>
            </w:pPr>
            <w:r>
              <w:rPr>
                <w:noProof/>
              </w:rPr>
              <w:t>judy.kachuik@sasktel.com</w:t>
            </w:r>
          </w:p>
        </w:tc>
        <w:tc>
          <w:tcPr>
            <w:tcW w:w="5040" w:type="dxa"/>
            <w:vAlign w:val="center"/>
          </w:tcPr>
          <w:p w14:paraId="423D9F68" w14:textId="77777777" w:rsidR="0020274C" w:rsidRPr="00B161BA" w:rsidRDefault="0020274C" w:rsidP="00394A47">
            <w:pPr>
              <w:ind w:left="153" w:right="153"/>
            </w:pPr>
            <w:r>
              <w:rPr>
                <w:noProof/>
              </w:rPr>
              <w:t>Suresh</w:t>
            </w:r>
            <w:r>
              <w:t xml:space="preserve"> </w:t>
            </w:r>
            <w:r>
              <w:rPr>
                <w:noProof/>
              </w:rPr>
              <w:t>Khare</w:t>
            </w:r>
          </w:p>
          <w:p w14:paraId="511932EB" w14:textId="77777777" w:rsidR="0020274C" w:rsidRPr="00B161BA" w:rsidRDefault="0020274C" w:rsidP="00394A47">
            <w:pPr>
              <w:ind w:left="153" w:right="153"/>
            </w:pPr>
            <w:r>
              <w:rPr>
                <w:noProof/>
              </w:rPr>
              <w:t>CO Code Manager</w:t>
            </w:r>
          </w:p>
          <w:p w14:paraId="4EC34EEA" w14:textId="77777777" w:rsidR="0020274C" w:rsidRPr="00B161BA" w:rsidRDefault="0020274C" w:rsidP="00394A47">
            <w:pPr>
              <w:ind w:left="153" w:right="153"/>
            </w:pPr>
            <w:r>
              <w:rPr>
                <w:noProof/>
              </w:rPr>
              <w:t>Leidos Canada Inc.</w:t>
            </w:r>
          </w:p>
          <w:p w14:paraId="35B75647" w14:textId="77777777" w:rsidR="0020274C" w:rsidRPr="00B161BA" w:rsidRDefault="0020274C" w:rsidP="00394A47">
            <w:pPr>
              <w:ind w:left="153" w:right="153"/>
            </w:pPr>
            <w:r>
              <w:rPr>
                <w:noProof/>
              </w:rPr>
              <w:t>60 Queen Street, Suite 1516</w:t>
            </w:r>
          </w:p>
          <w:p w14:paraId="5575B184" w14:textId="77777777" w:rsidR="0020274C" w:rsidRPr="00B161BA" w:rsidRDefault="0020274C" w:rsidP="00394A47">
            <w:pPr>
              <w:ind w:left="153" w:right="153"/>
            </w:pPr>
            <w:r>
              <w:rPr>
                <w:noProof/>
              </w:rPr>
              <w:t>Ottawa</w:t>
            </w:r>
            <w:r w:rsidRPr="00B161BA">
              <w:t xml:space="preserve">, </w:t>
            </w:r>
            <w:r>
              <w:rPr>
                <w:noProof/>
              </w:rPr>
              <w:t>ON</w:t>
            </w:r>
          </w:p>
          <w:p w14:paraId="1F27F8FC" w14:textId="77777777" w:rsidR="0020274C" w:rsidRPr="00B161BA" w:rsidRDefault="0020274C" w:rsidP="00394A47">
            <w:pPr>
              <w:ind w:left="153" w:right="153"/>
            </w:pPr>
            <w:r>
              <w:rPr>
                <w:noProof/>
              </w:rPr>
              <w:t>Canada</w:t>
            </w:r>
          </w:p>
          <w:p w14:paraId="5B87A1D4" w14:textId="77777777" w:rsidR="0020274C" w:rsidRPr="00B161BA" w:rsidRDefault="0020274C" w:rsidP="00394A47">
            <w:pPr>
              <w:ind w:left="153" w:right="153"/>
            </w:pPr>
            <w:r>
              <w:rPr>
                <w:noProof/>
              </w:rPr>
              <w:t>K1P 5Y7</w:t>
            </w:r>
          </w:p>
          <w:p w14:paraId="7D582A63" w14:textId="77777777" w:rsidR="0020274C" w:rsidRPr="00B161BA" w:rsidRDefault="0020274C" w:rsidP="00394A47">
            <w:pPr>
              <w:ind w:left="153" w:right="153"/>
            </w:pPr>
            <w:r w:rsidRPr="00B161BA">
              <w:t xml:space="preserve">Telephone: </w:t>
            </w:r>
            <w:r>
              <w:rPr>
                <w:noProof/>
              </w:rPr>
              <w:t>613-683-3296</w:t>
            </w:r>
          </w:p>
          <w:p w14:paraId="3A5F1924" w14:textId="77777777" w:rsidR="0020274C" w:rsidRPr="00B161BA" w:rsidRDefault="0020274C" w:rsidP="00394A47">
            <w:pPr>
              <w:ind w:left="153" w:right="153"/>
            </w:pPr>
            <w:r w:rsidRPr="00B161BA">
              <w:t xml:space="preserve">Fax: </w:t>
            </w:r>
            <w:r>
              <w:rPr>
                <w:noProof/>
              </w:rPr>
              <w:t>613-563-3399</w:t>
            </w:r>
          </w:p>
          <w:p w14:paraId="6D54599C" w14:textId="77777777" w:rsidR="0020274C" w:rsidRPr="00B161BA" w:rsidRDefault="0020274C" w:rsidP="00394A47">
            <w:pPr>
              <w:ind w:left="153" w:right="153"/>
            </w:pPr>
            <w:r>
              <w:rPr>
                <w:noProof/>
              </w:rPr>
              <w:t>khares@leidos.ca</w:t>
            </w:r>
          </w:p>
        </w:tc>
      </w:tr>
      <w:tr w:rsidR="0020274C" w:rsidRPr="00B161BA" w14:paraId="1E534ECF" w14:textId="77777777" w:rsidTr="0020274C">
        <w:trPr>
          <w:cantSplit/>
          <w:trHeight w:hRule="exact" w:val="2880"/>
          <w:jc w:val="center"/>
        </w:trPr>
        <w:tc>
          <w:tcPr>
            <w:tcW w:w="5040" w:type="dxa"/>
            <w:vAlign w:val="center"/>
          </w:tcPr>
          <w:p w14:paraId="5F3B5F39" w14:textId="77777777" w:rsidR="0020274C" w:rsidRPr="00B161BA" w:rsidRDefault="0020274C" w:rsidP="00394A47">
            <w:pPr>
              <w:ind w:left="153" w:right="153"/>
            </w:pPr>
            <w:r>
              <w:rPr>
                <w:noProof/>
              </w:rPr>
              <w:t>Graham</w:t>
            </w:r>
            <w:r>
              <w:t xml:space="preserve"> </w:t>
            </w:r>
            <w:r>
              <w:rPr>
                <w:noProof/>
              </w:rPr>
              <w:t>LeGeyt</w:t>
            </w:r>
          </w:p>
          <w:p w14:paraId="03C10658" w14:textId="77777777" w:rsidR="0020274C" w:rsidRPr="00B161BA" w:rsidRDefault="0020274C" w:rsidP="00394A47">
            <w:pPr>
              <w:ind w:left="153" w:right="153"/>
            </w:pPr>
            <w:r>
              <w:rPr>
                <w:noProof/>
              </w:rPr>
              <w:t>Principal Systems Architect</w:t>
            </w:r>
          </w:p>
          <w:p w14:paraId="1F1D2261" w14:textId="77777777" w:rsidR="0020274C" w:rsidRPr="00B161BA" w:rsidRDefault="0020274C" w:rsidP="00394A47">
            <w:pPr>
              <w:ind w:left="153" w:right="153"/>
            </w:pPr>
            <w:r>
              <w:rPr>
                <w:noProof/>
              </w:rPr>
              <w:t>Shaw Communications Inc.</w:t>
            </w:r>
          </w:p>
          <w:p w14:paraId="3BBCB6DC" w14:textId="77777777" w:rsidR="0020274C" w:rsidRPr="00B161BA" w:rsidRDefault="0020274C" w:rsidP="00394A47">
            <w:pPr>
              <w:ind w:left="153" w:right="153"/>
            </w:pPr>
            <w:r>
              <w:rPr>
                <w:noProof/>
              </w:rPr>
              <w:t>2728 Hopewell Place, N.E.</w:t>
            </w:r>
          </w:p>
          <w:p w14:paraId="51BFE4AC" w14:textId="77777777" w:rsidR="0020274C" w:rsidRPr="00B161BA" w:rsidRDefault="0020274C" w:rsidP="00394A47">
            <w:pPr>
              <w:ind w:left="153" w:right="153"/>
            </w:pPr>
            <w:r>
              <w:rPr>
                <w:noProof/>
              </w:rPr>
              <w:t>Calgary</w:t>
            </w:r>
            <w:r w:rsidRPr="00B161BA">
              <w:t xml:space="preserve">, </w:t>
            </w:r>
            <w:r>
              <w:rPr>
                <w:noProof/>
              </w:rPr>
              <w:t>AB</w:t>
            </w:r>
          </w:p>
          <w:p w14:paraId="49B470A7" w14:textId="77777777" w:rsidR="0020274C" w:rsidRPr="00B161BA" w:rsidRDefault="0020274C" w:rsidP="00394A47">
            <w:pPr>
              <w:ind w:left="153" w:right="153"/>
            </w:pPr>
            <w:r>
              <w:rPr>
                <w:noProof/>
              </w:rPr>
              <w:t>Canada</w:t>
            </w:r>
          </w:p>
          <w:p w14:paraId="2A528C2A" w14:textId="77777777" w:rsidR="0020274C" w:rsidRPr="00B161BA" w:rsidRDefault="0020274C" w:rsidP="00394A47">
            <w:pPr>
              <w:ind w:left="153" w:right="153"/>
            </w:pPr>
            <w:r>
              <w:rPr>
                <w:noProof/>
              </w:rPr>
              <w:t>T1Y 7J7</w:t>
            </w:r>
          </w:p>
          <w:p w14:paraId="3BD7E466" w14:textId="77777777" w:rsidR="0020274C" w:rsidRPr="00B161BA" w:rsidRDefault="0020274C" w:rsidP="00394A47">
            <w:pPr>
              <w:ind w:left="153" w:right="153"/>
            </w:pPr>
            <w:r w:rsidRPr="00B161BA">
              <w:t xml:space="preserve">Telephone: </w:t>
            </w:r>
            <w:r>
              <w:rPr>
                <w:noProof/>
              </w:rPr>
              <w:t>403-781-4940</w:t>
            </w:r>
          </w:p>
          <w:p w14:paraId="6461FF49" w14:textId="77777777" w:rsidR="0020274C" w:rsidRPr="00B161BA" w:rsidRDefault="0020274C" w:rsidP="00394A47">
            <w:pPr>
              <w:ind w:left="153" w:right="153"/>
            </w:pPr>
            <w:r>
              <w:rPr>
                <w:noProof/>
              </w:rPr>
              <w:t>graham.legeyt@sjrb.ca</w:t>
            </w:r>
          </w:p>
        </w:tc>
        <w:tc>
          <w:tcPr>
            <w:tcW w:w="5040" w:type="dxa"/>
            <w:vAlign w:val="center"/>
          </w:tcPr>
          <w:p w14:paraId="1E8B7262" w14:textId="77777777" w:rsidR="0020274C" w:rsidRPr="00B161BA" w:rsidRDefault="0020274C" w:rsidP="00394A47">
            <w:pPr>
              <w:ind w:left="153" w:right="153"/>
            </w:pPr>
            <w:r>
              <w:rPr>
                <w:noProof/>
              </w:rPr>
              <w:t>Natalie</w:t>
            </w:r>
            <w:r>
              <w:t xml:space="preserve"> </w:t>
            </w:r>
            <w:r>
              <w:rPr>
                <w:noProof/>
              </w:rPr>
              <w:t>Lessard</w:t>
            </w:r>
          </w:p>
          <w:p w14:paraId="66AFCB6D" w14:textId="77777777" w:rsidR="0020274C" w:rsidRPr="00B161BA" w:rsidRDefault="0020274C" w:rsidP="00394A47">
            <w:pPr>
              <w:ind w:left="153" w:right="153"/>
            </w:pPr>
            <w:r>
              <w:rPr>
                <w:noProof/>
              </w:rPr>
              <w:t>CO Code Administration</w:t>
            </w:r>
          </w:p>
          <w:p w14:paraId="011C0CC9" w14:textId="77777777" w:rsidR="0020274C" w:rsidRPr="00B161BA" w:rsidRDefault="0020274C" w:rsidP="00394A47">
            <w:pPr>
              <w:ind w:left="153" w:right="153"/>
            </w:pPr>
            <w:r>
              <w:rPr>
                <w:noProof/>
              </w:rPr>
              <w:t>Leidos Canada Inc.</w:t>
            </w:r>
          </w:p>
          <w:p w14:paraId="2C233BFC" w14:textId="77777777" w:rsidR="0020274C" w:rsidRPr="00B161BA" w:rsidRDefault="0020274C" w:rsidP="00394A47">
            <w:pPr>
              <w:ind w:left="153" w:right="153"/>
            </w:pPr>
            <w:r>
              <w:rPr>
                <w:noProof/>
              </w:rPr>
              <w:t>60 Queen Street, Suite 1516</w:t>
            </w:r>
          </w:p>
          <w:p w14:paraId="5EC0F888" w14:textId="77777777" w:rsidR="0020274C" w:rsidRPr="00B161BA" w:rsidRDefault="0020274C" w:rsidP="00394A47">
            <w:pPr>
              <w:ind w:left="153" w:right="153"/>
            </w:pPr>
            <w:r>
              <w:rPr>
                <w:noProof/>
              </w:rPr>
              <w:t>Ottawa</w:t>
            </w:r>
            <w:r w:rsidRPr="00B161BA">
              <w:t xml:space="preserve">, </w:t>
            </w:r>
            <w:r>
              <w:rPr>
                <w:noProof/>
              </w:rPr>
              <w:t>ON</w:t>
            </w:r>
          </w:p>
          <w:p w14:paraId="2C0B5169" w14:textId="77777777" w:rsidR="0020274C" w:rsidRPr="00B161BA" w:rsidRDefault="0020274C" w:rsidP="00394A47">
            <w:pPr>
              <w:ind w:left="153" w:right="153"/>
            </w:pPr>
            <w:r>
              <w:rPr>
                <w:noProof/>
              </w:rPr>
              <w:t>Canada</w:t>
            </w:r>
          </w:p>
          <w:p w14:paraId="493EFCC4" w14:textId="77777777" w:rsidR="0020274C" w:rsidRPr="00B161BA" w:rsidRDefault="0020274C" w:rsidP="00394A47">
            <w:pPr>
              <w:ind w:left="153" w:right="153"/>
            </w:pPr>
            <w:r>
              <w:rPr>
                <w:noProof/>
              </w:rPr>
              <w:t>K1P 5Y7</w:t>
            </w:r>
          </w:p>
          <w:p w14:paraId="1073B9F5" w14:textId="77777777" w:rsidR="0020274C" w:rsidRPr="00B161BA" w:rsidRDefault="0020274C" w:rsidP="00394A47">
            <w:pPr>
              <w:ind w:left="153" w:right="153"/>
            </w:pPr>
            <w:r w:rsidRPr="00B161BA">
              <w:t xml:space="preserve">Telephone: </w:t>
            </w:r>
            <w:r>
              <w:rPr>
                <w:noProof/>
              </w:rPr>
              <w:t>613-683-3288</w:t>
            </w:r>
          </w:p>
          <w:p w14:paraId="42B19BCF" w14:textId="77777777" w:rsidR="0020274C" w:rsidRPr="00B161BA" w:rsidRDefault="0020274C" w:rsidP="00394A47">
            <w:pPr>
              <w:ind w:left="153" w:right="153"/>
            </w:pPr>
            <w:r w:rsidRPr="00B161BA">
              <w:t xml:space="preserve">Fax: </w:t>
            </w:r>
            <w:r>
              <w:rPr>
                <w:noProof/>
              </w:rPr>
              <w:t>613-563-3399</w:t>
            </w:r>
          </w:p>
          <w:p w14:paraId="32B329B2" w14:textId="77777777" w:rsidR="0020274C" w:rsidRPr="00B161BA" w:rsidRDefault="0020274C" w:rsidP="00394A47">
            <w:pPr>
              <w:ind w:left="153" w:right="153"/>
            </w:pPr>
            <w:r>
              <w:rPr>
                <w:noProof/>
              </w:rPr>
              <w:t>lessardn@leidos.ca</w:t>
            </w:r>
          </w:p>
        </w:tc>
      </w:tr>
      <w:tr w:rsidR="0020274C" w:rsidRPr="00B161BA" w14:paraId="44508B32" w14:textId="77777777" w:rsidTr="0020274C">
        <w:trPr>
          <w:cantSplit/>
          <w:trHeight w:hRule="exact" w:val="2880"/>
          <w:jc w:val="center"/>
        </w:trPr>
        <w:tc>
          <w:tcPr>
            <w:tcW w:w="5040" w:type="dxa"/>
            <w:vAlign w:val="center"/>
          </w:tcPr>
          <w:p w14:paraId="7D031710" w14:textId="77777777" w:rsidR="0020274C" w:rsidRPr="00B161BA" w:rsidRDefault="0020274C" w:rsidP="00394A47">
            <w:pPr>
              <w:ind w:left="153" w:right="153"/>
            </w:pPr>
            <w:r>
              <w:rPr>
                <w:noProof/>
              </w:rPr>
              <w:lastRenderedPageBreak/>
              <w:t>Jennifer</w:t>
            </w:r>
            <w:r>
              <w:t xml:space="preserve"> </w:t>
            </w:r>
            <w:r>
              <w:rPr>
                <w:noProof/>
              </w:rPr>
              <w:t>Mack</w:t>
            </w:r>
          </w:p>
          <w:p w14:paraId="7A98C608" w14:textId="77777777" w:rsidR="0020274C" w:rsidRPr="00B161BA" w:rsidRDefault="0020274C" w:rsidP="00394A47">
            <w:pPr>
              <w:ind w:left="153" w:right="153"/>
            </w:pPr>
            <w:r>
              <w:rPr>
                <w:noProof/>
              </w:rPr>
              <w:t>Traffic Specialist</w:t>
            </w:r>
          </w:p>
          <w:p w14:paraId="51F21F9C" w14:textId="77777777" w:rsidR="0020274C" w:rsidRPr="00B161BA" w:rsidRDefault="0020274C" w:rsidP="00394A47">
            <w:pPr>
              <w:ind w:left="153" w:right="153"/>
            </w:pPr>
            <w:r>
              <w:rPr>
                <w:noProof/>
              </w:rPr>
              <w:t>Rogers Communications</w:t>
            </w:r>
          </w:p>
          <w:p w14:paraId="50B38381" w14:textId="77777777" w:rsidR="0020274C" w:rsidRPr="00B161BA" w:rsidRDefault="0020274C" w:rsidP="00394A47">
            <w:pPr>
              <w:ind w:left="153" w:right="153"/>
            </w:pPr>
            <w:r>
              <w:rPr>
                <w:noProof/>
              </w:rPr>
              <w:t>8200 Dixie Rd.</w:t>
            </w:r>
          </w:p>
          <w:p w14:paraId="11C8D1EB" w14:textId="77777777" w:rsidR="0020274C" w:rsidRPr="00B161BA" w:rsidRDefault="0020274C" w:rsidP="00394A47">
            <w:pPr>
              <w:ind w:left="153" w:right="153"/>
            </w:pPr>
            <w:r>
              <w:rPr>
                <w:noProof/>
              </w:rPr>
              <w:t>Brampton</w:t>
            </w:r>
            <w:r w:rsidRPr="00B161BA">
              <w:t xml:space="preserve">, </w:t>
            </w:r>
            <w:r>
              <w:rPr>
                <w:noProof/>
              </w:rPr>
              <w:t>ON</w:t>
            </w:r>
          </w:p>
          <w:p w14:paraId="6029E6FB" w14:textId="77777777" w:rsidR="0020274C" w:rsidRPr="00B161BA" w:rsidRDefault="0020274C" w:rsidP="00394A47">
            <w:pPr>
              <w:ind w:left="153" w:right="153"/>
            </w:pPr>
            <w:r>
              <w:rPr>
                <w:noProof/>
              </w:rPr>
              <w:t>Canada</w:t>
            </w:r>
          </w:p>
          <w:p w14:paraId="428F1761" w14:textId="77777777" w:rsidR="0020274C" w:rsidRPr="00B161BA" w:rsidRDefault="0020274C" w:rsidP="00394A47">
            <w:pPr>
              <w:ind w:left="153" w:right="153"/>
            </w:pPr>
            <w:r>
              <w:rPr>
                <w:noProof/>
              </w:rPr>
              <w:t>L6T 0C1</w:t>
            </w:r>
          </w:p>
          <w:p w14:paraId="0680C92C" w14:textId="77777777" w:rsidR="0020274C" w:rsidRPr="00B161BA" w:rsidRDefault="0020274C" w:rsidP="00394A47">
            <w:pPr>
              <w:ind w:left="153" w:right="153"/>
            </w:pPr>
            <w:r w:rsidRPr="00B161BA">
              <w:t xml:space="preserve">Telephone: </w:t>
            </w:r>
            <w:r>
              <w:rPr>
                <w:noProof/>
              </w:rPr>
              <w:t>647-747-2168</w:t>
            </w:r>
          </w:p>
          <w:p w14:paraId="15B243CD" w14:textId="77777777" w:rsidR="0020274C" w:rsidRPr="00B161BA" w:rsidRDefault="0020274C" w:rsidP="00394A47">
            <w:pPr>
              <w:ind w:left="153" w:right="153"/>
            </w:pPr>
            <w:r>
              <w:rPr>
                <w:noProof/>
              </w:rPr>
              <w:t>jennifer.mack@rci.rogers.ca</w:t>
            </w:r>
          </w:p>
        </w:tc>
        <w:tc>
          <w:tcPr>
            <w:tcW w:w="5040" w:type="dxa"/>
            <w:vAlign w:val="center"/>
          </w:tcPr>
          <w:p w14:paraId="72DFC664" w14:textId="77777777" w:rsidR="0020274C" w:rsidRPr="00B161BA" w:rsidRDefault="0020274C" w:rsidP="00394A47">
            <w:pPr>
              <w:ind w:left="153" w:right="153"/>
            </w:pPr>
            <w:r>
              <w:rPr>
                <w:noProof/>
              </w:rPr>
              <w:t>Wanda Marie</w:t>
            </w:r>
            <w:r>
              <w:t xml:space="preserve"> </w:t>
            </w:r>
            <w:r>
              <w:rPr>
                <w:noProof/>
              </w:rPr>
              <w:t>Mali</w:t>
            </w:r>
          </w:p>
          <w:p w14:paraId="0DCAF001" w14:textId="77777777" w:rsidR="0020274C" w:rsidRPr="00B161BA" w:rsidRDefault="0020274C" w:rsidP="00394A47">
            <w:pPr>
              <w:ind w:left="153" w:right="153"/>
            </w:pPr>
            <w:r>
              <w:rPr>
                <w:noProof/>
              </w:rPr>
              <w:t>Manager - National Numbering Solutions</w:t>
            </w:r>
          </w:p>
          <w:p w14:paraId="3D660BA3" w14:textId="77777777" w:rsidR="0020274C" w:rsidRPr="00B161BA" w:rsidRDefault="0020274C" w:rsidP="00394A47">
            <w:pPr>
              <w:ind w:left="153" w:right="153"/>
            </w:pPr>
            <w:r>
              <w:rPr>
                <w:noProof/>
              </w:rPr>
              <w:t>Bell Canada</w:t>
            </w:r>
          </w:p>
          <w:p w14:paraId="0ED94BAD" w14:textId="77777777" w:rsidR="0020274C" w:rsidRPr="00B161BA" w:rsidRDefault="0020274C" w:rsidP="00394A47">
            <w:pPr>
              <w:ind w:left="153" w:right="153"/>
            </w:pPr>
            <w:r>
              <w:rPr>
                <w:noProof/>
              </w:rPr>
              <w:t>100 Borough Dr, Floor 5 Blue</w:t>
            </w:r>
          </w:p>
          <w:p w14:paraId="4138EF0F" w14:textId="77777777" w:rsidR="0020274C" w:rsidRPr="00B161BA" w:rsidRDefault="0020274C" w:rsidP="00394A47">
            <w:pPr>
              <w:ind w:left="153" w:right="153"/>
            </w:pPr>
            <w:r>
              <w:rPr>
                <w:noProof/>
              </w:rPr>
              <w:t>Scarborough</w:t>
            </w:r>
            <w:r w:rsidRPr="00B161BA">
              <w:t xml:space="preserve">, </w:t>
            </w:r>
            <w:r>
              <w:rPr>
                <w:noProof/>
              </w:rPr>
              <w:t>ON</w:t>
            </w:r>
          </w:p>
          <w:p w14:paraId="4037E9AB" w14:textId="77777777" w:rsidR="0020274C" w:rsidRPr="00B161BA" w:rsidRDefault="0020274C" w:rsidP="00394A47">
            <w:pPr>
              <w:ind w:left="153" w:right="153"/>
            </w:pPr>
            <w:r>
              <w:rPr>
                <w:noProof/>
              </w:rPr>
              <w:t>M1P4W2</w:t>
            </w:r>
          </w:p>
          <w:p w14:paraId="3C0C0915" w14:textId="77777777" w:rsidR="0020274C" w:rsidRPr="00B161BA" w:rsidRDefault="0020274C" w:rsidP="00394A47">
            <w:pPr>
              <w:ind w:left="153" w:right="153"/>
            </w:pPr>
            <w:r w:rsidRPr="00B161BA">
              <w:t xml:space="preserve">Telephone: </w:t>
            </w:r>
            <w:r>
              <w:rPr>
                <w:noProof/>
              </w:rPr>
              <w:t>416-296-6076</w:t>
            </w:r>
          </w:p>
          <w:p w14:paraId="34C53ACE" w14:textId="77777777" w:rsidR="0020274C" w:rsidRPr="00B161BA" w:rsidRDefault="0020274C" w:rsidP="00394A47">
            <w:pPr>
              <w:ind w:left="153" w:right="153"/>
            </w:pPr>
            <w:r w:rsidRPr="00B161BA">
              <w:t xml:space="preserve">Fax: </w:t>
            </w:r>
            <w:r>
              <w:rPr>
                <w:noProof/>
              </w:rPr>
              <w:t>416-296-0685</w:t>
            </w:r>
          </w:p>
          <w:p w14:paraId="0D6DB1F4" w14:textId="77777777" w:rsidR="0020274C" w:rsidRPr="00B161BA" w:rsidRDefault="0020274C" w:rsidP="00394A47">
            <w:pPr>
              <w:ind w:left="153" w:right="153"/>
            </w:pPr>
            <w:r>
              <w:rPr>
                <w:noProof/>
              </w:rPr>
              <w:t>wanda_marie.mali@bell.ca</w:t>
            </w:r>
          </w:p>
        </w:tc>
      </w:tr>
      <w:tr w:rsidR="0020274C" w:rsidRPr="00B161BA" w14:paraId="16472CAA" w14:textId="77777777" w:rsidTr="0020274C">
        <w:trPr>
          <w:cantSplit/>
          <w:trHeight w:hRule="exact" w:val="2880"/>
          <w:jc w:val="center"/>
        </w:trPr>
        <w:tc>
          <w:tcPr>
            <w:tcW w:w="5040" w:type="dxa"/>
            <w:vAlign w:val="center"/>
          </w:tcPr>
          <w:p w14:paraId="60F8E7C9" w14:textId="77777777" w:rsidR="0020274C" w:rsidRPr="00B161BA" w:rsidRDefault="0020274C" w:rsidP="00394A47">
            <w:pPr>
              <w:ind w:left="153" w:right="153"/>
            </w:pPr>
            <w:r>
              <w:rPr>
                <w:noProof/>
              </w:rPr>
              <w:t>Sabrena</w:t>
            </w:r>
            <w:r>
              <w:t xml:space="preserve"> </w:t>
            </w:r>
            <w:r>
              <w:rPr>
                <w:noProof/>
              </w:rPr>
              <w:t>McBride</w:t>
            </w:r>
          </w:p>
          <w:p w14:paraId="47E0F611" w14:textId="77777777" w:rsidR="0020274C" w:rsidRPr="00B161BA" w:rsidRDefault="0020274C" w:rsidP="00394A47">
            <w:pPr>
              <w:ind w:left="153" w:right="153"/>
            </w:pPr>
            <w:r>
              <w:rPr>
                <w:noProof/>
              </w:rPr>
              <w:t>Product Manager</w:t>
            </w:r>
          </w:p>
          <w:p w14:paraId="1C4CC12C" w14:textId="77777777" w:rsidR="0020274C" w:rsidRPr="00B161BA" w:rsidRDefault="0020274C" w:rsidP="00394A47">
            <w:pPr>
              <w:ind w:left="153" w:right="153"/>
            </w:pPr>
            <w:r>
              <w:rPr>
                <w:noProof/>
              </w:rPr>
              <w:t>T-Mobile USA</w:t>
            </w:r>
          </w:p>
          <w:p w14:paraId="479B640A" w14:textId="77777777" w:rsidR="0020274C" w:rsidRPr="00B161BA" w:rsidRDefault="0020274C" w:rsidP="00394A47">
            <w:pPr>
              <w:ind w:left="153" w:right="153"/>
            </w:pPr>
            <w:r>
              <w:rPr>
                <w:noProof/>
              </w:rPr>
              <w:t>3625 132nd Ave SE</w:t>
            </w:r>
          </w:p>
          <w:p w14:paraId="2F59B02C" w14:textId="77777777" w:rsidR="0020274C" w:rsidRPr="00B161BA" w:rsidRDefault="0020274C" w:rsidP="00394A47">
            <w:pPr>
              <w:ind w:left="153" w:right="153"/>
            </w:pPr>
            <w:r>
              <w:rPr>
                <w:noProof/>
              </w:rPr>
              <w:t>Bellevue</w:t>
            </w:r>
            <w:r w:rsidRPr="00B161BA">
              <w:t xml:space="preserve">, </w:t>
            </w:r>
            <w:r>
              <w:rPr>
                <w:noProof/>
              </w:rPr>
              <w:t>WA</w:t>
            </w:r>
          </w:p>
          <w:p w14:paraId="1EC847FA" w14:textId="77777777" w:rsidR="0020274C" w:rsidRPr="00B161BA" w:rsidRDefault="0020274C" w:rsidP="00394A47">
            <w:pPr>
              <w:ind w:left="153" w:right="153"/>
            </w:pPr>
            <w:r>
              <w:rPr>
                <w:noProof/>
              </w:rPr>
              <w:t>USA</w:t>
            </w:r>
          </w:p>
          <w:p w14:paraId="047DF9F2" w14:textId="77777777" w:rsidR="0020274C" w:rsidRPr="00B161BA" w:rsidRDefault="0020274C" w:rsidP="00394A47">
            <w:pPr>
              <w:ind w:left="153" w:right="153"/>
            </w:pPr>
            <w:r>
              <w:rPr>
                <w:noProof/>
              </w:rPr>
              <w:t>98006</w:t>
            </w:r>
          </w:p>
          <w:p w14:paraId="6FEA6E43" w14:textId="77777777" w:rsidR="0020274C" w:rsidRPr="00B161BA" w:rsidRDefault="0020274C" w:rsidP="00394A47">
            <w:pPr>
              <w:ind w:left="153" w:right="153"/>
            </w:pPr>
            <w:r w:rsidRPr="00B161BA">
              <w:t xml:space="preserve">Telephone: </w:t>
            </w:r>
            <w:r>
              <w:rPr>
                <w:noProof/>
              </w:rPr>
              <w:t>877-413-5903</w:t>
            </w:r>
          </w:p>
          <w:p w14:paraId="0F94E6C5" w14:textId="77777777" w:rsidR="0020274C" w:rsidRPr="00B161BA" w:rsidRDefault="0020274C" w:rsidP="00394A47">
            <w:pPr>
              <w:ind w:left="153" w:right="153"/>
            </w:pPr>
            <w:r>
              <w:rPr>
                <w:noProof/>
              </w:rPr>
              <w:t>Sabrena.mcbride32@t-mobile.com</w:t>
            </w:r>
          </w:p>
        </w:tc>
        <w:tc>
          <w:tcPr>
            <w:tcW w:w="5040" w:type="dxa"/>
            <w:vAlign w:val="center"/>
          </w:tcPr>
          <w:p w14:paraId="5E65D2BB" w14:textId="77777777" w:rsidR="0020274C" w:rsidRPr="00B161BA" w:rsidRDefault="0020274C" w:rsidP="00394A47">
            <w:pPr>
              <w:ind w:left="153" w:right="153"/>
            </w:pPr>
            <w:r>
              <w:rPr>
                <w:noProof/>
              </w:rPr>
              <w:t>Nancy</w:t>
            </w:r>
            <w:r>
              <w:t xml:space="preserve"> </w:t>
            </w:r>
            <w:r>
              <w:rPr>
                <w:noProof/>
              </w:rPr>
              <w:t>McIntyre</w:t>
            </w:r>
          </w:p>
          <w:p w14:paraId="03522E7F" w14:textId="77777777" w:rsidR="0020274C" w:rsidRPr="00B161BA" w:rsidRDefault="0020274C" w:rsidP="00394A47">
            <w:pPr>
              <w:ind w:left="153" w:right="153"/>
            </w:pPr>
            <w:r>
              <w:rPr>
                <w:noProof/>
              </w:rPr>
              <w:t>Mgr - Planning &amp; Engineering</w:t>
            </w:r>
          </w:p>
          <w:p w14:paraId="02CE7A75" w14:textId="77777777" w:rsidR="0020274C" w:rsidRPr="00B161BA" w:rsidRDefault="0020274C" w:rsidP="00394A47">
            <w:pPr>
              <w:ind w:left="153" w:right="153"/>
            </w:pPr>
            <w:r>
              <w:rPr>
                <w:noProof/>
              </w:rPr>
              <w:t>TELUS</w:t>
            </w:r>
          </w:p>
          <w:p w14:paraId="463C9673" w14:textId="77777777" w:rsidR="0020274C" w:rsidRPr="00B161BA" w:rsidRDefault="0020274C" w:rsidP="00394A47">
            <w:pPr>
              <w:ind w:left="153" w:right="153"/>
            </w:pPr>
            <w:r>
              <w:rPr>
                <w:noProof/>
              </w:rPr>
              <w:t>3777 Kingsway Floor 07S</w:t>
            </w:r>
          </w:p>
          <w:p w14:paraId="1D64903E" w14:textId="77777777" w:rsidR="0020274C" w:rsidRPr="00B161BA" w:rsidRDefault="0020274C" w:rsidP="00394A47">
            <w:pPr>
              <w:ind w:left="153" w:right="153"/>
            </w:pPr>
            <w:r>
              <w:rPr>
                <w:noProof/>
              </w:rPr>
              <w:t>Burnaby</w:t>
            </w:r>
            <w:r w:rsidRPr="00B161BA">
              <w:t xml:space="preserve">, </w:t>
            </w:r>
            <w:r>
              <w:rPr>
                <w:noProof/>
              </w:rPr>
              <w:t>BC</w:t>
            </w:r>
          </w:p>
          <w:p w14:paraId="35FE5DE3" w14:textId="77777777" w:rsidR="0020274C" w:rsidRPr="00B161BA" w:rsidRDefault="0020274C" w:rsidP="00394A47">
            <w:pPr>
              <w:ind w:left="153" w:right="153"/>
            </w:pPr>
            <w:r>
              <w:rPr>
                <w:noProof/>
              </w:rPr>
              <w:t>V5H 3Z7</w:t>
            </w:r>
          </w:p>
          <w:p w14:paraId="7A648C40" w14:textId="77777777" w:rsidR="0020274C" w:rsidRPr="00B161BA" w:rsidRDefault="0020274C" w:rsidP="00394A47">
            <w:pPr>
              <w:ind w:left="153" w:right="153"/>
            </w:pPr>
            <w:r w:rsidRPr="00B161BA">
              <w:t xml:space="preserve">Telephone: </w:t>
            </w:r>
            <w:r>
              <w:rPr>
                <w:noProof/>
              </w:rPr>
              <w:t>604-908-2029</w:t>
            </w:r>
          </w:p>
          <w:p w14:paraId="7E657BB1" w14:textId="77777777" w:rsidR="0020274C" w:rsidRPr="00B161BA" w:rsidRDefault="0020274C" w:rsidP="00394A47">
            <w:pPr>
              <w:ind w:left="153" w:right="153"/>
            </w:pPr>
            <w:r>
              <w:rPr>
                <w:noProof/>
              </w:rPr>
              <w:t>nancy.mcintyre2@telus.com</w:t>
            </w:r>
          </w:p>
        </w:tc>
      </w:tr>
      <w:tr w:rsidR="0020274C" w:rsidRPr="00B161BA" w14:paraId="75DC45F1" w14:textId="77777777" w:rsidTr="0020274C">
        <w:trPr>
          <w:cantSplit/>
          <w:trHeight w:hRule="exact" w:val="2880"/>
          <w:jc w:val="center"/>
        </w:trPr>
        <w:tc>
          <w:tcPr>
            <w:tcW w:w="5040" w:type="dxa"/>
            <w:vAlign w:val="center"/>
          </w:tcPr>
          <w:p w14:paraId="438936DF" w14:textId="77777777" w:rsidR="0020274C" w:rsidRPr="00B161BA" w:rsidRDefault="0020274C" w:rsidP="00394A47">
            <w:pPr>
              <w:ind w:left="153" w:right="153"/>
            </w:pPr>
            <w:r>
              <w:rPr>
                <w:noProof/>
              </w:rPr>
              <w:t>Nicola</w:t>
            </w:r>
            <w:r>
              <w:t xml:space="preserve"> </w:t>
            </w:r>
            <w:r>
              <w:rPr>
                <w:noProof/>
              </w:rPr>
              <w:t>McLaughlin</w:t>
            </w:r>
          </w:p>
          <w:p w14:paraId="020ADCEF" w14:textId="77777777" w:rsidR="0020274C" w:rsidRPr="00B161BA" w:rsidRDefault="0020274C" w:rsidP="00394A47">
            <w:pPr>
              <w:ind w:left="153" w:right="153"/>
            </w:pPr>
            <w:r>
              <w:rPr>
                <w:noProof/>
              </w:rPr>
              <w:t>Team Lead</w:t>
            </w:r>
          </w:p>
          <w:p w14:paraId="75CA8115" w14:textId="77777777" w:rsidR="0020274C" w:rsidRPr="00B161BA" w:rsidRDefault="0020274C" w:rsidP="00394A47">
            <w:pPr>
              <w:ind w:left="153" w:right="153"/>
            </w:pPr>
            <w:r>
              <w:rPr>
                <w:noProof/>
              </w:rPr>
              <w:t>Allstream</w:t>
            </w:r>
          </w:p>
          <w:p w14:paraId="74C6EEAD" w14:textId="77777777" w:rsidR="0020274C" w:rsidRPr="00B161BA" w:rsidRDefault="0020274C" w:rsidP="00394A47">
            <w:pPr>
              <w:ind w:left="153" w:right="153"/>
            </w:pPr>
            <w:r>
              <w:rPr>
                <w:noProof/>
              </w:rPr>
              <w:t>200 Wellington St W. F12</w:t>
            </w:r>
          </w:p>
          <w:p w14:paraId="0EBF50EC" w14:textId="77777777" w:rsidR="0020274C" w:rsidRPr="00B161BA" w:rsidRDefault="0020274C" w:rsidP="00394A47">
            <w:pPr>
              <w:ind w:left="153" w:right="153"/>
            </w:pPr>
            <w:r>
              <w:rPr>
                <w:noProof/>
              </w:rPr>
              <w:t>Toronto</w:t>
            </w:r>
            <w:r w:rsidRPr="00B161BA">
              <w:t xml:space="preserve">, </w:t>
            </w:r>
            <w:r>
              <w:rPr>
                <w:noProof/>
              </w:rPr>
              <w:t>ON</w:t>
            </w:r>
          </w:p>
          <w:p w14:paraId="5C901AC4" w14:textId="77777777" w:rsidR="0020274C" w:rsidRPr="00B161BA" w:rsidRDefault="0020274C" w:rsidP="00394A47">
            <w:pPr>
              <w:ind w:left="153" w:right="153"/>
            </w:pPr>
            <w:r>
              <w:rPr>
                <w:noProof/>
              </w:rPr>
              <w:t>Canada</w:t>
            </w:r>
          </w:p>
          <w:p w14:paraId="1F5FB16A" w14:textId="77777777" w:rsidR="0020274C" w:rsidRPr="00B161BA" w:rsidRDefault="0020274C" w:rsidP="00394A47">
            <w:pPr>
              <w:ind w:left="153" w:right="153"/>
            </w:pPr>
            <w:r>
              <w:rPr>
                <w:noProof/>
              </w:rPr>
              <w:t>M5V 3G2</w:t>
            </w:r>
          </w:p>
          <w:p w14:paraId="3525EBAD" w14:textId="77777777" w:rsidR="0020274C" w:rsidRPr="00B161BA" w:rsidRDefault="0020274C" w:rsidP="00394A47">
            <w:pPr>
              <w:ind w:left="153" w:right="153"/>
            </w:pPr>
            <w:r w:rsidRPr="00B161BA">
              <w:t xml:space="preserve">Telephone: </w:t>
            </w:r>
            <w:r>
              <w:rPr>
                <w:noProof/>
              </w:rPr>
              <w:t>416-640-5271</w:t>
            </w:r>
          </w:p>
          <w:p w14:paraId="0ACF2038" w14:textId="77777777" w:rsidR="0020274C" w:rsidRPr="00B161BA" w:rsidRDefault="0020274C" w:rsidP="00394A47">
            <w:pPr>
              <w:ind w:left="153" w:right="153"/>
            </w:pPr>
            <w:r>
              <w:rPr>
                <w:noProof/>
              </w:rPr>
              <w:t>Nicola.mclaughlin@allstream.com</w:t>
            </w:r>
          </w:p>
        </w:tc>
        <w:tc>
          <w:tcPr>
            <w:tcW w:w="5040" w:type="dxa"/>
            <w:vAlign w:val="center"/>
          </w:tcPr>
          <w:p w14:paraId="4713CC0D" w14:textId="77777777" w:rsidR="0020274C" w:rsidRPr="00B161BA" w:rsidRDefault="0020274C" w:rsidP="00394A47">
            <w:pPr>
              <w:ind w:left="153" w:right="153"/>
            </w:pPr>
            <w:r>
              <w:rPr>
                <w:noProof/>
              </w:rPr>
              <w:t>Rodger</w:t>
            </w:r>
            <w:r>
              <w:t xml:space="preserve"> </w:t>
            </w:r>
            <w:r>
              <w:rPr>
                <w:noProof/>
              </w:rPr>
              <w:t>McNabb</w:t>
            </w:r>
          </w:p>
          <w:p w14:paraId="5D87E20B" w14:textId="77777777" w:rsidR="0020274C" w:rsidRPr="00B161BA" w:rsidRDefault="0020274C" w:rsidP="00394A47">
            <w:pPr>
              <w:ind w:left="153" w:right="153"/>
            </w:pPr>
            <w:r>
              <w:rPr>
                <w:noProof/>
              </w:rPr>
              <w:t>Manager Contracts and Receivables</w:t>
            </w:r>
          </w:p>
          <w:p w14:paraId="40F7993C" w14:textId="77777777" w:rsidR="0020274C" w:rsidRPr="00B161BA" w:rsidRDefault="0020274C" w:rsidP="00394A47">
            <w:pPr>
              <w:ind w:left="153" w:right="153"/>
            </w:pPr>
            <w:r>
              <w:rPr>
                <w:noProof/>
              </w:rPr>
              <w:t>Canadian LNP Consortium Inc.</w:t>
            </w:r>
          </w:p>
          <w:p w14:paraId="75BE7972" w14:textId="77777777" w:rsidR="0020274C" w:rsidRPr="00B161BA" w:rsidRDefault="0020274C" w:rsidP="00394A47">
            <w:pPr>
              <w:ind w:left="153" w:right="153"/>
            </w:pPr>
            <w:r>
              <w:rPr>
                <w:noProof/>
              </w:rPr>
              <w:t>350 Palladium Drive. Suite 208</w:t>
            </w:r>
          </w:p>
          <w:p w14:paraId="274604C6" w14:textId="77777777" w:rsidR="0020274C" w:rsidRPr="00B161BA" w:rsidRDefault="0020274C" w:rsidP="00394A47">
            <w:pPr>
              <w:ind w:left="153" w:right="153"/>
            </w:pPr>
            <w:r>
              <w:rPr>
                <w:noProof/>
              </w:rPr>
              <w:t>Kanata</w:t>
            </w:r>
            <w:r w:rsidRPr="00B161BA">
              <w:t xml:space="preserve">, </w:t>
            </w:r>
            <w:r>
              <w:rPr>
                <w:noProof/>
              </w:rPr>
              <w:t>ON</w:t>
            </w:r>
          </w:p>
          <w:p w14:paraId="4431EB3C" w14:textId="77777777" w:rsidR="0020274C" w:rsidRPr="00B161BA" w:rsidRDefault="0020274C" w:rsidP="00394A47">
            <w:pPr>
              <w:ind w:left="153" w:right="153"/>
            </w:pPr>
            <w:r>
              <w:rPr>
                <w:noProof/>
              </w:rPr>
              <w:t>Canada</w:t>
            </w:r>
          </w:p>
          <w:p w14:paraId="4A1A2554" w14:textId="77777777" w:rsidR="0020274C" w:rsidRPr="00B161BA" w:rsidRDefault="0020274C" w:rsidP="00394A47">
            <w:pPr>
              <w:ind w:left="153" w:right="153"/>
            </w:pPr>
            <w:r>
              <w:rPr>
                <w:noProof/>
              </w:rPr>
              <w:t>K2V 1A8</w:t>
            </w:r>
          </w:p>
          <w:p w14:paraId="6816DAC2" w14:textId="77777777" w:rsidR="0020274C" w:rsidRPr="00B161BA" w:rsidRDefault="0020274C" w:rsidP="00394A47">
            <w:pPr>
              <w:ind w:left="153" w:right="153"/>
            </w:pPr>
            <w:r w:rsidRPr="00B161BA">
              <w:t xml:space="preserve">Telephone: </w:t>
            </w:r>
            <w:r>
              <w:rPr>
                <w:noProof/>
              </w:rPr>
              <w:t>613-287-0226</w:t>
            </w:r>
          </w:p>
          <w:p w14:paraId="4FD33D1C" w14:textId="77777777" w:rsidR="0020274C" w:rsidRPr="00B161BA" w:rsidRDefault="0020274C" w:rsidP="00394A47">
            <w:pPr>
              <w:ind w:left="153" w:right="153"/>
            </w:pPr>
            <w:r>
              <w:rPr>
                <w:noProof/>
              </w:rPr>
              <w:t>rodger.mcnabb@clnpc.ca</w:t>
            </w:r>
          </w:p>
        </w:tc>
      </w:tr>
      <w:tr w:rsidR="0020274C" w:rsidRPr="00B161BA" w14:paraId="6DFCC044" w14:textId="77777777" w:rsidTr="0020274C">
        <w:trPr>
          <w:cantSplit/>
          <w:trHeight w:hRule="exact" w:val="2880"/>
          <w:jc w:val="center"/>
        </w:trPr>
        <w:tc>
          <w:tcPr>
            <w:tcW w:w="5040" w:type="dxa"/>
            <w:vAlign w:val="center"/>
          </w:tcPr>
          <w:p w14:paraId="1E742889" w14:textId="77777777" w:rsidR="0020274C" w:rsidRPr="00B161BA" w:rsidRDefault="0020274C" w:rsidP="00394A47">
            <w:pPr>
              <w:ind w:left="153" w:right="153"/>
            </w:pPr>
            <w:r>
              <w:rPr>
                <w:noProof/>
              </w:rPr>
              <w:t>Daniel</w:t>
            </w:r>
            <w:r>
              <w:t xml:space="preserve"> </w:t>
            </w:r>
            <w:r>
              <w:rPr>
                <w:noProof/>
              </w:rPr>
              <w:t>Morrison</w:t>
            </w:r>
          </w:p>
          <w:p w14:paraId="6943DE84" w14:textId="77777777" w:rsidR="0020274C" w:rsidRPr="00B161BA" w:rsidRDefault="0020274C" w:rsidP="00394A47">
            <w:pPr>
              <w:ind w:left="153" w:right="153"/>
            </w:pPr>
            <w:r>
              <w:rPr>
                <w:noProof/>
              </w:rPr>
              <w:t>Specialist - Voice Network Services</w:t>
            </w:r>
          </w:p>
          <w:p w14:paraId="6BBC6A7B" w14:textId="77777777" w:rsidR="0020274C" w:rsidRPr="00B161BA" w:rsidRDefault="0020274C" w:rsidP="00394A47">
            <w:pPr>
              <w:ind w:left="153" w:right="153"/>
            </w:pPr>
            <w:r>
              <w:rPr>
                <w:noProof/>
              </w:rPr>
              <w:t>Bell Canada</w:t>
            </w:r>
          </w:p>
          <w:p w14:paraId="364DEC8A" w14:textId="77777777" w:rsidR="0020274C" w:rsidRPr="00B161BA" w:rsidRDefault="0020274C" w:rsidP="00394A47">
            <w:pPr>
              <w:ind w:left="153" w:right="153"/>
            </w:pPr>
            <w:r>
              <w:rPr>
                <w:noProof/>
              </w:rPr>
              <w:t>100 Dundas St Flr 3</w:t>
            </w:r>
          </w:p>
          <w:p w14:paraId="66784DB6" w14:textId="77777777" w:rsidR="0020274C" w:rsidRPr="00B161BA" w:rsidRDefault="0020274C" w:rsidP="00394A47">
            <w:pPr>
              <w:ind w:left="153" w:right="153"/>
            </w:pPr>
            <w:r>
              <w:rPr>
                <w:noProof/>
              </w:rPr>
              <w:t>London</w:t>
            </w:r>
            <w:r w:rsidRPr="00B161BA">
              <w:t xml:space="preserve">, </w:t>
            </w:r>
            <w:r>
              <w:rPr>
                <w:noProof/>
              </w:rPr>
              <w:t>ON</w:t>
            </w:r>
          </w:p>
          <w:p w14:paraId="304A2851" w14:textId="77777777" w:rsidR="0020274C" w:rsidRPr="00B161BA" w:rsidRDefault="0020274C" w:rsidP="00394A47">
            <w:pPr>
              <w:ind w:left="153" w:right="153"/>
            </w:pPr>
            <w:r>
              <w:rPr>
                <w:noProof/>
              </w:rPr>
              <w:t>Canada</w:t>
            </w:r>
          </w:p>
          <w:p w14:paraId="27F9862A" w14:textId="77777777" w:rsidR="0020274C" w:rsidRPr="00B161BA" w:rsidRDefault="0020274C" w:rsidP="00394A47">
            <w:pPr>
              <w:ind w:left="153" w:right="153"/>
            </w:pPr>
            <w:r>
              <w:rPr>
                <w:noProof/>
              </w:rPr>
              <w:t>N6A 5B6</w:t>
            </w:r>
          </w:p>
          <w:p w14:paraId="2A9CD1D3" w14:textId="77777777" w:rsidR="0020274C" w:rsidRPr="00B161BA" w:rsidRDefault="0020274C" w:rsidP="00394A47">
            <w:pPr>
              <w:ind w:left="153" w:right="153"/>
            </w:pPr>
            <w:r w:rsidRPr="00B161BA">
              <w:t xml:space="preserve">Telephone: </w:t>
            </w:r>
            <w:r>
              <w:rPr>
                <w:noProof/>
              </w:rPr>
              <w:t>519-850-6386</w:t>
            </w:r>
          </w:p>
          <w:p w14:paraId="5D2A59F3" w14:textId="77777777" w:rsidR="0020274C" w:rsidRPr="00B161BA" w:rsidRDefault="0020274C" w:rsidP="00394A47">
            <w:pPr>
              <w:ind w:left="153" w:right="153"/>
            </w:pPr>
            <w:r>
              <w:rPr>
                <w:noProof/>
              </w:rPr>
              <w:t>daniel.morrison@bell.ca</w:t>
            </w:r>
          </w:p>
        </w:tc>
        <w:tc>
          <w:tcPr>
            <w:tcW w:w="5040" w:type="dxa"/>
            <w:vAlign w:val="center"/>
          </w:tcPr>
          <w:p w14:paraId="3CC9B85D" w14:textId="77777777" w:rsidR="0020274C" w:rsidRPr="00B161BA" w:rsidRDefault="0020274C" w:rsidP="00394A47">
            <w:pPr>
              <w:ind w:left="153" w:right="153"/>
            </w:pPr>
            <w:r>
              <w:rPr>
                <w:noProof/>
              </w:rPr>
              <w:t>Sundar</w:t>
            </w:r>
            <w:r>
              <w:t xml:space="preserve"> </w:t>
            </w:r>
            <w:r>
              <w:rPr>
                <w:noProof/>
              </w:rPr>
              <w:t>Nagulan</w:t>
            </w:r>
          </w:p>
          <w:p w14:paraId="21B28FA5" w14:textId="77777777" w:rsidR="0020274C" w:rsidRPr="00B161BA" w:rsidRDefault="0020274C" w:rsidP="00394A47">
            <w:pPr>
              <w:ind w:left="153" w:right="153"/>
            </w:pPr>
            <w:r>
              <w:rPr>
                <w:noProof/>
              </w:rPr>
              <w:t>Team Lead - Voice Engineering</w:t>
            </w:r>
          </w:p>
          <w:p w14:paraId="5A3D67D5" w14:textId="77777777" w:rsidR="0020274C" w:rsidRPr="00B161BA" w:rsidRDefault="0020274C" w:rsidP="00394A47">
            <w:pPr>
              <w:ind w:left="153" w:right="153"/>
            </w:pPr>
            <w:r>
              <w:rPr>
                <w:noProof/>
              </w:rPr>
              <w:t>Comwave Networks</w:t>
            </w:r>
          </w:p>
          <w:p w14:paraId="00C54DBE" w14:textId="77777777" w:rsidR="0020274C" w:rsidRPr="00B161BA" w:rsidRDefault="0020274C" w:rsidP="00394A47">
            <w:pPr>
              <w:ind w:left="153" w:right="153"/>
            </w:pPr>
            <w:r>
              <w:rPr>
                <w:noProof/>
              </w:rPr>
              <w:t>61 Wildcat Rd</w:t>
            </w:r>
          </w:p>
          <w:p w14:paraId="2C443310" w14:textId="77777777" w:rsidR="0020274C" w:rsidRPr="00B161BA" w:rsidRDefault="0020274C" w:rsidP="00394A47">
            <w:pPr>
              <w:ind w:left="153" w:right="153"/>
            </w:pPr>
            <w:r>
              <w:rPr>
                <w:noProof/>
              </w:rPr>
              <w:t>Toronto</w:t>
            </w:r>
            <w:r w:rsidRPr="00B161BA">
              <w:t xml:space="preserve">, </w:t>
            </w:r>
            <w:r>
              <w:rPr>
                <w:noProof/>
              </w:rPr>
              <w:t>ON</w:t>
            </w:r>
          </w:p>
          <w:p w14:paraId="4F67B9C4" w14:textId="77777777" w:rsidR="0020274C" w:rsidRPr="00B161BA" w:rsidRDefault="0020274C" w:rsidP="00394A47">
            <w:pPr>
              <w:ind w:left="153" w:right="153"/>
            </w:pPr>
            <w:r>
              <w:rPr>
                <w:noProof/>
              </w:rPr>
              <w:t>M3J 2P5</w:t>
            </w:r>
          </w:p>
          <w:p w14:paraId="594E6816" w14:textId="77777777" w:rsidR="0020274C" w:rsidRPr="00B161BA" w:rsidRDefault="0020274C" w:rsidP="00394A47">
            <w:pPr>
              <w:ind w:left="153" w:right="153"/>
            </w:pPr>
            <w:r w:rsidRPr="00B161BA">
              <w:t xml:space="preserve">Telephone: </w:t>
            </w:r>
            <w:r>
              <w:rPr>
                <w:noProof/>
              </w:rPr>
              <w:t>647-427-8363</w:t>
            </w:r>
          </w:p>
          <w:p w14:paraId="2FFBE7EA" w14:textId="77777777" w:rsidR="0020274C" w:rsidRPr="00B161BA" w:rsidRDefault="0020274C" w:rsidP="00394A47">
            <w:pPr>
              <w:ind w:left="153" w:right="153"/>
            </w:pPr>
            <w:r>
              <w:rPr>
                <w:noProof/>
              </w:rPr>
              <w:t>snagulan@comwave.net</w:t>
            </w:r>
          </w:p>
        </w:tc>
      </w:tr>
      <w:tr w:rsidR="0020274C" w:rsidRPr="00B161BA" w14:paraId="084402C5" w14:textId="77777777" w:rsidTr="0020274C">
        <w:trPr>
          <w:cantSplit/>
          <w:trHeight w:hRule="exact" w:val="2880"/>
          <w:jc w:val="center"/>
        </w:trPr>
        <w:tc>
          <w:tcPr>
            <w:tcW w:w="5040" w:type="dxa"/>
            <w:vAlign w:val="center"/>
          </w:tcPr>
          <w:p w14:paraId="1468DCC1" w14:textId="77777777" w:rsidR="0020274C" w:rsidRPr="00B161BA" w:rsidRDefault="0020274C" w:rsidP="00394A47">
            <w:pPr>
              <w:ind w:left="153" w:right="153"/>
            </w:pPr>
            <w:r>
              <w:rPr>
                <w:noProof/>
              </w:rPr>
              <w:lastRenderedPageBreak/>
              <w:t>Catherine</w:t>
            </w:r>
            <w:r>
              <w:t xml:space="preserve"> </w:t>
            </w:r>
            <w:r>
              <w:rPr>
                <w:noProof/>
              </w:rPr>
              <w:t>O’Grady</w:t>
            </w:r>
          </w:p>
          <w:p w14:paraId="15E988E5" w14:textId="77777777" w:rsidR="0020274C" w:rsidRPr="00B161BA" w:rsidRDefault="0020274C" w:rsidP="00394A47">
            <w:pPr>
              <w:ind w:left="153" w:right="153"/>
            </w:pPr>
            <w:r>
              <w:rPr>
                <w:noProof/>
              </w:rPr>
              <w:t>Senior Manager, Provisioning</w:t>
            </w:r>
          </w:p>
          <w:p w14:paraId="3B35762F" w14:textId="77777777" w:rsidR="0020274C" w:rsidRPr="00B161BA" w:rsidRDefault="0020274C" w:rsidP="00394A47">
            <w:pPr>
              <w:ind w:left="153" w:right="153"/>
            </w:pPr>
            <w:r>
              <w:rPr>
                <w:noProof/>
              </w:rPr>
              <w:t>Allstream</w:t>
            </w:r>
          </w:p>
          <w:p w14:paraId="0D03BD5F" w14:textId="77777777" w:rsidR="0020274C" w:rsidRPr="00B161BA" w:rsidRDefault="0020274C" w:rsidP="00394A47">
            <w:pPr>
              <w:ind w:left="153" w:right="153"/>
            </w:pPr>
            <w:r>
              <w:rPr>
                <w:noProof/>
              </w:rPr>
              <w:t>200 Wellington St W. F12</w:t>
            </w:r>
          </w:p>
          <w:p w14:paraId="6384A63F" w14:textId="77777777" w:rsidR="0020274C" w:rsidRPr="00B161BA" w:rsidRDefault="0020274C" w:rsidP="00394A47">
            <w:pPr>
              <w:ind w:left="153" w:right="153"/>
            </w:pPr>
            <w:r>
              <w:rPr>
                <w:noProof/>
              </w:rPr>
              <w:t>Toronto</w:t>
            </w:r>
            <w:r w:rsidRPr="00B161BA">
              <w:t xml:space="preserve">, </w:t>
            </w:r>
            <w:r>
              <w:rPr>
                <w:noProof/>
              </w:rPr>
              <w:t>ON</w:t>
            </w:r>
          </w:p>
          <w:p w14:paraId="72EABCB0" w14:textId="77777777" w:rsidR="0020274C" w:rsidRPr="00B161BA" w:rsidRDefault="0020274C" w:rsidP="00394A47">
            <w:pPr>
              <w:ind w:left="153" w:right="153"/>
            </w:pPr>
            <w:r>
              <w:rPr>
                <w:noProof/>
              </w:rPr>
              <w:t>Canada</w:t>
            </w:r>
          </w:p>
          <w:p w14:paraId="3255AB2B" w14:textId="77777777" w:rsidR="0020274C" w:rsidRPr="00B161BA" w:rsidRDefault="0020274C" w:rsidP="00394A47">
            <w:pPr>
              <w:ind w:left="153" w:right="153"/>
            </w:pPr>
            <w:r>
              <w:rPr>
                <w:noProof/>
              </w:rPr>
              <w:t>M5V 3G2</w:t>
            </w:r>
          </w:p>
          <w:p w14:paraId="1B945495" w14:textId="77777777" w:rsidR="0020274C" w:rsidRPr="00B161BA" w:rsidRDefault="0020274C" w:rsidP="00394A47">
            <w:pPr>
              <w:ind w:left="153" w:right="153"/>
            </w:pPr>
            <w:r w:rsidRPr="00B161BA">
              <w:t xml:space="preserve">Telephone: </w:t>
            </w:r>
            <w:r>
              <w:rPr>
                <w:noProof/>
              </w:rPr>
              <w:t>416-644-9703</w:t>
            </w:r>
          </w:p>
          <w:p w14:paraId="247DA84E" w14:textId="77777777" w:rsidR="0020274C" w:rsidRPr="00B161BA" w:rsidRDefault="0020274C" w:rsidP="00394A47">
            <w:pPr>
              <w:ind w:left="153" w:right="153"/>
            </w:pPr>
            <w:r>
              <w:rPr>
                <w:noProof/>
              </w:rPr>
              <w:t>catherine.ogrady@allstream.com</w:t>
            </w:r>
          </w:p>
        </w:tc>
        <w:tc>
          <w:tcPr>
            <w:tcW w:w="5040" w:type="dxa"/>
            <w:vAlign w:val="center"/>
          </w:tcPr>
          <w:p w14:paraId="03AE7974" w14:textId="77777777" w:rsidR="0020274C" w:rsidRPr="00B161BA" w:rsidRDefault="0020274C" w:rsidP="00394A47">
            <w:pPr>
              <w:ind w:left="153" w:right="153"/>
            </w:pPr>
            <w:r>
              <w:rPr>
                <w:noProof/>
              </w:rPr>
              <w:t>Simon-Pierre</w:t>
            </w:r>
            <w:r>
              <w:t xml:space="preserve"> </w:t>
            </w:r>
            <w:r>
              <w:rPr>
                <w:noProof/>
              </w:rPr>
              <w:t>Olivier</w:t>
            </w:r>
          </w:p>
          <w:p w14:paraId="577604B2" w14:textId="77777777" w:rsidR="0020274C" w:rsidRPr="00B161BA" w:rsidRDefault="0020274C" w:rsidP="00394A47">
            <w:pPr>
              <w:ind w:left="153" w:right="153"/>
            </w:pPr>
            <w:r>
              <w:rPr>
                <w:noProof/>
              </w:rPr>
              <w:t>Director, Regulatory Affairs</w:t>
            </w:r>
          </w:p>
          <w:p w14:paraId="659F0B49" w14:textId="77777777" w:rsidR="0020274C" w:rsidRPr="00B161BA" w:rsidRDefault="0020274C" w:rsidP="00394A47">
            <w:pPr>
              <w:ind w:left="153" w:right="153"/>
            </w:pPr>
            <w:r>
              <w:rPr>
                <w:noProof/>
              </w:rPr>
              <w:t>Rogers Communications Canada Inc.</w:t>
            </w:r>
          </w:p>
          <w:p w14:paraId="2180DB91" w14:textId="77777777" w:rsidR="0020274C" w:rsidRPr="00B161BA" w:rsidRDefault="0020274C" w:rsidP="00394A47">
            <w:pPr>
              <w:ind w:left="153" w:right="153"/>
            </w:pPr>
            <w:r>
              <w:rPr>
                <w:noProof/>
              </w:rPr>
              <w:t>800 de la Gauchetiere West, 4th Floor</w:t>
            </w:r>
          </w:p>
          <w:p w14:paraId="677420AA" w14:textId="77777777" w:rsidR="0020274C" w:rsidRPr="00B161BA" w:rsidRDefault="0020274C" w:rsidP="00394A47">
            <w:pPr>
              <w:ind w:left="153" w:right="153"/>
            </w:pPr>
            <w:r>
              <w:rPr>
                <w:noProof/>
              </w:rPr>
              <w:t>Montreal</w:t>
            </w:r>
            <w:r w:rsidRPr="00B161BA">
              <w:t xml:space="preserve">, </w:t>
            </w:r>
            <w:r>
              <w:rPr>
                <w:noProof/>
              </w:rPr>
              <w:t>QC</w:t>
            </w:r>
          </w:p>
          <w:p w14:paraId="6D161589" w14:textId="77777777" w:rsidR="0020274C" w:rsidRPr="00B161BA" w:rsidRDefault="0020274C" w:rsidP="00394A47">
            <w:pPr>
              <w:ind w:left="153" w:right="153"/>
            </w:pPr>
            <w:r>
              <w:rPr>
                <w:noProof/>
              </w:rPr>
              <w:t>Canada</w:t>
            </w:r>
          </w:p>
          <w:p w14:paraId="03452BAC" w14:textId="77777777" w:rsidR="0020274C" w:rsidRPr="00B161BA" w:rsidRDefault="0020274C" w:rsidP="00394A47">
            <w:pPr>
              <w:ind w:left="153" w:right="153"/>
            </w:pPr>
            <w:r>
              <w:rPr>
                <w:noProof/>
              </w:rPr>
              <w:t>H5A 1K3</w:t>
            </w:r>
          </w:p>
          <w:p w14:paraId="0FA9258D" w14:textId="77777777" w:rsidR="0020274C" w:rsidRPr="00B161BA" w:rsidRDefault="0020274C" w:rsidP="00394A47">
            <w:pPr>
              <w:ind w:left="153" w:right="153"/>
            </w:pPr>
            <w:r w:rsidRPr="00B161BA">
              <w:t xml:space="preserve">Telephone: </w:t>
            </w:r>
            <w:r>
              <w:rPr>
                <w:noProof/>
              </w:rPr>
              <w:t>514-350-6595</w:t>
            </w:r>
          </w:p>
          <w:p w14:paraId="67125150" w14:textId="77777777" w:rsidR="0020274C" w:rsidRPr="00B161BA" w:rsidRDefault="0020274C" w:rsidP="00394A47">
            <w:pPr>
              <w:ind w:left="153" w:right="153"/>
            </w:pPr>
            <w:r w:rsidRPr="00B161BA">
              <w:t xml:space="preserve">Fax: </w:t>
            </w:r>
            <w:r>
              <w:rPr>
                <w:noProof/>
              </w:rPr>
              <w:t>514-734-6622</w:t>
            </w:r>
          </w:p>
          <w:p w14:paraId="44C658A8" w14:textId="77777777" w:rsidR="0020274C" w:rsidRPr="00B161BA" w:rsidRDefault="0020274C" w:rsidP="00394A47">
            <w:pPr>
              <w:ind w:left="153" w:right="153"/>
            </w:pPr>
            <w:r>
              <w:rPr>
                <w:noProof/>
              </w:rPr>
              <w:t>simon-pierre.olivier@fidomobile.ca</w:t>
            </w:r>
          </w:p>
        </w:tc>
      </w:tr>
      <w:tr w:rsidR="0020274C" w:rsidRPr="00B161BA" w14:paraId="655743F9" w14:textId="77777777" w:rsidTr="0020274C">
        <w:trPr>
          <w:cantSplit/>
          <w:trHeight w:hRule="exact" w:val="2880"/>
          <w:jc w:val="center"/>
        </w:trPr>
        <w:tc>
          <w:tcPr>
            <w:tcW w:w="5040" w:type="dxa"/>
            <w:vAlign w:val="center"/>
          </w:tcPr>
          <w:p w14:paraId="342AFBF6" w14:textId="77777777" w:rsidR="0020274C" w:rsidRPr="00B161BA" w:rsidRDefault="0020274C" w:rsidP="00394A47">
            <w:pPr>
              <w:ind w:left="153" w:right="153"/>
            </w:pPr>
            <w:r>
              <w:rPr>
                <w:noProof/>
              </w:rPr>
              <w:t>Valerie</w:t>
            </w:r>
            <w:r>
              <w:t xml:space="preserve"> </w:t>
            </w:r>
            <w:r>
              <w:rPr>
                <w:noProof/>
              </w:rPr>
              <w:t>Plaskacz</w:t>
            </w:r>
          </w:p>
          <w:p w14:paraId="7010CF47" w14:textId="77777777" w:rsidR="0020274C" w:rsidRPr="00B161BA" w:rsidRDefault="0020274C" w:rsidP="00394A47">
            <w:pPr>
              <w:ind w:left="153" w:right="153"/>
            </w:pPr>
            <w:r>
              <w:rPr>
                <w:noProof/>
              </w:rPr>
              <w:t>Canadian Radio-television and Telecommunications Commission</w:t>
            </w:r>
          </w:p>
          <w:p w14:paraId="4FECB880" w14:textId="77777777" w:rsidR="0020274C" w:rsidRPr="00B161BA" w:rsidRDefault="0020274C" w:rsidP="00394A47">
            <w:pPr>
              <w:ind w:left="153" w:right="153"/>
            </w:pPr>
            <w:r>
              <w:rPr>
                <w:noProof/>
              </w:rPr>
              <w:t>1 Promenade du Portage</w:t>
            </w:r>
          </w:p>
          <w:p w14:paraId="476EDAF2" w14:textId="77777777" w:rsidR="0020274C" w:rsidRPr="00B161BA" w:rsidRDefault="0020274C" w:rsidP="00394A47">
            <w:pPr>
              <w:ind w:left="153" w:right="153"/>
            </w:pPr>
            <w:r>
              <w:rPr>
                <w:noProof/>
              </w:rPr>
              <w:t>Gatineau</w:t>
            </w:r>
            <w:r w:rsidRPr="00B161BA">
              <w:t xml:space="preserve">, </w:t>
            </w:r>
            <w:r>
              <w:rPr>
                <w:noProof/>
              </w:rPr>
              <w:t>QC</w:t>
            </w:r>
          </w:p>
          <w:p w14:paraId="02D24498" w14:textId="77777777" w:rsidR="0020274C" w:rsidRPr="00B161BA" w:rsidRDefault="0020274C" w:rsidP="00394A47">
            <w:pPr>
              <w:ind w:left="153" w:right="153"/>
            </w:pPr>
            <w:r>
              <w:rPr>
                <w:noProof/>
              </w:rPr>
              <w:t>Canada</w:t>
            </w:r>
          </w:p>
          <w:p w14:paraId="579E240E" w14:textId="77777777" w:rsidR="0020274C" w:rsidRPr="00B161BA" w:rsidRDefault="0020274C" w:rsidP="00394A47">
            <w:pPr>
              <w:ind w:left="153" w:right="153"/>
            </w:pPr>
            <w:r>
              <w:rPr>
                <w:noProof/>
              </w:rPr>
              <w:t>J8X 4B1</w:t>
            </w:r>
          </w:p>
          <w:p w14:paraId="68DA06B3" w14:textId="77777777" w:rsidR="0020274C" w:rsidRPr="00B161BA" w:rsidRDefault="0020274C" w:rsidP="00394A47">
            <w:pPr>
              <w:ind w:left="153" w:right="153"/>
            </w:pPr>
            <w:r w:rsidRPr="00B161BA">
              <w:t xml:space="preserve">Telephone: </w:t>
            </w:r>
            <w:r>
              <w:rPr>
                <w:noProof/>
              </w:rPr>
              <w:t>819-994-1576</w:t>
            </w:r>
          </w:p>
          <w:p w14:paraId="0F3FFB2A" w14:textId="77777777" w:rsidR="0020274C" w:rsidRPr="00B161BA" w:rsidRDefault="0020274C" w:rsidP="00394A47">
            <w:pPr>
              <w:ind w:left="153" w:right="153"/>
            </w:pPr>
            <w:r>
              <w:rPr>
                <w:noProof/>
              </w:rPr>
              <w:t>Valerie.Plaskacz@crtc.gc.ca</w:t>
            </w:r>
          </w:p>
        </w:tc>
        <w:tc>
          <w:tcPr>
            <w:tcW w:w="5040" w:type="dxa"/>
            <w:vAlign w:val="center"/>
          </w:tcPr>
          <w:p w14:paraId="24933095" w14:textId="77777777" w:rsidR="0020274C" w:rsidRPr="00B161BA" w:rsidRDefault="0020274C" w:rsidP="00394A47">
            <w:pPr>
              <w:ind w:left="153" w:right="153"/>
            </w:pPr>
            <w:r>
              <w:rPr>
                <w:noProof/>
              </w:rPr>
              <w:t>Michelle</w:t>
            </w:r>
            <w:r>
              <w:t xml:space="preserve"> </w:t>
            </w:r>
            <w:r>
              <w:rPr>
                <w:noProof/>
              </w:rPr>
              <w:t>Preda</w:t>
            </w:r>
          </w:p>
          <w:p w14:paraId="3DBB920E" w14:textId="77777777" w:rsidR="0020274C" w:rsidRPr="00B161BA" w:rsidRDefault="0020274C" w:rsidP="00394A47">
            <w:pPr>
              <w:ind w:left="153" w:right="153"/>
            </w:pPr>
            <w:r>
              <w:rPr>
                <w:noProof/>
              </w:rPr>
              <w:t>Regulatory Affairs Manager</w:t>
            </w:r>
          </w:p>
          <w:p w14:paraId="5FDEF954" w14:textId="77777777" w:rsidR="0020274C" w:rsidRPr="00B161BA" w:rsidRDefault="0020274C" w:rsidP="00394A47">
            <w:pPr>
              <w:ind w:left="153" w:right="153"/>
            </w:pPr>
            <w:r>
              <w:rPr>
                <w:noProof/>
              </w:rPr>
              <w:t>Iristel</w:t>
            </w:r>
          </w:p>
          <w:p w14:paraId="080FE7FB" w14:textId="77777777" w:rsidR="0020274C" w:rsidRPr="00B161BA" w:rsidRDefault="0020274C" w:rsidP="00394A47">
            <w:pPr>
              <w:ind w:left="153" w:right="153"/>
            </w:pPr>
            <w:r>
              <w:rPr>
                <w:noProof/>
              </w:rPr>
              <w:t>675 Cochrane Dr</w:t>
            </w:r>
          </w:p>
          <w:p w14:paraId="65434134" w14:textId="77777777" w:rsidR="0020274C" w:rsidRPr="00B161BA" w:rsidRDefault="0020274C" w:rsidP="00394A47">
            <w:pPr>
              <w:ind w:left="153" w:right="153"/>
            </w:pPr>
            <w:r>
              <w:rPr>
                <w:noProof/>
              </w:rPr>
              <w:t>Markham</w:t>
            </w:r>
            <w:r w:rsidRPr="00B161BA">
              <w:t xml:space="preserve">, </w:t>
            </w:r>
            <w:r>
              <w:rPr>
                <w:noProof/>
              </w:rPr>
              <w:t>ON</w:t>
            </w:r>
          </w:p>
          <w:p w14:paraId="60294A7F" w14:textId="77777777" w:rsidR="0020274C" w:rsidRPr="00B161BA" w:rsidRDefault="0020274C" w:rsidP="00394A47">
            <w:pPr>
              <w:ind w:left="153" w:right="153"/>
            </w:pPr>
            <w:r>
              <w:rPr>
                <w:noProof/>
              </w:rPr>
              <w:t>L3R0B8</w:t>
            </w:r>
          </w:p>
          <w:p w14:paraId="2B1BC57A" w14:textId="77777777" w:rsidR="0020274C" w:rsidRPr="00B161BA" w:rsidRDefault="0020274C" w:rsidP="00394A47">
            <w:pPr>
              <w:ind w:left="153" w:right="153"/>
            </w:pPr>
            <w:r w:rsidRPr="00B161BA">
              <w:t xml:space="preserve">Telephone: </w:t>
            </w:r>
            <w:r>
              <w:rPr>
                <w:noProof/>
              </w:rPr>
              <w:t>416-800-0032</w:t>
            </w:r>
          </w:p>
          <w:p w14:paraId="63739CE7" w14:textId="77777777" w:rsidR="0020274C" w:rsidRPr="00B161BA" w:rsidRDefault="0020274C" w:rsidP="00394A47">
            <w:pPr>
              <w:ind w:left="153" w:right="153"/>
            </w:pPr>
            <w:r>
              <w:rPr>
                <w:noProof/>
              </w:rPr>
              <w:t>mpreda@iristel.ro</w:t>
            </w:r>
          </w:p>
        </w:tc>
      </w:tr>
      <w:tr w:rsidR="0020274C" w:rsidRPr="00B161BA" w14:paraId="6123EE8F" w14:textId="77777777" w:rsidTr="0020274C">
        <w:trPr>
          <w:cantSplit/>
          <w:trHeight w:hRule="exact" w:val="2880"/>
          <w:jc w:val="center"/>
        </w:trPr>
        <w:tc>
          <w:tcPr>
            <w:tcW w:w="5040" w:type="dxa"/>
            <w:vAlign w:val="center"/>
          </w:tcPr>
          <w:p w14:paraId="5FD7A389" w14:textId="77777777" w:rsidR="0020274C" w:rsidRPr="00B161BA" w:rsidRDefault="0020274C" w:rsidP="00394A47">
            <w:pPr>
              <w:ind w:left="153" w:right="153"/>
            </w:pPr>
            <w:r>
              <w:rPr>
                <w:noProof/>
              </w:rPr>
              <w:t>Marc</w:t>
            </w:r>
            <w:r>
              <w:t xml:space="preserve"> </w:t>
            </w:r>
            <w:r>
              <w:rPr>
                <w:noProof/>
              </w:rPr>
              <w:t>Pressault</w:t>
            </w:r>
          </w:p>
          <w:p w14:paraId="6EA9B72D" w14:textId="77777777" w:rsidR="0020274C" w:rsidRPr="00B161BA" w:rsidRDefault="0020274C" w:rsidP="00394A47">
            <w:pPr>
              <w:ind w:left="153" w:right="153"/>
            </w:pPr>
            <w:r>
              <w:rPr>
                <w:noProof/>
              </w:rPr>
              <w:t>Manager, Customer Champion</w:t>
            </w:r>
          </w:p>
          <w:p w14:paraId="7FE53593" w14:textId="77777777" w:rsidR="0020274C" w:rsidRPr="00B161BA" w:rsidRDefault="0020274C" w:rsidP="00394A47">
            <w:pPr>
              <w:ind w:left="153" w:right="153"/>
            </w:pPr>
            <w:r>
              <w:rPr>
                <w:noProof/>
              </w:rPr>
              <w:t>Distributel Communications Limited</w:t>
            </w:r>
          </w:p>
          <w:p w14:paraId="17454EE7" w14:textId="77777777" w:rsidR="0020274C" w:rsidRPr="00B161BA" w:rsidRDefault="0020274C" w:rsidP="00394A47">
            <w:pPr>
              <w:ind w:left="153" w:right="153"/>
            </w:pPr>
            <w:r>
              <w:rPr>
                <w:noProof/>
              </w:rPr>
              <w:t>177 Nepean Street, Suite 400</w:t>
            </w:r>
          </w:p>
          <w:p w14:paraId="58F0A931" w14:textId="77777777" w:rsidR="0020274C" w:rsidRPr="00B161BA" w:rsidRDefault="0020274C" w:rsidP="00394A47">
            <w:pPr>
              <w:ind w:left="153" w:right="153"/>
            </w:pPr>
            <w:r>
              <w:rPr>
                <w:noProof/>
              </w:rPr>
              <w:t>Ottawa</w:t>
            </w:r>
            <w:r w:rsidRPr="00B161BA">
              <w:t xml:space="preserve">, </w:t>
            </w:r>
            <w:r>
              <w:rPr>
                <w:noProof/>
              </w:rPr>
              <w:t>ON</w:t>
            </w:r>
          </w:p>
          <w:p w14:paraId="23979C43" w14:textId="77777777" w:rsidR="0020274C" w:rsidRPr="00B161BA" w:rsidRDefault="0020274C" w:rsidP="00394A47">
            <w:pPr>
              <w:ind w:left="153" w:right="153"/>
            </w:pPr>
            <w:r>
              <w:rPr>
                <w:noProof/>
              </w:rPr>
              <w:t>Canada</w:t>
            </w:r>
          </w:p>
          <w:p w14:paraId="0A52798E" w14:textId="77777777" w:rsidR="0020274C" w:rsidRPr="00B161BA" w:rsidRDefault="0020274C" w:rsidP="00394A47">
            <w:pPr>
              <w:ind w:left="153" w:right="153"/>
            </w:pPr>
            <w:r>
              <w:rPr>
                <w:noProof/>
              </w:rPr>
              <w:t>K2P 0B4</w:t>
            </w:r>
          </w:p>
          <w:p w14:paraId="190DED71" w14:textId="77777777" w:rsidR="0020274C" w:rsidRPr="00B161BA" w:rsidRDefault="0020274C" w:rsidP="00394A47">
            <w:pPr>
              <w:ind w:left="153" w:right="153"/>
            </w:pPr>
            <w:r w:rsidRPr="00B161BA">
              <w:t xml:space="preserve">Telephone: </w:t>
            </w:r>
            <w:r>
              <w:rPr>
                <w:noProof/>
              </w:rPr>
              <w:t>613-317-3357</w:t>
            </w:r>
          </w:p>
          <w:p w14:paraId="465ACC03" w14:textId="77777777" w:rsidR="0020274C" w:rsidRPr="00B161BA" w:rsidRDefault="0020274C" w:rsidP="00394A47">
            <w:pPr>
              <w:ind w:left="153" w:right="153"/>
            </w:pPr>
            <w:r>
              <w:rPr>
                <w:noProof/>
              </w:rPr>
              <w:t>Marc.Presseault@distributel.ca</w:t>
            </w:r>
          </w:p>
        </w:tc>
        <w:tc>
          <w:tcPr>
            <w:tcW w:w="5040" w:type="dxa"/>
            <w:vAlign w:val="center"/>
          </w:tcPr>
          <w:p w14:paraId="24515F44" w14:textId="77777777" w:rsidR="0020274C" w:rsidRPr="00B161BA" w:rsidRDefault="0020274C" w:rsidP="00394A47">
            <w:pPr>
              <w:ind w:left="153" w:right="153"/>
            </w:pPr>
            <w:r>
              <w:rPr>
                <w:noProof/>
              </w:rPr>
              <w:t>Sarah</w:t>
            </w:r>
            <w:r>
              <w:t xml:space="preserve"> </w:t>
            </w:r>
            <w:r>
              <w:rPr>
                <w:noProof/>
              </w:rPr>
              <w:t>Reilly</w:t>
            </w:r>
          </w:p>
          <w:p w14:paraId="60C074D0" w14:textId="77777777" w:rsidR="0020274C" w:rsidRPr="00B161BA" w:rsidRDefault="0020274C" w:rsidP="00394A47">
            <w:pPr>
              <w:ind w:left="153" w:right="153"/>
            </w:pPr>
            <w:r>
              <w:rPr>
                <w:noProof/>
              </w:rPr>
              <w:t>Porting Group Manager - Telecommunications</w:t>
            </w:r>
          </w:p>
          <w:p w14:paraId="524E49D8" w14:textId="77777777" w:rsidR="0020274C" w:rsidRPr="00B161BA" w:rsidRDefault="0020274C" w:rsidP="00394A47">
            <w:pPr>
              <w:ind w:left="153" w:right="153"/>
            </w:pPr>
            <w:r>
              <w:rPr>
                <w:noProof/>
              </w:rPr>
              <w:t>Distributel Communications Limited</w:t>
            </w:r>
          </w:p>
          <w:p w14:paraId="2073CE18" w14:textId="77777777" w:rsidR="0020274C" w:rsidRPr="00B161BA" w:rsidRDefault="0020274C" w:rsidP="00394A47">
            <w:pPr>
              <w:ind w:left="153" w:right="153"/>
            </w:pPr>
            <w:r>
              <w:rPr>
                <w:noProof/>
              </w:rPr>
              <w:t>177 Nepean Street, Suite 300</w:t>
            </w:r>
          </w:p>
          <w:p w14:paraId="15B63468" w14:textId="77777777" w:rsidR="0020274C" w:rsidRPr="00B161BA" w:rsidRDefault="0020274C" w:rsidP="00394A47">
            <w:pPr>
              <w:ind w:left="153" w:right="153"/>
            </w:pPr>
            <w:r>
              <w:rPr>
                <w:noProof/>
              </w:rPr>
              <w:t>Ottawa</w:t>
            </w:r>
            <w:r w:rsidRPr="00B161BA">
              <w:t xml:space="preserve">, </w:t>
            </w:r>
            <w:r>
              <w:rPr>
                <w:noProof/>
              </w:rPr>
              <w:t>ON</w:t>
            </w:r>
          </w:p>
          <w:p w14:paraId="0A052A6A" w14:textId="77777777" w:rsidR="0020274C" w:rsidRPr="00B161BA" w:rsidRDefault="0020274C" w:rsidP="00394A47">
            <w:pPr>
              <w:ind w:left="153" w:right="153"/>
            </w:pPr>
            <w:r>
              <w:rPr>
                <w:noProof/>
              </w:rPr>
              <w:t>Canada</w:t>
            </w:r>
          </w:p>
          <w:p w14:paraId="0338D391" w14:textId="77777777" w:rsidR="0020274C" w:rsidRPr="00B161BA" w:rsidRDefault="0020274C" w:rsidP="00394A47">
            <w:pPr>
              <w:ind w:left="153" w:right="153"/>
            </w:pPr>
            <w:r>
              <w:rPr>
                <w:noProof/>
              </w:rPr>
              <w:t>K2P 0B4</w:t>
            </w:r>
          </w:p>
          <w:p w14:paraId="361917DA" w14:textId="77777777" w:rsidR="0020274C" w:rsidRPr="00B161BA" w:rsidRDefault="0020274C" w:rsidP="00394A47">
            <w:pPr>
              <w:ind w:left="153" w:right="153"/>
            </w:pPr>
            <w:r w:rsidRPr="00B161BA">
              <w:t xml:space="preserve">Telephone: </w:t>
            </w:r>
            <w:r>
              <w:rPr>
                <w:noProof/>
              </w:rPr>
              <w:t>613-237-7191</w:t>
            </w:r>
          </w:p>
          <w:p w14:paraId="7BB4C62F" w14:textId="77777777" w:rsidR="0020274C" w:rsidRPr="00B161BA" w:rsidRDefault="0020274C" w:rsidP="00394A47">
            <w:pPr>
              <w:ind w:left="153" w:right="153"/>
            </w:pPr>
            <w:r>
              <w:rPr>
                <w:noProof/>
              </w:rPr>
              <w:t>sarah.reilly@distributel.ca</w:t>
            </w:r>
          </w:p>
        </w:tc>
      </w:tr>
      <w:tr w:rsidR="0020274C" w:rsidRPr="00B161BA" w14:paraId="4EA91176" w14:textId="77777777" w:rsidTr="0020274C">
        <w:trPr>
          <w:cantSplit/>
          <w:trHeight w:hRule="exact" w:val="2880"/>
          <w:jc w:val="center"/>
        </w:trPr>
        <w:tc>
          <w:tcPr>
            <w:tcW w:w="5040" w:type="dxa"/>
            <w:vAlign w:val="center"/>
          </w:tcPr>
          <w:p w14:paraId="3A83DCF6" w14:textId="77777777" w:rsidR="0020274C" w:rsidRPr="00B161BA" w:rsidRDefault="0020274C" w:rsidP="00394A47">
            <w:pPr>
              <w:ind w:left="153" w:right="153"/>
            </w:pPr>
            <w:r>
              <w:rPr>
                <w:noProof/>
              </w:rPr>
              <w:t>Brian</w:t>
            </w:r>
            <w:r>
              <w:t xml:space="preserve"> </w:t>
            </w:r>
            <w:r>
              <w:rPr>
                <w:noProof/>
              </w:rPr>
              <w:t>Reyes</w:t>
            </w:r>
          </w:p>
          <w:p w14:paraId="6FC08A41" w14:textId="77777777" w:rsidR="0020274C" w:rsidRPr="00B161BA" w:rsidRDefault="0020274C" w:rsidP="00394A47">
            <w:pPr>
              <w:ind w:left="153" w:right="153"/>
            </w:pPr>
            <w:r>
              <w:rPr>
                <w:noProof/>
              </w:rPr>
              <w:t>Traffic Specialist</w:t>
            </w:r>
          </w:p>
          <w:p w14:paraId="4884C4FE" w14:textId="77777777" w:rsidR="0020274C" w:rsidRPr="00B161BA" w:rsidRDefault="0020274C" w:rsidP="00394A47">
            <w:pPr>
              <w:ind w:left="153" w:right="153"/>
            </w:pPr>
            <w:r>
              <w:rPr>
                <w:noProof/>
              </w:rPr>
              <w:t>Rogers Communications</w:t>
            </w:r>
          </w:p>
          <w:p w14:paraId="288614F9" w14:textId="77777777" w:rsidR="0020274C" w:rsidRPr="00B161BA" w:rsidRDefault="0020274C" w:rsidP="00394A47">
            <w:pPr>
              <w:ind w:left="153" w:right="153"/>
            </w:pPr>
            <w:r>
              <w:rPr>
                <w:noProof/>
              </w:rPr>
              <w:t>8200 Dixie Rd</w:t>
            </w:r>
          </w:p>
          <w:p w14:paraId="3ADF5FFC" w14:textId="77777777" w:rsidR="0020274C" w:rsidRPr="00B161BA" w:rsidRDefault="0020274C" w:rsidP="00394A47">
            <w:pPr>
              <w:ind w:left="153" w:right="153"/>
            </w:pPr>
            <w:r>
              <w:rPr>
                <w:noProof/>
              </w:rPr>
              <w:t>Brampton</w:t>
            </w:r>
            <w:r w:rsidRPr="00B161BA">
              <w:t xml:space="preserve">, </w:t>
            </w:r>
            <w:r>
              <w:rPr>
                <w:noProof/>
              </w:rPr>
              <w:t>ON</w:t>
            </w:r>
          </w:p>
          <w:p w14:paraId="267223FC" w14:textId="77777777" w:rsidR="0020274C" w:rsidRPr="00B161BA" w:rsidRDefault="0020274C" w:rsidP="00394A47">
            <w:pPr>
              <w:ind w:left="153" w:right="153"/>
            </w:pPr>
            <w:r>
              <w:rPr>
                <w:noProof/>
              </w:rPr>
              <w:t>L6T0C1</w:t>
            </w:r>
          </w:p>
          <w:p w14:paraId="03DB416F" w14:textId="77777777" w:rsidR="0020274C" w:rsidRPr="00B161BA" w:rsidRDefault="0020274C" w:rsidP="00394A47">
            <w:pPr>
              <w:ind w:left="153" w:right="153"/>
            </w:pPr>
            <w:r w:rsidRPr="00B161BA">
              <w:t xml:space="preserve">Telephone: </w:t>
            </w:r>
            <w:r>
              <w:rPr>
                <w:noProof/>
              </w:rPr>
              <w:t>647-747-4657</w:t>
            </w:r>
          </w:p>
          <w:p w14:paraId="0D69EC5C" w14:textId="77777777" w:rsidR="0020274C" w:rsidRPr="00B161BA" w:rsidRDefault="0020274C" w:rsidP="00394A47">
            <w:pPr>
              <w:ind w:left="153" w:right="153"/>
            </w:pPr>
            <w:r>
              <w:rPr>
                <w:noProof/>
              </w:rPr>
              <w:t>brian.reyes@rci.rogers.com</w:t>
            </w:r>
          </w:p>
        </w:tc>
        <w:tc>
          <w:tcPr>
            <w:tcW w:w="5040" w:type="dxa"/>
            <w:vAlign w:val="center"/>
          </w:tcPr>
          <w:p w14:paraId="339D3F45" w14:textId="77777777" w:rsidR="0020274C" w:rsidRPr="00B161BA" w:rsidRDefault="0020274C" w:rsidP="00394A47">
            <w:pPr>
              <w:ind w:left="153" w:right="153"/>
            </w:pPr>
            <w:r>
              <w:rPr>
                <w:noProof/>
              </w:rPr>
              <w:t>Karen</w:t>
            </w:r>
            <w:r>
              <w:t xml:space="preserve"> </w:t>
            </w:r>
            <w:r>
              <w:rPr>
                <w:noProof/>
              </w:rPr>
              <w:t>Robinson</w:t>
            </w:r>
          </w:p>
          <w:p w14:paraId="3290F63C" w14:textId="77777777" w:rsidR="0020274C" w:rsidRPr="00B161BA" w:rsidRDefault="0020274C" w:rsidP="00394A47">
            <w:pPr>
              <w:ind w:left="153" w:right="153"/>
            </w:pPr>
            <w:r>
              <w:rPr>
                <w:noProof/>
              </w:rPr>
              <w:t>Telus Mobility</w:t>
            </w:r>
          </w:p>
          <w:p w14:paraId="7E43302A" w14:textId="77777777" w:rsidR="0020274C" w:rsidRPr="00B161BA" w:rsidRDefault="0020274C" w:rsidP="00394A47">
            <w:pPr>
              <w:ind w:left="153" w:right="153"/>
            </w:pPr>
            <w:r>
              <w:rPr>
                <w:noProof/>
              </w:rPr>
              <w:t>200 Consilium Place</w:t>
            </w:r>
          </w:p>
          <w:p w14:paraId="729BA953" w14:textId="77777777" w:rsidR="0020274C" w:rsidRPr="00B161BA" w:rsidRDefault="0020274C" w:rsidP="00394A47">
            <w:pPr>
              <w:ind w:left="153" w:right="153"/>
            </w:pPr>
            <w:r>
              <w:rPr>
                <w:noProof/>
              </w:rPr>
              <w:t>Scarborough</w:t>
            </w:r>
            <w:r w:rsidRPr="00B161BA">
              <w:t xml:space="preserve">, </w:t>
            </w:r>
            <w:r>
              <w:rPr>
                <w:noProof/>
              </w:rPr>
              <w:t>ON</w:t>
            </w:r>
          </w:p>
          <w:p w14:paraId="58BBCEE9" w14:textId="77777777" w:rsidR="0020274C" w:rsidRPr="00B161BA" w:rsidRDefault="0020274C" w:rsidP="00394A47">
            <w:pPr>
              <w:ind w:left="153" w:right="153"/>
            </w:pPr>
            <w:r>
              <w:rPr>
                <w:noProof/>
              </w:rPr>
              <w:t>Canada</w:t>
            </w:r>
          </w:p>
          <w:p w14:paraId="37FDA0EE" w14:textId="77777777" w:rsidR="0020274C" w:rsidRPr="00B161BA" w:rsidRDefault="0020274C" w:rsidP="00394A47">
            <w:pPr>
              <w:ind w:left="153" w:right="153"/>
            </w:pPr>
            <w:r>
              <w:rPr>
                <w:noProof/>
              </w:rPr>
              <w:t>M1H 3J3</w:t>
            </w:r>
          </w:p>
          <w:p w14:paraId="18138D99" w14:textId="77777777" w:rsidR="0020274C" w:rsidRPr="00B161BA" w:rsidRDefault="0020274C" w:rsidP="00394A47">
            <w:pPr>
              <w:ind w:left="153" w:right="153"/>
            </w:pPr>
            <w:r w:rsidRPr="00B161BA">
              <w:t xml:space="preserve">Telephone: </w:t>
            </w:r>
            <w:r>
              <w:rPr>
                <w:noProof/>
              </w:rPr>
              <w:t>416-279-3053</w:t>
            </w:r>
          </w:p>
          <w:p w14:paraId="412BF6D5" w14:textId="77777777" w:rsidR="0020274C" w:rsidRPr="00B161BA" w:rsidRDefault="0020274C" w:rsidP="00394A47">
            <w:pPr>
              <w:ind w:left="153" w:right="153"/>
            </w:pPr>
            <w:r>
              <w:rPr>
                <w:noProof/>
              </w:rPr>
              <w:t>Karen.Robinson3@telus.com</w:t>
            </w:r>
          </w:p>
        </w:tc>
      </w:tr>
      <w:tr w:rsidR="0020274C" w:rsidRPr="00B161BA" w14:paraId="052B3489" w14:textId="77777777" w:rsidTr="0020274C">
        <w:trPr>
          <w:cantSplit/>
          <w:trHeight w:hRule="exact" w:val="2880"/>
          <w:jc w:val="center"/>
        </w:trPr>
        <w:tc>
          <w:tcPr>
            <w:tcW w:w="5040" w:type="dxa"/>
            <w:vAlign w:val="center"/>
          </w:tcPr>
          <w:p w14:paraId="470FABAA" w14:textId="77777777" w:rsidR="0020274C" w:rsidRPr="00B161BA" w:rsidRDefault="0020274C" w:rsidP="00394A47">
            <w:pPr>
              <w:ind w:left="153" w:right="153"/>
            </w:pPr>
            <w:r>
              <w:rPr>
                <w:noProof/>
              </w:rPr>
              <w:lastRenderedPageBreak/>
              <w:t>Leo</w:t>
            </w:r>
            <w:r>
              <w:t xml:space="preserve"> </w:t>
            </w:r>
            <w:r>
              <w:rPr>
                <w:noProof/>
              </w:rPr>
              <w:t>Santoro</w:t>
            </w:r>
          </w:p>
          <w:p w14:paraId="3F3983C1" w14:textId="77777777" w:rsidR="0020274C" w:rsidRPr="00B161BA" w:rsidRDefault="0020274C" w:rsidP="00394A47">
            <w:pPr>
              <w:ind w:left="153" w:right="153"/>
            </w:pPr>
            <w:r>
              <w:rPr>
                <w:noProof/>
              </w:rPr>
              <w:t>Network Analyst</w:t>
            </w:r>
          </w:p>
          <w:p w14:paraId="1C806BA4" w14:textId="77777777" w:rsidR="0020274C" w:rsidRPr="00B161BA" w:rsidRDefault="0020274C" w:rsidP="00394A47">
            <w:pPr>
              <w:ind w:left="153" w:right="153"/>
            </w:pPr>
            <w:r>
              <w:rPr>
                <w:noProof/>
              </w:rPr>
              <w:t>Bell Mobility</w:t>
            </w:r>
          </w:p>
          <w:p w14:paraId="05AE34F8" w14:textId="77777777" w:rsidR="0020274C" w:rsidRPr="00B161BA" w:rsidRDefault="0020274C" w:rsidP="00394A47">
            <w:pPr>
              <w:ind w:left="153" w:right="153"/>
            </w:pPr>
            <w:r>
              <w:rPr>
                <w:noProof/>
              </w:rPr>
              <w:t>5115 Creekbank Rd, Floor 3</w:t>
            </w:r>
          </w:p>
          <w:p w14:paraId="0732BF07" w14:textId="77777777" w:rsidR="0020274C" w:rsidRPr="00B161BA" w:rsidRDefault="0020274C" w:rsidP="00394A47">
            <w:pPr>
              <w:ind w:left="153" w:right="153"/>
            </w:pPr>
            <w:r>
              <w:rPr>
                <w:noProof/>
              </w:rPr>
              <w:t>Mississauga</w:t>
            </w:r>
            <w:r w:rsidRPr="00B161BA">
              <w:t xml:space="preserve">, </w:t>
            </w:r>
            <w:r>
              <w:rPr>
                <w:noProof/>
              </w:rPr>
              <w:t>ON</w:t>
            </w:r>
          </w:p>
          <w:p w14:paraId="40D7141C" w14:textId="77777777" w:rsidR="0020274C" w:rsidRPr="00B161BA" w:rsidRDefault="0020274C" w:rsidP="00394A47">
            <w:pPr>
              <w:ind w:left="153" w:right="153"/>
            </w:pPr>
            <w:r>
              <w:rPr>
                <w:noProof/>
              </w:rPr>
              <w:t>Canada</w:t>
            </w:r>
          </w:p>
          <w:p w14:paraId="162B423A" w14:textId="77777777" w:rsidR="0020274C" w:rsidRPr="00B161BA" w:rsidRDefault="0020274C" w:rsidP="00394A47">
            <w:pPr>
              <w:ind w:left="153" w:right="153"/>
            </w:pPr>
            <w:r>
              <w:rPr>
                <w:noProof/>
              </w:rPr>
              <w:t>L4W 5R1</w:t>
            </w:r>
          </w:p>
          <w:p w14:paraId="14986C90" w14:textId="77777777" w:rsidR="0020274C" w:rsidRPr="00B161BA" w:rsidRDefault="0020274C" w:rsidP="00394A47">
            <w:pPr>
              <w:ind w:left="153" w:right="153"/>
            </w:pPr>
            <w:r w:rsidRPr="00B161BA">
              <w:t xml:space="preserve">Telephone: </w:t>
            </w:r>
            <w:r>
              <w:rPr>
                <w:noProof/>
              </w:rPr>
              <w:t>905-282-3021</w:t>
            </w:r>
          </w:p>
          <w:p w14:paraId="36897A59" w14:textId="77777777" w:rsidR="0020274C" w:rsidRPr="00B161BA" w:rsidRDefault="0020274C" w:rsidP="00394A47">
            <w:pPr>
              <w:ind w:left="153" w:right="153"/>
            </w:pPr>
            <w:r w:rsidRPr="00B161BA">
              <w:t xml:space="preserve">Fax: </w:t>
            </w:r>
            <w:r>
              <w:rPr>
                <w:noProof/>
              </w:rPr>
              <w:t>905-282-3106</w:t>
            </w:r>
          </w:p>
          <w:p w14:paraId="53277E59" w14:textId="77777777" w:rsidR="0020274C" w:rsidRPr="00B161BA" w:rsidRDefault="0020274C" w:rsidP="00394A47">
            <w:pPr>
              <w:ind w:left="153" w:right="153"/>
            </w:pPr>
            <w:r>
              <w:rPr>
                <w:noProof/>
              </w:rPr>
              <w:t>leo.santoro@bell.ca</w:t>
            </w:r>
          </w:p>
        </w:tc>
        <w:tc>
          <w:tcPr>
            <w:tcW w:w="5040" w:type="dxa"/>
            <w:vAlign w:val="center"/>
          </w:tcPr>
          <w:p w14:paraId="2D270A41" w14:textId="77777777" w:rsidR="0020274C" w:rsidRPr="00B161BA" w:rsidRDefault="0020274C" w:rsidP="00394A47">
            <w:pPr>
              <w:ind w:left="153" w:right="153"/>
            </w:pPr>
            <w:r>
              <w:rPr>
                <w:noProof/>
              </w:rPr>
              <w:t>Rick</w:t>
            </w:r>
            <w:r>
              <w:t xml:space="preserve"> </w:t>
            </w:r>
            <w:r>
              <w:rPr>
                <w:noProof/>
              </w:rPr>
              <w:t>Schleihauf</w:t>
            </w:r>
          </w:p>
          <w:p w14:paraId="4DC124FF" w14:textId="77777777" w:rsidR="0020274C" w:rsidRPr="00B161BA" w:rsidRDefault="0020274C" w:rsidP="00394A47">
            <w:pPr>
              <w:ind w:left="153" w:right="153"/>
            </w:pPr>
            <w:r>
              <w:rPr>
                <w:noProof/>
              </w:rPr>
              <w:t>VP – Regulatory Affairs and Carrier Relations</w:t>
            </w:r>
          </w:p>
          <w:p w14:paraId="05B52C1F" w14:textId="77777777" w:rsidR="0020274C" w:rsidRPr="00B161BA" w:rsidRDefault="0020274C" w:rsidP="00394A47">
            <w:pPr>
              <w:ind w:left="153" w:right="153"/>
            </w:pPr>
            <w:r>
              <w:rPr>
                <w:noProof/>
              </w:rPr>
              <w:t>Fibernetics Corporation</w:t>
            </w:r>
          </w:p>
          <w:p w14:paraId="126A60CE" w14:textId="77777777" w:rsidR="0020274C" w:rsidRPr="00B161BA" w:rsidRDefault="0020274C" w:rsidP="00394A47">
            <w:pPr>
              <w:ind w:left="153" w:right="153"/>
            </w:pPr>
            <w:r>
              <w:rPr>
                <w:noProof/>
              </w:rPr>
              <w:t>605 Boxwood Drive</w:t>
            </w:r>
          </w:p>
          <w:p w14:paraId="16107383" w14:textId="77777777" w:rsidR="0020274C" w:rsidRPr="00B161BA" w:rsidRDefault="0020274C" w:rsidP="00394A47">
            <w:pPr>
              <w:ind w:left="153" w:right="153"/>
            </w:pPr>
            <w:r>
              <w:rPr>
                <w:noProof/>
              </w:rPr>
              <w:t>Cambridge</w:t>
            </w:r>
            <w:r w:rsidRPr="00B161BA">
              <w:t xml:space="preserve">, </w:t>
            </w:r>
            <w:r>
              <w:rPr>
                <w:noProof/>
              </w:rPr>
              <w:t>ON</w:t>
            </w:r>
          </w:p>
          <w:p w14:paraId="102C36AB" w14:textId="77777777" w:rsidR="0020274C" w:rsidRPr="00B161BA" w:rsidRDefault="0020274C" w:rsidP="00394A47">
            <w:pPr>
              <w:ind w:left="153" w:right="153"/>
            </w:pPr>
            <w:r>
              <w:rPr>
                <w:noProof/>
              </w:rPr>
              <w:t>Canada</w:t>
            </w:r>
          </w:p>
          <w:p w14:paraId="0B39FBF1" w14:textId="77777777" w:rsidR="0020274C" w:rsidRPr="00B161BA" w:rsidRDefault="0020274C" w:rsidP="00394A47">
            <w:pPr>
              <w:ind w:left="153" w:right="153"/>
            </w:pPr>
            <w:r>
              <w:rPr>
                <w:noProof/>
              </w:rPr>
              <w:t>N3E 1A5</w:t>
            </w:r>
          </w:p>
          <w:p w14:paraId="4A82FA68" w14:textId="77777777" w:rsidR="0020274C" w:rsidRPr="00B161BA" w:rsidRDefault="0020274C" w:rsidP="00394A47">
            <w:pPr>
              <w:ind w:left="153" w:right="153"/>
            </w:pPr>
            <w:r w:rsidRPr="00B161BA">
              <w:t xml:space="preserve">Telephone: </w:t>
            </w:r>
            <w:r>
              <w:rPr>
                <w:noProof/>
              </w:rPr>
              <w:t>519-489-6700 ext 629</w:t>
            </w:r>
          </w:p>
          <w:p w14:paraId="1DCD47EB" w14:textId="77777777" w:rsidR="0020274C" w:rsidRPr="00B161BA" w:rsidRDefault="0020274C" w:rsidP="00394A47">
            <w:pPr>
              <w:ind w:left="153" w:right="153"/>
            </w:pPr>
            <w:r w:rsidRPr="00B161BA">
              <w:t xml:space="preserve">Fax: </w:t>
            </w:r>
            <w:r>
              <w:rPr>
                <w:noProof/>
              </w:rPr>
              <w:t>519-653-7686</w:t>
            </w:r>
          </w:p>
          <w:p w14:paraId="674CB791" w14:textId="77777777" w:rsidR="0020274C" w:rsidRPr="00B161BA" w:rsidRDefault="0020274C" w:rsidP="00394A47">
            <w:pPr>
              <w:ind w:left="153" w:right="153"/>
            </w:pPr>
            <w:r>
              <w:rPr>
                <w:noProof/>
              </w:rPr>
              <w:t>rschleihauf@corp.fibernetics.ca</w:t>
            </w:r>
          </w:p>
        </w:tc>
      </w:tr>
      <w:tr w:rsidR="0020274C" w:rsidRPr="00B161BA" w14:paraId="1B5AD0D8" w14:textId="77777777" w:rsidTr="0020274C">
        <w:trPr>
          <w:cantSplit/>
          <w:trHeight w:hRule="exact" w:val="2880"/>
          <w:jc w:val="center"/>
        </w:trPr>
        <w:tc>
          <w:tcPr>
            <w:tcW w:w="5040" w:type="dxa"/>
            <w:vAlign w:val="center"/>
          </w:tcPr>
          <w:p w14:paraId="658B0CBC" w14:textId="77777777" w:rsidR="0020274C" w:rsidRPr="00B161BA" w:rsidRDefault="0020274C" w:rsidP="00394A47">
            <w:pPr>
              <w:ind w:left="153" w:right="153"/>
            </w:pPr>
            <w:r>
              <w:rPr>
                <w:noProof/>
              </w:rPr>
              <w:t>Ken</w:t>
            </w:r>
            <w:r>
              <w:t xml:space="preserve"> </w:t>
            </w:r>
            <w:r>
              <w:rPr>
                <w:noProof/>
              </w:rPr>
              <w:t>Shackleton</w:t>
            </w:r>
          </w:p>
          <w:p w14:paraId="22748581" w14:textId="77777777" w:rsidR="0020274C" w:rsidRPr="00B161BA" w:rsidRDefault="0020274C" w:rsidP="00394A47">
            <w:pPr>
              <w:ind w:left="153" w:right="153"/>
            </w:pPr>
            <w:r>
              <w:rPr>
                <w:noProof/>
              </w:rPr>
              <w:t>Manager, Telephony Traffic Systems</w:t>
            </w:r>
          </w:p>
          <w:p w14:paraId="6B326D58" w14:textId="77777777" w:rsidR="0020274C" w:rsidRPr="00B161BA" w:rsidRDefault="0020274C" w:rsidP="00394A47">
            <w:pPr>
              <w:ind w:left="153" w:right="153"/>
            </w:pPr>
            <w:r>
              <w:rPr>
                <w:noProof/>
              </w:rPr>
              <w:t>Shaw Communications Inc.</w:t>
            </w:r>
          </w:p>
          <w:p w14:paraId="0899ADC0" w14:textId="77777777" w:rsidR="0020274C" w:rsidRPr="00B161BA" w:rsidRDefault="0020274C" w:rsidP="00394A47">
            <w:pPr>
              <w:ind w:left="153" w:right="153"/>
            </w:pPr>
            <w:r>
              <w:rPr>
                <w:noProof/>
              </w:rPr>
              <w:t>2728 Hopewell Place NE</w:t>
            </w:r>
          </w:p>
          <w:p w14:paraId="0AAB5E11" w14:textId="77777777" w:rsidR="0020274C" w:rsidRPr="00B161BA" w:rsidRDefault="0020274C" w:rsidP="00394A47">
            <w:pPr>
              <w:ind w:left="153" w:right="153"/>
            </w:pPr>
            <w:r>
              <w:rPr>
                <w:noProof/>
              </w:rPr>
              <w:t>Calgary</w:t>
            </w:r>
            <w:r w:rsidRPr="00B161BA">
              <w:t xml:space="preserve">, </w:t>
            </w:r>
            <w:r>
              <w:rPr>
                <w:noProof/>
              </w:rPr>
              <w:t>AB</w:t>
            </w:r>
          </w:p>
          <w:p w14:paraId="6B44784E" w14:textId="77777777" w:rsidR="0020274C" w:rsidRPr="00B161BA" w:rsidRDefault="0020274C" w:rsidP="00394A47">
            <w:pPr>
              <w:ind w:left="153" w:right="153"/>
            </w:pPr>
            <w:r>
              <w:rPr>
                <w:noProof/>
              </w:rPr>
              <w:t>Canada</w:t>
            </w:r>
          </w:p>
          <w:p w14:paraId="3CC84923" w14:textId="77777777" w:rsidR="0020274C" w:rsidRPr="00B161BA" w:rsidRDefault="0020274C" w:rsidP="00394A47">
            <w:pPr>
              <w:ind w:left="153" w:right="153"/>
            </w:pPr>
            <w:r>
              <w:rPr>
                <w:noProof/>
              </w:rPr>
              <w:t>T1Y 7J7</w:t>
            </w:r>
          </w:p>
          <w:p w14:paraId="6AAAA6D8" w14:textId="77777777" w:rsidR="0020274C" w:rsidRPr="00B161BA" w:rsidRDefault="0020274C" w:rsidP="00394A47">
            <w:pPr>
              <w:ind w:left="153" w:right="153"/>
            </w:pPr>
            <w:r>
              <w:rPr>
                <w:noProof/>
              </w:rPr>
              <w:t>ken.shackleton@sjrb.ca</w:t>
            </w:r>
          </w:p>
        </w:tc>
        <w:tc>
          <w:tcPr>
            <w:tcW w:w="5040" w:type="dxa"/>
            <w:vAlign w:val="center"/>
          </w:tcPr>
          <w:p w14:paraId="2FCF9239" w14:textId="77777777" w:rsidR="0020274C" w:rsidRPr="00B161BA" w:rsidRDefault="0020274C" w:rsidP="00394A47">
            <w:pPr>
              <w:ind w:left="153" w:right="153"/>
            </w:pPr>
            <w:r>
              <w:rPr>
                <w:noProof/>
              </w:rPr>
              <w:t>Ofir</w:t>
            </w:r>
            <w:r>
              <w:t xml:space="preserve"> </w:t>
            </w:r>
            <w:r>
              <w:rPr>
                <w:noProof/>
              </w:rPr>
              <w:t>Smadja</w:t>
            </w:r>
          </w:p>
          <w:p w14:paraId="492961CF" w14:textId="77777777" w:rsidR="0020274C" w:rsidRPr="00B161BA" w:rsidRDefault="0020274C" w:rsidP="00394A47">
            <w:pPr>
              <w:ind w:left="153" w:right="153"/>
            </w:pPr>
            <w:r>
              <w:rPr>
                <w:noProof/>
              </w:rPr>
              <w:t>President</w:t>
            </w:r>
          </w:p>
          <w:p w14:paraId="539A1884" w14:textId="77777777" w:rsidR="0020274C" w:rsidRPr="00B161BA" w:rsidRDefault="0020274C" w:rsidP="00394A47">
            <w:pPr>
              <w:ind w:left="153" w:right="153"/>
            </w:pPr>
            <w:r>
              <w:rPr>
                <w:noProof/>
              </w:rPr>
              <w:t>COMsolve</w:t>
            </w:r>
          </w:p>
          <w:p w14:paraId="59AB6362" w14:textId="77777777" w:rsidR="0020274C" w:rsidRPr="00B161BA" w:rsidRDefault="0020274C" w:rsidP="00394A47">
            <w:pPr>
              <w:ind w:left="153" w:right="153"/>
            </w:pPr>
            <w:r>
              <w:rPr>
                <w:noProof/>
              </w:rPr>
              <w:t>3601 Highway 7 East, Suite 400</w:t>
            </w:r>
          </w:p>
          <w:p w14:paraId="1F1081DE" w14:textId="77777777" w:rsidR="0020274C" w:rsidRPr="00B161BA" w:rsidRDefault="0020274C" w:rsidP="00394A47">
            <w:pPr>
              <w:ind w:left="153" w:right="153"/>
            </w:pPr>
            <w:r>
              <w:rPr>
                <w:noProof/>
              </w:rPr>
              <w:t>Markham</w:t>
            </w:r>
            <w:r w:rsidRPr="00B161BA">
              <w:t xml:space="preserve">, </w:t>
            </w:r>
            <w:r>
              <w:rPr>
                <w:noProof/>
              </w:rPr>
              <w:t>ON</w:t>
            </w:r>
          </w:p>
          <w:p w14:paraId="5752DE44" w14:textId="77777777" w:rsidR="0020274C" w:rsidRPr="00B161BA" w:rsidRDefault="0020274C" w:rsidP="00394A47">
            <w:pPr>
              <w:ind w:left="153" w:right="153"/>
            </w:pPr>
            <w:r>
              <w:rPr>
                <w:noProof/>
              </w:rPr>
              <w:t>Canada</w:t>
            </w:r>
          </w:p>
          <w:p w14:paraId="2125AE85" w14:textId="77777777" w:rsidR="0020274C" w:rsidRPr="00B161BA" w:rsidRDefault="0020274C" w:rsidP="00394A47">
            <w:pPr>
              <w:ind w:left="153" w:right="153"/>
            </w:pPr>
            <w:r>
              <w:rPr>
                <w:noProof/>
              </w:rPr>
              <w:t>L3R 0M3</w:t>
            </w:r>
          </w:p>
          <w:p w14:paraId="3DA4F9A9" w14:textId="77777777" w:rsidR="0020274C" w:rsidRPr="00B161BA" w:rsidRDefault="0020274C" w:rsidP="00394A47">
            <w:pPr>
              <w:ind w:left="153" w:right="153"/>
            </w:pPr>
            <w:r w:rsidRPr="00B161BA">
              <w:t xml:space="preserve">Telephone: </w:t>
            </w:r>
            <w:r>
              <w:rPr>
                <w:noProof/>
              </w:rPr>
              <w:t>416-915-5008</w:t>
            </w:r>
          </w:p>
          <w:p w14:paraId="7D0A9DF6" w14:textId="77777777" w:rsidR="0020274C" w:rsidRPr="00B161BA" w:rsidRDefault="0020274C" w:rsidP="00394A47">
            <w:pPr>
              <w:ind w:left="153" w:right="153"/>
            </w:pPr>
            <w:r>
              <w:rPr>
                <w:noProof/>
              </w:rPr>
              <w:t>info@comsolveinc.com</w:t>
            </w:r>
          </w:p>
        </w:tc>
      </w:tr>
      <w:tr w:rsidR="0020274C" w:rsidRPr="00B161BA" w14:paraId="619510E0" w14:textId="77777777" w:rsidTr="0020274C">
        <w:trPr>
          <w:cantSplit/>
          <w:trHeight w:hRule="exact" w:val="2880"/>
          <w:jc w:val="center"/>
        </w:trPr>
        <w:tc>
          <w:tcPr>
            <w:tcW w:w="5040" w:type="dxa"/>
            <w:vAlign w:val="center"/>
          </w:tcPr>
          <w:p w14:paraId="060AA64B" w14:textId="77777777" w:rsidR="0020274C" w:rsidRPr="00B161BA" w:rsidRDefault="0020274C" w:rsidP="00394A47">
            <w:pPr>
              <w:ind w:left="153" w:right="153"/>
            </w:pPr>
            <w:r>
              <w:rPr>
                <w:noProof/>
              </w:rPr>
              <w:t>Eric</w:t>
            </w:r>
            <w:r>
              <w:t xml:space="preserve"> </w:t>
            </w:r>
            <w:r>
              <w:rPr>
                <w:noProof/>
              </w:rPr>
              <w:t>Smith</w:t>
            </w:r>
          </w:p>
          <w:p w14:paraId="619A4B15" w14:textId="77777777" w:rsidR="0020274C" w:rsidRPr="00B161BA" w:rsidRDefault="0020274C" w:rsidP="00394A47">
            <w:pPr>
              <w:ind w:left="153" w:right="153"/>
            </w:pPr>
            <w:r>
              <w:rPr>
                <w:noProof/>
              </w:rPr>
              <w:t>Vice President, Regulatory Affairs</w:t>
            </w:r>
          </w:p>
          <w:p w14:paraId="773F5B89" w14:textId="77777777" w:rsidR="0020274C" w:rsidRPr="00B161BA" w:rsidRDefault="0020274C" w:rsidP="00394A47">
            <w:pPr>
              <w:ind w:left="153" w:right="153"/>
            </w:pPr>
            <w:r>
              <w:rPr>
                <w:noProof/>
              </w:rPr>
              <w:t>Canadian Wireless Telecommunications Association (CWTA)</w:t>
            </w:r>
          </w:p>
          <w:p w14:paraId="54A7A116" w14:textId="77777777" w:rsidR="0020274C" w:rsidRPr="00B161BA" w:rsidRDefault="0020274C" w:rsidP="00394A47">
            <w:pPr>
              <w:ind w:left="153" w:right="153"/>
            </w:pPr>
            <w:r>
              <w:rPr>
                <w:noProof/>
              </w:rPr>
              <w:t>80 Elgin Street, Suite 30</w:t>
            </w:r>
          </w:p>
          <w:p w14:paraId="3DDBAED2" w14:textId="77777777" w:rsidR="0020274C" w:rsidRPr="00B161BA" w:rsidRDefault="0020274C" w:rsidP="00394A47">
            <w:pPr>
              <w:ind w:left="153" w:right="153"/>
            </w:pPr>
            <w:r>
              <w:rPr>
                <w:noProof/>
              </w:rPr>
              <w:t>Ottawa</w:t>
            </w:r>
            <w:r w:rsidRPr="00B161BA">
              <w:t xml:space="preserve">, </w:t>
            </w:r>
            <w:r>
              <w:rPr>
                <w:noProof/>
              </w:rPr>
              <w:t>ON</w:t>
            </w:r>
          </w:p>
          <w:p w14:paraId="2FCE825C" w14:textId="77777777" w:rsidR="0020274C" w:rsidRPr="00B161BA" w:rsidRDefault="0020274C" w:rsidP="00394A47">
            <w:pPr>
              <w:ind w:left="153" w:right="153"/>
            </w:pPr>
            <w:r>
              <w:rPr>
                <w:noProof/>
              </w:rPr>
              <w:t>Canada</w:t>
            </w:r>
          </w:p>
          <w:p w14:paraId="206BD59F" w14:textId="77777777" w:rsidR="0020274C" w:rsidRPr="00B161BA" w:rsidRDefault="0020274C" w:rsidP="00394A47">
            <w:pPr>
              <w:ind w:left="153" w:right="153"/>
            </w:pPr>
            <w:r>
              <w:rPr>
                <w:noProof/>
              </w:rPr>
              <w:t>K1P 6R2</w:t>
            </w:r>
          </w:p>
          <w:p w14:paraId="63EEF233" w14:textId="77777777" w:rsidR="0020274C" w:rsidRPr="00B161BA" w:rsidRDefault="0020274C" w:rsidP="00394A47">
            <w:pPr>
              <w:ind w:left="153" w:right="153"/>
            </w:pPr>
            <w:r w:rsidRPr="00B161BA">
              <w:t xml:space="preserve">Telephone: </w:t>
            </w:r>
            <w:r>
              <w:rPr>
                <w:noProof/>
              </w:rPr>
              <w:t>613-233-5884 Ext. 255</w:t>
            </w:r>
          </w:p>
          <w:p w14:paraId="60CE8CA1" w14:textId="77777777" w:rsidR="0020274C" w:rsidRPr="00B161BA" w:rsidRDefault="0020274C" w:rsidP="00394A47">
            <w:pPr>
              <w:ind w:left="153" w:right="153"/>
            </w:pPr>
            <w:r w:rsidRPr="00B161BA">
              <w:t xml:space="preserve">Fax: </w:t>
            </w:r>
            <w:r>
              <w:rPr>
                <w:noProof/>
              </w:rPr>
              <w:t>613-233-2032</w:t>
            </w:r>
          </w:p>
          <w:p w14:paraId="6EF5F139" w14:textId="77777777" w:rsidR="0020274C" w:rsidRPr="00B161BA" w:rsidRDefault="0020274C" w:rsidP="00394A47">
            <w:pPr>
              <w:ind w:left="153" w:right="153"/>
            </w:pPr>
            <w:r>
              <w:rPr>
                <w:noProof/>
              </w:rPr>
              <w:t>documentcontrol@cwta.ca</w:t>
            </w:r>
          </w:p>
        </w:tc>
        <w:tc>
          <w:tcPr>
            <w:tcW w:w="5040" w:type="dxa"/>
            <w:vAlign w:val="center"/>
          </w:tcPr>
          <w:p w14:paraId="6C3417C2" w14:textId="77777777" w:rsidR="0020274C" w:rsidRPr="00B161BA" w:rsidRDefault="0020274C" w:rsidP="00394A47">
            <w:pPr>
              <w:ind w:left="153" w:right="153"/>
            </w:pPr>
            <w:r>
              <w:rPr>
                <w:noProof/>
              </w:rPr>
              <w:t>Gerry</w:t>
            </w:r>
            <w:r>
              <w:t xml:space="preserve"> </w:t>
            </w:r>
            <w:r>
              <w:rPr>
                <w:noProof/>
              </w:rPr>
              <w:t>Thompson</w:t>
            </w:r>
          </w:p>
          <w:p w14:paraId="258057A7" w14:textId="77777777" w:rsidR="0020274C" w:rsidRPr="00B161BA" w:rsidRDefault="0020274C" w:rsidP="00394A47">
            <w:pPr>
              <w:ind w:left="153" w:right="153"/>
            </w:pPr>
            <w:r>
              <w:rPr>
                <w:noProof/>
              </w:rPr>
              <w:t>Manager, Intercarrier Relations</w:t>
            </w:r>
          </w:p>
          <w:p w14:paraId="47AF63FB" w14:textId="77777777" w:rsidR="0020274C" w:rsidRPr="00B161BA" w:rsidRDefault="0020274C" w:rsidP="00394A47">
            <w:pPr>
              <w:ind w:left="153" w:right="153"/>
            </w:pPr>
            <w:r>
              <w:rPr>
                <w:noProof/>
              </w:rPr>
              <w:t>Rogers Communications Canada Inc.</w:t>
            </w:r>
          </w:p>
          <w:p w14:paraId="2E9B6482" w14:textId="77777777" w:rsidR="0020274C" w:rsidRPr="00B161BA" w:rsidRDefault="0020274C" w:rsidP="00394A47">
            <w:pPr>
              <w:ind w:left="153" w:right="153"/>
            </w:pPr>
            <w:r>
              <w:rPr>
                <w:noProof/>
              </w:rPr>
              <w:t>350 Bloor Street East, 6th Floor</w:t>
            </w:r>
          </w:p>
          <w:p w14:paraId="1A6B9E47" w14:textId="77777777" w:rsidR="0020274C" w:rsidRPr="00B161BA" w:rsidRDefault="0020274C" w:rsidP="00394A47">
            <w:pPr>
              <w:ind w:left="153" w:right="153"/>
            </w:pPr>
            <w:r>
              <w:rPr>
                <w:noProof/>
              </w:rPr>
              <w:t>Toronto</w:t>
            </w:r>
            <w:r w:rsidRPr="00B161BA">
              <w:t xml:space="preserve">, </w:t>
            </w:r>
            <w:r>
              <w:rPr>
                <w:noProof/>
              </w:rPr>
              <w:t>ON</w:t>
            </w:r>
          </w:p>
          <w:p w14:paraId="2DA3D579" w14:textId="77777777" w:rsidR="0020274C" w:rsidRPr="00B161BA" w:rsidRDefault="0020274C" w:rsidP="00394A47">
            <w:pPr>
              <w:ind w:left="153" w:right="153"/>
            </w:pPr>
            <w:r>
              <w:rPr>
                <w:noProof/>
              </w:rPr>
              <w:t>Canada</w:t>
            </w:r>
          </w:p>
          <w:p w14:paraId="014147F8" w14:textId="77777777" w:rsidR="0020274C" w:rsidRPr="00B161BA" w:rsidRDefault="0020274C" w:rsidP="00394A47">
            <w:pPr>
              <w:ind w:left="153" w:right="153"/>
            </w:pPr>
            <w:r>
              <w:rPr>
                <w:noProof/>
              </w:rPr>
              <w:t>M4W 0A1</w:t>
            </w:r>
          </w:p>
          <w:p w14:paraId="4072B3BC" w14:textId="77777777" w:rsidR="0020274C" w:rsidRPr="00B161BA" w:rsidRDefault="0020274C" w:rsidP="00394A47">
            <w:pPr>
              <w:ind w:left="153" w:right="153"/>
            </w:pPr>
            <w:r w:rsidRPr="00B161BA">
              <w:t xml:space="preserve">Telephone: </w:t>
            </w:r>
            <w:r>
              <w:rPr>
                <w:noProof/>
              </w:rPr>
              <w:t>416-935-5239</w:t>
            </w:r>
          </w:p>
          <w:p w14:paraId="0B660772" w14:textId="77777777" w:rsidR="0020274C" w:rsidRPr="00B161BA" w:rsidRDefault="0020274C" w:rsidP="00394A47">
            <w:pPr>
              <w:ind w:left="153" w:right="153"/>
            </w:pPr>
            <w:r w:rsidRPr="00B161BA">
              <w:t xml:space="preserve">Fax: </w:t>
            </w:r>
            <w:r>
              <w:rPr>
                <w:noProof/>
              </w:rPr>
              <w:t>416-935-7719</w:t>
            </w:r>
          </w:p>
          <w:p w14:paraId="64385EAD" w14:textId="77777777" w:rsidR="0020274C" w:rsidRPr="00B161BA" w:rsidRDefault="0020274C" w:rsidP="00394A47">
            <w:pPr>
              <w:ind w:left="153" w:right="153"/>
            </w:pPr>
            <w:r>
              <w:rPr>
                <w:noProof/>
              </w:rPr>
              <w:t>Gerry.Thompson@rci.rogers.com</w:t>
            </w:r>
          </w:p>
        </w:tc>
      </w:tr>
      <w:tr w:rsidR="0020274C" w:rsidRPr="00B161BA" w14:paraId="0091638C" w14:textId="77777777" w:rsidTr="0020274C">
        <w:trPr>
          <w:cantSplit/>
          <w:trHeight w:hRule="exact" w:val="2880"/>
          <w:jc w:val="center"/>
        </w:trPr>
        <w:tc>
          <w:tcPr>
            <w:tcW w:w="5040" w:type="dxa"/>
            <w:vAlign w:val="center"/>
          </w:tcPr>
          <w:p w14:paraId="2EB54F25" w14:textId="77777777" w:rsidR="0020274C" w:rsidRPr="00B161BA" w:rsidRDefault="0020274C" w:rsidP="00394A47">
            <w:pPr>
              <w:ind w:left="153" w:right="153"/>
            </w:pPr>
            <w:r>
              <w:rPr>
                <w:noProof/>
              </w:rPr>
              <w:t>Bruce</w:t>
            </w:r>
            <w:r>
              <w:t xml:space="preserve"> </w:t>
            </w:r>
            <w:r>
              <w:rPr>
                <w:noProof/>
              </w:rPr>
              <w:t>Uy</w:t>
            </w:r>
          </w:p>
          <w:p w14:paraId="7CAA1C40" w14:textId="77777777" w:rsidR="0020274C" w:rsidRPr="00B161BA" w:rsidRDefault="0020274C" w:rsidP="00394A47">
            <w:pPr>
              <w:ind w:left="153" w:right="153"/>
            </w:pPr>
            <w:r>
              <w:rPr>
                <w:noProof/>
              </w:rPr>
              <w:t>TN Administrator</w:t>
            </w:r>
          </w:p>
          <w:p w14:paraId="250AACFA" w14:textId="77777777" w:rsidR="0020274C" w:rsidRPr="00B161BA" w:rsidRDefault="0020274C" w:rsidP="00394A47">
            <w:pPr>
              <w:ind w:left="153" w:right="153"/>
            </w:pPr>
            <w:r>
              <w:rPr>
                <w:noProof/>
              </w:rPr>
              <w:t>Shaw Telecom Inc</w:t>
            </w:r>
          </w:p>
          <w:p w14:paraId="259AB1B0" w14:textId="77777777" w:rsidR="0020274C" w:rsidRPr="00B161BA" w:rsidRDefault="0020274C" w:rsidP="00394A47">
            <w:pPr>
              <w:ind w:left="153" w:right="153"/>
            </w:pPr>
            <w:r>
              <w:rPr>
                <w:noProof/>
              </w:rPr>
              <w:t>Suite 800, 630 - 3 Ave SW</w:t>
            </w:r>
          </w:p>
          <w:p w14:paraId="3A9F6FA0" w14:textId="77777777" w:rsidR="0020274C" w:rsidRPr="00B161BA" w:rsidRDefault="0020274C" w:rsidP="00394A47">
            <w:pPr>
              <w:ind w:left="153" w:right="153"/>
            </w:pPr>
            <w:r>
              <w:rPr>
                <w:noProof/>
              </w:rPr>
              <w:t>Calgary</w:t>
            </w:r>
            <w:r w:rsidRPr="00B161BA">
              <w:t xml:space="preserve">, </w:t>
            </w:r>
            <w:r>
              <w:rPr>
                <w:noProof/>
              </w:rPr>
              <w:t>AB</w:t>
            </w:r>
          </w:p>
          <w:p w14:paraId="118A19EE" w14:textId="77777777" w:rsidR="0020274C" w:rsidRPr="00B161BA" w:rsidRDefault="0020274C" w:rsidP="00394A47">
            <w:pPr>
              <w:ind w:left="153" w:right="153"/>
            </w:pPr>
            <w:r>
              <w:rPr>
                <w:noProof/>
              </w:rPr>
              <w:t>T2P4L4</w:t>
            </w:r>
          </w:p>
          <w:p w14:paraId="7A1179E7" w14:textId="77777777" w:rsidR="0020274C" w:rsidRPr="00B161BA" w:rsidRDefault="0020274C" w:rsidP="00394A47">
            <w:pPr>
              <w:ind w:left="153" w:right="153"/>
            </w:pPr>
            <w:r w:rsidRPr="00B161BA">
              <w:t xml:space="preserve">Telephone: </w:t>
            </w:r>
            <w:r>
              <w:rPr>
                <w:noProof/>
              </w:rPr>
              <w:t>403-234-6271</w:t>
            </w:r>
          </w:p>
          <w:p w14:paraId="0B7E86D6" w14:textId="77777777" w:rsidR="0020274C" w:rsidRPr="00B161BA" w:rsidRDefault="0020274C" w:rsidP="00394A47">
            <w:pPr>
              <w:ind w:left="153" w:right="153"/>
            </w:pPr>
            <w:r w:rsidRPr="00B161BA">
              <w:t xml:space="preserve">Fax: </w:t>
            </w:r>
            <w:r>
              <w:rPr>
                <w:noProof/>
              </w:rPr>
              <w:t>403-750-6999</w:t>
            </w:r>
          </w:p>
          <w:p w14:paraId="10077339" w14:textId="77777777" w:rsidR="0020274C" w:rsidRPr="00B161BA" w:rsidRDefault="0020274C" w:rsidP="00394A47">
            <w:pPr>
              <w:ind w:left="153" w:right="153"/>
            </w:pPr>
            <w:r>
              <w:rPr>
                <w:noProof/>
              </w:rPr>
              <w:t>bruce.uy@sjrb.ca</w:t>
            </w:r>
          </w:p>
        </w:tc>
        <w:tc>
          <w:tcPr>
            <w:tcW w:w="5040" w:type="dxa"/>
            <w:vAlign w:val="center"/>
          </w:tcPr>
          <w:p w14:paraId="08DBFD05" w14:textId="77777777" w:rsidR="0020274C" w:rsidRPr="00B161BA" w:rsidRDefault="0020274C" w:rsidP="00394A47">
            <w:pPr>
              <w:ind w:left="153" w:right="153"/>
            </w:pPr>
            <w:r>
              <w:rPr>
                <w:noProof/>
              </w:rPr>
              <w:t>Craig</w:t>
            </w:r>
            <w:r>
              <w:t xml:space="preserve"> </w:t>
            </w:r>
            <w:r>
              <w:rPr>
                <w:noProof/>
              </w:rPr>
              <w:t>Van Ham</w:t>
            </w:r>
          </w:p>
          <w:p w14:paraId="7A865BD7" w14:textId="77777777" w:rsidR="0020274C" w:rsidRPr="00B161BA" w:rsidRDefault="0020274C" w:rsidP="00394A47">
            <w:pPr>
              <w:ind w:left="153" w:right="153"/>
            </w:pPr>
            <w:r>
              <w:rPr>
                <w:noProof/>
              </w:rPr>
              <w:t>VP Technology</w:t>
            </w:r>
          </w:p>
          <w:p w14:paraId="0F7E3BB2" w14:textId="77777777" w:rsidR="0020274C" w:rsidRPr="00B161BA" w:rsidRDefault="0020274C" w:rsidP="00394A47">
            <w:pPr>
              <w:ind w:left="153" w:right="153"/>
            </w:pPr>
            <w:r>
              <w:rPr>
                <w:noProof/>
              </w:rPr>
              <w:t>Access Communications</w:t>
            </w:r>
          </w:p>
          <w:p w14:paraId="78C4E76A" w14:textId="77777777" w:rsidR="0020274C" w:rsidRPr="00B161BA" w:rsidRDefault="0020274C" w:rsidP="00394A47">
            <w:pPr>
              <w:ind w:left="153" w:right="153"/>
            </w:pPr>
            <w:r>
              <w:rPr>
                <w:noProof/>
              </w:rPr>
              <w:t>2250 Park St</w:t>
            </w:r>
          </w:p>
          <w:p w14:paraId="34EEBFD9" w14:textId="77777777" w:rsidR="0020274C" w:rsidRPr="00B161BA" w:rsidRDefault="0020274C" w:rsidP="00394A47">
            <w:pPr>
              <w:ind w:left="153" w:right="153"/>
            </w:pPr>
            <w:r>
              <w:rPr>
                <w:noProof/>
              </w:rPr>
              <w:t>Regina</w:t>
            </w:r>
            <w:r w:rsidRPr="00B161BA">
              <w:t xml:space="preserve">, </w:t>
            </w:r>
            <w:r>
              <w:rPr>
                <w:noProof/>
              </w:rPr>
              <w:t>SK</w:t>
            </w:r>
          </w:p>
          <w:p w14:paraId="4642C8DD" w14:textId="77777777" w:rsidR="0020274C" w:rsidRPr="00B161BA" w:rsidRDefault="0020274C" w:rsidP="00394A47">
            <w:pPr>
              <w:ind w:left="153" w:right="153"/>
            </w:pPr>
            <w:r>
              <w:rPr>
                <w:noProof/>
              </w:rPr>
              <w:t>S4N7K7</w:t>
            </w:r>
          </w:p>
          <w:p w14:paraId="0B20A8BF" w14:textId="77777777" w:rsidR="0020274C" w:rsidRPr="00B161BA" w:rsidRDefault="0020274C" w:rsidP="00394A47">
            <w:pPr>
              <w:ind w:left="153" w:right="153"/>
            </w:pPr>
            <w:r w:rsidRPr="00B161BA">
              <w:t xml:space="preserve">Telephone: </w:t>
            </w:r>
            <w:r>
              <w:rPr>
                <w:noProof/>
              </w:rPr>
              <w:t>306-565-5365</w:t>
            </w:r>
          </w:p>
          <w:p w14:paraId="7EF64E6C" w14:textId="77777777" w:rsidR="0020274C" w:rsidRPr="00B161BA" w:rsidRDefault="0020274C" w:rsidP="00394A47">
            <w:pPr>
              <w:ind w:left="153" w:right="153"/>
            </w:pPr>
            <w:r w:rsidRPr="00B161BA">
              <w:t xml:space="preserve">Fax: </w:t>
            </w:r>
            <w:r>
              <w:rPr>
                <w:noProof/>
              </w:rPr>
              <w:t>306-565-5395</w:t>
            </w:r>
          </w:p>
          <w:p w14:paraId="4A2B776D" w14:textId="77777777" w:rsidR="0020274C" w:rsidRPr="00B161BA" w:rsidRDefault="0020274C" w:rsidP="00394A47">
            <w:pPr>
              <w:ind w:left="153" w:right="153"/>
            </w:pPr>
            <w:r>
              <w:rPr>
                <w:noProof/>
              </w:rPr>
              <w:t>Craig.vanham@myaccess.coop</w:t>
            </w:r>
          </w:p>
        </w:tc>
      </w:tr>
      <w:tr w:rsidR="0020274C" w:rsidRPr="00B161BA" w14:paraId="17491711" w14:textId="77777777" w:rsidTr="0020274C">
        <w:trPr>
          <w:cantSplit/>
          <w:trHeight w:hRule="exact" w:val="2880"/>
          <w:jc w:val="center"/>
        </w:trPr>
        <w:tc>
          <w:tcPr>
            <w:tcW w:w="5040" w:type="dxa"/>
            <w:vAlign w:val="center"/>
          </w:tcPr>
          <w:p w14:paraId="64A4A841" w14:textId="77777777" w:rsidR="0020274C" w:rsidRPr="00B161BA" w:rsidRDefault="0020274C" w:rsidP="00394A47">
            <w:pPr>
              <w:ind w:left="153" w:right="153"/>
            </w:pPr>
            <w:r>
              <w:rPr>
                <w:noProof/>
              </w:rPr>
              <w:lastRenderedPageBreak/>
              <w:t>Ron</w:t>
            </w:r>
            <w:r>
              <w:t xml:space="preserve"> </w:t>
            </w:r>
            <w:r>
              <w:rPr>
                <w:noProof/>
              </w:rPr>
              <w:t>Wagner</w:t>
            </w:r>
          </w:p>
          <w:p w14:paraId="1BD7C0E0" w14:textId="77777777" w:rsidR="0020274C" w:rsidRPr="00B161BA" w:rsidRDefault="0020274C" w:rsidP="00394A47">
            <w:pPr>
              <w:ind w:left="153" w:right="153"/>
            </w:pPr>
            <w:r>
              <w:rPr>
                <w:noProof/>
              </w:rPr>
              <w:t>Manager-Regulatory Affairs</w:t>
            </w:r>
          </w:p>
          <w:p w14:paraId="3F0F0899" w14:textId="77777777" w:rsidR="0020274C" w:rsidRPr="00B161BA" w:rsidRDefault="0020274C" w:rsidP="00394A47">
            <w:pPr>
              <w:ind w:left="153" w:right="153"/>
            </w:pPr>
            <w:r>
              <w:rPr>
                <w:noProof/>
              </w:rPr>
              <w:t>SaskTel</w:t>
            </w:r>
          </w:p>
          <w:p w14:paraId="3EC9AA67" w14:textId="77777777" w:rsidR="0020274C" w:rsidRPr="00B161BA" w:rsidRDefault="0020274C" w:rsidP="00394A47">
            <w:pPr>
              <w:ind w:left="153" w:right="153"/>
            </w:pPr>
            <w:r>
              <w:rPr>
                <w:noProof/>
              </w:rPr>
              <w:t>2121 Saskatchewan Drive, 12th Floor</w:t>
            </w:r>
          </w:p>
          <w:p w14:paraId="599AFC92" w14:textId="77777777" w:rsidR="0020274C" w:rsidRPr="00B161BA" w:rsidRDefault="0020274C" w:rsidP="00394A47">
            <w:pPr>
              <w:ind w:left="153" w:right="153"/>
            </w:pPr>
            <w:r>
              <w:rPr>
                <w:noProof/>
              </w:rPr>
              <w:t>Regina</w:t>
            </w:r>
            <w:r w:rsidRPr="00B161BA">
              <w:t xml:space="preserve">, </w:t>
            </w:r>
            <w:r>
              <w:rPr>
                <w:noProof/>
              </w:rPr>
              <w:t>SK</w:t>
            </w:r>
          </w:p>
          <w:p w14:paraId="29D84DFF" w14:textId="77777777" w:rsidR="0020274C" w:rsidRPr="00B161BA" w:rsidRDefault="0020274C" w:rsidP="00394A47">
            <w:pPr>
              <w:ind w:left="153" w:right="153"/>
            </w:pPr>
            <w:r>
              <w:rPr>
                <w:noProof/>
              </w:rPr>
              <w:t>Canada</w:t>
            </w:r>
          </w:p>
          <w:p w14:paraId="6A350B1F" w14:textId="77777777" w:rsidR="0020274C" w:rsidRPr="00B161BA" w:rsidRDefault="0020274C" w:rsidP="00394A47">
            <w:pPr>
              <w:ind w:left="153" w:right="153"/>
            </w:pPr>
            <w:r>
              <w:rPr>
                <w:noProof/>
              </w:rPr>
              <w:t>S4P 2Y2</w:t>
            </w:r>
          </w:p>
          <w:p w14:paraId="0FF89C26" w14:textId="77777777" w:rsidR="0020274C" w:rsidRPr="00B161BA" w:rsidRDefault="0020274C" w:rsidP="00394A47">
            <w:pPr>
              <w:ind w:left="153" w:right="153"/>
            </w:pPr>
            <w:r w:rsidRPr="00B161BA">
              <w:t xml:space="preserve">Telephone: </w:t>
            </w:r>
            <w:r>
              <w:rPr>
                <w:noProof/>
              </w:rPr>
              <w:t>306-777-3386</w:t>
            </w:r>
          </w:p>
          <w:p w14:paraId="4F8B2942" w14:textId="77777777" w:rsidR="0020274C" w:rsidRPr="00B161BA" w:rsidRDefault="0020274C" w:rsidP="00394A47">
            <w:pPr>
              <w:ind w:left="153" w:right="153"/>
            </w:pPr>
            <w:r w:rsidRPr="00B161BA">
              <w:t xml:space="preserve">Fax: </w:t>
            </w:r>
            <w:r>
              <w:rPr>
                <w:noProof/>
              </w:rPr>
              <w:t>306-565-6216</w:t>
            </w:r>
          </w:p>
          <w:p w14:paraId="28BA9F72" w14:textId="77777777" w:rsidR="0020274C" w:rsidRPr="00B161BA" w:rsidRDefault="0020274C" w:rsidP="00394A47">
            <w:pPr>
              <w:ind w:left="153" w:right="153"/>
            </w:pPr>
            <w:r>
              <w:rPr>
                <w:noProof/>
              </w:rPr>
              <w:t>ron.wagner@sasktel.com</w:t>
            </w:r>
          </w:p>
        </w:tc>
        <w:tc>
          <w:tcPr>
            <w:tcW w:w="5040" w:type="dxa"/>
            <w:vAlign w:val="center"/>
          </w:tcPr>
          <w:p w14:paraId="1A83A36B" w14:textId="77777777" w:rsidR="0020274C" w:rsidRPr="00B161BA" w:rsidRDefault="0020274C" w:rsidP="00394A47">
            <w:pPr>
              <w:ind w:left="153" w:right="153"/>
            </w:pPr>
            <w:r>
              <w:rPr>
                <w:noProof/>
              </w:rPr>
              <w:t>Kelly T.</w:t>
            </w:r>
            <w:r>
              <w:t xml:space="preserve"> </w:t>
            </w:r>
            <w:r>
              <w:rPr>
                <w:noProof/>
              </w:rPr>
              <w:t>Walsh</w:t>
            </w:r>
          </w:p>
          <w:p w14:paraId="472112E4" w14:textId="77777777" w:rsidR="0020274C" w:rsidRPr="00B161BA" w:rsidRDefault="0020274C" w:rsidP="00394A47">
            <w:pPr>
              <w:ind w:left="153" w:right="153"/>
            </w:pPr>
            <w:r>
              <w:rPr>
                <w:noProof/>
              </w:rPr>
              <w:t>CNA System Administrator</w:t>
            </w:r>
          </w:p>
          <w:p w14:paraId="5ADE988E" w14:textId="77777777" w:rsidR="0020274C" w:rsidRPr="00B161BA" w:rsidRDefault="0020274C" w:rsidP="00394A47">
            <w:pPr>
              <w:ind w:left="153" w:right="153"/>
            </w:pPr>
            <w:r>
              <w:rPr>
                <w:noProof/>
              </w:rPr>
              <w:t>Leidos Canada Inc.</w:t>
            </w:r>
          </w:p>
          <w:p w14:paraId="288F76B9" w14:textId="77777777" w:rsidR="0020274C" w:rsidRPr="00B161BA" w:rsidRDefault="0020274C" w:rsidP="00394A47">
            <w:pPr>
              <w:ind w:left="153" w:right="153"/>
            </w:pPr>
            <w:r>
              <w:rPr>
                <w:noProof/>
              </w:rPr>
              <w:t>60 Queen St, Suite 1516</w:t>
            </w:r>
          </w:p>
          <w:p w14:paraId="22CA69B5" w14:textId="77777777" w:rsidR="0020274C" w:rsidRPr="00B161BA" w:rsidRDefault="0020274C" w:rsidP="00394A47">
            <w:pPr>
              <w:ind w:left="153" w:right="153"/>
            </w:pPr>
            <w:r>
              <w:rPr>
                <w:noProof/>
              </w:rPr>
              <w:t>Ottawa</w:t>
            </w:r>
            <w:r w:rsidRPr="00B161BA">
              <w:t xml:space="preserve">, </w:t>
            </w:r>
            <w:r>
              <w:rPr>
                <w:noProof/>
              </w:rPr>
              <w:t>ON</w:t>
            </w:r>
          </w:p>
          <w:p w14:paraId="4A45F7B4" w14:textId="77777777" w:rsidR="0020274C" w:rsidRPr="00B161BA" w:rsidRDefault="0020274C" w:rsidP="00394A47">
            <w:pPr>
              <w:ind w:left="153" w:right="153"/>
            </w:pPr>
            <w:r>
              <w:rPr>
                <w:noProof/>
              </w:rPr>
              <w:t>Canada</w:t>
            </w:r>
          </w:p>
          <w:p w14:paraId="793CA202" w14:textId="77777777" w:rsidR="0020274C" w:rsidRPr="00B161BA" w:rsidRDefault="0020274C" w:rsidP="00394A47">
            <w:pPr>
              <w:ind w:left="153" w:right="153"/>
            </w:pPr>
            <w:r>
              <w:rPr>
                <w:noProof/>
              </w:rPr>
              <w:t>K1P 5Y7</w:t>
            </w:r>
          </w:p>
          <w:p w14:paraId="26201CF7" w14:textId="77777777" w:rsidR="0020274C" w:rsidRPr="00B161BA" w:rsidRDefault="0020274C" w:rsidP="00394A47">
            <w:pPr>
              <w:ind w:left="153" w:right="153"/>
            </w:pPr>
            <w:r w:rsidRPr="00B161BA">
              <w:t xml:space="preserve">Telephone: </w:t>
            </w:r>
            <w:r>
              <w:rPr>
                <w:noProof/>
              </w:rPr>
              <w:t>613-683-3290</w:t>
            </w:r>
          </w:p>
          <w:p w14:paraId="3903FB7C" w14:textId="77777777" w:rsidR="0020274C" w:rsidRPr="00B161BA" w:rsidRDefault="0020274C" w:rsidP="00394A47">
            <w:pPr>
              <w:ind w:left="153" w:right="153"/>
            </w:pPr>
            <w:r w:rsidRPr="00B161BA">
              <w:t xml:space="preserve">Fax: </w:t>
            </w:r>
            <w:r>
              <w:rPr>
                <w:noProof/>
              </w:rPr>
              <w:t>613-563-3399</w:t>
            </w:r>
          </w:p>
          <w:p w14:paraId="68D39006" w14:textId="77777777" w:rsidR="0020274C" w:rsidRPr="00B161BA" w:rsidRDefault="0020274C" w:rsidP="00394A47">
            <w:pPr>
              <w:ind w:left="153" w:right="153"/>
            </w:pPr>
            <w:r>
              <w:rPr>
                <w:noProof/>
              </w:rPr>
              <w:t>walshkel@leidos.ca</w:t>
            </w:r>
          </w:p>
        </w:tc>
      </w:tr>
    </w:tbl>
    <w:p w14:paraId="355584BB" w14:textId="77777777" w:rsidR="00363E08" w:rsidRPr="00976C98" w:rsidRDefault="00363E08" w:rsidP="00EE6E52"/>
    <w:sectPr w:rsidR="00363E08" w:rsidRPr="00976C98" w:rsidSect="00AB34F5">
      <w:headerReference w:type="default" r:id="rId54"/>
      <w:footerReference w:type="default" r:id="rId55"/>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023FF" w14:textId="77777777" w:rsidR="00293E97" w:rsidRDefault="00293E97">
      <w:r>
        <w:separator/>
      </w:r>
    </w:p>
  </w:endnote>
  <w:endnote w:type="continuationSeparator" w:id="0">
    <w:p w14:paraId="57F1344F" w14:textId="77777777" w:rsidR="00293E97" w:rsidRDefault="0029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9E1D" w14:textId="77777777" w:rsidR="00520752" w:rsidRDefault="00520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520752" w:rsidRDefault="005207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17741"/>
      <w:docPartObj>
        <w:docPartGallery w:val="Page Numbers (Bottom of Page)"/>
        <w:docPartUnique/>
      </w:docPartObj>
    </w:sdtPr>
    <w:sdtEndPr>
      <w:rPr>
        <w:noProof/>
      </w:rPr>
    </w:sdtEndPr>
    <w:sdtContent>
      <w:p w14:paraId="08074115" w14:textId="77777777" w:rsidR="00520752" w:rsidRDefault="00520752">
        <w:pPr>
          <w:pStyle w:val="Footer"/>
          <w:jc w:val="center"/>
        </w:pPr>
        <w:r>
          <w:fldChar w:fldCharType="begin"/>
        </w:r>
        <w:r>
          <w:instrText xml:space="preserve"> PAGE   \* MERGEFORMAT </w:instrText>
        </w:r>
        <w:r>
          <w:fldChar w:fldCharType="separate"/>
        </w:r>
        <w:r w:rsidR="00B54D40">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298646"/>
      <w:docPartObj>
        <w:docPartGallery w:val="Page Numbers (Bottom of Page)"/>
        <w:docPartUnique/>
      </w:docPartObj>
    </w:sdtPr>
    <w:sdtEndPr>
      <w:rPr>
        <w:noProof/>
      </w:rPr>
    </w:sdtEndPr>
    <w:sdtContent>
      <w:p w14:paraId="7375476F" w14:textId="77777777" w:rsidR="00520752" w:rsidRDefault="00520752">
        <w:pPr>
          <w:pStyle w:val="Footer"/>
          <w:jc w:val="center"/>
        </w:pPr>
        <w:r>
          <w:fldChar w:fldCharType="begin"/>
        </w:r>
        <w:r>
          <w:instrText xml:space="preserve"> PAGE   \* MERGEFORMAT </w:instrText>
        </w:r>
        <w:r>
          <w:fldChar w:fldCharType="separate"/>
        </w:r>
        <w:r w:rsidR="00B54D40">
          <w:rPr>
            <w:noProof/>
          </w:rPr>
          <w:t>16</w:t>
        </w:r>
        <w:r>
          <w:rPr>
            <w:noProof/>
          </w:rPr>
          <w:fldChar w:fldCharType="end"/>
        </w:r>
      </w:p>
    </w:sdtContent>
  </w:sdt>
  <w:p w14:paraId="7542541F" w14:textId="77777777" w:rsidR="00520752" w:rsidRDefault="00520752">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646952"/>
      <w:docPartObj>
        <w:docPartGallery w:val="Page Numbers (Bottom of Page)"/>
        <w:docPartUnique/>
      </w:docPartObj>
    </w:sdtPr>
    <w:sdtEndPr>
      <w:rPr>
        <w:noProof/>
      </w:rPr>
    </w:sdtEndPr>
    <w:sdtContent>
      <w:p w14:paraId="1D96CD71" w14:textId="77777777" w:rsidR="00520752" w:rsidRDefault="00520752">
        <w:pPr>
          <w:pStyle w:val="Footer"/>
          <w:jc w:val="center"/>
        </w:pPr>
        <w:r>
          <w:fldChar w:fldCharType="begin"/>
        </w:r>
        <w:r>
          <w:instrText xml:space="preserve"> PAGE   \* MERGEFORMAT </w:instrText>
        </w:r>
        <w:r>
          <w:fldChar w:fldCharType="separate"/>
        </w:r>
        <w:r w:rsidR="00B54D40">
          <w:rPr>
            <w:noProof/>
          </w:rPr>
          <w:t>18</w:t>
        </w:r>
        <w:r>
          <w:rPr>
            <w:noProof/>
          </w:rPr>
          <w:fldChar w:fldCharType="end"/>
        </w:r>
      </w:p>
    </w:sdtContent>
  </w:sdt>
  <w:p w14:paraId="3D541874" w14:textId="77777777" w:rsidR="00520752" w:rsidRDefault="00520752">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7A219" w14:textId="77777777" w:rsidR="00520752" w:rsidRDefault="005207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520752" w:rsidRDefault="0052075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050945"/>
      <w:docPartObj>
        <w:docPartGallery w:val="Page Numbers (Bottom of Page)"/>
        <w:docPartUnique/>
      </w:docPartObj>
    </w:sdtPr>
    <w:sdtEndPr>
      <w:rPr>
        <w:noProof/>
      </w:rPr>
    </w:sdtEndPr>
    <w:sdtContent>
      <w:p w14:paraId="35612E1A" w14:textId="77777777" w:rsidR="00520752" w:rsidRDefault="00520752">
        <w:pPr>
          <w:pStyle w:val="Footer"/>
          <w:jc w:val="center"/>
        </w:pPr>
        <w:r>
          <w:fldChar w:fldCharType="begin"/>
        </w:r>
        <w:r>
          <w:instrText xml:space="preserve"> PAGE   \* MERGEFORMAT </w:instrText>
        </w:r>
        <w:r>
          <w:fldChar w:fldCharType="separate"/>
        </w:r>
        <w:r w:rsidR="00B54D40">
          <w:rPr>
            <w:noProof/>
          </w:rPr>
          <w:t>22</w:t>
        </w:r>
        <w:r>
          <w:rPr>
            <w:noProof/>
          </w:rPr>
          <w:fldChar w:fldCharType="end"/>
        </w:r>
      </w:p>
    </w:sdtContent>
  </w:sdt>
  <w:p w14:paraId="6C327907" w14:textId="77777777" w:rsidR="00520752" w:rsidRDefault="00520752">
    <w:pPr>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130665"/>
      <w:docPartObj>
        <w:docPartGallery w:val="Page Numbers (Bottom of Page)"/>
        <w:docPartUnique/>
      </w:docPartObj>
    </w:sdtPr>
    <w:sdtEndPr>
      <w:rPr>
        <w:noProof/>
      </w:rPr>
    </w:sdtEndPr>
    <w:sdtContent>
      <w:p w14:paraId="024136BA" w14:textId="77777777" w:rsidR="00520752" w:rsidRDefault="00520752">
        <w:pPr>
          <w:pStyle w:val="Footer"/>
          <w:jc w:val="center"/>
        </w:pPr>
        <w:r>
          <w:fldChar w:fldCharType="begin"/>
        </w:r>
        <w:r>
          <w:instrText xml:space="preserve"> PAGE   \* MERGEFORMAT </w:instrText>
        </w:r>
        <w:r>
          <w:fldChar w:fldCharType="separate"/>
        </w:r>
        <w:r w:rsidR="00B54D40">
          <w:rPr>
            <w:noProof/>
          </w:rPr>
          <w:t>A-16</w:t>
        </w:r>
        <w:r>
          <w:rPr>
            <w:noProof/>
          </w:rPr>
          <w:fldChar w:fldCharType="end"/>
        </w:r>
      </w:p>
    </w:sdtContent>
  </w:sdt>
  <w:p w14:paraId="1ADD382B" w14:textId="77777777" w:rsidR="00520752" w:rsidRPr="0090629D" w:rsidRDefault="00520752" w:rsidP="002F3DB2">
    <w:pPr>
      <w:pStyle w:val="Footer"/>
      <w:jc w:val="center"/>
      <w:rPr>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852962"/>
      <w:docPartObj>
        <w:docPartGallery w:val="Page Numbers (Bottom of Page)"/>
        <w:docPartUnique/>
      </w:docPartObj>
    </w:sdtPr>
    <w:sdtEndPr>
      <w:rPr>
        <w:noProof/>
      </w:rPr>
    </w:sdtEndPr>
    <w:sdtContent>
      <w:p w14:paraId="7ACB4DE9" w14:textId="77777777" w:rsidR="00520752" w:rsidRDefault="00520752">
        <w:pPr>
          <w:pStyle w:val="Footer"/>
          <w:jc w:val="center"/>
        </w:pPr>
        <w:r>
          <w:fldChar w:fldCharType="begin"/>
        </w:r>
        <w:r>
          <w:instrText xml:space="preserve"> PAGE   \* MERGEFORMAT </w:instrText>
        </w:r>
        <w:r>
          <w:fldChar w:fldCharType="separate"/>
        </w:r>
        <w:r w:rsidR="00B54D40">
          <w:rPr>
            <w:noProof/>
          </w:rPr>
          <w:t>B-10</w:t>
        </w:r>
        <w:r>
          <w:rPr>
            <w:noProof/>
          </w:rPr>
          <w:fldChar w:fldCharType="end"/>
        </w:r>
      </w:p>
    </w:sdtContent>
  </w:sdt>
  <w:p w14:paraId="6478CC64" w14:textId="77777777" w:rsidR="00520752" w:rsidRDefault="00520752" w:rsidP="002F3DB2">
    <w:pPr>
      <w:pStyle w:val="Footer"/>
      <w:jc w:val="center"/>
      <w:rPr>
        <w:snapToGrid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81425"/>
      <w:docPartObj>
        <w:docPartGallery w:val="Page Numbers (Bottom of Page)"/>
        <w:docPartUnique/>
      </w:docPartObj>
    </w:sdtPr>
    <w:sdtEndPr>
      <w:rPr>
        <w:noProof/>
      </w:rPr>
    </w:sdtEndPr>
    <w:sdtContent>
      <w:p w14:paraId="5692F4EA" w14:textId="77777777" w:rsidR="00520752" w:rsidRDefault="00520752">
        <w:pPr>
          <w:pStyle w:val="Footer"/>
          <w:jc w:val="center"/>
        </w:pPr>
        <w:r>
          <w:fldChar w:fldCharType="begin"/>
        </w:r>
        <w:r>
          <w:instrText xml:space="preserve"> PAGE   \* MERGEFORMAT </w:instrText>
        </w:r>
        <w:r>
          <w:fldChar w:fldCharType="separate"/>
        </w:r>
        <w:r w:rsidR="00B54D40">
          <w:rPr>
            <w:noProof/>
          </w:rPr>
          <w:t>C-9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3E856" w14:textId="77777777" w:rsidR="00293E97" w:rsidRDefault="00293E97">
      <w:r>
        <w:separator/>
      </w:r>
    </w:p>
  </w:footnote>
  <w:footnote w:type="continuationSeparator" w:id="0">
    <w:p w14:paraId="6501F0D1" w14:textId="77777777" w:rsidR="00293E97" w:rsidRDefault="00293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2A360" w14:textId="77777777" w:rsidR="00520752" w:rsidRPr="00520752" w:rsidDel="00D277FE" w:rsidRDefault="00520752" w:rsidP="00520752">
    <w:pPr>
      <w:widowControl w:val="0"/>
      <w:tabs>
        <w:tab w:val="right" w:pos="9498"/>
        <w:tab w:val="right" w:pos="13750"/>
      </w:tabs>
      <w:rPr>
        <w:rFonts w:cs="Arial"/>
        <w:b/>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p>
  <w:p w14:paraId="2B02707E" w14:textId="77777777" w:rsidR="00520752" w:rsidRPr="00520752" w:rsidDel="00D277FE" w:rsidRDefault="00520752" w:rsidP="00520752">
    <w:pPr>
      <w:widowControl w:val="0"/>
      <w:tabs>
        <w:tab w:val="right" w:pos="9498"/>
        <w:tab w:val="right" w:pos="13750"/>
      </w:tabs>
      <w:rPr>
        <w:rFonts w:cs="Arial"/>
        <w:b/>
        <w:smallCaps/>
        <w:sz w:val="14"/>
        <w:u w:val="single"/>
      </w:rPr>
    </w:pPr>
  </w:p>
  <w:p w14:paraId="1D08BF1D" w14:textId="51834711" w:rsidR="00520752" w:rsidRDefault="00520752" w:rsidP="00181499">
    <w:pPr>
      <w:widowControl w:val="0"/>
      <w:tabs>
        <w:tab w:val="right" w:pos="9498"/>
        <w:tab w:val="right" w:pos="13750"/>
      </w:tabs>
      <w:rPr>
        <w:rFonts w:cs="Arial"/>
        <w:bCs/>
        <w:smallCaps/>
        <w:sz w:val="14"/>
        <w:u w:val="single"/>
      </w:rPr>
    </w:pPr>
    <w:r w:rsidRPr="00520752">
      <w:rPr>
        <w:rFonts w:cs="Arial"/>
        <w:b/>
        <w:smallCaps/>
        <w:sz w:val="14"/>
        <w:u w:val="single"/>
      </w:rPr>
      <w:t>NPA 306/639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0020274C" w:rsidRPr="0020274C">
      <w:rPr>
        <w:rFonts w:cs="Arial"/>
        <w:b/>
        <w:bCs/>
        <w:smallCaps/>
        <w:sz w:val="14"/>
        <w:u w:val="single"/>
      </w:rPr>
      <w:t>Version 1.0 – 12 December 2018</w:t>
    </w:r>
    <w:r w:rsidRPr="007309D5">
      <w:rPr>
        <w:rFonts w:cs="Arial"/>
        <w:bCs/>
        <w:smallCaps/>
        <w:sz w:val="14"/>
        <w:u w:val="single"/>
      </w:rPr>
      <w:fldChar w:fldCharType="end"/>
    </w:r>
  </w:p>
  <w:p w14:paraId="739887E2" w14:textId="77777777" w:rsidR="00520752" w:rsidRPr="007309D5" w:rsidRDefault="00520752"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825F" w14:textId="73DDAE4C" w:rsidR="00520752" w:rsidRPr="00520752" w:rsidRDefault="00520752" w:rsidP="00A06547">
    <w:pPr>
      <w:widowControl w:val="0"/>
      <w:tabs>
        <w:tab w:val="right" w:pos="13750"/>
      </w:tabs>
      <w:rPr>
        <w:rFonts w:cs="Arial"/>
        <w:b/>
        <w:smallCaps/>
        <w:sz w:val="14"/>
      </w:rPr>
    </w:pPr>
    <w:r w:rsidRPr="00F55BAF">
      <w:rPr>
        <w:rFonts w:cs="Arial"/>
        <w:b/>
        <w:smallCaps/>
        <w:noProof/>
        <w:sz w:val="14"/>
        <w:lang w:eastAsia="en-CA"/>
      </w:rPr>
      <mc:AlternateContent>
        <mc:Choice Requires="wps">
          <w:drawing>
            <wp:anchor distT="0" distB="0" distL="114300" distR="114300" simplePos="0" relativeHeight="251658240"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3AC06"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F55BAF">
      <w:rPr>
        <w:rFonts w:cs="Arial"/>
        <w:b/>
        <w:smallCaps/>
        <w:sz w:val="14"/>
      </w:rPr>
      <w:fldChar w:fldCharType="begin"/>
    </w:r>
    <w:r w:rsidRPr="00F55BAF">
      <w:rPr>
        <w:rFonts w:cs="Arial"/>
        <w:b/>
        <w:smallCaps/>
        <w:sz w:val="14"/>
      </w:rPr>
      <w:instrText xml:space="preserve"> REF Title \h  \* MERGEFORMAT </w:instrText>
    </w:r>
    <w:r w:rsidRPr="00F55BAF">
      <w:rPr>
        <w:rFonts w:cs="Arial"/>
        <w:b/>
        <w:smallCaps/>
        <w:sz w:val="14"/>
      </w:rPr>
    </w:r>
    <w:r w:rsidRPr="00F55BAF">
      <w:rPr>
        <w:rFonts w:cs="Arial"/>
        <w:b/>
        <w:smallCaps/>
        <w:sz w:val="14"/>
      </w:rPr>
      <w:fldChar w:fldCharType="separate"/>
    </w:r>
    <w:r w:rsidRPr="00520752">
      <w:rPr>
        <w:rFonts w:cs="Arial"/>
        <w:b/>
        <w:smallCaps/>
        <w:sz w:val="14"/>
      </w:rPr>
      <w:t>NPA 306/639 Planning Document</w:t>
    </w:r>
    <w:r w:rsidRPr="00F55BAF">
      <w:rPr>
        <w:rFonts w:cs="Arial"/>
        <w:b/>
        <w:smallCaps/>
        <w:sz w:val="14"/>
      </w:rPr>
      <w:fldChar w:fldCharType="end"/>
    </w:r>
    <w:r w:rsidRPr="00062C28">
      <w:rPr>
        <w:rFonts w:cs="Arial"/>
        <w:b/>
        <w:smallCaps/>
        <w:sz w:val="14"/>
      </w:rPr>
      <w:tab/>
    </w:r>
    <w:r w:rsidRPr="0020274C">
      <w:rPr>
        <w:rFonts w:cs="Arial"/>
        <w:bCs/>
        <w:smallCaps/>
        <w:sz w:val="14"/>
      </w:rPr>
      <w:fldChar w:fldCharType="begin"/>
    </w:r>
    <w:r w:rsidRPr="0020274C">
      <w:rPr>
        <w:rFonts w:cs="Arial"/>
        <w:bCs/>
        <w:smallCaps/>
        <w:sz w:val="14"/>
      </w:rPr>
      <w:instrText xml:space="preserve"> REF DATE \h  \* MERGEFORMAT </w:instrText>
    </w:r>
    <w:r w:rsidRPr="0020274C">
      <w:rPr>
        <w:rFonts w:cs="Arial"/>
        <w:bCs/>
        <w:smallCaps/>
        <w:sz w:val="14"/>
      </w:rPr>
    </w:r>
    <w:r w:rsidRPr="0020274C">
      <w:rPr>
        <w:rFonts w:cs="Arial"/>
        <w:bCs/>
        <w:smallCaps/>
        <w:sz w:val="14"/>
      </w:rPr>
      <w:fldChar w:fldCharType="separate"/>
    </w:r>
    <w:r w:rsidR="0020274C" w:rsidRPr="0020274C">
      <w:rPr>
        <w:rFonts w:cs="Arial"/>
        <w:bCs/>
        <w:smallCaps/>
        <w:sz w:val="14"/>
      </w:rPr>
      <w:t>Version 1.0 – 12 December 2018</w:t>
    </w:r>
    <w:r w:rsidRPr="0020274C">
      <w:rPr>
        <w:rFonts w:cs="Arial"/>
        <w:bCs/>
        <w:smallCaps/>
        <w:sz w:val="14"/>
      </w:rPr>
      <w:fldChar w:fldCharType="end"/>
    </w:r>
  </w:p>
  <w:p w14:paraId="594A42B6" w14:textId="77777777" w:rsidR="00520752" w:rsidRPr="00D83778" w:rsidRDefault="00520752"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DF5B" w14:textId="77777777" w:rsidR="00520752" w:rsidRDefault="00520752"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15D2CC28" w:rsidR="00520752" w:rsidRPr="0020274C" w:rsidRDefault="00520752" w:rsidP="00583543">
    <w:pPr>
      <w:widowControl w:val="0"/>
      <w:tabs>
        <w:tab w:val="right" w:pos="9356"/>
        <w:tab w:val="right" w:pos="13750"/>
      </w:tabs>
      <w:rPr>
        <w:rFonts w:cs="Arial"/>
        <w:b/>
        <w:bCs/>
        <w:smallCaps/>
        <w:sz w:val="14"/>
        <w:u w:val="single"/>
      </w:rPr>
    </w:pPr>
    <w:r w:rsidRPr="0020274C">
      <w:rPr>
        <w:rFonts w:cs="Arial"/>
        <w:b/>
        <w:bCs/>
        <w:smallCaps/>
        <w:sz w:val="14"/>
        <w:u w:val="single"/>
      </w:rPr>
      <w:fldChar w:fldCharType="begin"/>
    </w:r>
    <w:r w:rsidRPr="0020274C">
      <w:rPr>
        <w:rFonts w:cs="Arial"/>
        <w:b/>
        <w:bCs/>
        <w:smallCaps/>
        <w:sz w:val="14"/>
        <w:u w:val="single"/>
      </w:rPr>
      <w:instrText xml:space="preserve"> REF Title \h  \* MERGEFORMAT </w:instrText>
    </w:r>
    <w:r w:rsidRPr="0020274C">
      <w:rPr>
        <w:rFonts w:cs="Arial"/>
        <w:b/>
        <w:bCs/>
        <w:smallCaps/>
        <w:sz w:val="14"/>
        <w:u w:val="single"/>
      </w:rPr>
    </w:r>
    <w:r w:rsidRPr="0020274C">
      <w:rPr>
        <w:rFonts w:cs="Arial"/>
        <w:b/>
        <w:bCs/>
        <w:smallCaps/>
        <w:sz w:val="14"/>
        <w:u w:val="single"/>
      </w:rPr>
      <w:fldChar w:fldCharType="separate"/>
    </w:r>
    <w:r w:rsidR="0020274C" w:rsidRPr="0020274C">
      <w:rPr>
        <w:rFonts w:cs="Arial"/>
        <w:b/>
        <w:bCs/>
        <w:smallCaps/>
        <w:sz w:val="14"/>
        <w:u w:val="single"/>
      </w:rPr>
      <w:t>NPA 306/639 Planning Document</w:t>
    </w:r>
    <w:r w:rsidRPr="0020274C">
      <w:rPr>
        <w:rFonts w:cs="Arial"/>
        <w:b/>
        <w:bCs/>
        <w:smallCaps/>
        <w:sz w:val="14"/>
        <w:u w:val="single"/>
      </w:rPr>
      <w:fldChar w:fldCharType="end"/>
    </w:r>
    <w:r w:rsidRPr="00583543">
      <w:rPr>
        <w:rFonts w:cs="Arial"/>
        <w:b/>
        <w:smallCaps/>
        <w:sz w:val="14"/>
        <w:u w:val="single"/>
      </w:rPr>
      <w:tab/>
    </w:r>
    <w:r w:rsidRPr="0020274C">
      <w:rPr>
        <w:rFonts w:cs="Arial"/>
        <w:b/>
        <w:bCs/>
        <w:smallCaps/>
        <w:sz w:val="14"/>
        <w:u w:val="single"/>
      </w:rPr>
      <w:fldChar w:fldCharType="begin"/>
    </w:r>
    <w:r w:rsidRPr="0020274C">
      <w:rPr>
        <w:rFonts w:cs="Arial"/>
        <w:b/>
        <w:bCs/>
        <w:smallCaps/>
        <w:sz w:val="14"/>
        <w:u w:val="single"/>
      </w:rPr>
      <w:instrText xml:space="preserve"> REF DATE \h  \* MERGEFORMAT </w:instrText>
    </w:r>
    <w:r w:rsidRPr="0020274C">
      <w:rPr>
        <w:rFonts w:cs="Arial"/>
        <w:b/>
        <w:bCs/>
        <w:smallCaps/>
        <w:sz w:val="14"/>
        <w:u w:val="single"/>
      </w:rPr>
    </w:r>
    <w:r w:rsidRPr="0020274C">
      <w:rPr>
        <w:rFonts w:cs="Arial"/>
        <w:b/>
        <w:bCs/>
        <w:smallCaps/>
        <w:sz w:val="14"/>
        <w:u w:val="single"/>
      </w:rPr>
      <w:fldChar w:fldCharType="separate"/>
    </w:r>
    <w:r w:rsidR="0020274C" w:rsidRPr="0020274C">
      <w:rPr>
        <w:rFonts w:cs="Arial"/>
        <w:b/>
        <w:bCs/>
        <w:smallCaps/>
        <w:sz w:val="14"/>
        <w:u w:val="single"/>
      </w:rPr>
      <w:t>Version 1.0 – 12 December 2018</w:t>
    </w:r>
    <w:r w:rsidRPr="0020274C">
      <w:rPr>
        <w:rFonts w:cs="Arial"/>
        <w:b/>
        <w:bCs/>
        <w:smallCaps/>
        <w:sz w:val="14"/>
        <w:u w:val="single"/>
      </w:rPr>
      <w:fldChar w:fldCharType="end"/>
    </w:r>
  </w:p>
  <w:p w14:paraId="55AF9AC8" w14:textId="77777777" w:rsidR="00520752" w:rsidRPr="00D83778" w:rsidRDefault="00520752"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FC67" w14:textId="77777777" w:rsidR="00520752" w:rsidRDefault="00520752"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0A8E510" w14:textId="27E0A3BB" w:rsidR="00520752" w:rsidRPr="0020274C" w:rsidRDefault="00520752" w:rsidP="00583543">
    <w:pPr>
      <w:widowControl w:val="0"/>
      <w:tabs>
        <w:tab w:val="right" w:pos="9356"/>
        <w:tab w:val="right" w:pos="13750"/>
      </w:tabs>
      <w:rPr>
        <w:rFonts w:cs="Arial"/>
        <w:b/>
        <w:bCs/>
        <w:smallCaps/>
        <w:sz w:val="14"/>
        <w:u w:val="single"/>
      </w:rPr>
    </w:pPr>
    <w:r w:rsidRPr="0020274C">
      <w:rPr>
        <w:rFonts w:cs="Arial"/>
        <w:b/>
        <w:bCs/>
        <w:smallCaps/>
        <w:sz w:val="14"/>
        <w:u w:val="single"/>
      </w:rPr>
      <w:t xml:space="preserve">Annex A - </w:t>
    </w:r>
    <w:r w:rsidRPr="0020274C">
      <w:rPr>
        <w:rFonts w:cs="Arial"/>
        <w:b/>
        <w:bCs/>
        <w:smallCaps/>
        <w:sz w:val="14"/>
        <w:u w:val="single"/>
      </w:rPr>
      <w:fldChar w:fldCharType="begin"/>
    </w:r>
    <w:r w:rsidRPr="0020274C">
      <w:rPr>
        <w:rFonts w:cs="Arial"/>
        <w:b/>
        <w:bCs/>
        <w:smallCaps/>
        <w:sz w:val="14"/>
        <w:u w:val="single"/>
      </w:rPr>
      <w:instrText xml:space="preserve"> REF Title \h  \* MERGEFORMAT </w:instrText>
    </w:r>
    <w:r w:rsidRPr="0020274C">
      <w:rPr>
        <w:rFonts w:cs="Arial"/>
        <w:b/>
        <w:bCs/>
        <w:smallCaps/>
        <w:sz w:val="14"/>
        <w:u w:val="single"/>
      </w:rPr>
    </w:r>
    <w:r w:rsidRPr="0020274C">
      <w:rPr>
        <w:rFonts w:cs="Arial"/>
        <w:b/>
        <w:bCs/>
        <w:smallCaps/>
        <w:sz w:val="14"/>
        <w:u w:val="single"/>
      </w:rPr>
      <w:fldChar w:fldCharType="separate"/>
    </w:r>
    <w:r w:rsidR="0020274C" w:rsidRPr="0020274C">
      <w:rPr>
        <w:rFonts w:cs="Arial"/>
        <w:b/>
        <w:bCs/>
        <w:smallCaps/>
        <w:sz w:val="14"/>
        <w:u w:val="single"/>
      </w:rPr>
      <w:t>NPA 306/639 Planning Document</w:t>
    </w:r>
    <w:r w:rsidRPr="0020274C">
      <w:rPr>
        <w:rFonts w:cs="Arial"/>
        <w:b/>
        <w:bCs/>
        <w:smallCaps/>
        <w:sz w:val="14"/>
        <w:u w:val="single"/>
      </w:rPr>
      <w:fldChar w:fldCharType="end"/>
    </w:r>
    <w:r w:rsidRPr="00583543">
      <w:rPr>
        <w:rFonts w:cs="Arial"/>
        <w:b/>
        <w:smallCaps/>
        <w:sz w:val="14"/>
        <w:u w:val="single"/>
      </w:rPr>
      <w:tab/>
    </w:r>
    <w:r w:rsidRPr="0020274C">
      <w:rPr>
        <w:rFonts w:cs="Arial"/>
        <w:b/>
        <w:bCs/>
        <w:smallCaps/>
        <w:sz w:val="14"/>
        <w:u w:val="single"/>
      </w:rPr>
      <w:fldChar w:fldCharType="begin"/>
    </w:r>
    <w:r w:rsidRPr="0020274C">
      <w:rPr>
        <w:rFonts w:cs="Arial"/>
        <w:b/>
        <w:bCs/>
        <w:smallCaps/>
        <w:sz w:val="14"/>
        <w:u w:val="single"/>
      </w:rPr>
      <w:instrText xml:space="preserve"> REF DATE \h  \* MERGEFORMAT </w:instrText>
    </w:r>
    <w:r w:rsidRPr="0020274C">
      <w:rPr>
        <w:rFonts w:cs="Arial"/>
        <w:b/>
        <w:bCs/>
        <w:smallCaps/>
        <w:sz w:val="14"/>
        <w:u w:val="single"/>
      </w:rPr>
    </w:r>
    <w:r w:rsidRPr="0020274C">
      <w:rPr>
        <w:rFonts w:cs="Arial"/>
        <w:b/>
        <w:bCs/>
        <w:smallCaps/>
        <w:sz w:val="14"/>
        <w:u w:val="single"/>
      </w:rPr>
      <w:fldChar w:fldCharType="separate"/>
    </w:r>
    <w:r w:rsidR="0020274C" w:rsidRPr="0020274C">
      <w:rPr>
        <w:rFonts w:cs="Arial"/>
        <w:b/>
        <w:bCs/>
        <w:smallCaps/>
        <w:sz w:val="14"/>
        <w:u w:val="single"/>
      </w:rPr>
      <w:t>Version 1.0 – 12 December 2018</w:t>
    </w:r>
    <w:r w:rsidRPr="0020274C">
      <w:rPr>
        <w:rFonts w:cs="Arial"/>
        <w:b/>
        <w:bCs/>
        <w:smallCaps/>
        <w:sz w:val="14"/>
        <w:u w:val="single"/>
      </w:rPr>
      <w:fldChar w:fldCharType="end"/>
    </w:r>
  </w:p>
  <w:p w14:paraId="1A689B5D" w14:textId="77777777" w:rsidR="00520752" w:rsidRPr="00D83778" w:rsidRDefault="00520752"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D381" w14:textId="77777777" w:rsidR="00520752" w:rsidRDefault="00520752"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6DC0BA6D" w14:textId="5BFD689C" w:rsidR="00520752" w:rsidRPr="0020274C" w:rsidRDefault="00520752" w:rsidP="00583543">
    <w:pPr>
      <w:widowControl w:val="0"/>
      <w:tabs>
        <w:tab w:val="right" w:pos="9356"/>
        <w:tab w:val="right" w:pos="13750"/>
      </w:tabs>
      <w:rPr>
        <w:rFonts w:cs="Arial"/>
        <w:b/>
        <w:bCs/>
        <w:smallCaps/>
        <w:sz w:val="14"/>
        <w:u w:val="single"/>
      </w:rPr>
    </w:pPr>
    <w:r w:rsidRPr="0020274C">
      <w:rPr>
        <w:rFonts w:cs="Arial"/>
        <w:b/>
        <w:bCs/>
        <w:smallCaps/>
        <w:sz w:val="14"/>
        <w:u w:val="single"/>
      </w:rPr>
      <w:t xml:space="preserve">Annex B - </w:t>
    </w:r>
    <w:r w:rsidRPr="0020274C">
      <w:rPr>
        <w:rFonts w:cs="Arial"/>
        <w:b/>
        <w:bCs/>
        <w:smallCaps/>
        <w:sz w:val="14"/>
        <w:u w:val="single"/>
      </w:rPr>
      <w:fldChar w:fldCharType="begin"/>
    </w:r>
    <w:r w:rsidRPr="0020274C">
      <w:rPr>
        <w:rFonts w:cs="Arial"/>
        <w:b/>
        <w:bCs/>
        <w:smallCaps/>
        <w:sz w:val="14"/>
        <w:u w:val="single"/>
      </w:rPr>
      <w:instrText xml:space="preserve"> REF Title \h  \* MERGEFORMAT </w:instrText>
    </w:r>
    <w:r w:rsidRPr="0020274C">
      <w:rPr>
        <w:rFonts w:cs="Arial"/>
        <w:b/>
        <w:bCs/>
        <w:smallCaps/>
        <w:sz w:val="14"/>
        <w:u w:val="single"/>
      </w:rPr>
    </w:r>
    <w:r w:rsidRPr="0020274C">
      <w:rPr>
        <w:rFonts w:cs="Arial"/>
        <w:b/>
        <w:bCs/>
        <w:smallCaps/>
        <w:sz w:val="14"/>
        <w:u w:val="single"/>
      </w:rPr>
      <w:fldChar w:fldCharType="separate"/>
    </w:r>
    <w:r w:rsidRPr="0020274C">
      <w:rPr>
        <w:rFonts w:cs="Arial"/>
        <w:b/>
        <w:bCs/>
        <w:smallCaps/>
        <w:sz w:val="14"/>
        <w:u w:val="single"/>
      </w:rPr>
      <w:t>NPA 306/639 Planning Document</w:t>
    </w:r>
    <w:r w:rsidRPr="0020274C">
      <w:rPr>
        <w:rFonts w:cs="Arial"/>
        <w:b/>
        <w:bCs/>
        <w:smallCaps/>
        <w:sz w:val="14"/>
        <w:u w:val="single"/>
      </w:rPr>
      <w:fldChar w:fldCharType="end"/>
    </w:r>
    <w:r w:rsidRPr="00583543">
      <w:rPr>
        <w:rFonts w:cs="Arial"/>
        <w:b/>
        <w:smallCaps/>
        <w:sz w:val="14"/>
        <w:u w:val="single"/>
      </w:rPr>
      <w:tab/>
    </w:r>
    <w:r w:rsidRPr="0020274C">
      <w:rPr>
        <w:rFonts w:cs="Arial"/>
        <w:b/>
        <w:bCs/>
        <w:smallCaps/>
        <w:sz w:val="14"/>
        <w:u w:val="single"/>
      </w:rPr>
      <w:fldChar w:fldCharType="begin"/>
    </w:r>
    <w:r w:rsidRPr="0020274C">
      <w:rPr>
        <w:rFonts w:cs="Arial"/>
        <w:b/>
        <w:bCs/>
        <w:smallCaps/>
        <w:sz w:val="14"/>
        <w:u w:val="single"/>
      </w:rPr>
      <w:instrText xml:space="preserve"> REF DATE \h  \* MERGEFORMAT </w:instrText>
    </w:r>
    <w:r w:rsidRPr="0020274C">
      <w:rPr>
        <w:rFonts w:cs="Arial"/>
        <w:b/>
        <w:bCs/>
        <w:smallCaps/>
        <w:sz w:val="14"/>
        <w:u w:val="single"/>
      </w:rPr>
    </w:r>
    <w:r w:rsidRPr="0020274C">
      <w:rPr>
        <w:rFonts w:cs="Arial"/>
        <w:b/>
        <w:bCs/>
        <w:smallCaps/>
        <w:sz w:val="14"/>
        <w:u w:val="single"/>
      </w:rPr>
      <w:fldChar w:fldCharType="separate"/>
    </w:r>
    <w:r w:rsidR="0020274C" w:rsidRPr="0020274C">
      <w:rPr>
        <w:rFonts w:cs="Arial"/>
        <w:b/>
        <w:bCs/>
        <w:smallCaps/>
        <w:sz w:val="14"/>
        <w:u w:val="single"/>
      </w:rPr>
      <w:t>Version 1.0 – 12 December 2018</w:t>
    </w:r>
    <w:r w:rsidRPr="0020274C">
      <w:rPr>
        <w:rFonts w:cs="Arial"/>
        <w:b/>
        <w:bCs/>
        <w:smallCaps/>
        <w:sz w:val="14"/>
        <w:u w:val="single"/>
      </w:rPr>
      <w:fldChar w:fldCharType="end"/>
    </w:r>
  </w:p>
  <w:p w14:paraId="15BCDB24" w14:textId="77777777" w:rsidR="00520752" w:rsidRPr="00D83778" w:rsidRDefault="00520752"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25AF" w14:textId="77777777" w:rsidR="00520752" w:rsidRDefault="00520752"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626864A4" w14:textId="034A4B33" w:rsidR="00520752" w:rsidRPr="0020274C" w:rsidRDefault="00520752" w:rsidP="00583543">
    <w:pPr>
      <w:widowControl w:val="0"/>
      <w:tabs>
        <w:tab w:val="right" w:pos="9356"/>
        <w:tab w:val="right" w:pos="13750"/>
      </w:tabs>
      <w:rPr>
        <w:rFonts w:cs="Arial"/>
        <w:b/>
        <w:bCs/>
        <w:smallCaps/>
        <w:sz w:val="14"/>
        <w:u w:val="single"/>
      </w:rPr>
    </w:pPr>
    <w:r w:rsidRPr="0020274C">
      <w:rPr>
        <w:rFonts w:cs="Arial"/>
        <w:b/>
        <w:bCs/>
        <w:smallCaps/>
        <w:sz w:val="14"/>
        <w:u w:val="single"/>
      </w:rPr>
      <w:t xml:space="preserve">Annex C - </w:t>
    </w:r>
    <w:r w:rsidRPr="0020274C">
      <w:rPr>
        <w:rFonts w:cs="Arial"/>
        <w:b/>
        <w:bCs/>
        <w:smallCaps/>
        <w:sz w:val="14"/>
        <w:u w:val="single"/>
      </w:rPr>
      <w:fldChar w:fldCharType="begin"/>
    </w:r>
    <w:r w:rsidRPr="0020274C">
      <w:rPr>
        <w:rFonts w:cs="Arial"/>
        <w:b/>
        <w:bCs/>
        <w:smallCaps/>
        <w:sz w:val="14"/>
        <w:u w:val="single"/>
      </w:rPr>
      <w:instrText xml:space="preserve"> REF Title \h  \* MERGEFORMAT </w:instrText>
    </w:r>
    <w:r w:rsidRPr="0020274C">
      <w:rPr>
        <w:rFonts w:cs="Arial"/>
        <w:b/>
        <w:bCs/>
        <w:smallCaps/>
        <w:sz w:val="14"/>
        <w:u w:val="single"/>
      </w:rPr>
    </w:r>
    <w:r w:rsidRPr="0020274C">
      <w:rPr>
        <w:rFonts w:cs="Arial"/>
        <w:b/>
        <w:bCs/>
        <w:smallCaps/>
        <w:sz w:val="14"/>
        <w:u w:val="single"/>
      </w:rPr>
      <w:fldChar w:fldCharType="separate"/>
    </w:r>
    <w:r w:rsidRPr="0020274C">
      <w:rPr>
        <w:rFonts w:cs="Arial"/>
        <w:b/>
        <w:bCs/>
        <w:smallCaps/>
        <w:sz w:val="14"/>
        <w:u w:val="single"/>
      </w:rPr>
      <w:t>NPA 306/639 Planning Document</w:t>
    </w:r>
    <w:r w:rsidRPr="0020274C">
      <w:rPr>
        <w:rFonts w:cs="Arial"/>
        <w:b/>
        <w:bCs/>
        <w:smallCaps/>
        <w:sz w:val="14"/>
        <w:u w:val="single"/>
      </w:rPr>
      <w:fldChar w:fldCharType="end"/>
    </w:r>
    <w:r w:rsidRPr="00583543">
      <w:rPr>
        <w:rFonts w:cs="Arial"/>
        <w:b/>
        <w:smallCaps/>
        <w:sz w:val="14"/>
        <w:u w:val="single"/>
      </w:rPr>
      <w:tab/>
    </w:r>
    <w:r w:rsidRPr="0020274C">
      <w:rPr>
        <w:rFonts w:cs="Arial"/>
        <w:b/>
        <w:bCs/>
        <w:smallCaps/>
        <w:sz w:val="14"/>
        <w:u w:val="single"/>
      </w:rPr>
      <w:fldChar w:fldCharType="begin"/>
    </w:r>
    <w:r w:rsidRPr="0020274C">
      <w:rPr>
        <w:rFonts w:cs="Arial"/>
        <w:b/>
        <w:bCs/>
        <w:smallCaps/>
        <w:sz w:val="14"/>
        <w:u w:val="single"/>
      </w:rPr>
      <w:instrText xml:space="preserve"> REF DATE \h  \* MERGEFORMAT </w:instrText>
    </w:r>
    <w:r w:rsidRPr="0020274C">
      <w:rPr>
        <w:rFonts w:cs="Arial"/>
        <w:b/>
        <w:bCs/>
        <w:smallCaps/>
        <w:sz w:val="14"/>
        <w:u w:val="single"/>
      </w:rPr>
    </w:r>
    <w:r w:rsidRPr="0020274C">
      <w:rPr>
        <w:rFonts w:cs="Arial"/>
        <w:b/>
        <w:bCs/>
        <w:smallCaps/>
        <w:sz w:val="14"/>
        <w:u w:val="single"/>
      </w:rPr>
      <w:fldChar w:fldCharType="separate"/>
    </w:r>
    <w:r w:rsidR="00B54D40" w:rsidRPr="00B54D40">
      <w:rPr>
        <w:rFonts w:cs="Arial"/>
        <w:b/>
        <w:bCs/>
        <w:smallCaps/>
        <w:sz w:val="14"/>
        <w:u w:val="single"/>
      </w:rPr>
      <w:t>Version 1.0 – 12 December 2018</w:t>
    </w:r>
    <w:r w:rsidRPr="0020274C">
      <w:rPr>
        <w:rFonts w:cs="Arial"/>
        <w:b/>
        <w:bCs/>
        <w:smallCaps/>
        <w:sz w:val="14"/>
        <w:u w:val="single"/>
      </w:rPr>
      <w:fldChar w:fldCharType="end"/>
    </w:r>
  </w:p>
  <w:p w14:paraId="59E9DF04" w14:textId="77777777" w:rsidR="00520752" w:rsidRPr="00D83778" w:rsidRDefault="00520752"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1174CC32"/>
    <w:lvl w:ilvl="0" w:tplc="3370BF04">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5"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4"/>
  </w:num>
  <w:num w:numId="16">
    <w:abstractNumId w:val="30"/>
  </w:num>
  <w:num w:numId="17">
    <w:abstractNumId w:val="26"/>
  </w:num>
  <w:num w:numId="18">
    <w:abstractNumId w:val="20"/>
  </w:num>
  <w:num w:numId="19">
    <w:abstractNumId w:val="14"/>
  </w:num>
  <w:num w:numId="20">
    <w:abstractNumId w:val="22"/>
  </w:num>
  <w:num w:numId="21">
    <w:abstractNumId w:val="16"/>
  </w:num>
  <w:num w:numId="22">
    <w:abstractNumId w:val="15"/>
  </w:num>
  <w:num w:numId="23">
    <w:abstractNumId w:val="32"/>
  </w:num>
  <w:num w:numId="24">
    <w:abstractNumId w:val="37"/>
  </w:num>
  <w:num w:numId="25">
    <w:abstractNumId w:val="18"/>
  </w:num>
  <w:num w:numId="26">
    <w:abstractNumId w:val="38"/>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1"/>
  </w:num>
  <w:num w:numId="34">
    <w:abstractNumId w:val="33"/>
  </w:num>
  <w:num w:numId="35">
    <w:abstractNumId w:val="29"/>
  </w:num>
  <w:num w:numId="36">
    <w:abstractNumId w:val="12"/>
  </w:num>
  <w:num w:numId="37">
    <w:abstractNumId w:val="39"/>
  </w:num>
  <w:num w:numId="38">
    <w:abstractNumId w:val="19"/>
  </w:num>
  <w:num w:numId="39">
    <w:abstractNumId w:val="36"/>
  </w:num>
  <w:num w:numId="40">
    <w:abstractNumId w:val="17"/>
  </w:num>
  <w:num w:numId="41">
    <w:abstractNumId w:val="35"/>
  </w:num>
  <w:num w:numId="42">
    <w:abstractNumId w:val="21"/>
  </w:num>
  <w:num w:numId="43">
    <w:abstractNumId w:val="2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embedSystemFonts/>
  <w:hideSpellingErrors/>
  <w:hideGrammaticalError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69A8"/>
    <w:rsid w:val="000070FA"/>
    <w:rsid w:val="0001108A"/>
    <w:rsid w:val="000118D3"/>
    <w:rsid w:val="00014D7F"/>
    <w:rsid w:val="000156E4"/>
    <w:rsid w:val="00015BDC"/>
    <w:rsid w:val="0001624B"/>
    <w:rsid w:val="00016723"/>
    <w:rsid w:val="0001794C"/>
    <w:rsid w:val="000207BC"/>
    <w:rsid w:val="00021A5E"/>
    <w:rsid w:val="00021E44"/>
    <w:rsid w:val="00021EA3"/>
    <w:rsid w:val="00021FE7"/>
    <w:rsid w:val="00022F01"/>
    <w:rsid w:val="000236D4"/>
    <w:rsid w:val="0002381A"/>
    <w:rsid w:val="000238D8"/>
    <w:rsid w:val="0002454F"/>
    <w:rsid w:val="00024576"/>
    <w:rsid w:val="0002480B"/>
    <w:rsid w:val="00024BF9"/>
    <w:rsid w:val="00024C87"/>
    <w:rsid w:val="00027000"/>
    <w:rsid w:val="00027763"/>
    <w:rsid w:val="00030575"/>
    <w:rsid w:val="00030B9D"/>
    <w:rsid w:val="000312F3"/>
    <w:rsid w:val="00032129"/>
    <w:rsid w:val="0003264D"/>
    <w:rsid w:val="000342A0"/>
    <w:rsid w:val="00035A2C"/>
    <w:rsid w:val="0003679F"/>
    <w:rsid w:val="00037E04"/>
    <w:rsid w:val="00043D38"/>
    <w:rsid w:val="0004482A"/>
    <w:rsid w:val="00044961"/>
    <w:rsid w:val="00044BD0"/>
    <w:rsid w:val="00045FAF"/>
    <w:rsid w:val="00046C15"/>
    <w:rsid w:val="000477D7"/>
    <w:rsid w:val="00047CEE"/>
    <w:rsid w:val="00051634"/>
    <w:rsid w:val="00051787"/>
    <w:rsid w:val="0005192D"/>
    <w:rsid w:val="00052371"/>
    <w:rsid w:val="00052F69"/>
    <w:rsid w:val="0005569D"/>
    <w:rsid w:val="00055BB4"/>
    <w:rsid w:val="00057030"/>
    <w:rsid w:val="00057565"/>
    <w:rsid w:val="00057C69"/>
    <w:rsid w:val="000600FA"/>
    <w:rsid w:val="000614A8"/>
    <w:rsid w:val="00061CB8"/>
    <w:rsid w:val="00062123"/>
    <w:rsid w:val="000628B2"/>
    <w:rsid w:val="00063EA3"/>
    <w:rsid w:val="000665DA"/>
    <w:rsid w:val="00066BDB"/>
    <w:rsid w:val="0006722B"/>
    <w:rsid w:val="00071167"/>
    <w:rsid w:val="000713E1"/>
    <w:rsid w:val="00072715"/>
    <w:rsid w:val="0007304B"/>
    <w:rsid w:val="00073542"/>
    <w:rsid w:val="0007386E"/>
    <w:rsid w:val="000751DF"/>
    <w:rsid w:val="00075FC1"/>
    <w:rsid w:val="00076B0B"/>
    <w:rsid w:val="00077603"/>
    <w:rsid w:val="00077EB1"/>
    <w:rsid w:val="00080C1B"/>
    <w:rsid w:val="00080F97"/>
    <w:rsid w:val="00081043"/>
    <w:rsid w:val="000810D8"/>
    <w:rsid w:val="00082084"/>
    <w:rsid w:val="00082CBA"/>
    <w:rsid w:val="00083530"/>
    <w:rsid w:val="000855E6"/>
    <w:rsid w:val="00086AD2"/>
    <w:rsid w:val="00086CBF"/>
    <w:rsid w:val="00086D7C"/>
    <w:rsid w:val="00087F7D"/>
    <w:rsid w:val="000908C5"/>
    <w:rsid w:val="00091107"/>
    <w:rsid w:val="0009159E"/>
    <w:rsid w:val="00094E5E"/>
    <w:rsid w:val="000957BE"/>
    <w:rsid w:val="00096670"/>
    <w:rsid w:val="00096913"/>
    <w:rsid w:val="00096A1C"/>
    <w:rsid w:val="000A04C6"/>
    <w:rsid w:val="000A3342"/>
    <w:rsid w:val="000A38FB"/>
    <w:rsid w:val="000A3F11"/>
    <w:rsid w:val="000A4380"/>
    <w:rsid w:val="000A6A4D"/>
    <w:rsid w:val="000A71E1"/>
    <w:rsid w:val="000A78BB"/>
    <w:rsid w:val="000A78EE"/>
    <w:rsid w:val="000B0114"/>
    <w:rsid w:val="000B0836"/>
    <w:rsid w:val="000B1C42"/>
    <w:rsid w:val="000B2AA1"/>
    <w:rsid w:val="000B2B92"/>
    <w:rsid w:val="000B4565"/>
    <w:rsid w:val="000B698D"/>
    <w:rsid w:val="000B74E3"/>
    <w:rsid w:val="000B7513"/>
    <w:rsid w:val="000B778B"/>
    <w:rsid w:val="000B7E03"/>
    <w:rsid w:val="000B7E2A"/>
    <w:rsid w:val="000C014D"/>
    <w:rsid w:val="000C0612"/>
    <w:rsid w:val="000C229A"/>
    <w:rsid w:val="000C256E"/>
    <w:rsid w:val="000C2E75"/>
    <w:rsid w:val="000C36E4"/>
    <w:rsid w:val="000C3E76"/>
    <w:rsid w:val="000C423A"/>
    <w:rsid w:val="000C4DDF"/>
    <w:rsid w:val="000C5115"/>
    <w:rsid w:val="000C5553"/>
    <w:rsid w:val="000C582F"/>
    <w:rsid w:val="000C6C26"/>
    <w:rsid w:val="000C6E23"/>
    <w:rsid w:val="000C7121"/>
    <w:rsid w:val="000C7CE1"/>
    <w:rsid w:val="000D1B91"/>
    <w:rsid w:val="000D2928"/>
    <w:rsid w:val="000D2955"/>
    <w:rsid w:val="000D3FEE"/>
    <w:rsid w:val="000D5D2A"/>
    <w:rsid w:val="000D705D"/>
    <w:rsid w:val="000D75A9"/>
    <w:rsid w:val="000D7FE9"/>
    <w:rsid w:val="000E0CF1"/>
    <w:rsid w:val="000E0E71"/>
    <w:rsid w:val="000E1E15"/>
    <w:rsid w:val="000E2984"/>
    <w:rsid w:val="000E3AAF"/>
    <w:rsid w:val="000E3E67"/>
    <w:rsid w:val="000E4526"/>
    <w:rsid w:val="000E46BE"/>
    <w:rsid w:val="000E541A"/>
    <w:rsid w:val="000E66D2"/>
    <w:rsid w:val="000F1202"/>
    <w:rsid w:val="000F1405"/>
    <w:rsid w:val="000F20CA"/>
    <w:rsid w:val="000F3E4C"/>
    <w:rsid w:val="000F44F4"/>
    <w:rsid w:val="000F4E4B"/>
    <w:rsid w:val="000F504F"/>
    <w:rsid w:val="000F6333"/>
    <w:rsid w:val="000F774C"/>
    <w:rsid w:val="000F77A8"/>
    <w:rsid w:val="000F7AC8"/>
    <w:rsid w:val="000F7CB1"/>
    <w:rsid w:val="00101D7E"/>
    <w:rsid w:val="00101FC0"/>
    <w:rsid w:val="00102915"/>
    <w:rsid w:val="00102CE1"/>
    <w:rsid w:val="00103B68"/>
    <w:rsid w:val="0010401F"/>
    <w:rsid w:val="00104BF6"/>
    <w:rsid w:val="0010580C"/>
    <w:rsid w:val="00105BD7"/>
    <w:rsid w:val="001061E0"/>
    <w:rsid w:val="00106823"/>
    <w:rsid w:val="00106C0A"/>
    <w:rsid w:val="001075D6"/>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095"/>
    <w:rsid w:val="00130D90"/>
    <w:rsid w:val="00130E02"/>
    <w:rsid w:val="00132257"/>
    <w:rsid w:val="00132503"/>
    <w:rsid w:val="00132A2C"/>
    <w:rsid w:val="00133DAC"/>
    <w:rsid w:val="00133DE6"/>
    <w:rsid w:val="00134825"/>
    <w:rsid w:val="00134A93"/>
    <w:rsid w:val="00136CAD"/>
    <w:rsid w:val="001377B0"/>
    <w:rsid w:val="0014027E"/>
    <w:rsid w:val="00142181"/>
    <w:rsid w:val="001421D7"/>
    <w:rsid w:val="001425E7"/>
    <w:rsid w:val="00142D29"/>
    <w:rsid w:val="001432E8"/>
    <w:rsid w:val="001434C9"/>
    <w:rsid w:val="00144995"/>
    <w:rsid w:val="00144FFC"/>
    <w:rsid w:val="00146193"/>
    <w:rsid w:val="001473EC"/>
    <w:rsid w:val="00147A79"/>
    <w:rsid w:val="00150389"/>
    <w:rsid w:val="00150502"/>
    <w:rsid w:val="0015137F"/>
    <w:rsid w:val="00151AD0"/>
    <w:rsid w:val="00154821"/>
    <w:rsid w:val="00154966"/>
    <w:rsid w:val="00155113"/>
    <w:rsid w:val="00155840"/>
    <w:rsid w:val="00156FAC"/>
    <w:rsid w:val="00160921"/>
    <w:rsid w:val="00161669"/>
    <w:rsid w:val="00161B7E"/>
    <w:rsid w:val="00161CF7"/>
    <w:rsid w:val="001632F2"/>
    <w:rsid w:val="0016406E"/>
    <w:rsid w:val="00165201"/>
    <w:rsid w:val="00165BEB"/>
    <w:rsid w:val="00170D66"/>
    <w:rsid w:val="0017195C"/>
    <w:rsid w:val="001732BE"/>
    <w:rsid w:val="00173F50"/>
    <w:rsid w:val="00173F67"/>
    <w:rsid w:val="00176074"/>
    <w:rsid w:val="001763F4"/>
    <w:rsid w:val="0017690D"/>
    <w:rsid w:val="00176F1F"/>
    <w:rsid w:val="00177F5C"/>
    <w:rsid w:val="00180219"/>
    <w:rsid w:val="0018116D"/>
    <w:rsid w:val="00181499"/>
    <w:rsid w:val="0018228F"/>
    <w:rsid w:val="00183C1D"/>
    <w:rsid w:val="00186408"/>
    <w:rsid w:val="00187044"/>
    <w:rsid w:val="00187AA3"/>
    <w:rsid w:val="00190667"/>
    <w:rsid w:val="0019095B"/>
    <w:rsid w:val="001914E3"/>
    <w:rsid w:val="0019255C"/>
    <w:rsid w:val="0019374A"/>
    <w:rsid w:val="00195A65"/>
    <w:rsid w:val="00197A34"/>
    <w:rsid w:val="00197FE4"/>
    <w:rsid w:val="001A04D8"/>
    <w:rsid w:val="001A04F2"/>
    <w:rsid w:val="001A1739"/>
    <w:rsid w:val="001A330B"/>
    <w:rsid w:val="001A373F"/>
    <w:rsid w:val="001A3A41"/>
    <w:rsid w:val="001A415F"/>
    <w:rsid w:val="001A70CC"/>
    <w:rsid w:val="001B0B07"/>
    <w:rsid w:val="001B21A8"/>
    <w:rsid w:val="001B3D9A"/>
    <w:rsid w:val="001B4A24"/>
    <w:rsid w:val="001B4A96"/>
    <w:rsid w:val="001B682C"/>
    <w:rsid w:val="001B7321"/>
    <w:rsid w:val="001C26E1"/>
    <w:rsid w:val="001C40AD"/>
    <w:rsid w:val="001C4BDB"/>
    <w:rsid w:val="001D0660"/>
    <w:rsid w:val="001D24AB"/>
    <w:rsid w:val="001D2B81"/>
    <w:rsid w:val="001D3993"/>
    <w:rsid w:val="001D5B64"/>
    <w:rsid w:val="001D5EAC"/>
    <w:rsid w:val="001D7569"/>
    <w:rsid w:val="001E1619"/>
    <w:rsid w:val="001E17DB"/>
    <w:rsid w:val="001E32CF"/>
    <w:rsid w:val="001E38E7"/>
    <w:rsid w:val="001E411F"/>
    <w:rsid w:val="001E620F"/>
    <w:rsid w:val="001E6981"/>
    <w:rsid w:val="001E6BA8"/>
    <w:rsid w:val="001F36DC"/>
    <w:rsid w:val="001F3A16"/>
    <w:rsid w:val="001F4A5A"/>
    <w:rsid w:val="001F5FFE"/>
    <w:rsid w:val="001F6079"/>
    <w:rsid w:val="001F67E1"/>
    <w:rsid w:val="00200213"/>
    <w:rsid w:val="0020039E"/>
    <w:rsid w:val="00201189"/>
    <w:rsid w:val="002021AB"/>
    <w:rsid w:val="0020274C"/>
    <w:rsid w:val="0020380B"/>
    <w:rsid w:val="00203BC6"/>
    <w:rsid w:val="00206976"/>
    <w:rsid w:val="00206A91"/>
    <w:rsid w:val="00206E1B"/>
    <w:rsid w:val="002123A9"/>
    <w:rsid w:val="0021340A"/>
    <w:rsid w:val="00213BB0"/>
    <w:rsid w:val="002161D4"/>
    <w:rsid w:val="00220C24"/>
    <w:rsid w:val="00221355"/>
    <w:rsid w:val="002238EF"/>
    <w:rsid w:val="00223D96"/>
    <w:rsid w:val="0022562F"/>
    <w:rsid w:val="0022675B"/>
    <w:rsid w:val="00227A38"/>
    <w:rsid w:val="00227B78"/>
    <w:rsid w:val="00227D05"/>
    <w:rsid w:val="002308E4"/>
    <w:rsid w:val="0023287D"/>
    <w:rsid w:val="0023385E"/>
    <w:rsid w:val="00233C05"/>
    <w:rsid w:val="00234FEE"/>
    <w:rsid w:val="0023524F"/>
    <w:rsid w:val="00235887"/>
    <w:rsid w:val="0023683D"/>
    <w:rsid w:val="00236C27"/>
    <w:rsid w:val="00242104"/>
    <w:rsid w:val="00242E44"/>
    <w:rsid w:val="00242F26"/>
    <w:rsid w:val="00243566"/>
    <w:rsid w:val="00243F44"/>
    <w:rsid w:val="0024439C"/>
    <w:rsid w:val="00244C91"/>
    <w:rsid w:val="002453F2"/>
    <w:rsid w:val="00245C58"/>
    <w:rsid w:val="00246CA0"/>
    <w:rsid w:val="0025229D"/>
    <w:rsid w:val="00252B2D"/>
    <w:rsid w:val="00252CED"/>
    <w:rsid w:val="0025526B"/>
    <w:rsid w:val="00256B7D"/>
    <w:rsid w:val="00256E4E"/>
    <w:rsid w:val="00260BC6"/>
    <w:rsid w:val="00262DE5"/>
    <w:rsid w:val="002633D9"/>
    <w:rsid w:val="002635D0"/>
    <w:rsid w:val="00265BB8"/>
    <w:rsid w:val="00266899"/>
    <w:rsid w:val="00266B4B"/>
    <w:rsid w:val="00271097"/>
    <w:rsid w:val="00271B11"/>
    <w:rsid w:val="00274FA8"/>
    <w:rsid w:val="0027545C"/>
    <w:rsid w:val="00275AFC"/>
    <w:rsid w:val="00276116"/>
    <w:rsid w:val="002761DD"/>
    <w:rsid w:val="0027648A"/>
    <w:rsid w:val="00276EC3"/>
    <w:rsid w:val="00277349"/>
    <w:rsid w:val="0027761F"/>
    <w:rsid w:val="00277D90"/>
    <w:rsid w:val="002804B6"/>
    <w:rsid w:val="00280C9D"/>
    <w:rsid w:val="002824B6"/>
    <w:rsid w:val="00283296"/>
    <w:rsid w:val="002874BC"/>
    <w:rsid w:val="002875A8"/>
    <w:rsid w:val="00290034"/>
    <w:rsid w:val="00290370"/>
    <w:rsid w:val="00290B6A"/>
    <w:rsid w:val="00291EA3"/>
    <w:rsid w:val="00291FF7"/>
    <w:rsid w:val="00293E97"/>
    <w:rsid w:val="00295079"/>
    <w:rsid w:val="002972D9"/>
    <w:rsid w:val="002A106E"/>
    <w:rsid w:val="002A1AC2"/>
    <w:rsid w:val="002A2540"/>
    <w:rsid w:val="002A46E0"/>
    <w:rsid w:val="002A4729"/>
    <w:rsid w:val="002A58C6"/>
    <w:rsid w:val="002A76F0"/>
    <w:rsid w:val="002B1161"/>
    <w:rsid w:val="002B3FF3"/>
    <w:rsid w:val="002B5141"/>
    <w:rsid w:val="002B57BC"/>
    <w:rsid w:val="002B5C4C"/>
    <w:rsid w:val="002C14F7"/>
    <w:rsid w:val="002C45E1"/>
    <w:rsid w:val="002C4968"/>
    <w:rsid w:val="002C4B0A"/>
    <w:rsid w:val="002C4DC1"/>
    <w:rsid w:val="002C7301"/>
    <w:rsid w:val="002C7DD2"/>
    <w:rsid w:val="002D1352"/>
    <w:rsid w:val="002D2882"/>
    <w:rsid w:val="002D3EE6"/>
    <w:rsid w:val="002D6922"/>
    <w:rsid w:val="002D7E2D"/>
    <w:rsid w:val="002E0952"/>
    <w:rsid w:val="002E4170"/>
    <w:rsid w:val="002E4480"/>
    <w:rsid w:val="002E7496"/>
    <w:rsid w:val="002E77FE"/>
    <w:rsid w:val="002E7A8C"/>
    <w:rsid w:val="002F04E7"/>
    <w:rsid w:val="002F0859"/>
    <w:rsid w:val="002F08E5"/>
    <w:rsid w:val="002F099B"/>
    <w:rsid w:val="002F1847"/>
    <w:rsid w:val="002F1DB8"/>
    <w:rsid w:val="002F297F"/>
    <w:rsid w:val="002F2E37"/>
    <w:rsid w:val="002F3DB2"/>
    <w:rsid w:val="002F47B7"/>
    <w:rsid w:val="002F4926"/>
    <w:rsid w:val="002F514A"/>
    <w:rsid w:val="002F6265"/>
    <w:rsid w:val="002F6CDE"/>
    <w:rsid w:val="002F703F"/>
    <w:rsid w:val="002F7D8F"/>
    <w:rsid w:val="00300D59"/>
    <w:rsid w:val="00301386"/>
    <w:rsid w:val="0030212E"/>
    <w:rsid w:val="0030319C"/>
    <w:rsid w:val="003033B3"/>
    <w:rsid w:val="00305FC6"/>
    <w:rsid w:val="003062BA"/>
    <w:rsid w:val="0030750D"/>
    <w:rsid w:val="003075CA"/>
    <w:rsid w:val="0031081F"/>
    <w:rsid w:val="003128B3"/>
    <w:rsid w:val="00312CD3"/>
    <w:rsid w:val="00316837"/>
    <w:rsid w:val="003203B3"/>
    <w:rsid w:val="0032048B"/>
    <w:rsid w:val="00320808"/>
    <w:rsid w:val="00321083"/>
    <w:rsid w:val="003226F3"/>
    <w:rsid w:val="00322747"/>
    <w:rsid w:val="00323FC9"/>
    <w:rsid w:val="003242E3"/>
    <w:rsid w:val="00324AD5"/>
    <w:rsid w:val="00324D5E"/>
    <w:rsid w:val="00325D04"/>
    <w:rsid w:val="00325D7D"/>
    <w:rsid w:val="0032619D"/>
    <w:rsid w:val="00326844"/>
    <w:rsid w:val="00326CD6"/>
    <w:rsid w:val="00327626"/>
    <w:rsid w:val="003276F1"/>
    <w:rsid w:val="00327D3D"/>
    <w:rsid w:val="0033014F"/>
    <w:rsid w:val="00330829"/>
    <w:rsid w:val="00330D0C"/>
    <w:rsid w:val="003321F3"/>
    <w:rsid w:val="003326FF"/>
    <w:rsid w:val="0033297C"/>
    <w:rsid w:val="00332F6E"/>
    <w:rsid w:val="003336BD"/>
    <w:rsid w:val="00333F9C"/>
    <w:rsid w:val="003340C0"/>
    <w:rsid w:val="00334450"/>
    <w:rsid w:val="003347D7"/>
    <w:rsid w:val="00335421"/>
    <w:rsid w:val="003355C2"/>
    <w:rsid w:val="00336D46"/>
    <w:rsid w:val="00336EF2"/>
    <w:rsid w:val="00337A1E"/>
    <w:rsid w:val="00342510"/>
    <w:rsid w:val="00342F09"/>
    <w:rsid w:val="00343525"/>
    <w:rsid w:val="00344600"/>
    <w:rsid w:val="00346BF0"/>
    <w:rsid w:val="00346EFA"/>
    <w:rsid w:val="00347804"/>
    <w:rsid w:val="00347DDD"/>
    <w:rsid w:val="003502E9"/>
    <w:rsid w:val="00351120"/>
    <w:rsid w:val="003547AF"/>
    <w:rsid w:val="00355D85"/>
    <w:rsid w:val="00356089"/>
    <w:rsid w:val="00360BFB"/>
    <w:rsid w:val="00363E08"/>
    <w:rsid w:val="003642E2"/>
    <w:rsid w:val="003658A9"/>
    <w:rsid w:val="003662AE"/>
    <w:rsid w:val="00367092"/>
    <w:rsid w:val="00370D12"/>
    <w:rsid w:val="00371B2D"/>
    <w:rsid w:val="0037232A"/>
    <w:rsid w:val="0037597F"/>
    <w:rsid w:val="003773D3"/>
    <w:rsid w:val="0037741F"/>
    <w:rsid w:val="0037743C"/>
    <w:rsid w:val="00377498"/>
    <w:rsid w:val="00381EA2"/>
    <w:rsid w:val="00382DB2"/>
    <w:rsid w:val="003838D7"/>
    <w:rsid w:val="00383B58"/>
    <w:rsid w:val="00384264"/>
    <w:rsid w:val="00384860"/>
    <w:rsid w:val="003852C1"/>
    <w:rsid w:val="003876C5"/>
    <w:rsid w:val="0039065B"/>
    <w:rsid w:val="00391B88"/>
    <w:rsid w:val="00393119"/>
    <w:rsid w:val="0039343D"/>
    <w:rsid w:val="003945E0"/>
    <w:rsid w:val="00394C1B"/>
    <w:rsid w:val="00394F15"/>
    <w:rsid w:val="00396BFA"/>
    <w:rsid w:val="00397A2F"/>
    <w:rsid w:val="00397DEA"/>
    <w:rsid w:val="00397EEE"/>
    <w:rsid w:val="003A056C"/>
    <w:rsid w:val="003A0B60"/>
    <w:rsid w:val="003A182E"/>
    <w:rsid w:val="003A3F21"/>
    <w:rsid w:val="003A4533"/>
    <w:rsid w:val="003A4727"/>
    <w:rsid w:val="003A4B2F"/>
    <w:rsid w:val="003A5BA8"/>
    <w:rsid w:val="003A67EE"/>
    <w:rsid w:val="003B0526"/>
    <w:rsid w:val="003B08BB"/>
    <w:rsid w:val="003B0CF2"/>
    <w:rsid w:val="003B1E39"/>
    <w:rsid w:val="003B2B16"/>
    <w:rsid w:val="003B3276"/>
    <w:rsid w:val="003B38FA"/>
    <w:rsid w:val="003B64C2"/>
    <w:rsid w:val="003B7546"/>
    <w:rsid w:val="003C0F43"/>
    <w:rsid w:val="003C1A45"/>
    <w:rsid w:val="003C427F"/>
    <w:rsid w:val="003C68D3"/>
    <w:rsid w:val="003C699E"/>
    <w:rsid w:val="003C71C7"/>
    <w:rsid w:val="003D0296"/>
    <w:rsid w:val="003D0F9E"/>
    <w:rsid w:val="003D1007"/>
    <w:rsid w:val="003D1A28"/>
    <w:rsid w:val="003D2D62"/>
    <w:rsid w:val="003D30D2"/>
    <w:rsid w:val="003D3C39"/>
    <w:rsid w:val="003D4446"/>
    <w:rsid w:val="003D4455"/>
    <w:rsid w:val="003D51FE"/>
    <w:rsid w:val="003D6CEF"/>
    <w:rsid w:val="003D6EF2"/>
    <w:rsid w:val="003E0960"/>
    <w:rsid w:val="003E342C"/>
    <w:rsid w:val="003E5132"/>
    <w:rsid w:val="003E5C8D"/>
    <w:rsid w:val="003E5E5E"/>
    <w:rsid w:val="003E5F14"/>
    <w:rsid w:val="003E6F1E"/>
    <w:rsid w:val="003F011F"/>
    <w:rsid w:val="003F084E"/>
    <w:rsid w:val="003F18A3"/>
    <w:rsid w:val="003F1AE8"/>
    <w:rsid w:val="003F1EF1"/>
    <w:rsid w:val="003F368A"/>
    <w:rsid w:val="003F45E7"/>
    <w:rsid w:val="003F4BB7"/>
    <w:rsid w:val="00400150"/>
    <w:rsid w:val="004010F6"/>
    <w:rsid w:val="004014E9"/>
    <w:rsid w:val="00403166"/>
    <w:rsid w:val="00404570"/>
    <w:rsid w:val="00404DE3"/>
    <w:rsid w:val="00404F06"/>
    <w:rsid w:val="00404FB2"/>
    <w:rsid w:val="004062AF"/>
    <w:rsid w:val="00406422"/>
    <w:rsid w:val="00407C43"/>
    <w:rsid w:val="00407CC9"/>
    <w:rsid w:val="004104FF"/>
    <w:rsid w:val="0041530F"/>
    <w:rsid w:val="00415ECC"/>
    <w:rsid w:val="004163A5"/>
    <w:rsid w:val="00416BBF"/>
    <w:rsid w:val="00417405"/>
    <w:rsid w:val="004175B4"/>
    <w:rsid w:val="0041786E"/>
    <w:rsid w:val="004207A3"/>
    <w:rsid w:val="00420B28"/>
    <w:rsid w:val="00420E58"/>
    <w:rsid w:val="00420FC2"/>
    <w:rsid w:val="0042117C"/>
    <w:rsid w:val="004214E1"/>
    <w:rsid w:val="00421F93"/>
    <w:rsid w:val="00423D70"/>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5EBB"/>
    <w:rsid w:val="00436103"/>
    <w:rsid w:val="00437924"/>
    <w:rsid w:val="00440B57"/>
    <w:rsid w:val="00441C17"/>
    <w:rsid w:val="004429D6"/>
    <w:rsid w:val="00444759"/>
    <w:rsid w:val="0044583B"/>
    <w:rsid w:val="00445CA5"/>
    <w:rsid w:val="00446288"/>
    <w:rsid w:val="004468D0"/>
    <w:rsid w:val="0044717D"/>
    <w:rsid w:val="004475D5"/>
    <w:rsid w:val="004506F3"/>
    <w:rsid w:val="0045225F"/>
    <w:rsid w:val="004526F0"/>
    <w:rsid w:val="004541B4"/>
    <w:rsid w:val="00454D89"/>
    <w:rsid w:val="00455CCD"/>
    <w:rsid w:val="00456074"/>
    <w:rsid w:val="00457CFC"/>
    <w:rsid w:val="00461991"/>
    <w:rsid w:val="00462169"/>
    <w:rsid w:val="004628ED"/>
    <w:rsid w:val="00462996"/>
    <w:rsid w:val="00463F06"/>
    <w:rsid w:val="00464A78"/>
    <w:rsid w:val="00465708"/>
    <w:rsid w:val="00465D18"/>
    <w:rsid w:val="004676CC"/>
    <w:rsid w:val="0047065D"/>
    <w:rsid w:val="00470A45"/>
    <w:rsid w:val="004716D4"/>
    <w:rsid w:val="00472F00"/>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97FCD"/>
    <w:rsid w:val="004A044C"/>
    <w:rsid w:val="004A1734"/>
    <w:rsid w:val="004A2B26"/>
    <w:rsid w:val="004A3153"/>
    <w:rsid w:val="004A34C6"/>
    <w:rsid w:val="004A376F"/>
    <w:rsid w:val="004A3BA9"/>
    <w:rsid w:val="004A466F"/>
    <w:rsid w:val="004A53F4"/>
    <w:rsid w:val="004A54C1"/>
    <w:rsid w:val="004A5E90"/>
    <w:rsid w:val="004A669A"/>
    <w:rsid w:val="004A6AB4"/>
    <w:rsid w:val="004B34FB"/>
    <w:rsid w:val="004B4002"/>
    <w:rsid w:val="004B463B"/>
    <w:rsid w:val="004B4EF3"/>
    <w:rsid w:val="004B5BF5"/>
    <w:rsid w:val="004B6ADD"/>
    <w:rsid w:val="004B6C6B"/>
    <w:rsid w:val="004B73ED"/>
    <w:rsid w:val="004B7E2A"/>
    <w:rsid w:val="004C1635"/>
    <w:rsid w:val="004C17F0"/>
    <w:rsid w:val="004C1D8C"/>
    <w:rsid w:val="004C3416"/>
    <w:rsid w:val="004C3AF8"/>
    <w:rsid w:val="004C4B93"/>
    <w:rsid w:val="004C6BB3"/>
    <w:rsid w:val="004D1739"/>
    <w:rsid w:val="004D1B8D"/>
    <w:rsid w:val="004D2535"/>
    <w:rsid w:val="004D263A"/>
    <w:rsid w:val="004D2CE7"/>
    <w:rsid w:val="004D51E1"/>
    <w:rsid w:val="004D5CF7"/>
    <w:rsid w:val="004E09D2"/>
    <w:rsid w:val="004E18A1"/>
    <w:rsid w:val="004E1DD1"/>
    <w:rsid w:val="004E1F90"/>
    <w:rsid w:val="004E4BE5"/>
    <w:rsid w:val="004E672C"/>
    <w:rsid w:val="004E68FA"/>
    <w:rsid w:val="004E722E"/>
    <w:rsid w:val="004F11F1"/>
    <w:rsid w:val="004F17C1"/>
    <w:rsid w:val="004F1CDC"/>
    <w:rsid w:val="004F2BB4"/>
    <w:rsid w:val="004F3783"/>
    <w:rsid w:val="004F3CEE"/>
    <w:rsid w:val="004F4B5B"/>
    <w:rsid w:val="004F50BB"/>
    <w:rsid w:val="004F5B1C"/>
    <w:rsid w:val="004F5C17"/>
    <w:rsid w:val="005004BE"/>
    <w:rsid w:val="00500FF9"/>
    <w:rsid w:val="00502A79"/>
    <w:rsid w:val="00503212"/>
    <w:rsid w:val="005044EC"/>
    <w:rsid w:val="00504B5C"/>
    <w:rsid w:val="00504BD4"/>
    <w:rsid w:val="00505612"/>
    <w:rsid w:val="00506AD0"/>
    <w:rsid w:val="0050714B"/>
    <w:rsid w:val="00507FE4"/>
    <w:rsid w:val="0051264A"/>
    <w:rsid w:val="005128DF"/>
    <w:rsid w:val="00512900"/>
    <w:rsid w:val="00514E6D"/>
    <w:rsid w:val="005150CC"/>
    <w:rsid w:val="00516948"/>
    <w:rsid w:val="00516B5A"/>
    <w:rsid w:val="005177E1"/>
    <w:rsid w:val="00517D32"/>
    <w:rsid w:val="00520752"/>
    <w:rsid w:val="005221D9"/>
    <w:rsid w:val="0052226B"/>
    <w:rsid w:val="00523891"/>
    <w:rsid w:val="00523C42"/>
    <w:rsid w:val="00523E15"/>
    <w:rsid w:val="00524BE1"/>
    <w:rsid w:val="00527AD5"/>
    <w:rsid w:val="00530812"/>
    <w:rsid w:val="00530CA9"/>
    <w:rsid w:val="00530D63"/>
    <w:rsid w:val="00531B6D"/>
    <w:rsid w:val="005323C4"/>
    <w:rsid w:val="00532DC7"/>
    <w:rsid w:val="00533138"/>
    <w:rsid w:val="00533D00"/>
    <w:rsid w:val="005346F1"/>
    <w:rsid w:val="005352EF"/>
    <w:rsid w:val="0053553F"/>
    <w:rsid w:val="00535CF4"/>
    <w:rsid w:val="00536D7A"/>
    <w:rsid w:val="005372D3"/>
    <w:rsid w:val="0053760F"/>
    <w:rsid w:val="00537D02"/>
    <w:rsid w:val="005405FF"/>
    <w:rsid w:val="005430E3"/>
    <w:rsid w:val="0054492E"/>
    <w:rsid w:val="0054648E"/>
    <w:rsid w:val="00546CB7"/>
    <w:rsid w:val="00546E5C"/>
    <w:rsid w:val="00547F54"/>
    <w:rsid w:val="00550D88"/>
    <w:rsid w:val="00551A9D"/>
    <w:rsid w:val="00551C9E"/>
    <w:rsid w:val="0055445C"/>
    <w:rsid w:val="00556754"/>
    <w:rsid w:val="00560108"/>
    <w:rsid w:val="00560972"/>
    <w:rsid w:val="00560F1B"/>
    <w:rsid w:val="005610B5"/>
    <w:rsid w:val="005637F6"/>
    <w:rsid w:val="00563D96"/>
    <w:rsid w:val="00566345"/>
    <w:rsid w:val="005663A3"/>
    <w:rsid w:val="00570005"/>
    <w:rsid w:val="005709D6"/>
    <w:rsid w:val="005717B1"/>
    <w:rsid w:val="005735E3"/>
    <w:rsid w:val="0057433A"/>
    <w:rsid w:val="00576129"/>
    <w:rsid w:val="00576E57"/>
    <w:rsid w:val="00577CF2"/>
    <w:rsid w:val="00577D1B"/>
    <w:rsid w:val="005800FB"/>
    <w:rsid w:val="0058096A"/>
    <w:rsid w:val="00580D4C"/>
    <w:rsid w:val="00582D99"/>
    <w:rsid w:val="00583001"/>
    <w:rsid w:val="00583543"/>
    <w:rsid w:val="005879F9"/>
    <w:rsid w:val="005910A4"/>
    <w:rsid w:val="00591D3B"/>
    <w:rsid w:val="00594D67"/>
    <w:rsid w:val="005953DF"/>
    <w:rsid w:val="005972A9"/>
    <w:rsid w:val="005A0F8C"/>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25"/>
    <w:rsid w:val="005B2D4E"/>
    <w:rsid w:val="005B3A1B"/>
    <w:rsid w:val="005B6418"/>
    <w:rsid w:val="005B6726"/>
    <w:rsid w:val="005B6903"/>
    <w:rsid w:val="005B6ADA"/>
    <w:rsid w:val="005B7582"/>
    <w:rsid w:val="005C0420"/>
    <w:rsid w:val="005C06AA"/>
    <w:rsid w:val="005C0F4A"/>
    <w:rsid w:val="005C21BE"/>
    <w:rsid w:val="005C2467"/>
    <w:rsid w:val="005C31C7"/>
    <w:rsid w:val="005C35F8"/>
    <w:rsid w:val="005C3867"/>
    <w:rsid w:val="005C38DC"/>
    <w:rsid w:val="005C3BA8"/>
    <w:rsid w:val="005C3CB3"/>
    <w:rsid w:val="005C3FFE"/>
    <w:rsid w:val="005C49B8"/>
    <w:rsid w:val="005C5EBC"/>
    <w:rsid w:val="005C5EFC"/>
    <w:rsid w:val="005C6254"/>
    <w:rsid w:val="005C6275"/>
    <w:rsid w:val="005C65EB"/>
    <w:rsid w:val="005C68E2"/>
    <w:rsid w:val="005C7920"/>
    <w:rsid w:val="005D0134"/>
    <w:rsid w:val="005D01D6"/>
    <w:rsid w:val="005D0A0C"/>
    <w:rsid w:val="005D0D0F"/>
    <w:rsid w:val="005D52EA"/>
    <w:rsid w:val="005D7478"/>
    <w:rsid w:val="005D78C8"/>
    <w:rsid w:val="005E0C2F"/>
    <w:rsid w:val="005E21B7"/>
    <w:rsid w:val="005E36FB"/>
    <w:rsid w:val="005E5120"/>
    <w:rsid w:val="005E52D5"/>
    <w:rsid w:val="005E7E54"/>
    <w:rsid w:val="005F059D"/>
    <w:rsid w:val="005F0E0A"/>
    <w:rsid w:val="005F10EF"/>
    <w:rsid w:val="005F124C"/>
    <w:rsid w:val="005F1277"/>
    <w:rsid w:val="005F185E"/>
    <w:rsid w:val="005F240F"/>
    <w:rsid w:val="005F28BD"/>
    <w:rsid w:val="005F339A"/>
    <w:rsid w:val="005F44F4"/>
    <w:rsid w:val="005F49C1"/>
    <w:rsid w:val="005F515C"/>
    <w:rsid w:val="005F52E9"/>
    <w:rsid w:val="005F6744"/>
    <w:rsid w:val="005F7260"/>
    <w:rsid w:val="005F7E18"/>
    <w:rsid w:val="00600266"/>
    <w:rsid w:val="006008F7"/>
    <w:rsid w:val="006010B8"/>
    <w:rsid w:val="006043FE"/>
    <w:rsid w:val="00604D2A"/>
    <w:rsid w:val="006051DE"/>
    <w:rsid w:val="00606367"/>
    <w:rsid w:val="00607A94"/>
    <w:rsid w:val="006120A2"/>
    <w:rsid w:val="006120D6"/>
    <w:rsid w:val="006151F7"/>
    <w:rsid w:val="00615F0C"/>
    <w:rsid w:val="006170DB"/>
    <w:rsid w:val="00617ED4"/>
    <w:rsid w:val="006206E4"/>
    <w:rsid w:val="00620ABF"/>
    <w:rsid w:val="006214AB"/>
    <w:rsid w:val="006218B6"/>
    <w:rsid w:val="00622625"/>
    <w:rsid w:val="0062379C"/>
    <w:rsid w:val="00623D42"/>
    <w:rsid w:val="0062497A"/>
    <w:rsid w:val="006252B8"/>
    <w:rsid w:val="00627664"/>
    <w:rsid w:val="00630029"/>
    <w:rsid w:val="00631CC5"/>
    <w:rsid w:val="00631E85"/>
    <w:rsid w:val="00632876"/>
    <w:rsid w:val="00632AA6"/>
    <w:rsid w:val="00632BCB"/>
    <w:rsid w:val="0063343B"/>
    <w:rsid w:val="00634FC6"/>
    <w:rsid w:val="00634FFB"/>
    <w:rsid w:val="0063627C"/>
    <w:rsid w:val="00637307"/>
    <w:rsid w:val="00637750"/>
    <w:rsid w:val="00637DFD"/>
    <w:rsid w:val="006411CE"/>
    <w:rsid w:val="006423CC"/>
    <w:rsid w:val="00642964"/>
    <w:rsid w:val="00643AFB"/>
    <w:rsid w:val="0064433C"/>
    <w:rsid w:val="00644EC8"/>
    <w:rsid w:val="0064554D"/>
    <w:rsid w:val="00646A2E"/>
    <w:rsid w:val="00646CDA"/>
    <w:rsid w:val="0064754D"/>
    <w:rsid w:val="00647F26"/>
    <w:rsid w:val="00650334"/>
    <w:rsid w:val="00650928"/>
    <w:rsid w:val="00650C1D"/>
    <w:rsid w:val="00652FB3"/>
    <w:rsid w:val="00653071"/>
    <w:rsid w:val="006536B8"/>
    <w:rsid w:val="006538A0"/>
    <w:rsid w:val="00654657"/>
    <w:rsid w:val="00654C07"/>
    <w:rsid w:val="00655EB3"/>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4981"/>
    <w:rsid w:val="0067629A"/>
    <w:rsid w:val="00680867"/>
    <w:rsid w:val="00681073"/>
    <w:rsid w:val="006810FF"/>
    <w:rsid w:val="00681314"/>
    <w:rsid w:val="00681820"/>
    <w:rsid w:val="00682690"/>
    <w:rsid w:val="00682DB5"/>
    <w:rsid w:val="0068430D"/>
    <w:rsid w:val="006845AF"/>
    <w:rsid w:val="006846F3"/>
    <w:rsid w:val="00684802"/>
    <w:rsid w:val="006853D2"/>
    <w:rsid w:val="00685A01"/>
    <w:rsid w:val="00685F0C"/>
    <w:rsid w:val="00686DCA"/>
    <w:rsid w:val="00687172"/>
    <w:rsid w:val="00687648"/>
    <w:rsid w:val="00690219"/>
    <w:rsid w:val="00691CF1"/>
    <w:rsid w:val="00691DA6"/>
    <w:rsid w:val="00693A93"/>
    <w:rsid w:val="00694C19"/>
    <w:rsid w:val="00695C20"/>
    <w:rsid w:val="00695F3B"/>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0948"/>
    <w:rsid w:val="006B257C"/>
    <w:rsid w:val="006B3030"/>
    <w:rsid w:val="006B3A92"/>
    <w:rsid w:val="006B3C1D"/>
    <w:rsid w:val="006B4FBB"/>
    <w:rsid w:val="006B5645"/>
    <w:rsid w:val="006B5DD5"/>
    <w:rsid w:val="006B5E27"/>
    <w:rsid w:val="006B75D5"/>
    <w:rsid w:val="006B7608"/>
    <w:rsid w:val="006C0C37"/>
    <w:rsid w:val="006C10DB"/>
    <w:rsid w:val="006C11A2"/>
    <w:rsid w:val="006C2EAB"/>
    <w:rsid w:val="006C3501"/>
    <w:rsid w:val="006C3921"/>
    <w:rsid w:val="006C50F5"/>
    <w:rsid w:val="006C522F"/>
    <w:rsid w:val="006C5586"/>
    <w:rsid w:val="006C58E0"/>
    <w:rsid w:val="006C6071"/>
    <w:rsid w:val="006C72B9"/>
    <w:rsid w:val="006D14C7"/>
    <w:rsid w:val="006D1F5C"/>
    <w:rsid w:val="006D2EB9"/>
    <w:rsid w:val="006D4B8D"/>
    <w:rsid w:val="006D6449"/>
    <w:rsid w:val="006D69B7"/>
    <w:rsid w:val="006E018F"/>
    <w:rsid w:val="006E17F5"/>
    <w:rsid w:val="006E3851"/>
    <w:rsid w:val="006E545E"/>
    <w:rsid w:val="006E54A5"/>
    <w:rsid w:val="006E5CAF"/>
    <w:rsid w:val="006E6087"/>
    <w:rsid w:val="006E6818"/>
    <w:rsid w:val="006F0156"/>
    <w:rsid w:val="006F0B6D"/>
    <w:rsid w:val="006F20E3"/>
    <w:rsid w:val="006F2231"/>
    <w:rsid w:val="006F3804"/>
    <w:rsid w:val="006F5F4E"/>
    <w:rsid w:val="006F6BEE"/>
    <w:rsid w:val="006F6E82"/>
    <w:rsid w:val="006F72A6"/>
    <w:rsid w:val="006F7654"/>
    <w:rsid w:val="006F7CB6"/>
    <w:rsid w:val="00700249"/>
    <w:rsid w:val="00700C6D"/>
    <w:rsid w:val="007030F9"/>
    <w:rsid w:val="00704A2B"/>
    <w:rsid w:val="00706303"/>
    <w:rsid w:val="00706971"/>
    <w:rsid w:val="00707A41"/>
    <w:rsid w:val="00710BAD"/>
    <w:rsid w:val="007116C6"/>
    <w:rsid w:val="00711804"/>
    <w:rsid w:val="0071569A"/>
    <w:rsid w:val="00716B18"/>
    <w:rsid w:val="007210A0"/>
    <w:rsid w:val="00721330"/>
    <w:rsid w:val="007213B2"/>
    <w:rsid w:val="007221DD"/>
    <w:rsid w:val="00722A8F"/>
    <w:rsid w:val="007309D5"/>
    <w:rsid w:val="00730F85"/>
    <w:rsid w:val="0073136C"/>
    <w:rsid w:val="00731389"/>
    <w:rsid w:val="00731BE4"/>
    <w:rsid w:val="00735D9E"/>
    <w:rsid w:val="0073653B"/>
    <w:rsid w:val="00740DDE"/>
    <w:rsid w:val="00740E67"/>
    <w:rsid w:val="0074185D"/>
    <w:rsid w:val="00741C3A"/>
    <w:rsid w:val="00741D7A"/>
    <w:rsid w:val="007428EE"/>
    <w:rsid w:val="00742FDC"/>
    <w:rsid w:val="00743B76"/>
    <w:rsid w:val="007457B5"/>
    <w:rsid w:val="00745D51"/>
    <w:rsid w:val="00745F6F"/>
    <w:rsid w:val="007467A2"/>
    <w:rsid w:val="00747010"/>
    <w:rsid w:val="00747421"/>
    <w:rsid w:val="007475C1"/>
    <w:rsid w:val="0075428E"/>
    <w:rsid w:val="00755832"/>
    <w:rsid w:val="00755B80"/>
    <w:rsid w:val="00756200"/>
    <w:rsid w:val="00756C60"/>
    <w:rsid w:val="007572BD"/>
    <w:rsid w:val="007608EC"/>
    <w:rsid w:val="00763892"/>
    <w:rsid w:val="0076495D"/>
    <w:rsid w:val="00765B6F"/>
    <w:rsid w:val="00767554"/>
    <w:rsid w:val="00767587"/>
    <w:rsid w:val="00770367"/>
    <w:rsid w:val="0077098E"/>
    <w:rsid w:val="00771111"/>
    <w:rsid w:val="00771642"/>
    <w:rsid w:val="00772C70"/>
    <w:rsid w:val="00773010"/>
    <w:rsid w:val="007747F4"/>
    <w:rsid w:val="00774A8D"/>
    <w:rsid w:val="00774CAB"/>
    <w:rsid w:val="007764F0"/>
    <w:rsid w:val="00777AED"/>
    <w:rsid w:val="0078090A"/>
    <w:rsid w:val="00780E4D"/>
    <w:rsid w:val="0078254F"/>
    <w:rsid w:val="00782775"/>
    <w:rsid w:val="00782EC3"/>
    <w:rsid w:val="00783B25"/>
    <w:rsid w:val="0078422B"/>
    <w:rsid w:val="0078502C"/>
    <w:rsid w:val="007855E0"/>
    <w:rsid w:val="00786168"/>
    <w:rsid w:val="0078617B"/>
    <w:rsid w:val="00786C78"/>
    <w:rsid w:val="00786CA4"/>
    <w:rsid w:val="00786F03"/>
    <w:rsid w:val="007877FC"/>
    <w:rsid w:val="00793A56"/>
    <w:rsid w:val="0079497F"/>
    <w:rsid w:val="00795E19"/>
    <w:rsid w:val="00797830"/>
    <w:rsid w:val="007A0694"/>
    <w:rsid w:val="007A0EE4"/>
    <w:rsid w:val="007A1376"/>
    <w:rsid w:val="007A15BD"/>
    <w:rsid w:val="007A1E5B"/>
    <w:rsid w:val="007A2433"/>
    <w:rsid w:val="007A30C5"/>
    <w:rsid w:val="007A386F"/>
    <w:rsid w:val="007A3955"/>
    <w:rsid w:val="007A4475"/>
    <w:rsid w:val="007A49D0"/>
    <w:rsid w:val="007A502D"/>
    <w:rsid w:val="007A62DB"/>
    <w:rsid w:val="007A6B44"/>
    <w:rsid w:val="007A7BBF"/>
    <w:rsid w:val="007B078C"/>
    <w:rsid w:val="007B1FF5"/>
    <w:rsid w:val="007B23BB"/>
    <w:rsid w:val="007B4C6F"/>
    <w:rsid w:val="007B4D04"/>
    <w:rsid w:val="007B5604"/>
    <w:rsid w:val="007B5929"/>
    <w:rsid w:val="007B723F"/>
    <w:rsid w:val="007C14C7"/>
    <w:rsid w:val="007C2889"/>
    <w:rsid w:val="007C43DB"/>
    <w:rsid w:val="007C592D"/>
    <w:rsid w:val="007D0CC2"/>
    <w:rsid w:val="007D0D74"/>
    <w:rsid w:val="007D0E85"/>
    <w:rsid w:val="007D0FA6"/>
    <w:rsid w:val="007D13C3"/>
    <w:rsid w:val="007D16CA"/>
    <w:rsid w:val="007D2BBC"/>
    <w:rsid w:val="007D3810"/>
    <w:rsid w:val="007D38E4"/>
    <w:rsid w:val="007D3E80"/>
    <w:rsid w:val="007D438F"/>
    <w:rsid w:val="007D49FA"/>
    <w:rsid w:val="007D5BE5"/>
    <w:rsid w:val="007D6342"/>
    <w:rsid w:val="007D67D4"/>
    <w:rsid w:val="007D72F6"/>
    <w:rsid w:val="007D7A02"/>
    <w:rsid w:val="007E235E"/>
    <w:rsid w:val="007E433C"/>
    <w:rsid w:val="007E4B5F"/>
    <w:rsid w:val="007E573B"/>
    <w:rsid w:val="007E5B6F"/>
    <w:rsid w:val="007E6BEC"/>
    <w:rsid w:val="007E7448"/>
    <w:rsid w:val="007F02B3"/>
    <w:rsid w:val="007F1E3F"/>
    <w:rsid w:val="007F314E"/>
    <w:rsid w:val="007F4E7B"/>
    <w:rsid w:val="007F4F44"/>
    <w:rsid w:val="007F5A4C"/>
    <w:rsid w:val="007F5D80"/>
    <w:rsid w:val="007F6886"/>
    <w:rsid w:val="00801B3B"/>
    <w:rsid w:val="00801B8F"/>
    <w:rsid w:val="00802CED"/>
    <w:rsid w:val="00805A9E"/>
    <w:rsid w:val="00806B0A"/>
    <w:rsid w:val="00806D11"/>
    <w:rsid w:val="0080786D"/>
    <w:rsid w:val="00810053"/>
    <w:rsid w:val="00810739"/>
    <w:rsid w:val="008130EB"/>
    <w:rsid w:val="0081361E"/>
    <w:rsid w:val="008209BD"/>
    <w:rsid w:val="00820DCF"/>
    <w:rsid w:val="008215E7"/>
    <w:rsid w:val="008217CC"/>
    <w:rsid w:val="008219D6"/>
    <w:rsid w:val="00822476"/>
    <w:rsid w:val="00822907"/>
    <w:rsid w:val="00822EAA"/>
    <w:rsid w:val="008232DB"/>
    <w:rsid w:val="00824051"/>
    <w:rsid w:val="0082576A"/>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41000"/>
    <w:rsid w:val="0084199D"/>
    <w:rsid w:val="00842692"/>
    <w:rsid w:val="008427FE"/>
    <w:rsid w:val="00845D53"/>
    <w:rsid w:val="00845FFD"/>
    <w:rsid w:val="00846067"/>
    <w:rsid w:val="0084640A"/>
    <w:rsid w:val="008476EA"/>
    <w:rsid w:val="00851BFC"/>
    <w:rsid w:val="00851DD2"/>
    <w:rsid w:val="0085230E"/>
    <w:rsid w:val="00853B39"/>
    <w:rsid w:val="008551EC"/>
    <w:rsid w:val="00855FE3"/>
    <w:rsid w:val="00856CFB"/>
    <w:rsid w:val="00857151"/>
    <w:rsid w:val="008605A2"/>
    <w:rsid w:val="0086078A"/>
    <w:rsid w:val="00860CAA"/>
    <w:rsid w:val="008614BB"/>
    <w:rsid w:val="0086214D"/>
    <w:rsid w:val="00862BC1"/>
    <w:rsid w:val="00863ED8"/>
    <w:rsid w:val="00864501"/>
    <w:rsid w:val="008645B0"/>
    <w:rsid w:val="00864950"/>
    <w:rsid w:val="00864D44"/>
    <w:rsid w:val="0086547E"/>
    <w:rsid w:val="008714AB"/>
    <w:rsid w:val="008730AA"/>
    <w:rsid w:val="008753A2"/>
    <w:rsid w:val="00877C28"/>
    <w:rsid w:val="00880DFB"/>
    <w:rsid w:val="008818D7"/>
    <w:rsid w:val="00881E66"/>
    <w:rsid w:val="0088203A"/>
    <w:rsid w:val="008840C8"/>
    <w:rsid w:val="008851A4"/>
    <w:rsid w:val="008857C3"/>
    <w:rsid w:val="00885DD0"/>
    <w:rsid w:val="00886E59"/>
    <w:rsid w:val="008878F7"/>
    <w:rsid w:val="00890035"/>
    <w:rsid w:val="008906B3"/>
    <w:rsid w:val="008913AC"/>
    <w:rsid w:val="00892E11"/>
    <w:rsid w:val="0089329D"/>
    <w:rsid w:val="00894461"/>
    <w:rsid w:val="008A007C"/>
    <w:rsid w:val="008A085A"/>
    <w:rsid w:val="008A226A"/>
    <w:rsid w:val="008A3454"/>
    <w:rsid w:val="008A3867"/>
    <w:rsid w:val="008A3AE7"/>
    <w:rsid w:val="008A3CA4"/>
    <w:rsid w:val="008A6385"/>
    <w:rsid w:val="008A7CCF"/>
    <w:rsid w:val="008B0E70"/>
    <w:rsid w:val="008B113F"/>
    <w:rsid w:val="008B15AB"/>
    <w:rsid w:val="008B1FDE"/>
    <w:rsid w:val="008B244D"/>
    <w:rsid w:val="008B272C"/>
    <w:rsid w:val="008B2A9E"/>
    <w:rsid w:val="008B33FB"/>
    <w:rsid w:val="008B3D1A"/>
    <w:rsid w:val="008B3D8F"/>
    <w:rsid w:val="008B4762"/>
    <w:rsid w:val="008B6BE9"/>
    <w:rsid w:val="008B6C37"/>
    <w:rsid w:val="008B7566"/>
    <w:rsid w:val="008C0A08"/>
    <w:rsid w:val="008C1AB5"/>
    <w:rsid w:val="008C2AF8"/>
    <w:rsid w:val="008C3F00"/>
    <w:rsid w:val="008C4C14"/>
    <w:rsid w:val="008C587B"/>
    <w:rsid w:val="008D017B"/>
    <w:rsid w:val="008D0589"/>
    <w:rsid w:val="008D06AF"/>
    <w:rsid w:val="008D0843"/>
    <w:rsid w:val="008D12E7"/>
    <w:rsid w:val="008D2004"/>
    <w:rsid w:val="008D203F"/>
    <w:rsid w:val="008D2180"/>
    <w:rsid w:val="008D425C"/>
    <w:rsid w:val="008D492F"/>
    <w:rsid w:val="008D51C1"/>
    <w:rsid w:val="008D5EEB"/>
    <w:rsid w:val="008D5FE4"/>
    <w:rsid w:val="008D6743"/>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263"/>
    <w:rsid w:val="008E43B1"/>
    <w:rsid w:val="008E501F"/>
    <w:rsid w:val="008E5919"/>
    <w:rsid w:val="008E75A1"/>
    <w:rsid w:val="008E7B9B"/>
    <w:rsid w:val="008F0F80"/>
    <w:rsid w:val="008F3051"/>
    <w:rsid w:val="008F38FB"/>
    <w:rsid w:val="008F3A1D"/>
    <w:rsid w:val="008F4116"/>
    <w:rsid w:val="008F6D02"/>
    <w:rsid w:val="008F73AB"/>
    <w:rsid w:val="00902DB1"/>
    <w:rsid w:val="009058E0"/>
    <w:rsid w:val="00905C0E"/>
    <w:rsid w:val="0090629D"/>
    <w:rsid w:val="00906B63"/>
    <w:rsid w:val="009078A8"/>
    <w:rsid w:val="00910644"/>
    <w:rsid w:val="00910DF3"/>
    <w:rsid w:val="00911466"/>
    <w:rsid w:val="009119DE"/>
    <w:rsid w:val="00911ADD"/>
    <w:rsid w:val="00915BE5"/>
    <w:rsid w:val="009160F1"/>
    <w:rsid w:val="00916109"/>
    <w:rsid w:val="00917C8C"/>
    <w:rsid w:val="00921588"/>
    <w:rsid w:val="0092246B"/>
    <w:rsid w:val="00924150"/>
    <w:rsid w:val="00924B40"/>
    <w:rsid w:val="009254B0"/>
    <w:rsid w:val="009265C4"/>
    <w:rsid w:val="009278E2"/>
    <w:rsid w:val="00930DD7"/>
    <w:rsid w:val="0093142D"/>
    <w:rsid w:val="0093198B"/>
    <w:rsid w:val="00932048"/>
    <w:rsid w:val="009328A8"/>
    <w:rsid w:val="00933535"/>
    <w:rsid w:val="00933628"/>
    <w:rsid w:val="00934138"/>
    <w:rsid w:val="0093709D"/>
    <w:rsid w:val="00940228"/>
    <w:rsid w:val="009402EA"/>
    <w:rsid w:val="00940F65"/>
    <w:rsid w:val="00941E48"/>
    <w:rsid w:val="009446C4"/>
    <w:rsid w:val="00944994"/>
    <w:rsid w:val="009472BC"/>
    <w:rsid w:val="00951DA2"/>
    <w:rsid w:val="00952306"/>
    <w:rsid w:val="009527AA"/>
    <w:rsid w:val="009528A9"/>
    <w:rsid w:val="00952B15"/>
    <w:rsid w:val="00954A41"/>
    <w:rsid w:val="009552B3"/>
    <w:rsid w:val="009562C5"/>
    <w:rsid w:val="0095671C"/>
    <w:rsid w:val="009605EE"/>
    <w:rsid w:val="00960D44"/>
    <w:rsid w:val="009619DF"/>
    <w:rsid w:val="00961AB1"/>
    <w:rsid w:val="00961C7C"/>
    <w:rsid w:val="00963CB3"/>
    <w:rsid w:val="00966275"/>
    <w:rsid w:val="0096657E"/>
    <w:rsid w:val="0096691F"/>
    <w:rsid w:val="0096747D"/>
    <w:rsid w:val="00970370"/>
    <w:rsid w:val="00970485"/>
    <w:rsid w:val="009707AA"/>
    <w:rsid w:val="0097123F"/>
    <w:rsid w:val="00971EFB"/>
    <w:rsid w:val="009740F1"/>
    <w:rsid w:val="0097450D"/>
    <w:rsid w:val="00976C98"/>
    <w:rsid w:val="009770A8"/>
    <w:rsid w:val="00977B98"/>
    <w:rsid w:val="009802E6"/>
    <w:rsid w:val="00980534"/>
    <w:rsid w:val="00980567"/>
    <w:rsid w:val="00980A60"/>
    <w:rsid w:val="00982203"/>
    <w:rsid w:val="00982342"/>
    <w:rsid w:val="0098410B"/>
    <w:rsid w:val="009846B3"/>
    <w:rsid w:val="009859D5"/>
    <w:rsid w:val="009861E4"/>
    <w:rsid w:val="00986967"/>
    <w:rsid w:val="009874BE"/>
    <w:rsid w:val="00987B32"/>
    <w:rsid w:val="009902C3"/>
    <w:rsid w:val="0099127E"/>
    <w:rsid w:val="00993847"/>
    <w:rsid w:val="00994970"/>
    <w:rsid w:val="00995E76"/>
    <w:rsid w:val="00996BB8"/>
    <w:rsid w:val="009A1013"/>
    <w:rsid w:val="009A1B20"/>
    <w:rsid w:val="009A1F70"/>
    <w:rsid w:val="009A2527"/>
    <w:rsid w:val="009A3949"/>
    <w:rsid w:val="009A398A"/>
    <w:rsid w:val="009A4454"/>
    <w:rsid w:val="009A46AA"/>
    <w:rsid w:val="009A5798"/>
    <w:rsid w:val="009A58F4"/>
    <w:rsid w:val="009A6696"/>
    <w:rsid w:val="009A7054"/>
    <w:rsid w:val="009A7254"/>
    <w:rsid w:val="009A740B"/>
    <w:rsid w:val="009B224E"/>
    <w:rsid w:val="009B25AC"/>
    <w:rsid w:val="009B38AC"/>
    <w:rsid w:val="009B48A7"/>
    <w:rsid w:val="009B602A"/>
    <w:rsid w:val="009B6057"/>
    <w:rsid w:val="009B60CF"/>
    <w:rsid w:val="009B6562"/>
    <w:rsid w:val="009B6676"/>
    <w:rsid w:val="009C0028"/>
    <w:rsid w:val="009C1E6C"/>
    <w:rsid w:val="009C2097"/>
    <w:rsid w:val="009C2F29"/>
    <w:rsid w:val="009C41C5"/>
    <w:rsid w:val="009C4584"/>
    <w:rsid w:val="009C531F"/>
    <w:rsid w:val="009C7EDE"/>
    <w:rsid w:val="009D156F"/>
    <w:rsid w:val="009D3FDE"/>
    <w:rsid w:val="009D46C1"/>
    <w:rsid w:val="009D6C44"/>
    <w:rsid w:val="009D6DEB"/>
    <w:rsid w:val="009E0EBD"/>
    <w:rsid w:val="009E0F9A"/>
    <w:rsid w:val="009E200C"/>
    <w:rsid w:val="009E2427"/>
    <w:rsid w:val="009E3696"/>
    <w:rsid w:val="009E4278"/>
    <w:rsid w:val="009E56CA"/>
    <w:rsid w:val="009E578F"/>
    <w:rsid w:val="009E588C"/>
    <w:rsid w:val="009E5F31"/>
    <w:rsid w:val="009E66F8"/>
    <w:rsid w:val="009E6917"/>
    <w:rsid w:val="009E7AC9"/>
    <w:rsid w:val="009E7FC3"/>
    <w:rsid w:val="009F0700"/>
    <w:rsid w:val="009F1582"/>
    <w:rsid w:val="009F1C20"/>
    <w:rsid w:val="009F2ADA"/>
    <w:rsid w:val="009F2B10"/>
    <w:rsid w:val="009F2F56"/>
    <w:rsid w:val="009F366C"/>
    <w:rsid w:val="009F5022"/>
    <w:rsid w:val="009F5E54"/>
    <w:rsid w:val="009F708E"/>
    <w:rsid w:val="009F7BE1"/>
    <w:rsid w:val="009F7C22"/>
    <w:rsid w:val="009F7D51"/>
    <w:rsid w:val="009F7F36"/>
    <w:rsid w:val="00A0004C"/>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506F"/>
    <w:rsid w:val="00A1663D"/>
    <w:rsid w:val="00A166B4"/>
    <w:rsid w:val="00A17A2C"/>
    <w:rsid w:val="00A20F5A"/>
    <w:rsid w:val="00A20FE2"/>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36570"/>
    <w:rsid w:val="00A37DC0"/>
    <w:rsid w:val="00A4025E"/>
    <w:rsid w:val="00A41047"/>
    <w:rsid w:val="00A41613"/>
    <w:rsid w:val="00A41B0D"/>
    <w:rsid w:val="00A435C6"/>
    <w:rsid w:val="00A45372"/>
    <w:rsid w:val="00A45CC2"/>
    <w:rsid w:val="00A47BB2"/>
    <w:rsid w:val="00A5023E"/>
    <w:rsid w:val="00A50700"/>
    <w:rsid w:val="00A51A6D"/>
    <w:rsid w:val="00A5245C"/>
    <w:rsid w:val="00A539DA"/>
    <w:rsid w:val="00A53E16"/>
    <w:rsid w:val="00A56275"/>
    <w:rsid w:val="00A56D1E"/>
    <w:rsid w:val="00A57A8C"/>
    <w:rsid w:val="00A60959"/>
    <w:rsid w:val="00A61139"/>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0077"/>
    <w:rsid w:val="00A72DE3"/>
    <w:rsid w:val="00A73DD6"/>
    <w:rsid w:val="00A756E9"/>
    <w:rsid w:val="00A75E26"/>
    <w:rsid w:val="00A83CFB"/>
    <w:rsid w:val="00A83FFF"/>
    <w:rsid w:val="00A84B79"/>
    <w:rsid w:val="00A861F6"/>
    <w:rsid w:val="00A867DF"/>
    <w:rsid w:val="00A86DBD"/>
    <w:rsid w:val="00A92FCA"/>
    <w:rsid w:val="00A955E8"/>
    <w:rsid w:val="00A96BEA"/>
    <w:rsid w:val="00A97484"/>
    <w:rsid w:val="00AA01DD"/>
    <w:rsid w:val="00AA06DD"/>
    <w:rsid w:val="00AA17CE"/>
    <w:rsid w:val="00AA26E1"/>
    <w:rsid w:val="00AA409B"/>
    <w:rsid w:val="00AA43FF"/>
    <w:rsid w:val="00AA4521"/>
    <w:rsid w:val="00AA46BC"/>
    <w:rsid w:val="00AA491F"/>
    <w:rsid w:val="00AA5BC2"/>
    <w:rsid w:val="00AA62F3"/>
    <w:rsid w:val="00AA7BF2"/>
    <w:rsid w:val="00AB054C"/>
    <w:rsid w:val="00AB137C"/>
    <w:rsid w:val="00AB179F"/>
    <w:rsid w:val="00AB1D25"/>
    <w:rsid w:val="00AB2B52"/>
    <w:rsid w:val="00AB34F5"/>
    <w:rsid w:val="00AB533D"/>
    <w:rsid w:val="00AB79C3"/>
    <w:rsid w:val="00AC0260"/>
    <w:rsid w:val="00AC086B"/>
    <w:rsid w:val="00AC26DE"/>
    <w:rsid w:val="00AC2A73"/>
    <w:rsid w:val="00AC2BC0"/>
    <w:rsid w:val="00AC3011"/>
    <w:rsid w:val="00AC3CEF"/>
    <w:rsid w:val="00AC5466"/>
    <w:rsid w:val="00AC5B07"/>
    <w:rsid w:val="00AC62EB"/>
    <w:rsid w:val="00AC7208"/>
    <w:rsid w:val="00AC76BC"/>
    <w:rsid w:val="00AC7CDF"/>
    <w:rsid w:val="00AD0DEA"/>
    <w:rsid w:val="00AD0ED7"/>
    <w:rsid w:val="00AD14D6"/>
    <w:rsid w:val="00AD1CB8"/>
    <w:rsid w:val="00AD1E09"/>
    <w:rsid w:val="00AD441F"/>
    <w:rsid w:val="00AD4FE7"/>
    <w:rsid w:val="00AD52D3"/>
    <w:rsid w:val="00AD5390"/>
    <w:rsid w:val="00AD798A"/>
    <w:rsid w:val="00AE0559"/>
    <w:rsid w:val="00AE105F"/>
    <w:rsid w:val="00AE181A"/>
    <w:rsid w:val="00AE24B8"/>
    <w:rsid w:val="00AE3ECC"/>
    <w:rsid w:val="00AE48AD"/>
    <w:rsid w:val="00AE4965"/>
    <w:rsid w:val="00AE6F36"/>
    <w:rsid w:val="00AE7693"/>
    <w:rsid w:val="00AF130B"/>
    <w:rsid w:val="00AF2C5F"/>
    <w:rsid w:val="00AF3EF0"/>
    <w:rsid w:val="00AF4A78"/>
    <w:rsid w:val="00AF4FD8"/>
    <w:rsid w:val="00AF581C"/>
    <w:rsid w:val="00AF606D"/>
    <w:rsid w:val="00AF6B2B"/>
    <w:rsid w:val="00AF6C02"/>
    <w:rsid w:val="00AF7E5A"/>
    <w:rsid w:val="00B004FE"/>
    <w:rsid w:val="00B02340"/>
    <w:rsid w:val="00B023E0"/>
    <w:rsid w:val="00B04490"/>
    <w:rsid w:val="00B04DE9"/>
    <w:rsid w:val="00B058F6"/>
    <w:rsid w:val="00B069ED"/>
    <w:rsid w:val="00B1087A"/>
    <w:rsid w:val="00B10C32"/>
    <w:rsid w:val="00B10DD3"/>
    <w:rsid w:val="00B128E3"/>
    <w:rsid w:val="00B12A8D"/>
    <w:rsid w:val="00B157A0"/>
    <w:rsid w:val="00B160D2"/>
    <w:rsid w:val="00B16C47"/>
    <w:rsid w:val="00B17401"/>
    <w:rsid w:val="00B2088E"/>
    <w:rsid w:val="00B20A42"/>
    <w:rsid w:val="00B21446"/>
    <w:rsid w:val="00B22BD7"/>
    <w:rsid w:val="00B22BE2"/>
    <w:rsid w:val="00B23D4A"/>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36888"/>
    <w:rsid w:val="00B40EBE"/>
    <w:rsid w:val="00B42293"/>
    <w:rsid w:val="00B4354F"/>
    <w:rsid w:val="00B44A13"/>
    <w:rsid w:val="00B44B6A"/>
    <w:rsid w:val="00B44BA6"/>
    <w:rsid w:val="00B450EF"/>
    <w:rsid w:val="00B46ECB"/>
    <w:rsid w:val="00B47A6F"/>
    <w:rsid w:val="00B47C25"/>
    <w:rsid w:val="00B47D6C"/>
    <w:rsid w:val="00B47DF3"/>
    <w:rsid w:val="00B514CF"/>
    <w:rsid w:val="00B52A2E"/>
    <w:rsid w:val="00B53215"/>
    <w:rsid w:val="00B53519"/>
    <w:rsid w:val="00B53B2D"/>
    <w:rsid w:val="00B54D40"/>
    <w:rsid w:val="00B55FEE"/>
    <w:rsid w:val="00B56479"/>
    <w:rsid w:val="00B60063"/>
    <w:rsid w:val="00B60856"/>
    <w:rsid w:val="00B60891"/>
    <w:rsid w:val="00B60E56"/>
    <w:rsid w:val="00B630C1"/>
    <w:rsid w:val="00B63F44"/>
    <w:rsid w:val="00B64019"/>
    <w:rsid w:val="00B65BA4"/>
    <w:rsid w:val="00B70002"/>
    <w:rsid w:val="00B704F5"/>
    <w:rsid w:val="00B70A10"/>
    <w:rsid w:val="00B70A56"/>
    <w:rsid w:val="00B721D8"/>
    <w:rsid w:val="00B7244F"/>
    <w:rsid w:val="00B72B19"/>
    <w:rsid w:val="00B73791"/>
    <w:rsid w:val="00B73BDA"/>
    <w:rsid w:val="00B74795"/>
    <w:rsid w:val="00B76E69"/>
    <w:rsid w:val="00B77D31"/>
    <w:rsid w:val="00B80446"/>
    <w:rsid w:val="00B80EEE"/>
    <w:rsid w:val="00B81191"/>
    <w:rsid w:val="00B83056"/>
    <w:rsid w:val="00B83123"/>
    <w:rsid w:val="00B83DBB"/>
    <w:rsid w:val="00B83F23"/>
    <w:rsid w:val="00B84C9A"/>
    <w:rsid w:val="00B85026"/>
    <w:rsid w:val="00B85617"/>
    <w:rsid w:val="00B8658C"/>
    <w:rsid w:val="00B8721E"/>
    <w:rsid w:val="00B875F4"/>
    <w:rsid w:val="00B91BC9"/>
    <w:rsid w:val="00B91D32"/>
    <w:rsid w:val="00B923CC"/>
    <w:rsid w:val="00B92A4C"/>
    <w:rsid w:val="00B92C50"/>
    <w:rsid w:val="00B937DB"/>
    <w:rsid w:val="00B93EF7"/>
    <w:rsid w:val="00B95E2E"/>
    <w:rsid w:val="00B95FD2"/>
    <w:rsid w:val="00B96E32"/>
    <w:rsid w:val="00BA0939"/>
    <w:rsid w:val="00BA0CAC"/>
    <w:rsid w:val="00BA0CCC"/>
    <w:rsid w:val="00BA21AD"/>
    <w:rsid w:val="00BA23A3"/>
    <w:rsid w:val="00BA23D8"/>
    <w:rsid w:val="00BA28D6"/>
    <w:rsid w:val="00BA3C91"/>
    <w:rsid w:val="00BA3E3A"/>
    <w:rsid w:val="00BA492C"/>
    <w:rsid w:val="00BA5933"/>
    <w:rsid w:val="00BA5AB2"/>
    <w:rsid w:val="00BA683E"/>
    <w:rsid w:val="00BA6935"/>
    <w:rsid w:val="00BA7317"/>
    <w:rsid w:val="00BB0AD0"/>
    <w:rsid w:val="00BB31B2"/>
    <w:rsid w:val="00BB3A77"/>
    <w:rsid w:val="00BB42BF"/>
    <w:rsid w:val="00BB4AD4"/>
    <w:rsid w:val="00BB4D45"/>
    <w:rsid w:val="00BB4D46"/>
    <w:rsid w:val="00BB4E78"/>
    <w:rsid w:val="00BB53F7"/>
    <w:rsid w:val="00BB57F9"/>
    <w:rsid w:val="00BB683D"/>
    <w:rsid w:val="00BB72E5"/>
    <w:rsid w:val="00BC09CD"/>
    <w:rsid w:val="00BC21E1"/>
    <w:rsid w:val="00BC245B"/>
    <w:rsid w:val="00BC3854"/>
    <w:rsid w:val="00BC45B7"/>
    <w:rsid w:val="00BC70A0"/>
    <w:rsid w:val="00BD0821"/>
    <w:rsid w:val="00BD0C2C"/>
    <w:rsid w:val="00BD180B"/>
    <w:rsid w:val="00BD24B8"/>
    <w:rsid w:val="00BD33D9"/>
    <w:rsid w:val="00BD4657"/>
    <w:rsid w:val="00BE2455"/>
    <w:rsid w:val="00BE3D79"/>
    <w:rsid w:val="00BE4A86"/>
    <w:rsid w:val="00BE4C2A"/>
    <w:rsid w:val="00BE53B8"/>
    <w:rsid w:val="00BE55D7"/>
    <w:rsid w:val="00BE641C"/>
    <w:rsid w:val="00BE6970"/>
    <w:rsid w:val="00BE6D4B"/>
    <w:rsid w:val="00BE6EF8"/>
    <w:rsid w:val="00BE7837"/>
    <w:rsid w:val="00BF005D"/>
    <w:rsid w:val="00BF0C01"/>
    <w:rsid w:val="00BF2099"/>
    <w:rsid w:val="00BF4009"/>
    <w:rsid w:val="00BF58E9"/>
    <w:rsid w:val="00BF616A"/>
    <w:rsid w:val="00C007F2"/>
    <w:rsid w:val="00C01574"/>
    <w:rsid w:val="00C029FC"/>
    <w:rsid w:val="00C02C2A"/>
    <w:rsid w:val="00C0365B"/>
    <w:rsid w:val="00C04540"/>
    <w:rsid w:val="00C055D2"/>
    <w:rsid w:val="00C05850"/>
    <w:rsid w:val="00C07654"/>
    <w:rsid w:val="00C07AD4"/>
    <w:rsid w:val="00C07FD0"/>
    <w:rsid w:val="00C1055D"/>
    <w:rsid w:val="00C1064E"/>
    <w:rsid w:val="00C10720"/>
    <w:rsid w:val="00C10C57"/>
    <w:rsid w:val="00C112C1"/>
    <w:rsid w:val="00C12E41"/>
    <w:rsid w:val="00C13141"/>
    <w:rsid w:val="00C133A6"/>
    <w:rsid w:val="00C13970"/>
    <w:rsid w:val="00C20CAB"/>
    <w:rsid w:val="00C21444"/>
    <w:rsid w:val="00C22C13"/>
    <w:rsid w:val="00C26649"/>
    <w:rsid w:val="00C275FC"/>
    <w:rsid w:val="00C31CDF"/>
    <w:rsid w:val="00C31DCF"/>
    <w:rsid w:val="00C32D3A"/>
    <w:rsid w:val="00C32DD5"/>
    <w:rsid w:val="00C32EF8"/>
    <w:rsid w:val="00C34F0C"/>
    <w:rsid w:val="00C362AD"/>
    <w:rsid w:val="00C364AA"/>
    <w:rsid w:val="00C37E2B"/>
    <w:rsid w:val="00C4242D"/>
    <w:rsid w:val="00C425C7"/>
    <w:rsid w:val="00C42A5B"/>
    <w:rsid w:val="00C4304F"/>
    <w:rsid w:val="00C442E0"/>
    <w:rsid w:val="00C4614E"/>
    <w:rsid w:val="00C4749A"/>
    <w:rsid w:val="00C47522"/>
    <w:rsid w:val="00C47E2A"/>
    <w:rsid w:val="00C50B4B"/>
    <w:rsid w:val="00C51A0B"/>
    <w:rsid w:val="00C5378B"/>
    <w:rsid w:val="00C54570"/>
    <w:rsid w:val="00C547E4"/>
    <w:rsid w:val="00C56D1D"/>
    <w:rsid w:val="00C57423"/>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956"/>
    <w:rsid w:val="00C724A3"/>
    <w:rsid w:val="00C73EE2"/>
    <w:rsid w:val="00C74B2A"/>
    <w:rsid w:val="00C74C57"/>
    <w:rsid w:val="00C74E69"/>
    <w:rsid w:val="00C76D98"/>
    <w:rsid w:val="00C7724B"/>
    <w:rsid w:val="00C80028"/>
    <w:rsid w:val="00C80343"/>
    <w:rsid w:val="00C81B98"/>
    <w:rsid w:val="00C827E6"/>
    <w:rsid w:val="00C82BF5"/>
    <w:rsid w:val="00C82F31"/>
    <w:rsid w:val="00C834C2"/>
    <w:rsid w:val="00C83C10"/>
    <w:rsid w:val="00C8541F"/>
    <w:rsid w:val="00C86B77"/>
    <w:rsid w:val="00C86DDF"/>
    <w:rsid w:val="00C86E2D"/>
    <w:rsid w:val="00C87923"/>
    <w:rsid w:val="00C87B87"/>
    <w:rsid w:val="00C87BB3"/>
    <w:rsid w:val="00C90FFD"/>
    <w:rsid w:val="00C9130E"/>
    <w:rsid w:val="00C91E45"/>
    <w:rsid w:val="00C92826"/>
    <w:rsid w:val="00C92F8D"/>
    <w:rsid w:val="00C93066"/>
    <w:rsid w:val="00C93163"/>
    <w:rsid w:val="00C936F4"/>
    <w:rsid w:val="00C94D9B"/>
    <w:rsid w:val="00C95B85"/>
    <w:rsid w:val="00C95F9B"/>
    <w:rsid w:val="00C965DF"/>
    <w:rsid w:val="00C967A8"/>
    <w:rsid w:val="00C971C2"/>
    <w:rsid w:val="00C97BA1"/>
    <w:rsid w:val="00CA32DF"/>
    <w:rsid w:val="00CA5522"/>
    <w:rsid w:val="00CA5AD2"/>
    <w:rsid w:val="00CA6B66"/>
    <w:rsid w:val="00CA6F92"/>
    <w:rsid w:val="00CB0317"/>
    <w:rsid w:val="00CB05F5"/>
    <w:rsid w:val="00CB4170"/>
    <w:rsid w:val="00CB441E"/>
    <w:rsid w:val="00CB5A15"/>
    <w:rsid w:val="00CB5E64"/>
    <w:rsid w:val="00CB6EB3"/>
    <w:rsid w:val="00CC02C7"/>
    <w:rsid w:val="00CC150F"/>
    <w:rsid w:val="00CC1EBB"/>
    <w:rsid w:val="00CC3E11"/>
    <w:rsid w:val="00CC5C3E"/>
    <w:rsid w:val="00CC734B"/>
    <w:rsid w:val="00CC7F72"/>
    <w:rsid w:val="00CD0D67"/>
    <w:rsid w:val="00CD1805"/>
    <w:rsid w:val="00CD20A0"/>
    <w:rsid w:val="00CD22ED"/>
    <w:rsid w:val="00CD29E9"/>
    <w:rsid w:val="00CD2CD2"/>
    <w:rsid w:val="00CD3BDB"/>
    <w:rsid w:val="00CD4AC0"/>
    <w:rsid w:val="00CD5BA0"/>
    <w:rsid w:val="00CD63B5"/>
    <w:rsid w:val="00CD64BB"/>
    <w:rsid w:val="00CD7A9E"/>
    <w:rsid w:val="00CE1ABB"/>
    <w:rsid w:val="00CE481C"/>
    <w:rsid w:val="00CE5FB4"/>
    <w:rsid w:val="00CE65C3"/>
    <w:rsid w:val="00CE6D4A"/>
    <w:rsid w:val="00CE7F3E"/>
    <w:rsid w:val="00CF00D8"/>
    <w:rsid w:val="00CF111D"/>
    <w:rsid w:val="00CF1CF8"/>
    <w:rsid w:val="00CF3253"/>
    <w:rsid w:val="00CF3506"/>
    <w:rsid w:val="00CF53D7"/>
    <w:rsid w:val="00CF5ACA"/>
    <w:rsid w:val="00CF5E90"/>
    <w:rsid w:val="00CF6163"/>
    <w:rsid w:val="00CF6E11"/>
    <w:rsid w:val="00CF7040"/>
    <w:rsid w:val="00CF7527"/>
    <w:rsid w:val="00CF77BD"/>
    <w:rsid w:val="00D0132C"/>
    <w:rsid w:val="00D0152B"/>
    <w:rsid w:val="00D01642"/>
    <w:rsid w:val="00D016E8"/>
    <w:rsid w:val="00D01738"/>
    <w:rsid w:val="00D01744"/>
    <w:rsid w:val="00D021FD"/>
    <w:rsid w:val="00D02612"/>
    <w:rsid w:val="00D03B3C"/>
    <w:rsid w:val="00D04B72"/>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5975"/>
    <w:rsid w:val="00D2633B"/>
    <w:rsid w:val="00D277FE"/>
    <w:rsid w:val="00D27AA8"/>
    <w:rsid w:val="00D27DE7"/>
    <w:rsid w:val="00D30379"/>
    <w:rsid w:val="00D31CA4"/>
    <w:rsid w:val="00D31F24"/>
    <w:rsid w:val="00D32B38"/>
    <w:rsid w:val="00D34D04"/>
    <w:rsid w:val="00D34D38"/>
    <w:rsid w:val="00D37087"/>
    <w:rsid w:val="00D4088E"/>
    <w:rsid w:val="00D4168B"/>
    <w:rsid w:val="00D429C3"/>
    <w:rsid w:val="00D42CA6"/>
    <w:rsid w:val="00D42DFC"/>
    <w:rsid w:val="00D440CA"/>
    <w:rsid w:val="00D50545"/>
    <w:rsid w:val="00D51A78"/>
    <w:rsid w:val="00D5249B"/>
    <w:rsid w:val="00D526F3"/>
    <w:rsid w:val="00D52A06"/>
    <w:rsid w:val="00D56143"/>
    <w:rsid w:val="00D56F87"/>
    <w:rsid w:val="00D601F0"/>
    <w:rsid w:val="00D6116B"/>
    <w:rsid w:val="00D61E84"/>
    <w:rsid w:val="00D6212C"/>
    <w:rsid w:val="00D627A8"/>
    <w:rsid w:val="00D62A2E"/>
    <w:rsid w:val="00D653E4"/>
    <w:rsid w:val="00D657E7"/>
    <w:rsid w:val="00D66710"/>
    <w:rsid w:val="00D66C05"/>
    <w:rsid w:val="00D66DD6"/>
    <w:rsid w:val="00D67918"/>
    <w:rsid w:val="00D7007A"/>
    <w:rsid w:val="00D72FC5"/>
    <w:rsid w:val="00D7303E"/>
    <w:rsid w:val="00D73B47"/>
    <w:rsid w:val="00D74DC5"/>
    <w:rsid w:val="00D75114"/>
    <w:rsid w:val="00D75874"/>
    <w:rsid w:val="00D75B42"/>
    <w:rsid w:val="00D76B4F"/>
    <w:rsid w:val="00D7714E"/>
    <w:rsid w:val="00D77FAA"/>
    <w:rsid w:val="00D8012D"/>
    <w:rsid w:val="00D81C7C"/>
    <w:rsid w:val="00D81FFC"/>
    <w:rsid w:val="00D840AB"/>
    <w:rsid w:val="00D842CE"/>
    <w:rsid w:val="00D8586F"/>
    <w:rsid w:val="00D86CE6"/>
    <w:rsid w:val="00D90820"/>
    <w:rsid w:val="00D93866"/>
    <w:rsid w:val="00D94EBE"/>
    <w:rsid w:val="00D952E7"/>
    <w:rsid w:val="00D9537D"/>
    <w:rsid w:val="00D972A2"/>
    <w:rsid w:val="00DA0772"/>
    <w:rsid w:val="00DA0A8B"/>
    <w:rsid w:val="00DA1184"/>
    <w:rsid w:val="00DA2870"/>
    <w:rsid w:val="00DA33D1"/>
    <w:rsid w:val="00DA37B2"/>
    <w:rsid w:val="00DA3E95"/>
    <w:rsid w:val="00DA4865"/>
    <w:rsid w:val="00DA5D9B"/>
    <w:rsid w:val="00DA6072"/>
    <w:rsid w:val="00DA691F"/>
    <w:rsid w:val="00DA7899"/>
    <w:rsid w:val="00DA7AE2"/>
    <w:rsid w:val="00DA7BF1"/>
    <w:rsid w:val="00DB070A"/>
    <w:rsid w:val="00DB20A3"/>
    <w:rsid w:val="00DB228C"/>
    <w:rsid w:val="00DB36D5"/>
    <w:rsid w:val="00DB3915"/>
    <w:rsid w:val="00DB3982"/>
    <w:rsid w:val="00DB4AB6"/>
    <w:rsid w:val="00DB555C"/>
    <w:rsid w:val="00DB6A19"/>
    <w:rsid w:val="00DC0333"/>
    <w:rsid w:val="00DC10CC"/>
    <w:rsid w:val="00DC1F42"/>
    <w:rsid w:val="00DC3EF7"/>
    <w:rsid w:val="00DC4188"/>
    <w:rsid w:val="00DC4459"/>
    <w:rsid w:val="00DC53DB"/>
    <w:rsid w:val="00DC7751"/>
    <w:rsid w:val="00DC7E11"/>
    <w:rsid w:val="00DD0732"/>
    <w:rsid w:val="00DD08EB"/>
    <w:rsid w:val="00DD0E97"/>
    <w:rsid w:val="00DD1779"/>
    <w:rsid w:val="00DD18C6"/>
    <w:rsid w:val="00DD25E8"/>
    <w:rsid w:val="00DD25F2"/>
    <w:rsid w:val="00DD2837"/>
    <w:rsid w:val="00DD4286"/>
    <w:rsid w:val="00DD464D"/>
    <w:rsid w:val="00DD4C49"/>
    <w:rsid w:val="00DD4ED8"/>
    <w:rsid w:val="00DD5F3A"/>
    <w:rsid w:val="00DD67F3"/>
    <w:rsid w:val="00DD73BC"/>
    <w:rsid w:val="00DE0AF8"/>
    <w:rsid w:val="00DE2BE4"/>
    <w:rsid w:val="00DE3497"/>
    <w:rsid w:val="00DE6EDD"/>
    <w:rsid w:val="00DE7A2E"/>
    <w:rsid w:val="00DF1345"/>
    <w:rsid w:val="00DF168F"/>
    <w:rsid w:val="00DF17EE"/>
    <w:rsid w:val="00DF2303"/>
    <w:rsid w:val="00DF263F"/>
    <w:rsid w:val="00DF31F8"/>
    <w:rsid w:val="00DF3924"/>
    <w:rsid w:val="00DF5B0D"/>
    <w:rsid w:val="00DF6747"/>
    <w:rsid w:val="00DF77F8"/>
    <w:rsid w:val="00E0054B"/>
    <w:rsid w:val="00E01B86"/>
    <w:rsid w:val="00E02524"/>
    <w:rsid w:val="00E0258F"/>
    <w:rsid w:val="00E042BC"/>
    <w:rsid w:val="00E05F01"/>
    <w:rsid w:val="00E061EA"/>
    <w:rsid w:val="00E06EAD"/>
    <w:rsid w:val="00E076B2"/>
    <w:rsid w:val="00E10902"/>
    <w:rsid w:val="00E11012"/>
    <w:rsid w:val="00E12630"/>
    <w:rsid w:val="00E13831"/>
    <w:rsid w:val="00E14B47"/>
    <w:rsid w:val="00E16A3A"/>
    <w:rsid w:val="00E20331"/>
    <w:rsid w:val="00E20BBA"/>
    <w:rsid w:val="00E20E78"/>
    <w:rsid w:val="00E2120A"/>
    <w:rsid w:val="00E229BD"/>
    <w:rsid w:val="00E24277"/>
    <w:rsid w:val="00E2464B"/>
    <w:rsid w:val="00E253C2"/>
    <w:rsid w:val="00E26F11"/>
    <w:rsid w:val="00E2773F"/>
    <w:rsid w:val="00E279EC"/>
    <w:rsid w:val="00E3154F"/>
    <w:rsid w:val="00E32204"/>
    <w:rsid w:val="00E34FA4"/>
    <w:rsid w:val="00E3591F"/>
    <w:rsid w:val="00E36028"/>
    <w:rsid w:val="00E36973"/>
    <w:rsid w:val="00E37BFA"/>
    <w:rsid w:val="00E40C3C"/>
    <w:rsid w:val="00E43C19"/>
    <w:rsid w:val="00E43F51"/>
    <w:rsid w:val="00E44F7B"/>
    <w:rsid w:val="00E45ED7"/>
    <w:rsid w:val="00E461CE"/>
    <w:rsid w:val="00E46D97"/>
    <w:rsid w:val="00E47719"/>
    <w:rsid w:val="00E47FA7"/>
    <w:rsid w:val="00E5198C"/>
    <w:rsid w:val="00E53595"/>
    <w:rsid w:val="00E575CB"/>
    <w:rsid w:val="00E57985"/>
    <w:rsid w:val="00E60228"/>
    <w:rsid w:val="00E61F0B"/>
    <w:rsid w:val="00E62F4F"/>
    <w:rsid w:val="00E668DF"/>
    <w:rsid w:val="00E7128B"/>
    <w:rsid w:val="00E72329"/>
    <w:rsid w:val="00E72DCB"/>
    <w:rsid w:val="00E73128"/>
    <w:rsid w:val="00E73A41"/>
    <w:rsid w:val="00E75C8F"/>
    <w:rsid w:val="00E8080A"/>
    <w:rsid w:val="00E81BF1"/>
    <w:rsid w:val="00E82018"/>
    <w:rsid w:val="00E82335"/>
    <w:rsid w:val="00E8288E"/>
    <w:rsid w:val="00E847F8"/>
    <w:rsid w:val="00E84D3D"/>
    <w:rsid w:val="00E870D2"/>
    <w:rsid w:val="00E87B61"/>
    <w:rsid w:val="00E87CBE"/>
    <w:rsid w:val="00E90476"/>
    <w:rsid w:val="00E90DAD"/>
    <w:rsid w:val="00E91308"/>
    <w:rsid w:val="00E92181"/>
    <w:rsid w:val="00E94EF4"/>
    <w:rsid w:val="00E96D9C"/>
    <w:rsid w:val="00E97EDA"/>
    <w:rsid w:val="00EA04C4"/>
    <w:rsid w:val="00EA266E"/>
    <w:rsid w:val="00EA3DBE"/>
    <w:rsid w:val="00EA4706"/>
    <w:rsid w:val="00EA5A0F"/>
    <w:rsid w:val="00EA63F1"/>
    <w:rsid w:val="00EA70D0"/>
    <w:rsid w:val="00EB019C"/>
    <w:rsid w:val="00EB055D"/>
    <w:rsid w:val="00EB0EA2"/>
    <w:rsid w:val="00EB13B3"/>
    <w:rsid w:val="00EB2335"/>
    <w:rsid w:val="00EB62E7"/>
    <w:rsid w:val="00EC1225"/>
    <w:rsid w:val="00EC1B0C"/>
    <w:rsid w:val="00EC2B40"/>
    <w:rsid w:val="00EC3460"/>
    <w:rsid w:val="00EC3923"/>
    <w:rsid w:val="00EC4347"/>
    <w:rsid w:val="00EC4E64"/>
    <w:rsid w:val="00EC5396"/>
    <w:rsid w:val="00EC63B2"/>
    <w:rsid w:val="00EC676D"/>
    <w:rsid w:val="00EC69F5"/>
    <w:rsid w:val="00ED0392"/>
    <w:rsid w:val="00ED0477"/>
    <w:rsid w:val="00ED0D29"/>
    <w:rsid w:val="00ED13F8"/>
    <w:rsid w:val="00ED3CE6"/>
    <w:rsid w:val="00ED47DF"/>
    <w:rsid w:val="00ED505D"/>
    <w:rsid w:val="00ED512E"/>
    <w:rsid w:val="00ED54AF"/>
    <w:rsid w:val="00ED5B77"/>
    <w:rsid w:val="00ED6BBE"/>
    <w:rsid w:val="00ED766A"/>
    <w:rsid w:val="00ED7A92"/>
    <w:rsid w:val="00ED7DD8"/>
    <w:rsid w:val="00EE07E3"/>
    <w:rsid w:val="00EE12D0"/>
    <w:rsid w:val="00EE26EE"/>
    <w:rsid w:val="00EE4560"/>
    <w:rsid w:val="00EE5596"/>
    <w:rsid w:val="00EE61CA"/>
    <w:rsid w:val="00EE65D7"/>
    <w:rsid w:val="00EE6E52"/>
    <w:rsid w:val="00EE72C2"/>
    <w:rsid w:val="00EF234B"/>
    <w:rsid w:val="00EF3BBB"/>
    <w:rsid w:val="00EF3C65"/>
    <w:rsid w:val="00EF4ACA"/>
    <w:rsid w:val="00EF5F0E"/>
    <w:rsid w:val="00EF68BB"/>
    <w:rsid w:val="00EF6EA9"/>
    <w:rsid w:val="00F006A1"/>
    <w:rsid w:val="00F00823"/>
    <w:rsid w:val="00F0122A"/>
    <w:rsid w:val="00F0125B"/>
    <w:rsid w:val="00F02511"/>
    <w:rsid w:val="00F0256E"/>
    <w:rsid w:val="00F030D7"/>
    <w:rsid w:val="00F0436F"/>
    <w:rsid w:val="00F0505E"/>
    <w:rsid w:val="00F05DB4"/>
    <w:rsid w:val="00F06D75"/>
    <w:rsid w:val="00F07DA7"/>
    <w:rsid w:val="00F07FAC"/>
    <w:rsid w:val="00F100BB"/>
    <w:rsid w:val="00F10781"/>
    <w:rsid w:val="00F112D7"/>
    <w:rsid w:val="00F137BE"/>
    <w:rsid w:val="00F14CE7"/>
    <w:rsid w:val="00F151E8"/>
    <w:rsid w:val="00F15316"/>
    <w:rsid w:val="00F158A8"/>
    <w:rsid w:val="00F16708"/>
    <w:rsid w:val="00F17D7A"/>
    <w:rsid w:val="00F20F58"/>
    <w:rsid w:val="00F21AFD"/>
    <w:rsid w:val="00F2239A"/>
    <w:rsid w:val="00F22511"/>
    <w:rsid w:val="00F237BD"/>
    <w:rsid w:val="00F2471D"/>
    <w:rsid w:val="00F260BF"/>
    <w:rsid w:val="00F30253"/>
    <w:rsid w:val="00F30DEE"/>
    <w:rsid w:val="00F31279"/>
    <w:rsid w:val="00F31BC3"/>
    <w:rsid w:val="00F31C1E"/>
    <w:rsid w:val="00F32541"/>
    <w:rsid w:val="00F326E8"/>
    <w:rsid w:val="00F33D34"/>
    <w:rsid w:val="00F34454"/>
    <w:rsid w:val="00F34E7F"/>
    <w:rsid w:val="00F35987"/>
    <w:rsid w:val="00F35BE4"/>
    <w:rsid w:val="00F35D8B"/>
    <w:rsid w:val="00F37DFF"/>
    <w:rsid w:val="00F4008D"/>
    <w:rsid w:val="00F4021E"/>
    <w:rsid w:val="00F40261"/>
    <w:rsid w:val="00F405A8"/>
    <w:rsid w:val="00F40EC5"/>
    <w:rsid w:val="00F410EA"/>
    <w:rsid w:val="00F4130A"/>
    <w:rsid w:val="00F41402"/>
    <w:rsid w:val="00F414E3"/>
    <w:rsid w:val="00F417BD"/>
    <w:rsid w:val="00F41E2E"/>
    <w:rsid w:val="00F41FAA"/>
    <w:rsid w:val="00F43207"/>
    <w:rsid w:val="00F43A3F"/>
    <w:rsid w:val="00F43DF7"/>
    <w:rsid w:val="00F4504C"/>
    <w:rsid w:val="00F45B1B"/>
    <w:rsid w:val="00F45C96"/>
    <w:rsid w:val="00F46F76"/>
    <w:rsid w:val="00F475BE"/>
    <w:rsid w:val="00F50B10"/>
    <w:rsid w:val="00F51B69"/>
    <w:rsid w:val="00F51E75"/>
    <w:rsid w:val="00F51FB4"/>
    <w:rsid w:val="00F52A9C"/>
    <w:rsid w:val="00F53000"/>
    <w:rsid w:val="00F53EE5"/>
    <w:rsid w:val="00F5459A"/>
    <w:rsid w:val="00F559B6"/>
    <w:rsid w:val="00F55BAF"/>
    <w:rsid w:val="00F5646F"/>
    <w:rsid w:val="00F56A0E"/>
    <w:rsid w:val="00F56C35"/>
    <w:rsid w:val="00F56DE4"/>
    <w:rsid w:val="00F5731F"/>
    <w:rsid w:val="00F5752E"/>
    <w:rsid w:val="00F604EB"/>
    <w:rsid w:val="00F60D8E"/>
    <w:rsid w:val="00F60E1B"/>
    <w:rsid w:val="00F62254"/>
    <w:rsid w:val="00F623AD"/>
    <w:rsid w:val="00F6269F"/>
    <w:rsid w:val="00F63281"/>
    <w:rsid w:val="00F64818"/>
    <w:rsid w:val="00F652E8"/>
    <w:rsid w:val="00F653D7"/>
    <w:rsid w:val="00F6568A"/>
    <w:rsid w:val="00F65B7A"/>
    <w:rsid w:val="00F67027"/>
    <w:rsid w:val="00F67D89"/>
    <w:rsid w:val="00F67E33"/>
    <w:rsid w:val="00F70186"/>
    <w:rsid w:val="00F70423"/>
    <w:rsid w:val="00F705E2"/>
    <w:rsid w:val="00F7153D"/>
    <w:rsid w:val="00F71705"/>
    <w:rsid w:val="00F71FE7"/>
    <w:rsid w:val="00F72596"/>
    <w:rsid w:val="00F73223"/>
    <w:rsid w:val="00F73361"/>
    <w:rsid w:val="00F73500"/>
    <w:rsid w:val="00F737B2"/>
    <w:rsid w:val="00F739F5"/>
    <w:rsid w:val="00F74204"/>
    <w:rsid w:val="00F74A2E"/>
    <w:rsid w:val="00F7575B"/>
    <w:rsid w:val="00F76CD2"/>
    <w:rsid w:val="00F775E2"/>
    <w:rsid w:val="00F802F4"/>
    <w:rsid w:val="00F80573"/>
    <w:rsid w:val="00F811D8"/>
    <w:rsid w:val="00F8132F"/>
    <w:rsid w:val="00F815B7"/>
    <w:rsid w:val="00F81F0A"/>
    <w:rsid w:val="00F81FE8"/>
    <w:rsid w:val="00F843A1"/>
    <w:rsid w:val="00F879E1"/>
    <w:rsid w:val="00F9290E"/>
    <w:rsid w:val="00F92A96"/>
    <w:rsid w:val="00F93FF4"/>
    <w:rsid w:val="00F94AB8"/>
    <w:rsid w:val="00F952EA"/>
    <w:rsid w:val="00F9611A"/>
    <w:rsid w:val="00F97407"/>
    <w:rsid w:val="00FA0A02"/>
    <w:rsid w:val="00FA1248"/>
    <w:rsid w:val="00FA1BAF"/>
    <w:rsid w:val="00FA1DBF"/>
    <w:rsid w:val="00FA309D"/>
    <w:rsid w:val="00FA539E"/>
    <w:rsid w:val="00FA56AE"/>
    <w:rsid w:val="00FA58B1"/>
    <w:rsid w:val="00FA5BEE"/>
    <w:rsid w:val="00FA5D3D"/>
    <w:rsid w:val="00FA6244"/>
    <w:rsid w:val="00FA7001"/>
    <w:rsid w:val="00FB0A33"/>
    <w:rsid w:val="00FB124B"/>
    <w:rsid w:val="00FB1355"/>
    <w:rsid w:val="00FB2C5E"/>
    <w:rsid w:val="00FB2D54"/>
    <w:rsid w:val="00FB3E8D"/>
    <w:rsid w:val="00FB610B"/>
    <w:rsid w:val="00FC1101"/>
    <w:rsid w:val="00FC1605"/>
    <w:rsid w:val="00FC185C"/>
    <w:rsid w:val="00FC1985"/>
    <w:rsid w:val="00FC365A"/>
    <w:rsid w:val="00FC3CEB"/>
    <w:rsid w:val="00FC461B"/>
    <w:rsid w:val="00FC4736"/>
    <w:rsid w:val="00FC502C"/>
    <w:rsid w:val="00FC5A57"/>
    <w:rsid w:val="00FC5DE5"/>
    <w:rsid w:val="00FC617C"/>
    <w:rsid w:val="00FD0224"/>
    <w:rsid w:val="00FD0C7E"/>
    <w:rsid w:val="00FD1E5C"/>
    <w:rsid w:val="00FD243D"/>
    <w:rsid w:val="00FD3F96"/>
    <w:rsid w:val="00FD5EA9"/>
    <w:rsid w:val="00FD5FC6"/>
    <w:rsid w:val="00FD7423"/>
    <w:rsid w:val="00FD7C1E"/>
    <w:rsid w:val="00FD7D3C"/>
    <w:rsid w:val="00FE0ADD"/>
    <w:rsid w:val="00FE1D39"/>
    <w:rsid w:val="00FE2A4F"/>
    <w:rsid w:val="00FE50F5"/>
    <w:rsid w:val="00FE64C9"/>
    <w:rsid w:val="00FE7CFC"/>
    <w:rsid w:val="00FE7E7C"/>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1A66963C-C753-444B-A544-707B9849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385615670">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2906815">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69426611">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0112914">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rtc.gc.ca/eng/info_sht/g4.htm" TargetMode="External"/><Relationship Id="rId26" Type="http://schemas.openxmlformats.org/officeDocument/2006/relationships/hyperlink" Target="http://www.cnac.ca/npa_codes/relief/NPA_Selection_Tool.xlsx" TargetMode="External"/><Relationship Id="rId39" Type="http://schemas.openxmlformats.org/officeDocument/2006/relationships/image" Target="media/image13.emf"/><Relationship Id="rId21" Type="http://schemas.openxmlformats.org/officeDocument/2006/relationships/image" Target="media/image2.wmf"/><Relationship Id="rId34" Type="http://schemas.openxmlformats.org/officeDocument/2006/relationships/image" Target="media/image8.emf"/><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rtc.gc.ca/cisc/eng/cag.htm" TargetMode="External"/><Relationship Id="rId25" Type="http://schemas.openxmlformats.org/officeDocument/2006/relationships/footer" Target="footer4.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crtc.gc.ca/cisc/eng/cisf3fg.htm" TargetMode="Externa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Microsoft_Excel_97-2003_Worksheet1.xls"/><Relationship Id="rId28" Type="http://schemas.openxmlformats.org/officeDocument/2006/relationships/footer" Target="footer5.xml"/><Relationship Id="rId36" Type="http://schemas.openxmlformats.org/officeDocument/2006/relationships/image" Target="media/image10.emf"/><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cnac.ca/npa_codes/NPA_History.pdf"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CustomCategory xmlns="http://schemas.microsoft.com/sharepoint/v3" xsi:nil="true"/>
    <ProjDocCategory xmlns="http://schemas.microsoft.com/sharepoint/v3" xsi:nil="true"/>
    <STSecurityClassification xmlns="http://schemas.microsoft.com/sharepoint/v3">Proprietary</STSecurity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Planning" ma:contentTypeID="0x0101005A8B43F145344128813D5947EFA6ECEB0C00F6D7591A79FECE42A4FA07208C723214" ma:contentTypeVersion="8" ma:contentTypeDescription="Records relating to corporate planning." ma:contentTypeScope="" ma:versionID="0b6cb606e429d5b59aca8a4f80c1fbeb">
  <xsd:schema xmlns:xsd="http://www.w3.org/2001/XMLSchema" xmlns:xs="http://www.w3.org/2001/XMLSchema" xmlns:p="http://schemas.microsoft.com/office/2006/metadata/properties" xmlns:ns1="http://schemas.microsoft.com/sharepoint/v3" targetNamespace="http://schemas.microsoft.com/office/2006/metadata/properties" ma:root="true" ma:fieldsID="4691c1eea09a4ef6fdf77978b7c70034" ns1:_="">
    <xsd:import namespace="http://schemas.microsoft.com/sharepoint/v3"/>
    <xsd:element name="properties">
      <xsd:complexType>
        <xsd:sequence>
          <xsd:element name="documentManagement">
            <xsd:complexType>
              <xsd:all>
                <xsd:element ref="ns1:STSecurityClassification"/>
                <xsd:element ref="ns1:ProjDocCategory" minOccurs="0"/>
                <xsd:element ref="ns1:ProjectCustom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SecurityClassification" ma:index="8" ma:displayName="Security Classification" ma:default="Proprietary" ma:description="" ma:format="Dropdown" ma:internalName="STSecurityClassification" ma:readOnly="false">
      <xsd:simpleType>
        <xsd:restriction base="dms:Choice">
          <xsd:enumeration value="Public"/>
          <xsd:enumeration value="Proprietary"/>
          <xsd:enumeration value="Private"/>
          <xsd:enumeration value="Restricted"/>
        </xsd:restriction>
      </xsd:simpleType>
    </xsd:element>
    <xsd:element name="ProjDocCategory" ma:index="9" nillable="true" ma:displayName="Project Document Category" ma:description="" ma:format="Dropdown" ma:indexed="true" ma:internalName="ProjDocCategory">
      <xsd:simpleType>
        <xsd:restriction base="dms:Choice">
          <xsd:enumeration value="Communications"/>
          <xsd:enumeration value="Cost / Schedule Management"/>
          <xsd:enumeration value="Design / Development"/>
          <xsd:enumeration value="Implementation / Training"/>
          <xsd:enumeration value="Other"/>
          <xsd:enumeration value="Privacy / Regulatory / Legal"/>
          <xsd:enumeration value="Project Authorization"/>
          <xsd:enumeration value="Project Closure"/>
          <xsd:enumeration value="Project Plan"/>
          <xsd:enumeration value="Scope / Risk  Management"/>
          <xsd:enumeration value="Testing"/>
          <xsd:enumeration value="Vendor Management"/>
        </xsd:restriction>
      </xsd:simpleType>
    </xsd:element>
    <xsd:element name="ProjectCustomCategory" ma:index="10" nillable="true" ma:displayName="Custom Category" ma:description="" ma:format="Dropdown" ma:indexed="true" ma:internalName="ProjectCustomCategory">
      <xsd:simpleType>
        <xsd:restriction base="dms:Choice">
          <xsd:enumeration value="Architectural Building Permit"/>
          <xsd:enumeration value="Business Case / PEA /Re-Authorizations"/>
          <xsd:enumeration value="Change Requests"/>
          <xsd:enumeration value="Communications "/>
          <xsd:enumeration value="Completion Report / Cancellation Report"/>
          <xsd:enumeration value="Detail Design"/>
          <xsd:enumeration value="Economics and Estimates"/>
          <xsd:enumeration value="Idea Proposal"/>
          <xsd:enumeration value="Implementation Plan"/>
          <xsd:enumeration value="Lessons Learned"/>
          <xsd:enumeration value="Other"/>
          <xsd:enumeration value="Privacy Impact Assessment"/>
          <xsd:enumeration value="Project Plan"/>
          <xsd:enumeration value="Project Schedule"/>
          <xsd:enumeration value="Project Solution Design (PSD)"/>
          <xsd:enumeration value="Project Status Reports"/>
          <xsd:enumeration value="Risks and Mitigation Plan"/>
          <xsd:enumeration value="Roles and Responsibilities"/>
          <xsd:enumeration value="Testing"/>
          <xsd:enumeration value="Training Strategy and Documents"/>
          <xsd:enumeration value="Vendor Management (SO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e39d757-043a-4416-926e-eacd2e7d7838" ContentTypeId="0x0101005A8B43F145344128813D5947EFA6ECEB0C"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AF63B-D0B6-48FF-B6D0-2AF0CE2465E8}">
  <ds:schemaRefs>
    <ds:schemaRef ds:uri="http://schemas.microsoft.com/sharepoint/v3/contenttype/forms"/>
  </ds:schemaRefs>
</ds:datastoreItem>
</file>

<file path=customXml/itemProps2.xml><?xml version="1.0" encoding="utf-8"?>
<ds:datastoreItem xmlns:ds="http://schemas.openxmlformats.org/officeDocument/2006/customXml" ds:itemID="{C74BAE7D-FA40-4399-B667-A14A775B394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0F926B1-9C58-4AE9-B1F5-D4943D228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A2E13A-C2CE-4B27-B2C7-FE82210C460C}">
  <ds:schemaRefs>
    <ds:schemaRef ds:uri="Microsoft.SharePoint.Taxonomy.ContentTypeSync"/>
  </ds:schemaRefs>
</ds:datastoreItem>
</file>

<file path=customXml/itemProps5.xml><?xml version="1.0" encoding="utf-8"?>
<ds:datastoreItem xmlns:ds="http://schemas.openxmlformats.org/officeDocument/2006/customXml" ds:itemID="{8D66CF9B-12B6-4663-B4F2-A7A03ACC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160</TotalTime>
  <Pages>61</Pages>
  <Words>12564</Words>
  <Characters>71621</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84017</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18</cp:revision>
  <cp:lastPrinted>2018-10-15T19:38:00Z</cp:lastPrinted>
  <dcterms:created xsi:type="dcterms:W3CDTF">2018-10-30T14:28:00Z</dcterms:created>
  <dcterms:modified xsi:type="dcterms:W3CDTF">2018-12-12T19:59:00Z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0x0101005A8B43F145344128813D5947EFA6ECEB0C00F6D7591A79FECE42A4FA07208C723214</vt:lpwstr>
  </property>
</Properties>
</file>